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4D30" w14:textId="79873229" w:rsidR="00BD76B4" w:rsidRDefault="00BD76B4" w:rsidP="00147F8A">
      <w:pPr>
        <w:jc w:val="both"/>
      </w:pPr>
    </w:p>
    <w:p w14:paraId="3B4A0F11" w14:textId="77777777" w:rsidR="00BD76B4" w:rsidRDefault="00BD76B4" w:rsidP="00147F8A">
      <w:pPr>
        <w:jc w:val="both"/>
      </w:pPr>
    </w:p>
    <w:p w14:paraId="2330D6D8" w14:textId="4009A334" w:rsidR="00BD76B4" w:rsidRDefault="00BD76B4" w:rsidP="00147F8A">
      <w:pPr>
        <w:jc w:val="both"/>
      </w:pPr>
      <w:r>
        <w:t xml:space="preserve">CONVENIO DE COLABORACIÓN ENTRE EL AYUNTAMIENTO DE PUIG-REIG Y LA ASOCIACIÓN </w:t>
      </w:r>
      <w:r w:rsidR="00C50B6F">
        <w:t>PETJADES</w:t>
      </w:r>
      <w:r>
        <w:t xml:space="preserve"> DEL BERGUEDÀ CON LA FINALIDAD DE EJECUCIÓN DE ACTUACIONES DE CONTROL Y SEGUIMIENTO DE LAS COLONIAS DE ANIMALES DEL MUNICIPIO DE PUIG-REIG</w:t>
      </w:r>
    </w:p>
    <w:p w14:paraId="23AEE3E1" w14:textId="77777777" w:rsidR="00BD76B4" w:rsidRDefault="00BD76B4" w:rsidP="00147F8A">
      <w:pPr>
        <w:jc w:val="both"/>
      </w:pPr>
    </w:p>
    <w:p w14:paraId="0768E630" w14:textId="77777777" w:rsidR="00BD76B4" w:rsidRDefault="00BD76B4" w:rsidP="00147F8A">
      <w:pPr>
        <w:jc w:val="both"/>
      </w:pPr>
      <w:r>
        <w:t>REUNIDOS</w:t>
      </w:r>
    </w:p>
    <w:p w14:paraId="5E5382CC" w14:textId="77777777" w:rsidR="00BD76B4" w:rsidRDefault="00BD76B4" w:rsidP="00147F8A">
      <w:pPr>
        <w:jc w:val="both"/>
      </w:pPr>
    </w:p>
    <w:p w14:paraId="44CDB143" w14:textId="7F786BCE" w:rsidR="00BD76B4" w:rsidRDefault="00147F8A" w:rsidP="00147F8A">
      <w:pPr>
        <w:jc w:val="both"/>
      </w:pPr>
      <w:r>
        <w:t>De una parte, Eva Serra Casellas, alcaldesa del Ayuntamiento de Puig-reig, con CIF P0817400E en nombre y representación del mismo y asistido por la secretaria-interventora accidental, Dolors Obradors Badia.</w:t>
      </w:r>
    </w:p>
    <w:p w14:paraId="1AE8C141" w14:textId="77777777" w:rsidR="001D64A2" w:rsidRDefault="001D64A2" w:rsidP="00147F8A">
      <w:pPr>
        <w:jc w:val="both"/>
      </w:pPr>
    </w:p>
    <w:p w14:paraId="2216396C" w14:textId="7CB950CD" w:rsidR="00BD76B4" w:rsidRDefault="001D64A2" w:rsidP="00147F8A">
      <w:pPr>
        <w:jc w:val="both"/>
      </w:pPr>
      <w:r>
        <w:t xml:space="preserve">De la otra parte, Divina Colell Solé, en nombre y representación de la </w:t>
      </w:r>
      <w:proofErr w:type="spellStart"/>
      <w:r>
        <w:t>Asociación</w:t>
      </w:r>
      <w:proofErr w:type="spellEnd"/>
      <w:r>
        <w:t xml:space="preserve"> </w:t>
      </w:r>
      <w:r w:rsidR="00C50B6F">
        <w:t>Petjades</w:t>
      </w:r>
      <w:r>
        <w:t xml:space="preserve"> Gats </w:t>
      </w:r>
      <w:r w:rsidR="00C50B6F">
        <w:t>i</w:t>
      </w:r>
      <w:r>
        <w:t xml:space="preserve"> </w:t>
      </w:r>
      <w:r w:rsidR="00C50B6F">
        <w:t>Gossos</w:t>
      </w:r>
      <w:r>
        <w:t xml:space="preserve"> del Berguedà, con CIF G66791922. </w:t>
      </w:r>
    </w:p>
    <w:p w14:paraId="49A5B528" w14:textId="77777777" w:rsidR="00BD76B4" w:rsidRDefault="00BD76B4" w:rsidP="00147F8A">
      <w:pPr>
        <w:jc w:val="both"/>
      </w:pPr>
    </w:p>
    <w:p w14:paraId="75239FF6" w14:textId="77777777" w:rsidR="00BD76B4" w:rsidRDefault="00BD76B4" w:rsidP="00147F8A">
      <w:pPr>
        <w:jc w:val="both"/>
      </w:pPr>
      <w:r>
        <w:t>EXPONEN</w:t>
      </w:r>
    </w:p>
    <w:p w14:paraId="5D79D493" w14:textId="77777777" w:rsidR="001D64A2" w:rsidRDefault="001D64A2" w:rsidP="00147F8A">
      <w:pPr>
        <w:jc w:val="both"/>
      </w:pPr>
    </w:p>
    <w:p w14:paraId="3EEB4063" w14:textId="2EF0F37D" w:rsidR="00A93227" w:rsidRDefault="004E431D" w:rsidP="00147F8A">
      <w:pPr>
        <w:jc w:val="both"/>
      </w:pPr>
      <w:r>
        <w:t>1.- Que de acuerdo con lo dispuesto en el artículo 22 de la ley 7/2023, de 28 de marzo, de protección de los derechos y el bienestar de los animales corresponden a los ayuntamientos la recogida de animales extraviados y abandonados y su alojamiento en un centro de protección animal. Para ello deben disponer de un servicio de urgencia para la recogida y la atención veterinaria de estos animales, disponible las veinticuatro horas del día. Esta gestión la pueden hacer directamente los servicios municipales competentes o entidades privadas, sin perjuicio de que, siempre que sea posible, se haga en colaboración con entidades de protección animal.</w:t>
      </w:r>
    </w:p>
    <w:p w14:paraId="2A699E1F" w14:textId="77777777" w:rsidR="001D64A2" w:rsidRDefault="001D64A2" w:rsidP="00147F8A">
      <w:pPr>
        <w:jc w:val="both"/>
      </w:pPr>
    </w:p>
    <w:p w14:paraId="481881FE" w14:textId="25DD0084" w:rsidR="00BD76B4" w:rsidRDefault="00BD76B4" w:rsidP="00147F8A">
      <w:pPr>
        <w:jc w:val="both"/>
      </w:pPr>
      <w:r>
        <w:t>2.- Que las finalidades de la Asociación son la realización y la promoción de las acciones necesarios para promocionar la máxima calidad de vida posibles de los animales, así como mejorar la convivencia los animales domésticos en general con la ciudadanía.</w:t>
      </w:r>
    </w:p>
    <w:p w14:paraId="6F3FC41D" w14:textId="77777777" w:rsidR="00BD76B4" w:rsidRDefault="00BD76B4" w:rsidP="00147F8A">
      <w:pPr>
        <w:jc w:val="both"/>
      </w:pPr>
      <w:r>
        <w:t>3. Dado que ambos ente tienen objetivos e intereses comunes en el campo de la difusión y protección de los animales domésticos</w:t>
      </w:r>
    </w:p>
    <w:p w14:paraId="7C537A60" w14:textId="77777777" w:rsidR="00BD76B4" w:rsidRDefault="00BD76B4" w:rsidP="00147F8A">
      <w:pPr>
        <w:jc w:val="both"/>
      </w:pPr>
    </w:p>
    <w:p w14:paraId="298AC02B" w14:textId="77777777" w:rsidR="00BD76B4" w:rsidRDefault="00BD76B4" w:rsidP="00147F8A">
      <w:pPr>
        <w:jc w:val="both"/>
      </w:pPr>
      <w:r>
        <w:t>CONVIENEN</w:t>
      </w:r>
    </w:p>
    <w:p w14:paraId="31322F9F" w14:textId="77777777" w:rsidR="001D64A2" w:rsidRDefault="001D64A2" w:rsidP="00147F8A">
      <w:pPr>
        <w:jc w:val="both"/>
      </w:pPr>
    </w:p>
    <w:p w14:paraId="22C0D95A" w14:textId="77777777" w:rsidR="001D64A2" w:rsidRDefault="001D64A2" w:rsidP="00147F8A">
      <w:pPr>
        <w:jc w:val="both"/>
      </w:pPr>
    </w:p>
    <w:p w14:paraId="4AFAFEDF" w14:textId="77777777" w:rsidR="00BD76B4" w:rsidRDefault="00BD76B4" w:rsidP="00147F8A">
      <w:pPr>
        <w:jc w:val="both"/>
      </w:pPr>
      <w:r>
        <w:t>Primero.- Finalidad del acuerdo de colaboración</w:t>
      </w:r>
    </w:p>
    <w:p w14:paraId="7C243F37" w14:textId="77777777" w:rsidR="00B3132C" w:rsidRDefault="00B3132C" w:rsidP="00147F8A">
      <w:pPr>
        <w:jc w:val="both"/>
      </w:pPr>
    </w:p>
    <w:p w14:paraId="1A109545" w14:textId="77777777" w:rsidR="00BD76B4" w:rsidRDefault="00BD76B4" w:rsidP="00147F8A">
      <w:pPr>
        <w:jc w:val="both"/>
      </w:pPr>
      <w:r>
        <w:t>Este convenio tiene por objeto la realización conjunta entre las partes firmantes, de una serie de acciones de control y seguimiento de las colonias de animales del municipio de Puig-reig con el objetivo:</w:t>
      </w:r>
    </w:p>
    <w:p w14:paraId="5407D495" w14:textId="77777777" w:rsidR="00B3132C" w:rsidRDefault="00B3132C" w:rsidP="00147F8A">
      <w:pPr>
        <w:jc w:val="both"/>
      </w:pPr>
    </w:p>
    <w:p w14:paraId="093B2CE5" w14:textId="77777777" w:rsidR="00BD76B4" w:rsidRDefault="00BD76B4" w:rsidP="00147F8A">
      <w:pPr>
        <w:jc w:val="both"/>
      </w:pPr>
      <w:r>
        <w:t></w:t>
      </w:r>
      <w:r>
        <w:tab/>
        <w:t>Controlar las colonias de animales y su población con campañas de esterilización, para evitar crecimiento descontrolar.</w:t>
      </w:r>
    </w:p>
    <w:p w14:paraId="3E3602D7" w14:textId="77777777" w:rsidR="00BD76B4" w:rsidRDefault="00BD76B4" w:rsidP="00147F8A">
      <w:pPr>
        <w:jc w:val="both"/>
      </w:pPr>
      <w:r>
        <w:lastRenderedPageBreak/>
        <w:t></w:t>
      </w:r>
      <w:r>
        <w:tab/>
        <w:t>Controlar la salud de estos animales y evitar la proliferación de enfermedades de transmisión directa entre los animales</w:t>
      </w:r>
    </w:p>
    <w:p w14:paraId="1D98A589" w14:textId="77777777" w:rsidR="00B3132C" w:rsidRDefault="00B3132C" w:rsidP="00147F8A">
      <w:pPr>
        <w:jc w:val="both"/>
      </w:pPr>
    </w:p>
    <w:p w14:paraId="3917CE0B" w14:textId="77777777" w:rsidR="00BD76B4" w:rsidRDefault="00BD76B4" w:rsidP="00147F8A">
      <w:pPr>
        <w:jc w:val="both"/>
      </w:pPr>
      <w:r>
        <w:t></w:t>
      </w:r>
      <w:r>
        <w:tab/>
        <w:t>Aumentar la sensibilidad y la implicación de los vecinos.</w:t>
      </w:r>
    </w:p>
    <w:p w14:paraId="7052CA83" w14:textId="77777777" w:rsidR="00B3132C" w:rsidRDefault="00B3132C" w:rsidP="00147F8A">
      <w:pPr>
        <w:jc w:val="both"/>
      </w:pPr>
    </w:p>
    <w:p w14:paraId="2E56ECD2" w14:textId="332FEA64" w:rsidR="00BD76B4" w:rsidRDefault="00BD76B4" w:rsidP="00147F8A">
      <w:pPr>
        <w:jc w:val="both"/>
      </w:pPr>
      <w:r>
        <w:t></w:t>
      </w:r>
      <w:r>
        <w:tab/>
        <w:t>Hacer constar el anagrama del Ayuntamiento de Puig-reig en el material que servirá de difusión de la actividad</w:t>
      </w:r>
    </w:p>
    <w:p w14:paraId="412A3D68" w14:textId="77777777" w:rsidR="002D5CA8" w:rsidRDefault="002D5CA8" w:rsidP="00147F8A">
      <w:pPr>
        <w:jc w:val="both"/>
      </w:pPr>
    </w:p>
    <w:p w14:paraId="57C80D01" w14:textId="77777777" w:rsidR="00BD76B4" w:rsidRDefault="00BD76B4" w:rsidP="00147F8A">
      <w:pPr>
        <w:jc w:val="both"/>
      </w:pPr>
      <w:r>
        <w:t>Segundo.- Obligaciones del Ayuntamiento.</w:t>
      </w:r>
    </w:p>
    <w:p w14:paraId="0B3C8562" w14:textId="77777777" w:rsidR="002D5CA8" w:rsidRDefault="002D5CA8" w:rsidP="00147F8A">
      <w:pPr>
        <w:jc w:val="both"/>
      </w:pPr>
    </w:p>
    <w:p w14:paraId="30A7BB9A" w14:textId="24F8EBC6" w:rsidR="00BD76B4" w:rsidRDefault="00C85189" w:rsidP="00147F8A">
      <w:pPr>
        <w:jc w:val="both"/>
      </w:pPr>
      <w:r>
        <w:t>1. El Ayuntamiento contribuirá con una aportación de 3.500,00 euros anuales que se destinarán a las acciones definidas en este convenio con cargo a la partida presupuestaria 10.170.48900 del presupuesto municipal.</w:t>
      </w:r>
    </w:p>
    <w:p w14:paraId="4075B46C" w14:textId="77777777" w:rsidR="002D5CA8" w:rsidRDefault="002D5CA8" w:rsidP="00147F8A">
      <w:pPr>
        <w:jc w:val="both"/>
      </w:pPr>
    </w:p>
    <w:p w14:paraId="2DD4CD6D" w14:textId="77777777" w:rsidR="00BD76B4" w:rsidRDefault="00BD76B4" w:rsidP="00147F8A">
      <w:pPr>
        <w:jc w:val="both"/>
      </w:pPr>
      <w:r>
        <w:t>Tercero.- Obligaciones de la Asociación</w:t>
      </w:r>
    </w:p>
    <w:p w14:paraId="1F8EBB04" w14:textId="77777777" w:rsidR="00087AB4" w:rsidRDefault="00087AB4" w:rsidP="00147F8A">
      <w:pPr>
        <w:jc w:val="both"/>
      </w:pPr>
    </w:p>
    <w:p w14:paraId="57D99734" w14:textId="2D6F3D48" w:rsidR="00BD76B4" w:rsidRDefault="00BD76B4" w:rsidP="00147F8A">
      <w:pPr>
        <w:jc w:val="both"/>
      </w:pPr>
      <w:r>
        <w:t>1.</w:t>
      </w:r>
      <w:r>
        <w:tab/>
        <w:t>Controlar la colonia de animales del municipio de Puig-reig con esterilización de forma legalmente admitida</w:t>
      </w:r>
    </w:p>
    <w:p w14:paraId="15897E55" w14:textId="77777777" w:rsidR="00087AB4" w:rsidRDefault="00087AB4" w:rsidP="00147F8A">
      <w:pPr>
        <w:jc w:val="both"/>
      </w:pPr>
    </w:p>
    <w:p w14:paraId="518A801B" w14:textId="41A94359" w:rsidR="00BD76B4" w:rsidRDefault="00BD76B4" w:rsidP="00147F8A">
      <w:pPr>
        <w:jc w:val="both"/>
      </w:pPr>
      <w:r>
        <w:t>2.</w:t>
      </w:r>
      <w:r>
        <w:tab/>
        <w:t>Alimentar a los animales de forma que no sea perjudicial para conjunto de la ciudadanía y con la finalidad de asegurar el bienestar de estos animales.</w:t>
      </w:r>
    </w:p>
    <w:p w14:paraId="28FA5B53" w14:textId="77777777" w:rsidR="00087AB4" w:rsidRDefault="00087AB4" w:rsidP="00147F8A">
      <w:pPr>
        <w:jc w:val="both"/>
      </w:pPr>
    </w:p>
    <w:p w14:paraId="496159F5" w14:textId="56C043EA" w:rsidR="00BD76B4" w:rsidRDefault="00BD76B4" w:rsidP="00147F8A">
      <w:pPr>
        <w:jc w:val="both"/>
      </w:pPr>
      <w:r>
        <w:t>3.</w:t>
      </w:r>
      <w:r>
        <w:tab/>
        <w:t>Promoción y sensibilización en el respeto a los animales, y la sensibilización en la responsabilidad de la ciudadanía hacia estos animales.</w:t>
      </w:r>
    </w:p>
    <w:p w14:paraId="185B1815" w14:textId="77777777" w:rsidR="00087AB4" w:rsidRDefault="00087AB4" w:rsidP="00147F8A">
      <w:pPr>
        <w:jc w:val="both"/>
      </w:pPr>
    </w:p>
    <w:p w14:paraId="36C4F727" w14:textId="278E4789" w:rsidR="00BD76B4" w:rsidRDefault="00BD76B4" w:rsidP="00147F8A">
      <w:pPr>
        <w:jc w:val="both"/>
      </w:pPr>
      <w:r>
        <w:t>Cuarto.- Actuaciones de seguimiento del convenio</w:t>
      </w:r>
    </w:p>
    <w:p w14:paraId="12606952" w14:textId="77777777" w:rsidR="00087AB4" w:rsidRDefault="00087AB4" w:rsidP="00147F8A">
      <w:pPr>
        <w:jc w:val="both"/>
      </w:pPr>
    </w:p>
    <w:p w14:paraId="3D4A6344" w14:textId="79B791C7" w:rsidR="00BD76B4" w:rsidRDefault="00BD76B4" w:rsidP="00147F8A">
      <w:pPr>
        <w:jc w:val="both"/>
      </w:pPr>
      <w:r>
        <w:t xml:space="preserve">Anualmente la Asociación aportará al Ayuntamiento: </w:t>
      </w:r>
    </w:p>
    <w:p w14:paraId="1B12DAD3" w14:textId="77777777" w:rsidR="00087AB4" w:rsidRDefault="00087AB4" w:rsidP="00147F8A">
      <w:pPr>
        <w:jc w:val="both"/>
      </w:pPr>
    </w:p>
    <w:p w14:paraId="69CF0835" w14:textId="17B5232B" w:rsidR="00BD76B4" w:rsidRDefault="00BD76B4" w:rsidP="00147F8A">
      <w:pPr>
        <w:jc w:val="both"/>
      </w:pPr>
      <w:r>
        <w:t xml:space="preserve">- Memoria de actuación justificativa de los cumplimientos de las condiciones impuestas </w:t>
      </w:r>
    </w:p>
    <w:p w14:paraId="467AD7A8" w14:textId="77777777" w:rsidR="00BD76B4" w:rsidRDefault="00BD76B4" w:rsidP="00147F8A">
      <w:pPr>
        <w:jc w:val="both"/>
      </w:pPr>
      <w:r>
        <w:t xml:space="preserve">concesión de la subvención, con indicación de las actividades realizadas y </w:t>
      </w:r>
    </w:p>
    <w:p w14:paraId="71B03247" w14:textId="77777777" w:rsidR="00BD76B4" w:rsidRDefault="00BD76B4" w:rsidP="00147F8A">
      <w:pPr>
        <w:jc w:val="both"/>
      </w:pPr>
      <w:r>
        <w:t>de los resultados obtenidos.</w:t>
      </w:r>
    </w:p>
    <w:p w14:paraId="651BC95C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0F85BD5D" w14:textId="3D619EF4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Relación clasificada de los gastos e ingresos de la</w:t>
      </w:r>
      <w:r>
        <w:rPr>
          <w:rFonts w:cs="Arial"/>
        </w:rPr>
        <w:t xml:space="preserve"> </w:t>
      </w:r>
      <w:r>
        <w:t>actividad.</w:t>
      </w:r>
    </w:p>
    <w:p w14:paraId="3C6E07D5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18BE5E19" w14:textId="2AF60D6E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Relación detallada de</w:t>
      </w:r>
      <w:r>
        <w:rPr>
          <w:rFonts w:cs="Arial"/>
        </w:rPr>
        <w:t xml:space="preserve"> </w:t>
      </w:r>
      <w:r>
        <w:t>otros ingresos o subvenciones que hayan financiado</w:t>
      </w:r>
      <w:r>
        <w:rPr>
          <w:rFonts w:cs="Arial"/>
        </w:rPr>
        <w:t xml:space="preserve"> la </w:t>
      </w:r>
      <w:r>
        <w:t>actividad subvencionada con indicación del importe y su procedencia.</w:t>
      </w:r>
    </w:p>
    <w:p w14:paraId="058A0D01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5A2C993B" w14:textId="642F4C2B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Originales o copies de las facturas pagadas que se</w:t>
      </w:r>
      <w:r>
        <w:rPr>
          <w:rFonts w:cs="Arial"/>
        </w:rPr>
        <w:t xml:space="preserve"> </w:t>
      </w:r>
      <w:r>
        <w:t xml:space="preserve">utilicen para justificar la subvención. </w:t>
      </w:r>
    </w:p>
    <w:p w14:paraId="4DD4A1BE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7BFF5674" w14:textId="1C218AC0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Declaración jurada conforme la</w:t>
      </w:r>
      <w:r>
        <w:rPr>
          <w:rFonts w:cs="Arial"/>
        </w:rPr>
        <w:t xml:space="preserve"> </w:t>
      </w:r>
      <w:r>
        <w:t xml:space="preserve">entidad cumple con todas las obligaciones fiscales </w:t>
      </w:r>
    </w:p>
    <w:p w14:paraId="0DA4A12C" w14:textId="77777777" w:rsidR="00BD76B4" w:rsidRDefault="00BD76B4" w:rsidP="00147F8A">
      <w:pPr>
        <w:jc w:val="both"/>
      </w:pPr>
      <w:r>
        <w:t>y tributarias, laborales y que lleva la compatibilidad exigida legalmente.</w:t>
      </w:r>
    </w:p>
    <w:p w14:paraId="7FC7C05D" w14:textId="77777777" w:rsidR="00BD76B4" w:rsidRDefault="00BD76B4" w:rsidP="00147F8A">
      <w:pPr>
        <w:jc w:val="both"/>
      </w:pPr>
      <w:r>
        <w:lastRenderedPageBreak/>
        <w:t xml:space="preserve">La agregación de los gastos, ya sean directos o indirectos, efectuados por la ejecución del convenio no podrán ser inferiores al importe aportado por el Ayuntamiento. </w:t>
      </w:r>
    </w:p>
    <w:p w14:paraId="2D2BB682" w14:textId="77777777" w:rsidR="00BD76B4" w:rsidRDefault="00BD76B4" w:rsidP="00147F8A">
      <w:pPr>
        <w:jc w:val="both"/>
      </w:pPr>
      <w:r>
        <w:t>En defecto será revocada la diferencia y deberá ser devuelta en caso de que se haya hecho efectiva.</w:t>
      </w:r>
    </w:p>
    <w:p w14:paraId="54903BE6" w14:textId="77777777" w:rsidR="00087AB4" w:rsidRDefault="00087AB4" w:rsidP="00147F8A">
      <w:pPr>
        <w:jc w:val="both"/>
      </w:pPr>
    </w:p>
    <w:p w14:paraId="0105637C" w14:textId="714DE67D" w:rsidR="00BD76B4" w:rsidRDefault="00BD76B4" w:rsidP="00147F8A">
      <w:pPr>
        <w:jc w:val="both"/>
      </w:pPr>
      <w:r>
        <w:t>Se crea una comisión de seguimiento, ejecución e interpretación del convenio que estará formada por una persona representante del Ayuntamiento y una persona representante de la Asociación, con el fin de determinar las actuaciones anuales a realizar, seguir el cumplimiento del convenio y sus objetivos y resolver cualquier duda o diferencia que se plantee sobre la interpretación o aplicación del convenio.</w:t>
      </w:r>
    </w:p>
    <w:p w14:paraId="6A449026" w14:textId="77777777" w:rsidR="00087AB4" w:rsidRDefault="00087AB4" w:rsidP="00147F8A">
      <w:pPr>
        <w:jc w:val="both"/>
      </w:pPr>
    </w:p>
    <w:p w14:paraId="46C63FBF" w14:textId="3C56D560" w:rsidR="00BD76B4" w:rsidRDefault="00BD76B4" w:rsidP="00147F8A">
      <w:pPr>
        <w:jc w:val="both"/>
      </w:pPr>
      <w:r>
        <w:t>Quinto.- Duración.</w:t>
      </w:r>
    </w:p>
    <w:p w14:paraId="34E49E59" w14:textId="77777777" w:rsidR="00087AB4" w:rsidRDefault="00087AB4" w:rsidP="00147F8A">
      <w:pPr>
        <w:jc w:val="both"/>
      </w:pPr>
    </w:p>
    <w:p w14:paraId="08756C51" w14:textId="48587D96" w:rsidR="00087AB4" w:rsidRDefault="00087AB4" w:rsidP="00147F8A">
      <w:pPr>
        <w:jc w:val="both"/>
      </w:pPr>
      <w:r>
        <w:t xml:space="preserve">La duración de este convenio es de 1 de enero de 2025 a 31 de diciembre de 2028. </w:t>
      </w:r>
    </w:p>
    <w:p w14:paraId="6C34E31B" w14:textId="77777777" w:rsidR="00087AB4" w:rsidRDefault="00087AB4" w:rsidP="00147F8A">
      <w:pPr>
        <w:jc w:val="both"/>
      </w:pPr>
    </w:p>
    <w:p w14:paraId="122FA439" w14:textId="56A75356" w:rsidR="00BD76B4" w:rsidRDefault="00BD76B4" w:rsidP="00147F8A">
      <w:pPr>
        <w:jc w:val="both"/>
      </w:pPr>
      <w:r>
        <w:t>Constituirá motivo de rescisión del presente convenio el incumplimiento de los compromisos adquiridos en el presente texto, así como los previstos, en general en la legislación vigente.</w:t>
      </w:r>
    </w:p>
    <w:p w14:paraId="52D6C1DC" w14:textId="77777777" w:rsidR="00087AB4" w:rsidRDefault="00087AB4" w:rsidP="00147F8A">
      <w:pPr>
        <w:jc w:val="both"/>
      </w:pPr>
    </w:p>
    <w:p w14:paraId="48BBE60A" w14:textId="43F96CFB" w:rsidR="00BD76B4" w:rsidRDefault="00BD76B4" w:rsidP="00147F8A">
      <w:pPr>
        <w:jc w:val="both"/>
      </w:pPr>
      <w:r>
        <w:t>Sexto.- Interpretación y jurisdicción</w:t>
      </w:r>
    </w:p>
    <w:p w14:paraId="5C8270EF" w14:textId="77777777" w:rsidR="00087AB4" w:rsidRDefault="00087AB4" w:rsidP="00147F8A">
      <w:pPr>
        <w:jc w:val="both"/>
      </w:pPr>
    </w:p>
    <w:p w14:paraId="6B74E479" w14:textId="133372DE" w:rsidR="00BD76B4" w:rsidRDefault="00087AB4" w:rsidP="00147F8A">
      <w:pPr>
        <w:jc w:val="both"/>
      </w:pPr>
      <w:r>
        <w:t>Para cualquier cuestión litigiosa derivada de la interpretación o aplicación de este convenio, las partes se someterán a la jurisdicción contenciosa administrativa.</w:t>
      </w:r>
    </w:p>
    <w:p w14:paraId="7E6DE3CC" w14:textId="77777777" w:rsidR="00BD76B4" w:rsidRDefault="00BD76B4" w:rsidP="00147F8A">
      <w:pPr>
        <w:jc w:val="both"/>
      </w:pPr>
    </w:p>
    <w:p w14:paraId="58C91466" w14:textId="653A0DE0" w:rsidR="00BD76B4" w:rsidRDefault="00087AB4" w:rsidP="00147F8A">
      <w:pPr>
        <w:jc w:val="both"/>
      </w:pPr>
      <w:r>
        <w:t>Y en prueba de conformidad, ambas partes firman este convenio por duplicado y a un solo efecto, en Puig-reig.</w:t>
      </w:r>
    </w:p>
    <w:p w14:paraId="6C3FB2C4" w14:textId="77777777" w:rsidR="00087AB4" w:rsidRDefault="00087AB4" w:rsidP="00147F8A">
      <w:pPr>
        <w:jc w:val="both"/>
      </w:pPr>
    </w:p>
    <w:p w14:paraId="127B5566" w14:textId="77777777" w:rsidR="00087AB4" w:rsidRDefault="00087AB4" w:rsidP="00147F8A">
      <w:pPr>
        <w:jc w:val="both"/>
      </w:pPr>
    </w:p>
    <w:p w14:paraId="17F41473" w14:textId="77777777" w:rsidR="00087AB4" w:rsidRDefault="00087AB4" w:rsidP="00147F8A">
      <w:pPr>
        <w:jc w:val="both"/>
      </w:pPr>
    </w:p>
    <w:p w14:paraId="57954B38" w14:textId="77777777" w:rsidR="00087AB4" w:rsidRDefault="00087AB4" w:rsidP="00147F8A">
      <w:pPr>
        <w:jc w:val="both"/>
      </w:pPr>
    </w:p>
    <w:p w14:paraId="0BD55765" w14:textId="77777777" w:rsidR="00087AB4" w:rsidRDefault="00087AB4" w:rsidP="00147F8A">
      <w:pPr>
        <w:jc w:val="both"/>
      </w:pPr>
    </w:p>
    <w:p w14:paraId="4B0F2C06" w14:textId="77777777" w:rsidR="00087AB4" w:rsidRDefault="00087AB4" w:rsidP="00147F8A">
      <w:pPr>
        <w:jc w:val="both"/>
      </w:pPr>
    </w:p>
    <w:p w14:paraId="4A94CFD1" w14:textId="4B20E7A2" w:rsidR="00087AB4" w:rsidRDefault="00087AB4" w:rsidP="00147F8A">
      <w:pPr>
        <w:jc w:val="both"/>
      </w:pPr>
      <w:r>
        <w:t>Eva Serra Casellas</w:t>
      </w:r>
      <w:r>
        <w:tab/>
      </w:r>
      <w:r>
        <w:tab/>
      </w:r>
      <w:r>
        <w:tab/>
      </w:r>
      <w:r>
        <w:tab/>
        <w:t xml:space="preserve">Divina Colell Solé, </w:t>
      </w:r>
    </w:p>
    <w:p w14:paraId="654FB63A" w14:textId="77777777" w:rsidR="00087AB4" w:rsidRDefault="00087AB4" w:rsidP="00147F8A">
      <w:pPr>
        <w:jc w:val="both"/>
      </w:pPr>
    </w:p>
    <w:p w14:paraId="560AC671" w14:textId="77777777" w:rsidR="00087AB4" w:rsidRDefault="00087AB4" w:rsidP="00147F8A">
      <w:pPr>
        <w:jc w:val="both"/>
      </w:pPr>
    </w:p>
    <w:p w14:paraId="727E6021" w14:textId="486308EB" w:rsidR="00087AB4" w:rsidRDefault="00087AB4" w:rsidP="00147F8A">
      <w:pPr>
        <w:jc w:val="both"/>
      </w:pPr>
      <w:r>
        <w:t>Ayuntamiento de Puig-reig</w:t>
      </w:r>
      <w:r>
        <w:tab/>
      </w:r>
      <w:r>
        <w:tab/>
      </w:r>
      <w:r>
        <w:tab/>
        <w:t>Associació Petjades Gats</w:t>
      </w:r>
      <w:r>
        <w:tab/>
      </w:r>
      <w:r>
        <w:tab/>
      </w:r>
    </w:p>
    <w:p w14:paraId="352080AC" w14:textId="77777777" w:rsidR="00BD76B4" w:rsidRDefault="00BD76B4" w:rsidP="00147F8A">
      <w:pPr>
        <w:jc w:val="both"/>
      </w:pPr>
    </w:p>
    <w:p w14:paraId="3AF50460" w14:textId="77777777" w:rsidR="00BD76B4" w:rsidRDefault="00BD76B4" w:rsidP="00147F8A">
      <w:pPr>
        <w:jc w:val="both"/>
      </w:pPr>
    </w:p>
    <w:p w14:paraId="64B5B210" w14:textId="77777777" w:rsidR="00BD76B4" w:rsidRDefault="00BD76B4" w:rsidP="00147F8A">
      <w:pPr>
        <w:jc w:val="both"/>
      </w:pPr>
    </w:p>
    <w:p w14:paraId="297CEBD3" w14:textId="77777777" w:rsidR="00BD76B4" w:rsidRDefault="00BD76B4" w:rsidP="00147F8A">
      <w:pPr>
        <w:jc w:val="both"/>
      </w:pPr>
    </w:p>
    <w:p w14:paraId="386FD997" w14:textId="77777777" w:rsidR="00BD76B4" w:rsidRDefault="00BD76B4" w:rsidP="00147F8A">
      <w:pPr>
        <w:jc w:val="both"/>
      </w:pPr>
    </w:p>
    <w:p w14:paraId="345645FC" w14:textId="79B395CF" w:rsidR="006E6AD2" w:rsidRPr="00D23F6E" w:rsidRDefault="006E6AD2" w:rsidP="00147F8A">
      <w:pPr>
        <w:jc w:val="both"/>
      </w:pPr>
    </w:p>
    <w:sectPr w:rsidR="006E6AD2" w:rsidRPr="00D23F6E" w:rsidSect="00CE3C80">
      <w:headerReference w:type="default" r:id="rId7"/>
      <w:footerReference w:type="default" r:id="rId8"/>
      <w:pgSz w:w="11906" w:h="16838" w:code="9"/>
      <w:pgMar w:top="851" w:right="1134" w:bottom="1361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58DB5" w14:textId="77777777" w:rsidR="00E877BA" w:rsidRDefault="00E877BA">
      <w:r>
        <w:separator/>
      </w:r>
    </w:p>
  </w:endnote>
  <w:endnote w:type="continuationSeparator" w:id="0">
    <w:p w14:paraId="7B1986F4" w14:textId="77777777" w:rsidR="00E877BA" w:rsidRDefault="00E8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6E866" w14:textId="77777777" w:rsidR="00AD3128" w:rsidRDefault="00AD3128">
    <w:pPr>
      <w:pStyle w:val="Piedepgina"/>
      <w:ind w:left="-142"/>
      <w:rPr>
        <w:rFonts w:ascii="Garamond" w:hAnsi="Garamond"/>
        <w:sz w:val="22"/>
      </w:rPr>
    </w:pPr>
    <w:r>
      <w:rPr>
        <w:rFonts w:cs="Arial"/>
        <w:sz w:val="22"/>
      </w:rPr>
      <w:t xml:space="preserve">                        </w:t>
    </w:r>
    <w:hyperlink r:id="rId1" w:history="1">
      <w:r w:rsidR="00C21674" w:rsidRPr="00801FEF">
        <w:rPr>
          <w:rStyle w:val="Hipervnculo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3A1E79CE" w14:textId="77777777" w:rsidR="00AD3128" w:rsidRDefault="00AD31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B65CC" w14:textId="77777777" w:rsidR="00E877BA" w:rsidRDefault="00E877BA">
      <w:r>
        <w:separator/>
      </w:r>
    </w:p>
  </w:footnote>
  <w:footnote w:type="continuationSeparator" w:id="0">
    <w:p w14:paraId="6416CD91" w14:textId="77777777" w:rsidR="00E877BA" w:rsidRDefault="00E87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3C9E0" w14:textId="50F29450" w:rsidR="00AD3128" w:rsidRDefault="005B6966">
    <w:pPr>
      <w:pStyle w:val="Encabezado"/>
      <w:ind w:left="-2127"/>
    </w:pPr>
    <w:r>
      <w:rPr>
        <w:noProof/>
        <w:sz w:val="12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E66633" wp14:editId="15469C9B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3445" cy="1116965"/>
              <wp:effectExtent l="9525" t="12065" r="11430" b="6985"/>
              <wp:wrapNone/>
              <wp:docPr id="197249947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3445" cy="11169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EBC17E" w14:textId="77777777" w:rsidR="00C21674" w:rsidRDefault="006E5B01">
                          <w:r>
                            <w:rPr>
                              <w:b/>
                              <w:bCs/>
                              <w:noProof/>
                              <w:sz w:val="32"/>
                              <w:lang w:eastAsia="ca-ES"/>
                            </w:rPr>
                            <w:drawing>
                              <wp:inline distT="0" distB="0" distL="0" distR="0" wp14:anchorId="70448932" wp14:editId="10503210">
                                <wp:extent cx="812800" cy="1016000"/>
                                <wp:effectExtent l="19050" t="0" r="6350" b="0"/>
                                <wp:docPr id="1" name="Imagen 1" descr="ESCUDO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lum contrast="60000"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FE66633">
              <v:stroke joinstyle="miter"/>
              <v:path gradientshapeok="t" o:connecttype="rect"/>
            </v:shapetype>
            <v:shape id="Text Box 28" style="position:absolute;left:0;text-align:left;margin-left:-45pt;margin-top:9.2pt;width:70.35pt;height:87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">
              <v:fill opacity="32896f"/>
              <v:textbox style="mso-fit-shape-to-text:t">
                <w:txbxContent>
                  <w:p w:rsidR="00C21674" w:rsidRDefault="006E5B01" w14:paraId="44EBC17E" w14:textId="77777777">
                    <w:r>
                      <w:rPr>
                        <w:b/>
                        <w:bCs/>
                        <w:noProof/>
                        <w:sz w:val="32"/>
                        <w:lang w:val="Spanish" w:eastAsia="ca-ES"/>
                      </w:rPr>
                      <w:drawing>
                        <wp:inline distT="0" distB="0" distL="0" distR="0" wp14:anchorId="70448932" wp14:editId="10503210">
                          <wp:extent cx="812800" cy="1016000"/>
                          <wp:effectExtent l="19050" t="0" r="6350" b="0"/>
                          <wp:docPr id="1" name="Imagen 1" descr="ESCUDO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lum contrast="60000"/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AF45CCF" w14:textId="77777777" w:rsidR="00AD3128" w:rsidRDefault="00AD3128">
    <w:pPr>
      <w:pStyle w:val="Encabezado"/>
      <w:tabs>
        <w:tab w:val="left" w:pos="965"/>
      </w:tabs>
      <w:rPr>
        <w:sz w:val="12"/>
      </w:rPr>
    </w:pPr>
  </w:p>
  <w:p w14:paraId="2B994126" w14:textId="77777777" w:rsidR="00AD3128" w:rsidRDefault="00AD3128">
    <w:pPr>
      <w:pStyle w:val="Encabezado"/>
      <w:ind w:left="708"/>
      <w:jc w:val="both"/>
      <w:rPr>
        <w:b/>
        <w:bCs/>
        <w:sz w:val="30"/>
      </w:rPr>
    </w:pPr>
    <w:r>
      <w:rPr>
        <w:b/>
        <w:bCs/>
        <w:sz w:val="30"/>
      </w:rPr>
      <w:t>AYUNTAMIENTO DE PUIG-REIG</w:t>
    </w:r>
  </w:p>
  <w:p w14:paraId="31652160" w14:textId="77777777" w:rsidR="00AD3128" w:rsidRDefault="00AD3128">
    <w:pPr>
      <w:pStyle w:val="Encabezado"/>
      <w:ind w:left="708"/>
      <w:rPr>
        <w:sz w:val="22"/>
      </w:rPr>
    </w:pPr>
    <w:r>
      <w:rPr>
        <w:sz w:val="22"/>
      </w:rPr>
      <w:t xml:space="preserve">Pau Casals, 1 </w:t>
    </w:r>
  </w:p>
  <w:p w14:paraId="0FBE4029" w14:textId="77777777" w:rsidR="00AD3128" w:rsidRDefault="00AD3128">
    <w:pPr>
      <w:pStyle w:val="Encabezado"/>
      <w:ind w:left="708"/>
      <w:rPr>
        <w:sz w:val="22"/>
      </w:rPr>
    </w:pPr>
    <w:r>
      <w:rPr>
        <w:sz w:val="22"/>
      </w:rPr>
      <w:t>Tel. 93 838 00 00 - Fax: 93 838 13 02</w:t>
    </w:r>
  </w:p>
  <w:p w14:paraId="10B02809" w14:textId="77777777" w:rsidR="00AD3128" w:rsidRDefault="00AD3128">
    <w:pPr>
      <w:pStyle w:val="Encabezado"/>
      <w:ind w:left="708"/>
      <w:rPr>
        <w:sz w:val="22"/>
      </w:rPr>
    </w:pPr>
    <w:r>
      <w:rPr>
        <w:sz w:val="22"/>
      </w:rPr>
      <w:t>08692 – PUIG-REIG</w:t>
    </w:r>
  </w:p>
  <w:p w14:paraId="50FC8B27" w14:textId="77777777" w:rsidR="00AD3128" w:rsidRDefault="00AD3128">
    <w:pPr>
      <w:pStyle w:val="Encabezado"/>
      <w:ind w:left="708"/>
      <w:rPr>
        <w:sz w:val="22"/>
      </w:rPr>
    </w:pPr>
  </w:p>
  <w:p w14:paraId="0373459E" w14:textId="77777777" w:rsidR="00AD3128" w:rsidRDefault="00AD3128">
    <w:pPr>
      <w:pStyle w:val="Encabezado"/>
      <w:ind w:left="708"/>
      <w:rPr>
        <w:sz w:val="22"/>
      </w:rPr>
    </w:pPr>
  </w:p>
  <w:p w14:paraId="784267D5" w14:textId="77777777" w:rsidR="00AD3128" w:rsidRDefault="00AD3128">
    <w:pPr>
      <w:pStyle w:val="Encabezado"/>
      <w:ind w:left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256F"/>
    <w:multiLevelType w:val="hybridMultilevel"/>
    <w:tmpl w:val="2DC67D1A"/>
    <w:lvl w:ilvl="0" w:tplc="69D0CB3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A424C"/>
    <w:multiLevelType w:val="singleLevel"/>
    <w:tmpl w:val="1DC8E4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0FDA53AA"/>
    <w:multiLevelType w:val="hybridMultilevel"/>
    <w:tmpl w:val="7D3CFB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61F4A"/>
    <w:multiLevelType w:val="hybridMultilevel"/>
    <w:tmpl w:val="327AF4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F75A3"/>
    <w:multiLevelType w:val="hybridMultilevel"/>
    <w:tmpl w:val="FED612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8C51F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616684"/>
    <w:multiLevelType w:val="multilevel"/>
    <w:tmpl w:val="2474F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810725"/>
    <w:multiLevelType w:val="hybridMultilevel"/>
    <w:tmpl w:val="6DE8F6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5E7FD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68E166E"/>
    <w:multiLevelType w:val="hybridMultilevel"/>
    <w:tmpl w:val="B6F8E9FE"/>
    <w:lvl w:ilvl="0" w:tplc="8B5CAA0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AC4F4B"/>
    <w:multiLevelType w:val="hybridMultilevel"/>
    <w:tmpl w:val="594C19B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80C11"/>
    <w:multiLevelType w:val="hybridMultilevel"/>
    <w:tmpl w:val="5F3A9440"/>
    <w:lvl w:ilvl="0" w:tplc="898EB876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367A4"/>
    <w:multiLevelType w:val="hybridMultilevel"/>
    <w:tmpl w:val="ED067D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D25F3"/>
    <w:multiLevelType w:val="hybridMultilevel"/>
    <w:tmpl w:val="1B34EB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A5315"/>
    <w:multiLevelType w:val="hybridMultilevel"/>
    <w:tmpl w:val="3FB44BA2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D0265E"/>
    <w:multiLevelType w:val="multilevel"/>
    <w:tmpl w:val="5BFEB100"/>
    <w:lvl w:ilvl="0">
      <w:start w:val="1"/>
      <w:numFmt w:val="lowerLetter"/>
      <w:lvlText w:val="%1)"/>
      <w:lvlJc w:val="left"/>
      <w:pPr>
        <w:ind w:left="1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</w:abstractNum>
  <w:abstractNum w:abstractNumId="15" w15:restartNumberingAfterBreak="0">
    <w:nsid w:val="77FB33F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839797E"/>
    <w:multiLevelType w:val="multilevel"/>
    <w:tmpl w:val="7142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1293526">
    <w:abstractNumId w:val="1"/>
  </w:num>
  <w:num w:numId="2" w16cid:durableId="570307786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 w16cid:durableId="651787394">
    <w:abstractNumId w:val="15"/>
  </w:num>
  <w:num w:numId="4" w16cid:durableId="310256436">
    <w:abstractNumId w:val="7"/>
  </w:num>
  <w:num w:numId="5" w16cid:durableId="1838569691">
    <w:abstractNumId w:val="13"/>
  </w:num>
  <w:num w:numId="6" w16cid:durableId="786310440">
    <w:abstractNumId w:val="6"/>
  </w:num>
  <w:num w:numId="7" w16cid:durableId="298266436">
    <w:abstractNumId w:val="10"/>
  </w:num>
  <w:num w:numId="8" w16cid:durableId="662203020">
    <w:abstractNumId w:val="9"/>
  </w:num>
  <w:num w:numId="9" w16cid:durableId="2113698973">
    <w:abstractNumId w:val="4"/>
  </w:num>
  <w:num w:numId="10" w16cid:durableId="202763646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26364855">
    <w:abstractNumId w:val="5"/>
  </w:num>
  <w:num w:numId="12" w16cid:durableId="982656836">
    <w:abstractNumId w:val="16"/>
  </w:num>
  <w:num w:numId="13" w16cid:durableId="663512145">
    <w:abstractNumId w:val="0"/>
  </w:num>
  <w:num w:numId="14" w16cid:durableId="24066176">
    <w:abstractNumId w:val="12"/>
  </w:num>
  <w:num w:numId="15" w16cid:durableId="1454254322">
    <w:abstractNumId w:val="11"/>
  </w:num>
  <w:num w:numId="16" w16cid:durableId="689379781">
    <w:abstractNumId w:val="2"/>
  </w:num>
  <w:num w:numId="17" w16cid:durableId="924920371">
    <w:abstractNumId w:val="14"/>
  </w:num>
  <w:num w:numId="18" w16cid:durableId="663315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 fillcolor="white" strokecolor="white">
      <v:fill color="white" opacity=".5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E6"/>
    <w:rsid w:val="0000593A"/>
    <w:rsid w:val="00005FFE"/>
    <w:rsid w:val="000065E4"/>
    <w:rsid w:val="00006A56"/>
    <w:rsid w:val="00006B6A"/>
    <w:rsid w:val="00006D25"/>
    <w:rsid w:val="00007355"/>
    <w:rsid w:val="000120CE"/>
    <w:rsid w:val="00012130"/>
    <w:rsid w:val="0001213F"/>
    <w:rsid w:val="00016454"/>
    <w:rsid w:val="000164C7"/>
    <w:rsid w:val="00016977"/>
    <w:rsid w:val="00021C79"/>
    <w:rsid w:val="0002251E"/>
    <w:rsid w:val="00024FF1"/>
    <w:rsid w:val="00025C81"/>
    <w:rsid w:val="00025DC4"/>
    <w:rsid w:val="00026B0B"/>
    <w:rsid w:val="00031ED5"/>
    <w:rsid w:val="00037F3F"/>
    <w:rsid w:val="00040201"/>
    <w:rsid w:val="000403B2"/>
    <w:rsid w:val="0004078A"/>
    <w:rsid w:val="00040DE3"/>
    <w:rsid w:val="00040F13"/>
    <w:rsid w:val="00041858"/>
    <w:rsid w:val="0004316C"/>
    <w:rsid w:val="000437EA"/>
    <w:rsid w:val="0004785E"/>
    <w:rsid w:val="0005074E"/>
    <w:rsid w:val="00051A7A"/>
    <w:rsid w:val="00051D6F"/>
    <w:rsid w:val="000520D2"/>
    <w:rsid w:val="00053825"/>
    <w:rsid w:val="00054E2B"/>
    <w:rsid w:val="0005616C"/>
    <w:rsid w:val="00056719"/>
    <w:rsid w:val="00056879"/>
    <w:rsid w:val="00061F70"/>
    <w:rsid w:val="00063168"/>
    <w:rsid w:val="00066C9C"/>
    <w:rsid w:val="00066D78"/>
    <w:rsid w:val="00067591"/>
    <w:rsid w:val="00067D11"/>
    <w:rsid w:val="000700C1"/>
    <w:rsid w:val="00074005"/>
    <w:rsid w:val="00076DBF"/>
    <w:rsid w:val="00076E67"/>
    <w:rsid w:val="00077E9B"/>
    <w:rsid w:val="0008104C"/>
    <w:rsid w:val="00081702"/>
    <w:rsid w:val="00081713"/>
    <w:rsid w:val="00084C36"/>
    <w:rsid w:val="000852AA"/>
    <w:rsid w:val="000864EC"/>
    <w:rsid w:val="00087364"/>
    <w:rsid w:val="00087AB4"/>
    <w:rsid w:val="0009060E"/>
    <w:rsid w:val="00091528"/>
    <w:rsid w:val="00092645"/>
    <w:rsid w:val="00092DE3"/>
    <w:rsid w:val="00092DF1"/>
    <w:rsid w:val="00093E65"/>
    <w:rsid w:val="000974A9"/>
    <w:rsid w:val="00097996"/>
    <w:rsid w:val="000A10F6"/>
    <w:rsid w:val="000A24CC"/>
    <w:rsid w:val="000A2A62"/>
    <w:rsid w:val="000A2C20"/>
    <w:rsid w:val="000A3808"/>
    <w:rsid w:val="000A3A21"/>
    <w:rsid w:val="000A3CEC"/>
    <w:rsid w:val="000A692E"/>
    <w:rsid w:val="000A6F88"/>
    <w:rsid w:val="000B059C"/>
    <w:rsid w:val="000B0A65"/>
    <w:rsid w:val="000B1860"/>
    <w:rsid w:val="000B2197"/>
    <w:rsid w:val="000B366B"/>
    <w:rsid w:val="000B4A57"/>
    <w:rsid w:val="000B513B"/>
    <w:rsid w:val="000B6653"/>
    <w:rsid w:val="000B6E84"/>
    <w:rsid w:val="000B7876"/>
    <w:rsid w:val="000C0494"/>
    <w:rsid w:val="000C0607"/>
    <w:rsid w:val="000C1A48"/>
    <w:rsid w:val="000C3E5A"/>
    <w:rsid w:val="000C6016"/>
    <w:rsid w:val="000C601F"/>
    <w:rsid w:val="000C6B09"/>
    <w:rsid w:val="000C72F4"/>
    <w:rsid w:val="000C7B42"/>
    <w:rsid w:val="000D035E"/>
    <w:rsid w:val="000D47F8"/>
    <w:rsid w:val="000D4D12"/>
    <w:rsid w:val="000D503A"/>
    <w:rsid w:val="000D6732"/>
    <w:rsid w:val="000D679D"/>
    <w:rsid w:val="000D6B46"/>
    <w:rsid w:val="000D7C80"/>
    <w:rsid w:val="000E0A22"/>
    <w:rsid w:val="000E0DA3"/>
    <w:rsid w:val="000E326E"/>
    <w:rsid w:val="000E3B38"/>
    <w:rsid w:val="000E3FB1"/>
    <w:rsid w:val="000E5B2B"/>
    <w:rsid w:val="000E5D9F"/>
    <w:rsid w:val="000E600D"/>
    <w:rsid w:val="000E6218"/>
    <w:rsid w:val="000E68F3"/>
    <w:rsid w:val="000E6BCE"/>
    <w:rsid w:val="000F2212"/>
    <w:rsid w:val="000F3564"/>
    <w:rsid w:val="000F43A0"/>
    <w:rsid w:val="000F54F5"/>
    <w:rsid w:val="000F746A"/>
    <w:rsid w:val="001004C3"/>
    <w:rsid w:val="00104707"/>
    <w:rsid w:val="001057ED"/>
    <w:rsid w:val="00106DA4"/>
    <w:rsid w:val="00107B9C"/>
    <w:rsid w:val="00110259"/>
    <w:rsid w:val="001116EA"/>
    <w:rsid w:val="00111A15"/>
    <w:rsid w:val="00112549"/>
    <w:rsid w:val="00114F76"/>
    <w:rsid w:val="00116316"/>
    <w:rsid w:val="0011686D"/>
    <w:rsid w:val="001175FF"/>
    <w:rsid w:val="001202F6"/>
    <w:rsid w:val="00121C2F"/>
    <w:rsid w:val="00121E99"/>
    <w:rsid w:val="001229DE"/>
    <w:rsid w:val="00122E5F"/>
    <w:rsid w:val="00126485"/>
    <w:rsid w:val="0013326B"/>
    <w:rsid w:val="001336D6"/>
    <w:rsid w:val="0013427F"/>
    <w:rsid w:val="00134564"/>
    <w:rsid w:val="001345FA"/>
    <w:rsid w:val="00135CA0"/>
    <w:rsid w:val="001361F0"/>
    <w:rsid w:val="001379A9"/>
    <w:rsid w:val="00142EDA"/>
    <w:rsid w:val="001432A7"/>
    <w:rsid w:val="0014448F"/>
    <w:rsid w:val="00145187"/>
    <w:rsid w:val="00146F6E"/>
    <w:rsid w:val="00147F8A"/>
    <w:rsid w:val="00151D71"/>
    <w:rsid w:val="00153B74"/>
    <w:rsid w:val="00155F70"/>
    <w:rsid w:val="00156148"/>
    <w:rsid w:val="00157415"/>
    <w:rsid w:val="0016044D"/>
    <w:rsid w:val="001618A9"/>
    <w:rsid w:val="00167B21"/>
    <w:rsid w:val="001709AA"/>
    <w:rsid w:val="00171002"/>
    <w:rsid w:val="00173CA3"/>
    <w:rsid w:val="001752F2"/>
    <w:rsid w:val="001756BD"/>
    <w:rsid w:val="00175BAA"/>
    <w:rsid w:val="0017799C"/>
    <w:rsid w:val="00181D6A"/>
    <w:rsid w:val="001827A1"/>
    <w:rsid w:val="00182B90"/>
    <w:rsid w:val="001834E9"/>
    <w:rsid w:val="00184D6C"/>
    <w:rsid w:val="00185BA2"/>
    <w:rsid w:val="00186265"/>
    <w:rsid w:val="0018641F"/>
    <w:rsid w:val="00191107"/>
    <w:rsid w:val="0019148B"/>
    <w:rsid w:val="001919EE"/>
    <w:rsid w:val="00195793"/>
    <w:rsid w:val="00195AE4"/>
    <w:rsid w:val="00195F1C"/>
    <w:rsid w:val="0019654E"/>
    <w:rsid w:val="001970B9"/>
    <w:rsid w:val="001A2144"/>
    <w:rsid w:val="001A525E"/>
    <w:rsid w:val="001A58AF"/>
    <w:rsid w:val="001A74CE"/>
    <w:rsid w:val="001B0394"/>
    <w:rsid w:val="001B1556"/>
    <w:rsid w:val="001B2A29"/>
    <w:rsid w:val="001B2C2F"/>
    <w:rsid w:val="001B34C6"/>
    <w:rsid w:val="001B3A3E"/>
    <w:rsid w:val="001B7120"/>
    <w:rsid w:val="001C174C"/>
    <w:rsid w:val="001C2732"/>
    <w:rsid w:val="001C2D45"/>
    <w:rsid w:val="001C4612"/>
    <w:rsid w:val="001C5668"/>
    <w:rsid w:val="001C6942"/>
    <w:rsid w:val="001C74AE"/>
    <w:rsid w:val="001D0751"/>
    <w:rsid w:val="001D0C04"/>
    <w:rsid w:val="001D0FDD"/>
    <w:rsid w:val="001D3443"/>
    <w:rsid w:val="001D4314"/>
    <w:rsid w:val="001D4DCA"/>
    <w:rsid w:val="001D64A2"/>
    <w:rsid w:val="001D7222"/>
    <w:rsid w:val="001E0ECE"/>
    <w:rsid w:val="001E0F25"/>
    <w:rsid w:val="001E1CF9"/>
    <w:rsid w:val="001E4384"/>
    <w:rsid w:val="001E4C7B"/>
    <w:rsid w:val="001E582D"/>
    <w:rsid w:val="001F08CE"/>
    <w:rsid w:val="001F30B9"/>
    <w:rsid w:val="001F3C28"/>
    <w:rsid w:val="001F57BE"/>
    <w:rsid w:val="001F7550"/>
    <w:rsid w:val="0020085D"/>
    <w:rsid w:val="00200D60"/>
    <w:rsid w:val="00201D1E"/>
    <w:rsid w:val="00202C56"/>
    <w:rsid w:val="00203F11"/>
    <w:rsid w:val="00205E0B"/>
    <w:rsid w:val="00207156"/>
    <w:rsid w:val="002110F4"/>
    <w:rsid w:val="002115DF"/>
    <w:rsid w:val="002130FB"/>
    <w:rsid w:val="002164B7"/>
    <w:rsid w:val="00216524"/>
    <w:rsid w:val="00216B93"/>
    <w:rsid w:val="00216E1E"/>
    <w:rsid w:val="00217955"/>
    <w:rsid w:val="00220899"/>
    <w:rsid w:val="00220B58"/>
    <w:rsid w:val="00221197"/>
    <w:rsid w:val="0022141C"/>
    <w:rsid w:val="00222B4F"/>
    <w:rsid w:val="00222D30"/>
    <w:rsid w:val="0022330D"/>
    <w:rsid w:val="002243E0"/>
    <w:rsid w:val="002262C4"/>
    <w:rsid w:val="00226FE4"/>
    <w:rsid w:val="002273F7"/>
    <w:rsid w:val="0023002B"/>
    <w:rsid w:val="0023256B"/>
    <w:rsid w:val="00232D63"/>
    <w:rsid w:val="002330F2"/>
    <w:rsid w:val="00234EEF"/>
    <w:rsid w:val="00235527"/>
    <w:rsid w:val="00237125"/>
    <w:rsid w:val="002371E2"/>
    <w:rsid w:val="002373B8"/>
    <w:rsid w:val="00241963"/>
    <w:rsid w:val="00242A07"/>
    <w:rsid w:val="00242B38"/>
    <w:rsid w:val="00242E44"/>
    <w:rsid w:val="00244D06"/>
    <w:rsid w:val="00246186"/>
    <w:rsid w:val="00246580"/>
    <w:rsid w:val="002465BC"/>
    <w:rsid w:val="00252BCA"/>
    <w:rsid w:val="0025796E"/>
    <w:rsid w:val="00260B61"/>
    <w:rsid w:val="00262407"/>
    <w:rsid w:val="002637D5"/>
    <w:rsid w:val="00263860"/>
    <w:rsid w:val="0026597F"/>
    <w:rsid w:val="00266FD5"/>
    <w:rsid w:val="00270E07"/>
    <w:rsid w:val="002712E4"/>
    <w:rsid w:val="00272E2B"/>
    <w:rsid w:val="00273C26"/>
    <w:rsid w:val="0027443E"/>
    <w:rsid w:val="00274AD8"/>
    <w:rsid w:val="00280196"/>
    <w:rsid w:val="00283B51"/>
    <w:rsid w:val="00284413"/>
    <w:rsid w:val="00286DBF"/>
    <w:rsid w:val="00286F3F"/>
    <w:rsid w:val="002870F1"/>
    <w:rsid w:val="00290289"/>
    <w:rsid w:val="00293A03"/>
    <w:rsid w:val="00294B3D"/>
    <w:rsid w:val="00295284"/>
    <w:rsid w:val="0029647F"/>
    <w:rsid w:val="002971AC"/>
    <w:rsid w:val="00297A24"/>
    <w:rsid w:val="002A00D4"/>
    <w:rsid w:val="002A0E49"/>
    <w:rsid w:val="002A1719"/>
    <w:rsid w:val="002B106B"/>
    <w:rsid w:val="002B211F"/>
    <w:rsid w:val="002B2AFC"/>
    <w:rsid w:val="002B2D74"/>
    <w:rsid w:val="002B365B"/>
    <w:rsid w:val="002B6669"/>
    <w:rsid w:val="002B77D3"/>
    <w:rsid w:val="002B7A45"/>
    <w:rsid w:val="002C0066"/>
    <w:rsid w:val="002C5705"/>
    <w:rsid w:val="002D0946"/>
    <w:rsid w:val="002D0E01"/>
    <w:rsid w:val="002D3336"/>
    <w:rsid w:val="002D5CA8"/>
    <w:rsid w:val="002D7280"/>
    <w:rsid w:val="002D729F"/>
    <w:rsid w:val="002D7994"/>
    <w:rsid w:val="002E01EC"/>
    <w:rsid w:val="002E067D"/>
    <w:rsid w:val="002E2040"/>
    <w:rsid w:val="002E292C"/>
    <w:rsid w:val="002E5122"/>
    <w:rsid w:val="002E7381"/>
    <w:rsid w:val="002F0C88"/>
    <w:rsid w:val="002F2A0C"/>
    <w:rsid w:val="002F3D28"/>
    <w:rsid w:val="002F73D6"/>
    <w:rsid w:val="002F7506"/>
    <w:rsid w:val="00301A82"/>
    <w:rsid w:val="003058EC"/>
    <w:rsid w:val="0030763B"/>
    <w:rsid w:val="003102DE"/>
    <w:rsid w:val="0031251F"/>
    <w:rsid w:val="003217D0"/>
    <w:rsid w:val="00321FA3"/>
    <w:rsid w:val="003244D6"/>
    <w:rsid w:val="00325163"/>
    <w:rsid w:val="00326B2B"/>
    <w:rsid w:val="00330034"/>
    <w:rsid w:val="00330447"/>
    <w:rsid w:val="003314A7"/>
    <w:rsid w:val="00332468"/>
    <w:rsid w:val="00334FE4"/>
    <w:rsid w:val="00335AAD"/>
    <w:rsid w:val="0033740D"/>
    <w:rsid w:val="003417D2"/>
    <w:rsid w:val="0034211E"/>
    <w:rsid w:val="00343783"/>
    <w:rsid w:val="003453A5"/>
    <w:rsid w:val="00347533"/>
    <w:rsid w:val="00347658"/>
    <w:rsid w:val="00351EB8"/>
    <w:rsid w:val="00351EF1"/>
    <w:rsid w:val="00351FEC"/>
    <w:rsid w:val="003534E3"/>
    <w:rsid w:val="00354522"/>
    <w:rsid w:val="0035783C"/>
    <w:rsid w:val="0036055F"/>
    <w:rsid w:val="00364007"/>
    <w:rsid w:val="003670B5"/>
    <w:rsid w:val="003674B8"/>
    <w:rsid w:val="00367B24"/>
    <w:rsid w:val="00367BFC"/>
    <w:rsid w:val="00371D89"/>
    <w:rsid w:val="0037356C"/>
    <w:rsid w:val="00381097"/>
    <w:rsid w:val="00381188"/>
    <w:rsid w:val="003811CA"/>
    <w:rsid w:val="0038260B"/>
    <w:rsid w:val="00382C1B"/>
    <w:rsid w:val="003834FB"/>
    <w:rsid w:val="003858D4"/>
    <w:rsid w:val="00386673"/>
    <w:rsid w:val="0038737E"/>
    <w:rsid w:val="00387B77"/>
    <w:rsid w:val="00387FE9"/>
    <w:rsid w:val="0039252E"/>
    <w:rsid w:val="00393572"/>
    <w:rsid w:val="0039541A"/>
    <w:rsid w:val="00395AF3"/>
    <w:rsid w:val="00396FF6"/>
    <w:rsid w:val="003A22C7"/>
    <w:rsid w:val="003A26E0"/>
    <w:rsid w:val="003A2E12"/>
    <w:rsid w:val="003A3520"/>
    <w:rsid w:val="003A45AF"/>
    <w:rsid w:val="003A5F68"/>
    <w:rsid w:val="003A7660"/>
    <w:rsid w:val="003B125F"/>
    <w:rsid w:val="003B2198"/>
    <w:rsid w:val="003B2E4D"/>
    <w:rsid w:val="003B5502"/>
    <w:rsid w:val="003B693C"/>
    <w:rsid w:val="003C0465"/>
    <w:rsid w:val="003C1482"/>
    <w:rsid w:val="003C20A4"/>
    <w:rsid w:val="003C2FBF"/>
    <w:rsid w:val="003C33B8"/>
    <w:rsid w:val="003C7C3C"/>
    <w:rsid w:val="003D0D0B"/>
    <w:rsid w:val="003D12B0"/>
    <w:rsid w:val="003D1C62"/>
    <w:rsid w:val="003D250A"/>
    <w:rsid w:val="003D36AD"/>
    <w:rsid w:val="003D449D"/>
    <w:rsid w:val="003D67A0"/>
    <w:rsid w:val="003E133C"/>
    <w:rsid w:val="003E3FF4"/>
    <w:rsid w:val="003E4B72"/>
    <w:rsid w:val="003E6B6F"/>
    <w:rsid w:val="003E6D40"/>
    <w:rsid w:val="003E70E7"/>
    <w:rsid w:val="003F0646"/>
    <w:rsid w:val="003F0EBA"/>
    <w:rsid w:val="003F1259"/>
    <w:rsid w:val="003F140E"/>
    <w:rsid w:val="003F17E6"/>
    <w:rsid w:val="003F1C7F"/>
    <w:rsid w:val="003F54F9"/>
    <w:rsid w:val="003F59A7"/>
    <w:rsid w:val="003F76CA"/>
    <w:rsid w:val="00401E6F"/>
    <w:rsid w:val="00407520"/>
    <w:rsid w:val="00410543"/>
    <w:rsid w:val="00410CB6"/>
    <w:rsid w:val="00411719"/>
    <w:rsid w:val="00411EF2"/>
    <w:rsid w:val="00413F04"/>
    <w:rsid w:val="00414347"/>
    <w:rsid w:val="00415932"/>
    <w:rsid w:val="00415DA7"/>
    <w:rsid w:val="00416603"/>
    <w:rsid w:val="004173B4"/>
    <w:rsid w:val="00417F6A"/>
    <w:rsid w:val="0042173F"/>
    <w:rsid w:val="00424CB6"/>
    <w:rsid w:val="004263EF"/>
    <w:rsid w:val="00426FFB"/>
    <w:rsid w:val="00430246"/>
    <w:rsid w:val="00430B99"/>
    <w:rsid w:val="004311FE"/>
    <w:rsid w:val="004340FD"/>
    <w:rsid w:val="00435C9E"/>
    <w:rsid w:val="0043671C"/>
    <w:rsid w:val="00437417"/>
    <w:rsid w:val="004406B4"/>
    <w:rsid w:val="0044095D"/>
    <w:rsid w:val="004469BD"/>
    <w:rsid w:val="00446A06"/>
    <w:rsid w:val="00447578"/>
    <w:rsid w:val="00450E86"/>
    <w:rsid w:val="00452CFC"/>
    <w:rsid w:val="00453F06"/>
    <w:rsid w:val="00455A56"/>
    <w:rsid w:val="00456B63"/>
    <w:rsid w:val="00456E88"/>
    <w:rsid w:val="0045789F"/>
    <w:rsid w:val="00461F44"/>
    <w:rsid w:val="00466BF4"/>
    <w:rsid w:val="004676BC"/>
    <w:rsid w:val="004717CE"/>
    <w:rsid w:val="00471CD2"/>
    <w:rsid w:val="00475061"/>
    <w:rsid w:val="004768C1"/>
    <w:rsid w:val="00477103"/>
    <w:rsid w:val="0048040D"/>
    <w:rsid w:val="0048110B"/>
    <w:rsid w:val="004851A4"/>
    <w:rsid w:val="00485362"/>
    <w:rsid w:val="00486F40"/>
    <w:rsid w:val="00487A97"/>
    <w:rsid w:val="00490FC9"/>
    <w:rsid w:val="0049120C"/>
    <w:rsid w:val="00492CAC"/>
    <w:rsid w:val="0049302E"/>
    <w:rsid w:val="00493233"/>
    <w:rsid w:val="00495C74"/>
    <w:rsid w:val="00495C7B"/>
    <w:rsid w:val="0049703D"/>
    <w:rsid w:val="00497BF0"/>
    <w:rsid w:val="004A1768"/>
    <w:rsid w:val="004A1E10"/>
    <w:rsid w:val="004A5FF1"/>
    <w:rsid w:val="004A797B"/>
    <w:rsid w:val="004B0B6B"/>
    <w:rsid w:val="004B126C"/>
    <w:rsid w:val="004B16FF"/>
    <w:rsid w:val="004B2A61"/>
    <w:rsid w:val="004B46E3"/>
    <w:rsid w:val="004B4EF8"/>
    <w:rsid w:val="004B50F5"/>
    <w:rsid w:val="004C0E6B"/>
    <w:rsid w:val="004C28E6"/>
    <w:rsid w:val="004C34B1"/>
    <w:rsid w:val="004C4AC1"/>
    <w:rsid w:val="004C6292"/>
    <w:rsid w:val="004D00F3"/>
    <w:rsid w:val="004D0E99"/>
    <w:rsid w:val="004D1936"/>
    <w:rsid w:val="004D250A"/>
    <w:rsid w:val="004D42CF"/>
    <w:rsid w:val="004D5662"/>
    <w:rsid w:val="004E0239"/>
    <w:rsid w:val="004E0314"/>
    <w:rsid w:val="004E0FAD"/>
    <w:rsid w:val="004E3A0E"/>
    <w:rsid w:val="004E431D"/>
    <w:rsid w:val="004E775F"/>
    <w:rsid w:val="004F137E"/>
    <w:rsid w:val="004F2229"/>
    <w:rsid w:val="00502B07"/>
    <w:rsid w:val="00503A94"/>
    <w:rsid w:val="00504354"/>
    <w:rsid w:val="005052C1"/>
    <w:rsid w:val="00507D16"/>
    <w:rsid w:val="005106AB"/>
    <w:rsid w:val="00510B0E"/>
    <w:rsid w:val="00510B26"/>
    <w:rsid w:val="00512E5D"/>
    <w:rsid w:val="00514C76"/>
    <w:rsid w:val="00515696"/>
    <w:rsid w:val="00516E82"/>
    <w:rsid w:val="005174A2"/>
    <w:rsid w:val="005174D8"/>
    <w:rsid w:val="00517617"/>
    <w:rsid w:val="00517FE2"/>
    <w:rsid w:val="00520F7F"/>
    <w:rsid w:val="005213F7"/>
    <w:rsid w:val="005214F3"/>
    <w:rsid w:val="00522A3C"/>
    <w:rsid w:val="0052414D"/>
    <w:rsid w:val="00524994"/>
    <w:rsid w:val="0052499D"/>
    <w:rsid w:val="00527BC9"/>
    <w:rsid w:val="00527DE5"/>
    <w:rsid w:val="00531A65"/>
    <w:rsid w:val="00532943"/>
    <w:rsid w:val="00533BBB"/>
    <w:rsid w:val="0053496D"/>
    <w:rsid w:val="0053500B"/>
    <w:rsid w:val="00535CE0"/>
    <w:rsid w:val="00537289"/>
    <w:rsid w:val="00540304"/>
    <w:rsid w:val="0054169B"/>
    <w:rsid w:val="00542EAF"/>
    <w:rsid w:val="00544BE2"/>
    <w:rsid w:val="00546D24"/>
    <w:rsid w:val="00550A7D"/>
    <w:rsid w:val="00553223"/>
    <w:rsid w:val="00556410"/>
    <w:rsid w:val="0055723F"/>
    <w:rsid w:val="00560C70"/>
    <w:rsid w:val="0056315F"/>
    <w:rsid w:val="0056554C"/>
    <w:rsid w:val="00566EA7"/>
    <w:rsid w:val="00566FC9"/>
    <w:rsid w:val="00571B08"/>
    <w:rsid w:val="00572ED8"/>
    <w:rsid w:val="005767A5"/>
    <w:rsid w:val="00576C4A"/>
    <w:rsid w:val="00576FD5"/>
    <w:rsid w:val="00580858"/>
    <w:rsid w:val="005810AB"/>
    <w:rsid w:val="00582D12"/>
    <w:rsid w:val="005838E4"/>
    <w:rsid w:val="00583C4F"/>
    <w:rsid w:val="00584291"/>
    <w:rsid w:val="00585097"/>
    <w:rsid w:val="00587CF8"/>
    <w:rsid w:val="00590DE5"/>
    <w:rsid w:val="005925ED"/>
    <w:rsid w:val="00592803"/>
    <w:rsid w:val="00593676"/>
    <w:rsid w:val="00597A63"/>
    <w:rsid w:val="005A0C62"/>
    <w:rsid w:val="005A10D6"/>
    <w:rsid w:val="005A1E11"/>
    <w:rsid w:val="005A32EE"/>
    <w:rsid w:val="005A337A"/>
    <w:rsid w:val="005A3579"/>
    <w:rsid w:val="005A4FFE"/>
    <w:rsid w:val="005A7421"/>
    <w:rsid w:val="005B0F4A"/>
    <w:rsid w:val="005B1BEA"/>
    <w:rsid w:val="005B2301"/>
    <w:rsid w:val="005B6966"/>
    <w:rsid w:val="005B6AF1"/>
    <w:rsid w:val="005C13A7"/>
    <w:rsid w:val="005C1547"/>
    <w:rsid w:val="005C1A70"/>
    <w:rsid w:val="005C2A7E"/>
    <w:rsid w:val="005C37EF"/>
    <w:rsid w:val="005C446E"/>
    <w:rsid w:val="005C4C54"/>
    <w:rsid w:val="005C50F0"/>
    <w:rsid w:val="005C5549"/>
    <w:rsid w:val="005C69FD"/>
    <w:rsid w:val="005D00A8"/>
    <w:rsid w:val="005D04ED"/>
    <w:rsid w:val="005D2BD5"/>
    <w:rsid w:val="005D2D90"/>
    <w:rsid w:val="005D3DC8"/>
    <w:rsid w:val="005D487E"/>
    <w:rsid w:val="005D7EED"/>
    <w:rsid w:val="005E2B3F"/>
    <w:rsid w:val="005E456D"/>
    <w:rsid w:val="005E5BBD"/>
    <w:rsid w:val="005E600D"/>
    <w:rsid w:val="005E79B7"/>
    <w:rsid w:val="005F3408"/>
    <w:rsid w:val="005F509B"/>
    <w:rsid w:val="005F5A8E"/>
    <w:rsid w:val="005F6E91"/>
    <w:rsid w:val="00602569"/>
    <w:rsid w:val="00602C97"/>
    <w:rsid w:val="0060400D"/>
    <w:rsid w:val="00604307"/>
    <w:rsid w:val="00604811"/>
    <w:rsid w:val="00606F2C"/>
    <w:rsid w:val="0060700F"/>
    <w:rsid w:val="006106E1"/>
    <w:rsid w:val="0061137D"/>
    <w:rsid w:val="0061165C"/>
    <w:rsid w:val="00611A0C"/>
    <w:rsid w:val="00612502"/>
    <w:rsid w:val="00612692"/>
    <w:rsid w:val="00612B5B"/>
    <w:rsid w:val="00615D3A"/>
    <w:rsid w:val="00616BBA"/>
    <w:rsid w:val="00617990"/>
    <w:rsid w:val="006205B5"/>
    <w:rsid w:val="00621122"/>
    <w:rsid w:val="0062274C"/>
    <w:rsid w:val="006229B7"/>
    <w:rsid w:val="00623D42"/>
    <w:rsid w:val="00623D47"/>
    <w:rsid w:val="00624523"/>
    <w:rsid w:val="0062584E"/>
    <w:rsid w:val="00630B5C"/>
    <w:rsid w:val="0063187F"/>
    <w:rsid w:val="00636344"/>
    <w:rsid w:val="00641B91"/>
    <w:rsid w:val="00641D8B"/>
    <w:rsid w:val="00642C18"/>
    <w:rsid w:val="00644692"/>
    <w:rsid w:val="0064747C"/>
    <w:rsid w:val="00647CB1"/>
    <w:rsid w:val="0065187D"/>
    <w:rsid w:val="0065298E"/>
    <w:rsid w:val="006541C4"/>
    <w:rsid w:val="006574D3"/>
    <w:rsid w:val="00660175"/>
    <w:rsid w:val="006604F4"/>
    <w:rsid w:val="00660A8E"/>
    <w:rsid w:val="006610B4"/>
    <w:rsid w:val="006639D0"/>
    <w:rsid w:val="006645E8"/>
    <w:rsid w:val="00664A76"/>
    <w:rsid w:val="00664F03"/>
    <w:rsid w:val="006657F9"/>
    <w:rsid w:val="00667071"/>
    <w:rsid w:val="0066736A"/>
    <w:rsid w:val="006701C4"/>
    <w:rsid w:val="00670CCD"/>
    <w:rsid w:val="0067172F"/>
    <w:rsid w:val="0067217F"/>
    <w:rsid w:val="00672836"/>
    <w:rsid w:val="00673781"/>
    <w:rsid w:val="00676723"/>
    <w:rsid w:val="006771B1"/>
    <w:rsid w:val="00681937"/>
    <w:rsid w:val="00681C56"/>
    <w:rsid w:val="00682D61"/>
    <w:rsid w:val="006902E4"/>
    <w:rsid w:val="00690478"/>
    <w:rsid w:val="00690E2B"/>
    <w:rsid w:val="00691D84"/>
    <w:rsid w:val="006937E4"/>
    <w:rsid w:val="00694BA0"/>
    <w:rsid w:val="0069583A"/>
    <w:rsid w:val="006970DE"/>
    <w:rsid w:val="006A0A74"/>
    <w:rsid w:val="006A3A7A"/>
    <w:rsid w:val="006A55C7"/>
    <w:rsid w:val="006A6EC6"/>
    <w:rsid w:val="006A7D52"/>
    <w:rsid w:val="006B0FC5"/>
    <w:rsid w:val="006B2E4D"/>
    <w:rsid w:val="006B3EC4"/>
    <w:rsid w:val="006B46EF"/>
    <w:rsid w:val="006B4ED9"/>
    <w:rsid w:val="006B7A8A"/>
    <w:rsid w:val="006B7AB8"/>
    <w:rsid w:val="006C2164"/>
    <w:rsid w:val="006C28F6"/>
    <w:rsid w:val="006C2D77"/>
    <w:rsid w:val="006C3160"/>
    <w:rsid w:val="006C36C9"/>
    <w:rsid w:val="006C500A"/>
    <w:rsid w:val="006C5458"/>
    <w:rsid w:val="006D02E6"/>
    <w:rsid w:val="006D2445"/>
    <w:rsid w:val="006D3248"/>
    <w:rsid w:val="006D359B"/>
    <w:rsid w:val="006D4334"/>
    <w:rsid w:val="006D5DEE"/>
    <w:rsid w:val="006D7782"/>
    <w:rsid w:val="006E2346"/>
    <w:rsid w:val="006E2B73"/>
    <w:rsid w:val="006E2F5C"/>
    <w:rsid w:val="006E4963"/>
    <w:rsid w:val="006E5B01"/>
    <w:rsid w:val="006E5B8A"/>
    <w:rsid w:val="006E6AD2"/>
    <w:rsid w:val="006F029E"/>
    <w:rsid w:val="006F0416"/>
    <w:rsid w:val="006F3856"/>
    <w:rsid w:val="006F688D"/>
    <w:rsid w:val="00700916"/>
    <w:rsid w:val="007011A7"/>
    <w:rsid w:val="00703442"/>
    <w:rsid w:val="00705A28"/>
    <w:rsid w:val="007063D9"/>
    <w:rsid w:val="007071D8"/>
    <w:rsid w:val="00711136"/>
    <w:rsid w:val="00712A98"/>
    <w:rsid w:val="007145AD"/>
    <w:rsid w:val="00714607"/>
    <w:rsid w:val="00714734"/>
    <w:rsid w:val="00714CE1"/>
    <w:rsid w:val="007214F9"/>
    <w:rsid w:val="007235E2"/>
    <w:rsid w:val="00723FDB"/>
    <w:rsid w:val="00726A97"/>
    <w:rsid w:val="00727AB6"/>
    <w:rsid w:val="007315EC"/>
    <w:rsid w:val="007340A7"/>
    <w:rsid w:val="00736E39"/>
    <w:rsid w:val="00737D3D"/>
    <w:rsid w:val="00744DEB"/>
    <w:rsid w:val="00745188"/>
    <w:rsid w:val="00745A1D"/>
    <w:rsid w:val="00745C1E"/>
    <w:rsid w:val="00755BC8"/>
    <w:rsid w:val="007562A0"/>
    <w:rsid w:val="00757762"/>
    <w:rsid w:val="00757846"/>
    <w:rsid w:val="00762938"/>
    <w:rsid w:val="007636D1"/>
    <w:rsid w:val="00763D66"/>
    <w:rsid w:val="00764E90"/>
    <w:rsid w:val="00765781"/>
    <w:rsid w:val="00766540"/>
    <w:rsid w:val="0076760D"/>
    <w:rsid w:val="00773D15"/>
    <w:rsid w:val="00773E54"/>
    <w:rsid w:val="00780FB5"/>
    <w:rsid w:val="007833A4"/>
    <w:rsid w:val="007838B2"/>
    <w:rsid w:val="007852A4"/>
    <w:rsid w:val="007867EA"/>
    <w:rsid w:val="007868F4"/>
    <w:rsid w:val="00790B07"/>
    <w:rsid w:val="0079216B"/>
    <w:rsid w:val="00792889"/>
    <w:rsid w:val="00792D23"/>
    <w:rsid w:val="0079660D"/>
    <w:rsid w:val="007A0AA9"/>
    <w:rsid w:val="007A0F61"/>
    <w:rsid w:val="007A203C"/>
    <w:rsid w:val="007A26A4"/>
    <w:rsid w:val="007A27C7"/>
    <w:rsid w:val="007A56FF"/>
    <w:rsid w:val="007A60C0"/>
    <w:rsid w:val="007B0218"/>
    <w:rsid w:val="007B09B1"/>
    <w:rsid w:val="007B16FD"/>
    <w:rsid w:val="007B189B"/>
    <w:rsid w:val="007B3AC1"/>
    <w:rsid w:val="007B3E9C"/>
    <w:rsid w:val="007B506D"/>
    <w:rsid w:val="007B577A"/>
    <w:rsid w:val="007B6E3B"/>
    <w:rsid w:val="007C08C6"/>
    <w:rsid w:val="007C09FB"/>
    <w:rsid w:val="007C2F5F"/>
    <w:rsid w:val="007C3392"/>
    <w:rsid w:val="007C393C"/>
    <w:rsid w:val="007C417F"/>
    <w:rsid w:val="007C4443"/>
    <w:rsid w:val="007C4776"/>
    <w:rsid w:val="007C4EF2"/>
    <w:rsid w:val="007C5FCE"/>
    <w:rsid w:val="007C7A48"/>
    <w:rsid w:val="007D1B83"/>
    <w:rsid w:val="007D3A12"/>
    <w:rsid w:val="007D56BE"/>
    <w:rsid w:val="007D56E8"/>
    <w:rsid w:val="007D5F7F"/>
    <w:rsid w:val="007D737D"/>
    <w:rsid w:val="007E23A8"/>
    <w:rsid w:val="007E409F"/>
    <w:rsid w:val="007E5985"/>
    <w:rsid w:val="007E5FC7"/>
    <w:rsid w:val="007E7875"/>
    <w:rsid w:val="007F1280"/>
    <w:rsid w:val="007F3401"/>
    <w:rsid w:val="007F57C2"/>
    <w:rsid w:val="007F7961"/>
    <w:rsid w:val="00801C02"/>
    <w:rsid w:val="00802717"/>
    <w:rsid w:val="0080552C"/>
    <w:rsid w:val="00805B54"/>
    <w:rsid w:val="00807CF6"/>
    <w:rsid w:val="00812384"/>
    <w:rsid w:val="00813B64"/>
    <w:rsid w:val="00815BAE"/>
    <w:rsid w:val="00817507"/>
    <w:rsid w:val="008263F5"/>
    <w:rsid w:val="0082646F"/>
    <w:rsid w:val="0082663D"/>
    <w:rsid w:val="00830CE0"/>
    <w:rsid w:val="00830D51"/>
    <w:rsid w:val="00832E4F"/>
    <w:rsid w:val="00834CC9"/>
    <w:rsid w:val="00836D7C"/>
    <w:rsid w:val="00840786"/>
    <w:rsid w:val="00850242"/>
    <w:rsid w:val="00850E88"/>
    <w:rsid w:val="00853E30"/>
    <w:rsid w:val="00854E72"/>
    <w:rsid w:val="00857B4A"/>
    <w:rsid w:val="0086215D"/>
    <w:rsid w:val="00863D2B"/>
    <w:rsid w:val="00864008"/>
    <w:rsid w:val="0086485D"/>
    <w:rsid w:val="008649E4"/>
    <w:rsid w:val="00865386"/>
    <w:rsid w:val="00865511"/>
    <w:rsid w:val="00865E74"/>
    <w:rsid w:val="00866899"/>
    <w:rsid w:val="00867642"/>
    <w:rsid w:val="00870548"/>
    <w:rsid w:val="00870DD7"/>
    <w:rsid w:val="00871A82"/>
    <w:rsid w:val="0087382B"/>
    <w:rsid w:val="0087476A"/>
    <w:rsid w:val="008750E4"/>
    <w:rsid w:val="00876D80"/>
    <w:rsid w:val="008772EF"/>
    <w:rsid w:val="00881F6E"/>
    <w:rsid w:val="00883187"/>
    <w:rsid w:val="00883DF2"/>
    <w:rsid w:val="00885E6C"/>
    <w:rsid w:val="008A0422"/>
    <w:rsid w:val="008A146F"/>
    <w:rsid w:val="008A2C5F"/>
    <w:rsid w:val="008A59DF"/>
    <w:rsid w:val="008A5D84"/>
    <w:rsid w:val="008A5F30"/>
    <w:rsid w:val="008B156B"/>
    <w:rsid w:val="008B284B"/>
    <w:rsid w:val="008C02C8"/>
    <w:rsid w:val="008C1E87"/>
    <w:rsid w:val="008C1FF8"/>
    <w:rsid w:val="008C28B2"/>
    <w:rsid w:val="008C530A"/>
    <w:rsid w:val="008C6082"/>
    <w:rsid w:val="008C6EBA"/>
    <w:rsid w:val="008D1F1C"/>
    <w:rsid w:val="008D4F28"/>
    <w:rsid w:val="008D7A63"/>
    <w:rsid w:val="008D7F2D"/>
    <w:rsid w:val="008E11FF"/>
    <w:rsid w:val="008E1E65"/>
    <w:rsid w:val="008E4810"/>
    <w:rsid w:val="008E55DE"/>
    <w:rsid w:val="008E6B9D"/>
    <w:rsid w:val="008F337F"/>
    <w:rsid w:val="008F5676"/>
    <w:rsid w:val="008F6F49"/>
    <w:rsid w:val="008F7ADB"/>
    <w:rsid w:val="00900621"/>
    <w:rsid w:val="009025D4"/>
    <w:rsid w:val="00903143"/>
    <w:rsid w:val="00903239"/>
    <w:rsid w:val="009032B0"/>
    <w:rsid w:val="009033F8"/>
    <w:rsid w:val="00903625"/>
    <w:rsid w:val="00903F23"/>
    <w:rsid w:val="009040F5"/>
    <w:rsid w:val="00904307"/>
    <w:rsid w:val="0090433F"/>
    <w:rsid w:val="0090440D"/>
    <w:rsid w:val="00914D84"/>
    <w:rsid w:val="00914FC5"/>
    <w:rsid w:val="00917281"/>
    <w:rsid w:val="00917284"/>
    <w:rsid w:val="00917BDA"/>
    <w:rsid w:val="0092060A"/>
    <w:rsid w:val="009221ED"/>
    <w:rsid w:val="0092267F"/>
    <w:rsid w:val="0092382A"/>
    <w:rsid w:val="009243CC"/>
    <w:rsid w:val="00925B12"/>
    <w:rsid w:val="00925DB7"/>
    <w:rsid w:val="009263C7"/>
    <w:rsid w:val="009268D2"/>
    <w:rsid w:val="009275D4"/>
    <w:rsid w:val="00931C9B"/>
    <w:rsid w:val="00933F12"/>
    <w:rsid w:val="00934266"/>
    <w:rsid w:val="00934CF4"/>
    <w:rsid w:val="0093636E"/>
    <w:rsid w:val="00942FBC"/>
    <w:rsid w:val="009431EB"/>
    <w:rsid w:val="00944743"/>
    <w:rsid w:val="00945189"/>
    <w:rsid w:val="00946426"/>
    <w:rsid w:val="0094707A"/>
    <w:rsid w:val="00951446"/>
    <w:rsid w:val="00951ED0"/>
    <w:rsid w:val="00953AC9"/>
    <w:rsid w:val="00954CB5"/>
    <w:rsid w:val="0095521E"/>
    <w:rsid w:val="009555FF"/>
    <w:rsid w:val="00956B7D"/>
    <w:rsid w:val="00962E66"/>
    <w:rsid w:val="009665B4"/>
    <w:rsid w:val="0097138D"/>
    <w:rsid w:val="00972FA8"/>
    <w:rsid w:val="00974443"/>
    <w:rsid w:val="009756DC"/>
    <w:rsid w:val="00975D9B"/>
    <w:rsid w:val="009769B1"/>
    <w:rsid w:val="00977462"/>
    <w:rsid w:val="0098322C"/>
    <w:rsid w:val="00984F93"/>
    <w:rsid w:val="00987E25"/>
    <w:rsid w:val="009910C4"/>
    <w:rsid w:val="009911B5"/>
    <w:rsid w:val="00992A1B"/>
    <w:rsid w:val="0099421A"/>
    <w:rsid w:val="00995193"/>
    <w:rsid w:val="00995312"/>
    <w:rsid w:val="00995D13"/>
    <w:rsid w:val="00995F74"/>
    <w:rsid w:val="009A0412"/>
    <w:rsid w:val="009A2AFB"/>
    <w:rsid w:val="009A2EEC"/>
    <w:rsid w:val="009A47FA"/>
    <w:rsid w:val="009A6E9D"/>
    <w:rsid w:val="009A710F"/>
    <w:rsid w:val="009A7998"/>
    <w:rsid w:val="009B01BF"/>
    <w:rsid w:val="009B235B"/>
    <w:rsid w:val="009B5C83"/>
    <w:rsid w:val="009B6F37"/>
    <w:rsid w:val="009B75D6"/>
    <w:rsid w:val="009C018F"/>
    <w:rsid w:val="009C3FFA"/>
    <w:rsid w:val="009C67B5"/>
    <w:rsid w:val="009D2699"/>
    <w:rsid w:val="009D44BE"/>
    <w:rsid w:val="009D6094"/>
    <w:rsid w:val="009E117B"/>
    <w:rsid w:val="009E1559"/>
    <w:rsid w:val="009E1586"/>
    <w:rsid w:val="009E18B8"/>
    <w:rsid w:val="009E1AF7"/>
    <w:rsid w:val="009E1CB9"/>
    <w:rsid w:val="009E2C25"/>
    <w:rsid w:val="009E2CC2"/>
    <w:rsid w:val="009E4466"/>
    <w:rsid w:val="009E53FD"/>
    <w:rsid w:val="009F0AA7"/>
    <w:rsid w:val="009F304C"/>
    <w:rsid w:val="009F3423"/>
    <w:rsid w:val="009F3A5F"/>
    <w:rsid w:val="009F43E8"/>
    <w:rsid w:val="009F4486"/>
    <w:rsid w:val="009F717C"/>
    <w:rsid w:val="00A002E8"/>
    <w:rsid w:val="00A02181"/>
    <w:rsid w:val="00A03CA9"/>
    <w:rsid w:val="00A05F0E"/>
    <w:rsid w:val="00A066A5"/>
    <w:rsid w:val="00A10759"/>
    <w:rsid w:val="00A10DD1"/>
    <w:rsid w:val="00A12866"/>
    <w:rsid w:val="00A13534"/>
    <w:rsid w:val="00A15847"/>
    <w:rsid w:val="00A15C76"/>
    <w:rsid w:val="00A17155"/>
    <w:rsid w:val="00A17943"/>
    <w:rsid w:val="00A17CDA"/>
    <w:rsid w:val="00A23B3B"/>
    <w:rsid w:val="00A300A5"/>
    <w:rsid w:val="00A34A3D"/>
    <w:rsid w:val="00A368E8"/>
    <w:rsid w:val="00A41ED2"/>
    <w:rsid w:val="00A429FA"/>
    <w:rsid w:val="00A4304E"/>
    <w:rsid w:val="00A44254"/>
    <w:rsid w:val="00A44C96"/>
    <w:rsid w:val="00A45198"/>
    <w:rsid w:val="00A456E1"/>
    <w:rsid w:val="00A45E01"/>
    <w:rsid w:val="00A46C06"/>
    <w:rsid w:val="00A47B97"/>
    <w:rsid w:val="00A47BD7"/>
    <w:rsid w:val="00A50499"/>
    <w:rsid w:val="00A50573"/>
    <w:rsid w:val="00A50BF2"/>
    <w:rsid w:val="00A51AB1"/>
    <w:rsid w:val="00A51D89"/>
    <w:rsid w:val="00A51D90"/>
    <w:rsid w:val="00A52A45"/>
    <w:rsid w:val="00A52EE9"/>
    <w:rsid w:val="00A5321D"/>
    <w:rsid w:val="00A532AB"/>
    <w:rsid w:val="00A5462D"/>
    <w:rsid w:val="00A54D60"/>
    <w:rsid w:val="00A5796B"/>
    <w:rsid w:val="00A61063"/>
    <w:rsid w:val="00A62340"/>
    <w:rsid w:val="00A62D48"/>
    <w:rsid w:val="00A6352B"/>
    <w:rsid w:val="00A64314"/>
    <w:rsid w:val="00A65725"/>
    <w:rsid w:val="00A668A5"/>
    <w:rsid w:val="00A67CCF"/>
    <w:rsid w:val="00A705A3"/>
    <w:rsid w:val="00A70BEA"/>
    <w:rsid w:val="00A70D4A"/>
    <w:rsid w:val="00A71136"/>
    <w:rsid w:val="00A728FF"/>
    <w:rsid w:val="00A74C56"/>
    <w:rsid w:val="00A74D0D"/>
    <w:rsid w:val="00A7536A"/>
    <w:rsid w:val="00A76537"/>
    <w:rsid w:val="00A77579"/>
    <w:rsid w:val="00A77AE4"/>
    <w:rsid w:val="00A81D17"/>
    <w:rsid w:val="00A8236F"/>
    <w:rsid w:val="00A82903"/>
    <w:rsid w:val="00A83EF7"/>
    <w:rsid w:val="00A92F6F"/>
    <w:rsid w:val="00A93227"/>
    <w:rsid w:val="00A93C18"/>
    <w:rsid w:val="00A96FC1"/>
    <w:rsid w:val="00A97189"/>
    <w:rsid w:val="00A97FCE"/>
    <w:rsid w:val="00AA0A04"/>
    <w:rsid w:val="00AA1B9C"/>
    <w:rsid w:val="00AA3556"/>
    <w:rsid w:val="00AA52C5"/>
    <w:rsid w:val="00AA63FA"/>
    <w:rsid w:val="00AA6481"/>
    <w:rsid w:val="00AA757F"/>
    <w:rsid w:val="00AB1322"/>
    <w:rsid w:val="00AB1DBE"/>
    <w:rsid w:val="00AB2262"/>
    <w:rsid w:val="00AB452D"/>
    <w:rsid w:val="00AB53F3"/>
    <w:rsid w:val="00AB65AB"/>
    <w:rsid w:val="00AC0753"/>
    <w:rsid w:val="00AC6184"/>
    <w:rsid w:val="00AC62F0"/>
    <w:rsid w:val="00AC640A"/>
    <w:rsid w:val="00AD0943"/>
    <w:rsid w:val="00AD0E13"/>
    <w:rsid w:val="00AD1C05"/>
    <w:rsid w:val="00AD2CB9"/>
    <w:rsid w:val="00AD2EB2"/>
    <w:rsid w:val="00AD3128"/>
    <w:rsid w:val="00AD4396"/>
    <w:rsid w:val="00AE1A9D"/>
    <w:rsid w:val="00AE2DC1"/>
    <w:rsid w:val="00AE388B"/>
    <w:rsid w:val="00AE4506"/>
    <w:rsid w:val="00AF05B1"/>
    <w:rsid w:val="00AF0D14"/>
    <w:rsid w:val="00AF0EDC"/>
    <w:rsid w:val="00AF1A32"/>
    <w:rsid w:val="00AF240C"/>
    <w:rsid w:val="00AF2E8B"/>
    <w:rsid w:val="00AF3797"/>
    <w:rsid w:val="00AF7A53"/>
    <w:rsid w:val="00AF7EFE"/>
    <w:rsid w:val="00B05AD9"/>
    <w:rsid w:val="00B064CA"/>
    <w:rsid w:val="00B102A2"/>
    <w:rsid w:val="00B10458"/>
    <w:rsid w:val="00B1246E"/>
    <w:rsid w:val="00B134A5"/>
    <w:rsid w:val="00B13BF8"/>
    <w:rsid w:val="00B1451D"/>
    <w:rsid w:val="00B14DEA"/>
    <w:rsid w:val="00B16327"/>
    <w:rsid w:val="00B21049"/>
    <w:rsid w:val="00B22532"/>
    <w:rsid w:val="00B22A90"/>
    <w:rsid w:val="00B23E94"/>
    <w:rsid w:val="00B24FCC"/>
    <w:rsid w:val="00B25591"/>
    <w:rsid w:val="00B25E62"/>
    <w:rsid w:val="00B27F81"/>
    <w:rsid w:val="00B300FB"/>
    <w:rsid w:val="00B3132C"/>
    <w:rsid w:val="00B3133F"/>
    <w:rsid w:val="00B32BAD"/>
    <w:rsid w:val="00B34851"/>
    <w:rsid w:val="00B35238"/>
    <w:rsid w:val="00B37C0F"/>
    <w:rsid w:val="00B41BE6"/>
    <w:rsid w:val="00B429BE"/>
    <w:rsid w:val="00B433C3"/>
    <w:rsid w:val="00B44BE1"/>
    <w:rsid w:val="00B44C21"/>
    <w:rsid w:val="00B46B04"/>
    <w:rsid w:val="00B47081"/>
    <w:rsid w:val="00B52789"/>
    <w:rsid w:val="00B53CBE"/>
    <w:rsid w:val="00B53EBB"/>
    <w:rsid w:val="00B54612"/>
    <w:rsid w:val="00B57461"/>
    <w:rsid w:val="00B60DEA"/>
    <w:rsid w:val="00B643E0"/>
    <w:rsid w:val="00B6522A"/>
    <w:rsid w:val="00B66804"/>
    <w:rsid w:val="00B707CB"/>
    <w:rsid w:val="00B70C49"/>
    <w:rsid w:val="00B71803"/>
    <w:rsid w:val="00B7287F"/>
    <w:rsid w:val="00B72CA7"/>
    <w:rsid w:val="00B747A1"/>
    <w:rsid w:val="00B76A15"/>
    <w:rsid w:val="00B778E9"/>
    <w:rsid w:val="00B77EB3"/>
    <w:rsid w:val="00B8166C"/>
    <w:rsid w:val="00B87060"/>
    <w:rsid w:val="00B901A5"/>
    <w:rsid w:val="00B94914"/>
    <w:rsid w:val="00B95170"/>
    <w:rsid w:val="00BA0032"/>
    <w:rsid w:val="00BA1622"/>
    <w:rsid w:val="00BA362D"/>
    <w:rsid w:val="00BA4DB5"/>
    <w:rsid w:val="00BA7504"/>
    <w:rsid w:val="00BB0170"/>
    <w:rsid w:val="00BB02D4"/>
    <w:rsid w:val="00BB0EA5"/>
    <w:rsid w:val="00BB188D"/>
    <w:rsid w:val="00BB1A71"/>
    <w:rsid w:val="00BB30CB"/>
    <w:rsid w:val="00BB678B"/>
    <w:rsid w:val="00BC00C4"/>
    <w:rsid w:val="00BC0F91"/>
    <w:rsid w:val="00BC44C1"/>
    <w:rsid w:val="00BC4F1E"/>
    <w:rsid w:val="00BC7966"/>
    <w:rsid w:val="00BC7C1A"/>
    <w:rsid w:val="00BD2A32"/>
    <w:rsid w:val="00BD2BC7"/>
    <w:rsid w:val="00BD4A02"/>
    <w:rsid w:val="00BD511A"/>
    <w:rsid w:val="00BD76B4"/>
    <w:rsid w:val="00BE0392"/>
    <w:rsid w:val="00BE235A"/>
    <w:rsid w:val="00BE26C1"/>
    <w:rsid w:val="00BF0AC7"/>
    <w:rsid w:val="00BF30D9"/>
    <w:rsid w:val="00BF3C2D"/>
    <w:rsid w:val="00BF57B7"/>
    <w:rsid w:val="00BF72F2"/>
    <w:rsid w:val="00BF76A5"/>
    <w:rsid w:val="00BF7FB8"/>
    <w:rsid w:val="00C00E8E"/>
    <w:rsid w:val="00C030CD"/>
    <w:rsid w:val="00C03182"/>
    <w:rsid w:val="00C03B1D"/>
    <w:rsid w:val="00C05389"/>
    <w:rsid w:val="00C07E50"/>
    <w:rsid w:val="00C112C1"/>
    <w:rsid w:val="00C11B41"/>
    <w:rsid w:val="00C14113"/>
    <w:rsid w:val="00C1464B"/>
    <w:rsid w:val="00C146A2"/>
    <w:rsid w:val="00C147F7"/>
    <w:rsid w:val="00C15CFD"/>
    <w:rsid w:val="00C16D9C"/>
    <w:rsid w:val="00C21674"/>
    <w:rsid w:val="00C218A4"/>
    <w:rsid w:val="00C229EC"/>
    <w:rsid w:val="00C23F3B"/>
    <w:rsid w:val="00C24E66"/>
    <w:rsid w:val="00C26302"/>
    <w:rsid w:val="00C30B30"/>
    <w:rsid w:val="00C31120"/>
    <w:rsid w:val="00C32594"/>
    <w:rsid w:val="00C34185"/>
    <w:rsid w:val="00C34E57"/>
    <w:rsid w:val="00C34ED4"/>
    <w:rsid w:val="00C356C8"/>
    <w:rsid w:val="00C36430"/>
    <w:rsid w:val="00C36C5D"/>
    <w:rsid w:val="00C36F9B"/>
    <w:rsid w:val="00C371A4"/>
    <w:rsid w:val="00C378D8"/>
    <w:rsid w:val="00C41255"/>
    <w:rsid w:val="00C42814"/>
    <w:rsid w:val="00C43BEB"/>
    <w:rsid w:val="00C448C2"/>
    <w:rsid w:val="00C45C74"/>
    <w:rsid w:val="00C50B6F"/>
    <w:rsid w:val="00C5254F"/>
    <w:rsid w:val="00C538FF"/>
    <w:rsid w:val="00C56917"/>
    <w:rsid w:val="00C61238"/>
    <w:rsid w:val="00C6173A"/>
    <w:rsid w:val="00C632A1"/>
    <w:rsid w:val="00C63B7A"/>
    <w:rsid w:val="00C64D4C"/>
    <w:rsid w:val="00C6598A"/>
    <w:rsid w:val="00C66625"/>
    <w:rsid w:val="00C7077D"/>
    <w:rsid w:val="00C71982"/>
    <w:rsid w:val="00C72292"/>
    <w:rsid w:val="00C733FB"/>
    <w:rsid w:val="00C73593"/>
    <w:rsid w:val="00C744E2"/>
    <w:rsid w:val="00C76FB8"/>
    <w:rsid w:val="00C80001"/>
    <w:rsid w:val="00C8143F"/>
    <w:rsid w:val="00C825FB"/>
    <w:rsid w:val="00C83D26"/>
    <w:rsid w:val="00C84B01"/>
    <w:rsid w:val="00C85189"/>
    <w:rsid w:val="00C85773"/>
    <w:rsid w:val="00C85D9B"/>
    <w:rsid w:val="00C85F3D"/>
    <w:rsid w:val="00C87169"/>
    <w:rsid w:val="00C92650"/>
    <w:rsid w:val="00C94CED"/>
    <w:rsid w:val="00C95EE8"/>
    <w:rsid w:val="00C9779B"/>
    <w:rsid w:val="00CA11E1"/>
    <w:rsid w:val="00CA17F4"/>
    <w:rsid w:val="00CA2B47"/>
    <w:rsid w:val="00CA3E42"/>
    <w:rsid w:val="00CA491D"/>
    <w:rsid w:val="00CA5C35"/>
    <w:rsid w:val="00CA6C2E"/>
    <w:rsid w:val="00CA7D05"/>
    <w:rsid w:val="00CB0907"/>
    <w:rsid w:val="00CB4FC8"/>
    <w:rsid w:val="00CB7A41"/>
    <w:rsid w:val="00CB7BB6"/>
    <w:rsid w:val="00CC004F"/>
    <w:rsid w:val="00CC1709"/>
    <w:rsid w:val="00CC2DAD"/>
    <w:rsid w:val="00CD0CE8"/>
    <w:rsid w:val="00CD25A1"/>
    <w:rsid w:val="00CD3452"/>
    <w:rsid w:val="00CD3573"/>
    <w:rsid w:val="00CD5482"/>
    <w:rsid w:val="00CD5CB4"/>
    <w:rsid w:val="00CD65BC"/>
    <w:rsid w:val="00CD6D77"/>
    <w:rsid w:val="00CE148A"/>
    <w:rsid w:val="00CE3C80"/>
    <w:rsid w:val="00CE4436"/>
    <w:rsid w:val="00CE4563"/>
    <w:rsid w:val="00CE52AE"/>
    <w:rsid w:val="00CE7D31"/>
    <w:rsid w:val="00CF185A"/>
    <w:rsid w:val="00CF7ADC"/>
    <w:rsid w:val="00D011B7"/>
    <w:rsid w:val="00D0134A"/>
    <w:rsid w:val="00D021E3"/>
    <w:rsid w:val="00D024C7"/>
    <w:rsid w:val="00D03360"/>
    <w:rsid w:val="00D03A8B"/>
    <w:rsid w:val="00D04CD7"/>
    <w:rsid w:val="00D04EBF"/>
    <w:rsid w:val="00D04F06"/>
    <w:rsid w:val="00D06EFB"/>
    <w:rsid w:val="00D07BCB"/>
    <w:rsid w:val="00D10336"/>
    <w:rsid w:val="00D15B5B"/>
    <w:rsid w:val="00D15CB8"/>
    <w:rsid w:val="00D16E57"/>
    <w:rsid w:val="00D20082"/>
    <w:rsid w:val="00D2195B"/>
    <w:rsid w:val="00D21DA1"/>
    <w:rsid w:val="00D22D36"/>
    <w:rsid w:val="00D23F6E"/>
    <w:rsid w:val="00D24D18"/>
    <w:rsid w:val="00D262E4"/>
    <w:rsid w:val="00D26E2E"/>
    <w:rsid w:val="00D314CB"/>
    <w:rsid w:val="00D316A6"/>
    <w:rsid w:val="00D317E3"/>
    <w:rsid w:val="00D31A87"/>
    <w:rsid w:val="00D31F7C"/>
    <w:rsid w:val="00D321A4"/>
    <w:rsid w:val="00D329E0"/>
    <w:rsid w:val="00D35972"/>
    <w:rsid w:val="00D3729B"/>
    <w:rsid w:val="00D40660"/>
    <w:rsid w:val="00D41314"/>
    <w:rsid w:val="00D426F2"/>
    <w:rsid w:val="00D42C05"/>
    <w:rsid w:val="00D44350"/>
    <w:rsid w:val="00D461B5"/>
    <w:rsid w:val="00D5024F"/>
    <w:rsid w:val="00D50629"/>
    <w:rsid w:val="00D511E6"/>
    <w:rsid w:val="00D51FF1"/>
    <w:rsid w:val="00D5266E"/>
    <w:rsid w:val="00D52AE5"/>
    <w:rsid w:val="00D52CEE"/>
    <w:rsid w:val="00D53921"/>
    <w:rsid w:val="00D54692"/>
    <w:rsid w:val="00D559E5"/>
    <w:rsid w:val="00D56859"/>
    <w:rsid w:val="00D60540"/>
    <w:rsid w:val="00D61FD0"/>
    <w:rsid w:val="00D64BA5"/>
    <w:rsid w:val="00D6689A"/>
    <w:rsid w:val="00D66F55"/>
    <w:rsid w:val="00D71181"/>
    <w:rsid w:val="00D721B6"/>
    <w:rsid w:val="00D72277"/>
    <w:rsid w:val="00D73F0B"/>
    <w:rsid w:val="00D745ED"/>
    <w:rsid w:val="00D768F4"/>
    <w:rsid w:val="00D775FC"/>
    <w:rsid w:val="00D82B17"/>
    <w:rsid w:val="00D832D7"/>
    <w:rsid w:val="00D856C1"/>
    <w:rsid w:val="00D86741"/>
    <w:rsid w:val="00D86A04"/>
    <w:rsid w:val="00D86F09"/>
    <w:rsid w:val="00D907BE"/>
    <w:rsid w:val="00D90CE5"/>
    <w:rsid w:val="00D92E0F"/>
    <w:rsid w:val="00D92F28"/>
    <w:rsid w:val="00D932A0"/>
    <w:rsid w:val="00D94D3A"/>
    <w:rsid w:val="00DA0ABB"/>
    <w:rsid w:val="00DA11A2"/>
    <w:rsid w:val="00DA2887"/>
    <w:rsid w:val="00DA2F56"/>
    <w:rsid w:val="00DA3719"/>
    <w:rsid w:val="00DA3C2B"/>
    <w:rsid w:val="00DA6537"/>
    <w:rsid w:val="00DA66FD"/>
    <w:rsid w:val="00DA7D66"/>
    <w:rsid w:val="00DB2D1B"/>
    <w:rsid w:val="00DB3783"/>
    <w:rsid w:val="00DB665A"/>
    <w:rsid w:val="00DB78AD"/>
    <w:rsid w:val="00DC0A43"/>
    <w:rsid w:val="00DC16CF"/>
    <w:rsid w:val="00DC1D54"/>
    <w:rsid w:val="00DC2032"/>
    <w:rsid w:val="00DC494D"/>
    <w:rsid w:val="00DC61C2"/>
    <w:rsid w:val="00DC7CA6"/>
    <w:rsid w:val="00DD0EE4"/>
    <w:rsid w:val="00DD5552"/>
    <w:rsid w:val="00DD56D5"/>
    <w:rsid w:val="00DD7268"/>
    <w:rsid w:val="00DD7D7D"/>
    <w:rsid w:val="00DE07A9"/>
    <w:rsid w:val="00DE0C4E"/>
    <w:rsid w:val="00DE2A73"/>
    <w:rsid w:val="00DE2C65"/>
    <w:rsid w:val="00DE660E"/>
    <w:rsid w:val="00DE6B6E"/>
    <w:rsid w:val="00DE6DB2"/>
    <w:rsid w:val="00DE74D3"/>
    <w:rsid w:val="00DE7C2D"/>
    <w:rsid w:val="00DF047E"/>
    <w:rsid w:val="00DF2A12"/>
    <w:rsid w:val="00DF2FAC"/>
    <w:rsid w:val="00DF4D09"/>
    <w:rsid w:val="00DF625E"/>
    <w:rsid w:val="00DF6729"/>
    <w:rsid w:val="00DF6C1E"/>
    <w:rsid w:val="00E00479"/>
    <w:rsid w:val="00E0261B"/>
    <w:rsid w:val="00E043F7"/>
    <w:rsid w:val="00E052D8"/>
    <w:rsid w:val="00E07C6B"/>
    <w:rsid w:val="00E1031A"/>
    <w:rsid w:val="00E10888"/>
    <w:rsid w:val="00E14767"/>
    <w:rsid w:val="00E15CA9"/>
    <w:rsid w:val="00E17888"/>
    <w:rsid w:val="00E17A13"/>
    <w:rsid w:val="00E21563"/>
    <w:rsid w:val="00E22067"/>
    <w:rsid w:val="00E22EAB"/>
    <w:rsid w:val="00E230B7"/>
    <w:rsid w:val="00E239BB"/>
    <w:rsid w:val="00E262FC"/>
    <w:rsid w:val="00E3357A"/>
    <w:rsid w:val="00E33BB4"/>
    <w:rsid w:val="00E33DC4"/>
    <w:rsid w:val="00E34FD8"/>
    <w:rsid w:val="00E3506B"/>
    <w:rsid w:val="00E35612"/>
    <w:rsid w:val="00E37220"/>
    <w:rsid w:val="00E41EBB"/>
    <w:rsid w:val="00E43D17"/>
    <w:rsid w:val="00E43D7E"/>
    <w:rsid w:val="00E44E41"/>
    <w:rsid w:val="00E45447"/>
    <w:rsid w:val="00E46CCC"/>
    <w:rsid w:val="00E509CA"/>
    <w:rsid w:val="00E5450B"/>
    <w:rsid w:val="00E57A2C"/>
    <w:rsid w:val="00E60D3C"/>
    <w:rsid w:val="00E6313A"/>
    <w:rsid w:val="00E637B9"/>
    <w:rsid w:val="00E64711"/>
    <w:rsid w:val="00E66777"/>
    <w:rsid w:val="00E70A35"/>
    <w:rsid w:val="00E70EC5"/>
    <w:rsid w:val="00E72CED"/>
    <w:rsid w:val="00E74192"/>
    <w:rsid w:val="00E7489D"/>
    <w:rsid w:val="00E7524B"/>
    <w:rsid w:val="00E75344"/>
    <w:rsid w:val="00E76D3B"/>
    <w:rsid w:val="00E76F16"/>
    <w:rsid w:val="00E774BA"/>
    <w:rsid w:val="00E77642"/>
    <w:rsid w:val="00E81E14"/>
    <w:rsid w:val="00E8265F"/>
    <w:rsid w:val="00E83339"/>
    <w:rsid w:val="00E8380A"/>
    <w:rsid w:val="00E839B1"/>
    <w:rsid w:val="00E851BA"/>
    <w:rsid w:val="00E86961"/>
    <w:rsid w:val="00E87012"/>
    <w:rsid w:val="00E87443"/>
    <w:rsid w:val="00E877BA"/>
    <w:rsid w:val="00E87B87"/>
    <w:rsid w:val="00E87DCD"/>
    <w:rsid w:val="00E91B7D"/>
    <w:rsid w:val="00E92004"/>
    <w:rsid w:val="00E928D6"/>
    <w:rsid w:val="00E94AE1"/>
    <w:rsid w:val="00E9579A"/>
    <w:rsid w:val="00E95A7E"/>
    <w:rsid w:val="00E95AC7"/>
    <w:rsid w:val="00E9647F"/>
    <w:rsid w:val="00E979F7"/>
    <w:rsid w:val="00EA048F"/>
    <w:rsid w:val="00EA5A55"/>
    <w:rsid w:val="00EA6A25"/>
    <w:rsid w:val="00EA6F24"/>
    <w:rsid w:val="00EA766D"/>
    <w:rsid w:val="00EA77AE"/>
    <w:rsid w:val="00EB0DD7"/>
    <w:rsid w:val="00EB1B47"/>
    <w:rsid w:val="00EB259F"/>
    <w:rsid w:val="00EB334D"/>
    <w:rsid w:val="00EB3F47"/>
    <w:rsid w:val="00EB4C5A"/>
    <w:rsid w:val="00EB5DF9"/>
    <w:rsid w:val="00EB77ED"/>
    <w:rsid w:val="00EC1661"/>
    <w:rsid w:val="00EC1B86"/>
    <w:rsid w:val="00EC241C"/>
    <w:rsid w:val="00EC26B1"/>
    <w:rsid w:val="00EC38C7"/>
    <w:rsid w:val="00EC3A37"/>
    <w:rsid w:val="00EC546B"/>
    <w:rsid w:val="00EC59B8"/>
    <w:rsid w:val="00EC6933"/>
    <w:rsid w:val="00ED11FB"/>
    <w:rsid w:val="00ED1938"/>
    <w:rsid w:val="00ED1AC7"/>
    <w:rsid w:val="00ED2261"/>
    <w:rsid w:val="00ED23AB"/>
    <w:rsid w:val="00ED46DC"/>
    <w:rsid w:val="00ED4BF2"/>
    <w:rsid w:val="00ED5E14"/>
    <w:rsid w:val="00ED62AA"/>
    <w:rsid w:val="00ED7088"/>
    <w:rsid w:val="00EE101E"/>
    <w:rsid w:val="00EE3217"/>
    <w:rsid w:val="00EE7C0A"/>
    <w:rsid w:val="00EF0263"/>
    <w:rsid w:val="00EF1708"/>
    <w:rsid w:val="00EF1BF8"/>
    <w:rsid w:val="00EF31B2"/>
    <w:rsid w:val="00EF392C"/>
    <w:rsid w:val="00EF422B"/>
    <w:rsid w:val="00EF4E50"/>
    <w:rsid w:val="00EF4F3A"/>
    <w:rsid w:val="00EF7C91"/>
    <w:rsid w:val="00F00181"/>
    <w:rsid w:val="00F04B89"/>
    <w:rsid w:val="00F05C2D"/>
    <w:rsid w:val="00F10B09"/>
    <w:rsid w:val="00F11094"/>
    <w:rsid w:val="00F12BF8"/>
    <w:rsid w:val="00F1322A"/>
    <w:rsid w:val="00F13E36"/>
    <w:rsid w:val="00F13FEE"/>
    <w:rsid w:val="00F15145"/>
    <w:rsid w:val="00F1586E"/>
    <w:rsid w:val="00F159D8"/>
    <w:rsid w:val="00F20148"/>
    <w:rsid w:val="00F22C7B"/>
    <w:rsid w:val="00F22CE3"/>
    <w:rsid w:val="00F23847"/>
    <w:rsid w:val="00F2575F"/>
    <w:rsid w:val="00F26345"/>
    <w:rsid w:val="00F26596"/>
    <w:rsid w:val="00F268D2"/>
    <w:rsid w:val="00F3176B"/>
    <w:rsid w:val="00F348BA"/>
    <w:rsid w:val="00F359C0"/>
    <w:rsid w:val="00F36B8A"/>
    <w:rsid w:val="00F401C5"/>
    <w:rsid w:val="00F4260C"/>
    <w:rsid w:val="00F43FA8"/>
    <w:rsid w:val="00F44839"/>
    <w:rsid w:val="00F45109"/>
    <w:rsid w:val="00F46BF3"/>
    <w:rsid w:val="00F522C9"/>
    <w:rsid w:val="00F5376E"/>
    <w:rsid w:val="00F53EFA"/>
    <w:rsid w:val="00F54023"/>
    <w:rsid w:val="00F55287"/>
    <w:rsid w:val="00F55684"/>
    <w:rsid w:val="00F55C84"/>
    <w:rsid w:val="00F55FA1"/>
    <w:rsid w:val="00F604CA"/>
    <w:rsid w:val="00F61595"/>
    <w:rsid w:val="00F61966"/>
    <w:rsid w:val="00F61B71"/>
    <w:rsid w:val="00F61E49"/>
    <w:rsid w:val="00F6325D"/>
    <w:rsid w:val="00F63367"/>
    <w:rsid w:val="00F64035"/>
    <w:rsid w:val="00F6492A"/>
    <w:rsid w:val="00F675F3"/>
    <w:rsid w:val="00F67BEE"/>
    <w:rsid w:val="00F7153D"/>
    <w:rsid w:val="00F720D3"/>
    <w:rsid w:val="00F72E6C"/>
    <w:rsid w:val="00F73866"/>
    <w:rsid w:val="00F73F21"/>
    <w:rsid w:val="00F744AE"/>
    <w:rsid w:val="00F755FB"/>
    <w:rsid w:val="00F775D0"/>
    <w:rsid w:val="00F82DFE"/>
    <w:rsid w:val="00F82FA3"/>
    <w:rsid w:val="00F83767"/>
    <w:rsid w:val="00F837D1"/>
    <w:rsid w:val="00F87B2D"/>
    <w:rsid w:val="00F87DCA"/>
    <w:rsid w:val="00F9041F"/>
    <w:rsid w:val="00F9045A"/>
    <w:rsid w:val="00F934B2"/>
    <w:rsid w:val="00F941AD"/>
    <w:rsid w:val="00FA1A3D"/>
    <w:rsid w:val="00FA2369"/>
    <w:rsid w:val="00FA69A1"/>
    <w:rsid w:val="00FB02B9"/>
    <w:rsid w:val="00FB2D5D"/>
    <w:rsid w:val="00FB2EA9"/>
    <w:rsid w:val="00FB4C09"/>
    <w:rsid w:val="00FB7ACF"/>
    <w:rsid w:val="00FC13C4"/>
    <w:rsid w:val="00FC15A2"/>
    <w:rsid w:val="00FC1988"/>
    <w:rsid w:val="00FC27B3"/>
    <w:rsid w:val="00FC28ED"/>
    <w:rsid w:val="00FC2E54"/>
    <w:rsid w:val="00FC3AA0"/>
    <w:rsid w:val="00FC6339"/>
    <w:rsid w:val="00FC6FDA"/>
    <w:rsid w:val="00FC721E"/>
    <w:rsid w:val="00FC77F3"/>
    <w:rsid w:val="00FC799F"/>
    <w:rsid w:val="00FD19B5"/>
    <w:rsid w:val="00FD4620"/>
    <w:rsid w:val="00FD55AA"/>
    <w:rsid w:val="00FD652D"/>
    <w:rsid w:val="00FD6C9F"/>
    <w:rsid w:val="00FD7D45"/>
    <w:rsid w:val="00FE45E2"/>
    <w:rsid w:val="00FE4C87"/>
    <w:rsid w:val="00FE5E4C"/>
    <w:rsid w:val="00FF6AED"/>
    <w:rsid w:val="00FF6BB3"/>
    <w:rsid w:val="00FF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color="white">
      <v:fill color="white" opacity=".5"/>
      <v:stroke color="white"/>
    </o:shapedefaults>
    <o:shapelayout v:ext="edit">
      <o:idmap v:ext="edit" data="2"/>
    </o:shapelayout>
  </w:shapeDefaults>
  <w:decimalSymbol w:val=","/>
  <w:listSeparator w:val=";"/>
  <w14:docId w14:val="7E2E4AEF"/>
  <w15:docId w15:val="{5D8FF5AE-6E27-441B-AE47-2FD0EFE6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styleId="Ttulo2">
    <w:name w:val="heading 2"/>
    <w:basedOn w:val="Normal"/>
    <w:next w:val="Normal"/>
    <w:qFormat/>
    <w:rsid w:val="00475061"/>
    <w:pPr>
      <w:keepNext/>
      <w:outlineLvl w:val="1"/>
    </w:pPr>
    <w:rPr>
      <w:b/>
      <w:bCs/>
      <w:sz w:val="22"/>
      <w:lang w:val="es-ES_tradnl"/>
    </w:rPr>
  </w:style>
  <w:style w:type="paragraph" w:styleId="Ttulo3">
    <w:name w:val="heading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styleId="Encabezado">
    <w:name w:val="header"/>
    <w:basedOn w:val="Normal"/>
    <w:rsid w:val="0047506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7506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47506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rsid w:val="009665B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s-ES"/>
    </w:rPr>
  </w:style>
  <w:style w:type="paragraph" w:styleId="Textoindependiente">
    <w:name w:val="Body Text"/>
    <w:basedOn w:val="Normal"/>
    <w:link w:val="TextoindependienteCar"/>
    <w:rsid w:val="00914D8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914D84"/>
    <w:rPr>
      <w:rFonts w:ascii="Arial" w:hAnsi="Arial"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paragraph" w:styleId="Textosinformato">
    <w:name w:val="Plain Text"/>
    <w:basedOn w:val="Normal"/>
    <w:link w:val="TextosinformatoCar"/>
    <w:uiPriority w:val="99"/>
    <w:unhideWhenUsed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character" w:customStyle="1" w:styleId="st1">
    <w:name w:val="st1"/>
    <w:basedOn w:val="Fuentedeprrafopredeter"/>
    <w:rsid w:val="00585097"/>
  </w:style>
  <w:style w:type="paragraph" w:customStyle="1" w:styleId="CarCarCharChar">
    <w:name w:val="Car Car Char Char"/>
    <w:basedOn w:val="Normal"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rsid w:val="00F401C5"/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F401C5"/>
    <w:rPr>
      <w:lang w:val="es-ES" w:eastAsia="es-ES"/>
    </w:rPr>
  </w:style>
  <w:style w:type="character" w:styleId="Refdenotaalpie">
    <w:name w:val="footnote reference"/>
    <w:basedOn w:val="Fuentedeprrafopredeter"/>
    <w:rsid w:val="00F401C5"/>
    <w:rPr>
      <w:vertAlign w:val="superscript"/>
    </w:rPr>
  </w:style>
  <w:style w:type="character" w:styleId="Refdecomentario">
    <w:name w:val="annotation reference"/>
    <w:basedOn w:val="Fuentedeprrafopredeter"/>
    <w:rsid w:val="00CA6C2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A6C2E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CA6C2E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A6C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A6C2E"/>
    <w:rPr>
      <w:rFonts w:ascii="Arial" w:hAnsi="Arial"/>
      <w:b/>
      <w:bCs/>
      <w:lang w:eastAsia="es-ES"/>
    </w:rPr>
  </w:style>
  <w:style w:type="character" w:styleId="CitaHTML">
    <w:name w:val="HTML Cite"/>
    <w:basedOn w:val="Fuentedeprrafopredeter"/>
    <w:uiPriority w:val="99"/>
    <w:unhideWhenUsed/>
    <w:rsid w:val="006A55C7"/>
    <w:rPr>
      <w:i/>
      <w:iCs/>
    </w:rPr>
  </w:style>
  <w:style w:type="character" w:styleId="nfasis">
    <w:name w:val="Emphasis"/>
    <w:basedOn w:val="Fuentedeprrafopredeter"/>
    <w:uiPriority w:val="20"/>
    <w:qFormat/>
    <w:rsid w:val="006A55C7"/>
    <w:rPr>
      <w:i/>
      <w:iCs/>
    </w:rPr>
  </w:style>
  <w:style w:type="paragraph" w:customStyle="1" w:styleId="a">
    <w:name w:val="a"/>
    <w:basedOn w:val="Normal"/>
    <w:rsid w:val="006A55C7"/>
    <w:pPr>
      <w:spacing w:after="158"/>
    </w:pPr>
    <w:rPr>
      <w:rFonts w:ascii="Times New Roman" w:hAnsi="Times New Roman"/>
      <w:b/>
      <w:bCs/>
      <w:color w:val="4C6F99"/>
      <w:szCs w:val="24"/>
      <w:lang w:eastAsia="ca-ES"/>
    </w:rPr>
  </w:style>
  <w:style w:type="character" w:customStyle="1" w:styleId="iceouttxt18">
    <w:name w:val="iceouttxt18"/>
    <w:basedOn w:val="Fuentedeprrafopredeter"/>
    <w:rsid w:val="008E11FF"/>
    <w:rPr>
      <w:rFonts w:ascii="Verdana" w:hAnsi="Verdana" w:hint="default"/>
      <w:vanish w:val="0"/>
      <w:webHidden w:val="0"/>
      <w:color w:val="404040"/>
      <w:specVanish w:val="0"/>
    </w:rPr>
  </w:style>
  <w:style w:type="character" w:customStyle="1" w:styleId="EstiloCorreo431">
    <w:name w:val="EstiloCorreo431"/>
    <w:basedOn w:val="Fuentedeprrafopredeter"/>
    <w:semiHidden/>
    <w:rsid w:val="00BE0392"/>
    <w:rPr>
      <w:rFonts w:ascii="Arial" w:hAnsi="Arial" w:cs="Arial"/>
      <w:color w:val="000080"/>
      <w:sz w:val="20"/>
      <w:szCs w:val="20"/>
    </w:rPr>
  </w:style>
  <w:style w:type="character" w:customStyle="1" w:styleId="xbe">
    <w:name w:val="_xbe"/>
    <w:basedOn w:val="Fuentedeprrafopredeter"/>
    <w:rsid w:val="00A7536A"/>
  </w:style>
  <w:style w:type="paragraph" w:styleId="Textoindependiente2">
    <w:name w:val="Body Text 2"/>
    <w:basedOn w:val="Normal"/>
    <w:link w:val="Textoindependiente2Car"/>
    <w:rsid w:val="009555F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9555FF"/>
    <w:rPr>
      <w:rFonts w:ascii="Arial" w:hAnsi="Arial"/>
      <w:sz w:val="24"/>
      <w:lang w:eastAsia="es-ES"/>
    </w:rPr>
  </w:style>
  <w:style w:type="paragraph" w:customStyle="1" w:styleId="Prrafodelista1">
    <w:name w:val="Párrafo de lista1"/>
    <w:basedOn w:val="Normal"/>
    <w:rsid w:val="008D4F28"/>
    <w:pPr>
      <w:ind w:left="720"/>
    </w:pPr>
    <w:rPr>
      <w:rFonts w:ascii="Times New Roman" w:eastAsia="Calibri" w:hAnsi="Times New Roman"/>
      <w:szCs w:val="24"/>
      <w:lang w:eastAsia="ca-ES"/>
    </w:rPr>
  </w:style>
  <w:style w:type="paragraph" w:customStyle="1" w:styleId="Default">
    <w:name w:val="Default"/>
    <w:rsid w:val="0086215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C50B6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01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1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8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37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7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5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6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94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44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5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29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07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161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42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6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080089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660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6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974134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5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292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0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46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12462">
                              <w:marLeft w:val="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14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542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90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494184">
                                              <w:marLeft w:val="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721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34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690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4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181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94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7316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0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76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85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350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2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14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139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994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8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054963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8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5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6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18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18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00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826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9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565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07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815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3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62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23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45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028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728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860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798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004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118926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2702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280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9803498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8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93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44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7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03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23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21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239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7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56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90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3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070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400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56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480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49117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928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06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6904518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6500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966220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906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977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7231858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7168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00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7793030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208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6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67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69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394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59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672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979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983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13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3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13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93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621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08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009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494031">
                                                  <w:marLeft w:val="37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617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64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32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74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40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61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492710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590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381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27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6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68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210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824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850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338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570124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4003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331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4477570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7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5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9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78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85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107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2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02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13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973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4634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6092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4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2478082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urdes\AppData\Local\Microsoft\Windows\Temporary%20Internet%20Files\Content.Outlook\TVFHNPQC\OFICI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</Template>
  <TotalTime>5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5176</CharactersWithSpaces>
  <SharedDoc>false</SharedDoc>
  <HLinks>
    <vt:vector size="6" baseType="variant">
      <vt:variant>
        <vt:i4>655382</vt:i4>
      </vt:variant>
      <vt:variant>
        <vt:i4>0</vt:i4>
      </vt:variant>
      <vt:variant>
        <vt:i4>0</vt:i4>
      </vt:variant>
      <vt:variant>
        <vt:i4>5</vt:i4>
      </vt:variant>
      <vt:variant>
        <vt:lpwstr>http://www.puig-reig.cat/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Pilar PEY VILANOVA</cp:lastModifiedBy>
  <cp:revision>1</cp:revision>
  <cp:lastPrinted>2016-09-20T10:12:00Z</cp:lastPrinted>
  <dcterms:created xsi:type="dcterms:W3CDTF">2025-12-15T11:31:00Z</dcterms:created>
  <dcterms:modified xsi:type="dcterms:W3CDTF">2025-12-15T11:34:00Z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1377672378</vt:i4>
  </property>
  <property fmtid="{D5CDD505-2E9C-101B-9397-08002B2CF9AE}" pid="3" name="_EmailSubject">
    <vt:lpwstr>Convocatòria Assemblea General</vt:lpwstr>
  </property>
  <property fmtid="{D5CDD505-2E9C-101B-9397-08002B2CF9AE}" pid="4" name="_AuthorEmail">
    <vt:lpwstr>cperez@aiguesdeterrassa.es</vt:lpwstr>
  </property>
  <property fmtid="{D5CDD505-2E9C-101B-9397-08002B2CF9AE}" pid="5" name="_AuthorEmailDisplayName">
    <vt:lpwstr>Mª. Carme Pérez Àlvarez</vt:lpwstr>
  </property>
  <property fmtid="{D5CDD505-2E9C-101B-9397-08002B2CF9AE}" pid="6" name="_PreviousAdHocReviewCycleID">
    <vt:i4>-2026348994</vt:i4>
  </property>
  <property fmtid="{D5CDD505-2E9C-101B-9397-08002B2CF9AE}" pid="7" name="_ReviewingToolsShownOnce">
    <vt:lpwstr/>
  </property>
</Properties>
</file>