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91D6B" w14:textId="77777777" w:rsidR="005A5EE2" w:rsidRDefault="00391220" w:rsidP="00391220">
      <w:pPr>
        <w:suppressAutoHyphens/>
        <w:rPr>
          <w:b/>
          <w:caps/>
          <w:spacing w:val="-2"/>
        </w:rPr>
      </w:pPr>
      <w:bookmarkStart w:id="0" w:name="BLO__BDT"/>
      <w:r w:rsidRPr="000B7641">
        <w:rPr>
          <w:b/>
          <w:spacing w:val="-2"/>
          <w:szCs w:val="24"/>
        </w:rPr>
        <w:t xml:space="preserve">DECRET DE PRESIDÈNCIA NÚM. </w:t>
      </w:r>
      <w:r>
        <w:rPr>
          <w:b/>
          <w:spacing w:val="-2"/>
          <w:szCs w:val="24"/>
        </w:rPr>
        <w:t>2021</w:t>
      </w:r>
      <w:r>
        <w:rPr>
          <w:b/>
          <w:caps/>
          <w:spacing w:val="-2"/>
        </w:rPr>
        <w:fldChar w:fldCharType="begin"/>
      </w:r>
      <w:r>
        <w:rPr>
          <w:b/>
          <w:caps/>
          <w:spacing w:val="-2"/>
        </w:rPr>
        <w:instrText>[DOC.DOCACT.NUMDOC]RETO PRESIDE...]</w:instrText>
      </w:r>
      <w:r>
        <w:rPr>
          <w:b/>
          <w:caps/>
          <w:spacing w:val="-2"/>
        </w:rPr>
        <w:fldChar w:fldCharType="end"/>
      </w:r>
      <w:r>
        <w:rPr>
          <w:b/>
          <w:caps/>
          <w:spacing w:val="-2"/>
        </w:rPr>
        <w:t>/</w:t>
      </w:r>
      <w:r>
        <w:rPr>
          <w:b/>
          <w:caps/>
          <w:spacing w:val="-2"/>
        </w:rPr>
        <w:fldChar w:fldCharType="begin"/>
      </w:r>
      <w:r>
        <w:rPr>
          <w:b/>
          <w:caps/>
          <w:spacing w:val="-2"/>
        </w:rPr>
        <w:instrText>[DOC.DOCACT.NUMDOC]RETO PRESIDE...]</w:instrText>
      </w:r>
      <w:r>
        <w:rPr>
          <w:b/>
          <w:caps/>
          <w:spacing w:val="-2"/>
        </w:rPr>
        <w:fldChar w:fldCharType="end"/>
      </w:r>
      <w:r>
        <w:rPr>
          <w:b/>
          <w:caps/>
          <w:spacing w:val="-2"/>
        </w:rPr>
        <w:t>546</w:t>
      </w:r>
    </w:p>
    <w:p w14:paraId="737A6ACF" w14:textId="77777777" w:rsidR="005A5EE2" w:rsidRPr="000B7641" w:rsidRDefault="00391220" w:rsidP="00391220">
      <w:pPr>
        <w:rPr>
          <w:b/>
          <w:szCs w:val="24"/>
        </w:rPr>
      </w:pPr>
      <w:r>
        <w:rPr>
          <w:b/>
          <w:szCs w:val="24"/>
        </w:rPr>
        <w:fldChar w:fldCharType="begin"/>
      </w:r>
      <w:r>
        <w:rPr>
          <w:b/>
          <w:szCs w:val="24"/>
        </w:rPr>
        <w:instrText>[EXP.DATGEN.DES]ción]</w:instrText>
      </w:r>
      <w:r>
        <w:rPr>
          <w:b/>
          <w:szCs w:val="24"/>
        </w:rPr>
        <w:fldChar w:fldCharType="end"/>
      </w:r>
    </w:p>
    <w:p w14:paraId="21F5863C" w14:textId="04D63EB7" w:rsidR="00390599" w:rsidRPr="00D34881" w:rsidRDefault="00391220" w:rsidP="00391220">
      <w:pPr>
        <w:pStyle w:val="Normal0"/>
        <w:autoSpaceDE w:val="0"/>
        <w:autoSpaceDN w:val="0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BLO__BDT_0"/>
      <w:r w:rsidRPr="00D34881">
        <w:rPr>
          <w:rFonts w:ascii="Arial" w:hAnsi="Arial" w:cs="Arial"/>
          <w:b/>
          <w:sz w:val="22"/>
          <w:szCs w:val="22"/>
          <w:lang w:val="ca-ES"/>
        </w:rPr>
        <w:t xml:space="preserve">CONCESSIO AJUT DIRECTE </w:t>
      </w:r>
      <w:r w:rsidRPr="00D34881">
        <w:rPr>
          <w:rFonts w:ascii="Arial" w:hAnsi="Arial" w:cs="Arial"/>
          <w:b/>
          <w:bCs/>
          <w:sz w:val="22"/>
          <w:szCs w:val="22"/>
        </w:rPr>
        <w:t>A LA FUNDACIÓ PRIVADA INTEGRA PIRINEUS- ANUALITAT 2021</w:t>
      </w:r>
    </w:p>
    <w:p w14:paraId="632B8376" w14:textId="77777777" w:rsidR="00390599" w:rsidRPr="00D34881" w:rsidRDefault="00391220" w:rsidP="00391220">
      <w:pPr>
        <w:pStyle w:val="Normal0"/>
        <w:jc w:val="right"/>
        <w:rPr>
          <w:rFonts w:ascii="Arial" w:hAnsi="Arial" w:cs="Arial"/>
          <w:b/>
          <w:sz w:val="22"/>
          <w:szCs w:val="22"/>
        </w:rPr>
      </w:pPr>
      <w:r w:rsidRPr="00D34881">
        <w:rPr>
          <w:rFonts w:ascii="Arial" w:hAnsi="Arial" w:cs="Arial"/>
          <w:b/>
          <w:sz w:val="22"/>
          <w:szCs w:val="22"/>
        </w:rPr>
        <w:t xml:space="preserve">Núm. </w:t>
      </w:r>
      <w:proofErr w:type="spellStart"/>
      <w:r w:rsidRPr="00D34881">
        <w:rPr>
          <w:rFonts w:ascii="Arial" w:hAnsi="Arial" w:cs="Arial"/>
          <w:b/>
          <w:sz w:val="22"/>
          <w:szCs w:val="22"/>
        </w:rPr>
        <w:t>Exp</w:t>
      </w:r>
      <w:proofErr w:type="spellEnd"/>
      <w:r w:rsidRPr="00D34881">
        <w:rPr>
          <w:rFonts w:ascii="Arial" w:hAnsi="Arial" w:cs="Arial"/>
          <w:b/>
          <w:sz w:val="22"/>
          <w:szCs w:val="22"/>
        </w:rPr>
        <w:t>. 2020/348</w:t>
      </w:r>
    </w:p>
    <w:p w14:paraId="175F33A4" w14:textId="77777777" w:rsidR="00390599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3A4CD207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sz w:val="22"/>
          <w:szCs w:val="22"/>
          <w:lang w:val="ca-ES"/>
        </w:rPr>
        <w:t xml:space="preserve">En data 11 </w:t>
      </w:r>
      <w:r w:rsidRPr="00D34881">
        <w:rPr>
          <w:rFonts w:ascii="Arial" w:hAnsi="Arial" w:cs="Arial"/>
          <w:sz w:val="22"/>
          <w:szCs w:val="22"/>
          <w:lang w:val="ca-ES"/>
        </w:rPr>
        <w:t>d’octubre de 2021 la Fundació Privada Integra Pirineus ha sol·licitat al Consell Comarcal una aportació de 3.000 €, com a membres del Patronat d’aquesta Fundació.</w:t>
      </w:r>
    </w:p>
    <w:p w14:paraId="302219E8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27489813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sz w:val="22"/>
          <w:szCs w:val="22"/>
          <w:lang w:val="ca-ES"/>
        </w:rPr>
        <w:t>La Fundació té per objectiu la inserció sociolaboral de les persones en situació o risc d’ex</w:t>
      </w:r>
      <w:r w:rsidRPr="00D34881">
        <w:rPr>
          <w:rFonts w:ascii="Arial" w:hAnsi="Arial" w:cs="Arial"/>
          <w:sz w:val="22"/>
          <w:szCs w:val="22"/>
          <w:lang w:val="ca-ES"/>
        </w:rPr>
        <w:t xml:space="preserve">clusió, especialment les que tenen una discapacitat intel·lectual o una malaltia mental. </w:t>
      </w:r>
    </w:p>
    <w:p w14:paraId="26FECC9F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17FCC0B0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sz w:val="22"/>
          <w:szCs w:val="22"/>
          <w:lang w:val="ca-ES"/>
        </w:rPr>
        <w:t>El patronat va acordar en la reunió celebrada el dia 19 de novembre de 2020 que els patrons es comprometen i s’obliguen a fer aportacions durant el 2021 i en el temp</w:t>
      </w:r>
      <w:r w:rsidRPr="00D34881">
        <w:rPr>
          <w:rFonts w:ascii="Arial" w:hAnsi="Arial" w:cs="Arial"/>
          <w:sz w:val="22"/>
          <w:szCs w:val="22"/>
          <w:lang w:val="ca-ES"/>
        </w:rPr>
        <w:t>s que duri el pla de viabilitat 2021-2025</w:t>
      </w:r>
    </w:p>
    <w:p w14:paraId="5678DA02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75504FCC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sz w:val="22"/>
          <w:szCs w:val="22"/>
          <w:lang w:val="ca-ES"/>
        </w:rPr>
        <w:t xml:space="preserve">Formen part del patronat de la Fundació: el Consell Comarcal de l’Alt Urgell, l’Ajuntament de la Seu d’Urgell, la Cooperativa Lletera Cadí, POLNE SL. (Taurus Group) i l’Associació Alba. </w:t>
      </w:r>
    </w:p>
    <w:p w14:paraId="2512337B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464DBE97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sz w:val="22"/>
          <w:szCs w:val="22"/>
          <w:lang w:val="ca-ES"/>
        </w:rPr>
        <w:t>El Pla estratègic de subv</w:t>
      </w:r>
      <w:r w:rsidRPr="00D34881">
        <w:rPr>
          <w:rFonts w:ascii="Arial" w:hAnsi="Arial" w:cs="Arial"/>
          <w:sz w:val="22"/>
          <w:szCs w:val="22"/>
          <w:lang w:val="ca-ES"/>
        </w:rPr>
        <w:t>encions 2021-2022 del Consell Comarcal preveu una subvenció directa adreçada a les entitats sense finalitat de lucre que fomentin la ocupació a entitats sense finalitat de lucre per tal de Dinamitzar, donar suport i generar llocs de treball entre els col·l</w:t>
      </w:r>
      <w:r w:rsidRPr="00D34881">
        <w:rPr>
          <w:rFonts w:ascii="Arial" w:hAnsi="Arial" w:cs="Arial"/>
          <w:sz w:val="22"/>
          <w:szCs w:val="22"/>
          <w:lang w:val="ca-ES"/>
        </w:rPr>
        <w:t>ectius mes desfavorits.  Aquesta aportació de 3.000,00 euros durant l’exercici 2021.</w:t>
      </w:r>
    </w:p>
    <w:p w14:paraId="2F957695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13F2EFCC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sz w:val="22"/>
          <w:szCs w:val="22"/>
          <w:lang w:val="ca-ES"/>
        </w:rPr>
        <w:t xml:space="preserve">A la Base 25 de les d’execució del pressupost vigent es regula la justificació </w:t>
      </w:r>
    </w:p>
    <w:p w14:paraId="69E62B64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  <w:lang w:val="ca-ES"/>
        </w:rPr>
      </w:pPr>
    </w:p>
    <w:p w14:paraId="3E1B83B4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color w:val="00000A"/>
          <w:sz w:val="22"/>
          <w:szCs w:val="22"/>
          <w:lang w:val="ca-ES"/>
        </w:rPr>
      </w:pPr>
      <w:r w:rsidRPr="00D34881">
        <w:rPr>
          <w:rFonts w:ascii="Arial" w:hAnsi="Arial" w:cs="Arial"/>
          <w:color w:val="00000A"/>
          <w:sz w:val="22"/>
          <w:szCs w:val="22"/>
          <w:lang w:val="ca-ES"/>
        </w:rPr>
        <w:t>Text de la modificació : Modificació de la base 25 per inclusió d’una subvenció nominativ</w:t>
      </w:r>
      <w:r w:rsidRPr="00D34881">
        <w:rPr>
          <w:rFonts w:ascii="Arial" w:hAnsi="Arial" w:cs="Arial"/>
          <w:color w:val="00000A"/>
          <w:sz w:val="22"/>
          <w:szCs w:val="22"/>
          <w:lang w:val="ca-ES"/>
        </w:rPr>
        <w:t xml:space="preserve">a </w:t>
      </w:r>
    </w:p>
    <w:p w14:paraId="40986B34" w14:textId="77777777" w:rsidR="00D34881" w:rsidRPr="00D34881" w:rsidRDefault="00391220" w:rsidP="00391220">
      <w:pPr>
        <w:pStyle w:val="Normal0"/>
        <w:autoSpaceDE w:val="0"/>
        <w:autoSpaceDN w:val="0"/>
        <w:adjustRightInd w:val="0"/>
        <w:rPr>
          <w:color w:val="000000"/>
          <w:sz w:val="22"/>
          <w:szCs w:val="22"/>
          <w:lang w:eastAsia="ca-ES"/>
        </w:rPr>
      </w:pPr>
    </w:p>
    <w:p w14:paraId="3255896D" w14:textId="77777777" w:rsidR="00D34881" w:rsidRPr="00D34881" w:rsidRDefault="00391220" w:rsidP="00391220">
      <w:pPr>
        <w:pStyle w:val="ListParagraph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cs="Arial"/>
          <w:color w:val="000000"/>
          <w:sz w:val="22"/>
          <w:szCs w:val="22"/>
          <w:lang w:val="ca-ES" w:eastAsia="ca-ES"/>
        </w:rPr>
      </w:pPr>
      <w:r w:rsidRPr="00D34881">
        <w:rPr>
          <w:rFonts w:cs="Arial"/>
          <w:color w:val="000000"/>
          <w:sz w:val="22"/>
          <w:szCs w:val="22"/>
          <w:lang w:val="ca-ES" w:eastAsia="ca-ES"/>
        </w:rPr>
        <w:t>Fundació Integra Pirineus : 3.000 € per foment de l’ocupació</w:t>
      </w:r>
    </w:p>
    <w:p w14:paraId="1685E4C8" w14:textId="77777777" w:rsidR="00D34881" w:rsidRPr="00D34881" w:rsidRDefault="00391220" w:rsidP="00391220">
      <w:pPr>
        <w:pStyle w:val="ListParagraph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cs="Arial"/>
          <w:color w:val="000000"/>
          <w:sz w:val="22"/>
          <w:szCs w:val="22"/>
          <w:lang w:val="ca-ES" w:eastAsia="ca-ES"/>
        </w:rPr>
      </w:pPr>
      <w:r w:rsidRPr="00D34881">
        <w:rPr>
          <w:rFonts w:cs="Arial"/>
          <w:color w:val="000000"/>
          <w:sz w:val="22"/>
          <w:szCs w:val="22"/>
          <w:lang w:val="ca-ES" w:eastAsia="ca-ES"/>
        </w:rPr>
        <w:t xml:space="preserve">Justificació </w:t>
      </w:r>
    </w:p>
    <w:p w14:paraId="29A67964" w14:textId="77777777" w:rsidR="00D34881" w:rsidRPr="00D34881" w:rsidRDefault="00391220" w:rsidP="00391220">
      <w:pPr>
        <w:pStyle w:val="ListParagraph0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="Arial"/>
          <w:color w:val="000000"/>
          <w:sz w:val="22"/>
          <w:szCs w:val="22"/>
          <w:lang w:val="ca-ES" w:eastAsia="ca-ES"/>
        </w:rPr>
      </w:pPr>
      <w:r w:rsidRPr="00D34881">
        <w:rPr>
          <w:rFonts w:cs="Arial"/>
          <w:color w:val="000000"/>
          <w:sz w:val="22"/>
          <w:szCs w:val="22"/>
          <w:lang w:val="ca-ES" w:eastAsia="ca-ES"/>
        </w:rPr>
        <w:t>Memòria de l’activitat desenvolupada el 2021 en promoció de l’ocupació</w:t>
      </w:r>
    </w:p>
    <w:p w14:paraId="728BB5A9" w14:textId="77777777" w:rsidR="00D34881" w:rsidRPr="00D34881" w:rsidRDefault="00391220" w:rsidP="00391220">
      <w:pPr>
        <w:pStyle w:val="ListParagraph0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="Arial"/>
          <w:color w:val="000000"/>
          <w:sz w:val="22"/>
          <w:szCs w:val="22"/>
          <w:lang w:val="ca-ES" w:eastAsia="ca-ES"/>
        </w:rPr>
      </w:pPr>
      <w:r w:rsidRPr="00D34881">
        <w:rPr>
          <w:rFonts w:cs="Arial"/>
          <w:color w:val="000000"/>
          <w:sz w:val="22"/>
          <w:szCs w:val="22"/>
          <w:lang w:val="ca-ES" w:eastAsia="ca-ES"/>
        </w:rPr>
        <w:t xml:space="preserve">Compte justificació econòmic de despeses per import mínim de 3.000 € amb despesa de personal o </w:t>
      </w:r>
      <w:r w:rsidRPr="00D34881">
        <w:rPr>
          <w:rFonts w:cs="Arial"/>
          <w:color w:val="000000"/>
          <w:sz w:val="22"/>
          <w:szCs w:val="22"/>
          <w:lang w:val="ca-ES" w:eastAsia="ca-ES"/>
        </w:rPr>
        <w:t>despesa general ( exclòs immobilitzat)  a l’objecte de promoció de l’ocupació.</w:t>
      </w:r>
    </w:p>
    <w:p w14:paraId="74C50768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45BA1A17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sz w:val="22"/>
          <w:szCs w:val="22"/>
          <w:lang w:val="ca-ES"/>
        </w:rPr>
        <w:t>Tenint en compte, el disposat a Llei 38/2003, de 17 de novembre, General de Subvencions.  la Llei de Subvencions i en aquests antecedents,</w:t>
      </w:r>
    </w:p>
    <w:p w14:paraId="0F87C132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660B50A9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D34881">
        <w:rPr>
          <w:rFonts w:ascii="Arial" w:hAnsi="Arial" w:cs="Arial"/>
          <w:b/>
          <w:bCs/>
          <w:sz w:val="22"/>
          <w:szCs w:val="22"/>
          <w:lang w:val="ca-ES"/>
        </w:rPr>
        <w:t>HE RESOLT,</w:t>
      </w:r>
    </w:p>
    <w:p w14:paraId="5B2257C2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4F8D8AB0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b/>
          <w:bCs/>
          <w:sz w:val="22"/>
          <w:szCs w:val="22"/>
          <w:lang w:val="ca-ES"/>
        </w:rPr>
        <w:t>Primer.</w:t>
      </w:r>
      <w:r w:rsidRPr="00D34881">
        <w:rPr>
          <w:rFonts w:ascii="Arial" w:hAnsi="Arial" w:cs="Arial"/>
          <w:sz w:val="22"/>
          <w:szCs w:val="22"/>
          <w:lang w:val="ca-ES"/>
        </w:rPr>
        <w:t xml:space="preserve"> Atorgar una subvenció de 3.000,00 € a la Fundació Integra Pirineus i aprovar-ne el pagament.</w:t>
      </w:r>
    </w:p>
    <w:p w14:paraId="040E5A48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35AA358D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b/>
          <w:bCs/>
          <w:sz w:val="22"/>
          <w:szCs w:val="22"/>
          <w:lang w:val="ca-ES"/>
        </w:rPr>
        <w:t>Segon.</w:t>
      </w:r>
      <w:r w:rsidRPr="00D34881">
        <w:rPr>
          <w:rFonts w:ascii="Arial" w:hAnsi="Arial" w:cs="Arial"/>
          <w:sz w:val="22"/>
          <w:szCs w:val="22"/>
          <w:lang w:val="ca-ES"/>
        </w:rPr>
        <w:t xml:space="preserve"> Requerir a la mateixa Fundació la presentació de la memòria  de l’activitat desenvolupada el 2021 en promoció de l’ocupació i el compte de justificació ec</w:t>
      </w:r>
      <w:r w:rsidRPr="00D34881">
        <w:rPr>
          <w:rFonts w:ascii="Arial" w:hAnsi="Arial" w:cs="Arial"/>
          <w:sz w:val="22"/>
          <w:szCs w:val="22"/>
          <w:lang w:val="ca-ES"/>
        </w:rPr>
        <w:t>onòmica per despesa mínima de 3.000 €, tal com consta a la base 25 de les d’execució del pressupost.</w:t>
      </w:r>
    </w:p>
    <w:p w14:paraId="5DD5414E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59373A6E" w14:textId="77777777" w:rsidR="00D34881" w:rsidRPr="00D34881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  <w:r w:rsidRPr="00D34881">
        <w:rPr>
          <w:rFonts w:ascii="Arial" w:hAnsi="Arial" w:cs="Arial"/>
          <w:b/>
          <w:bCs/>
          <w:sz w:val="22"/>
          <w:szCs w:val="22"/>
          <w:lang w:val="ca-ES"/>
        </w:rPr>
        <w:lastRenderedPageBreak/>
        <w:t>Tercer.</w:t>
      </w:r>
      <w:r w:rsidRPr="00D34881">
        <w:rPr>
          <w:rFonts w:ascii="Arial" w:hAnsi="Arial" w:cs="Arial"/>
          <w:sz w:val="22"/>
          <w:szCs w:val="22"/>
          <w:lang w:val="ca-ES"/>
        </w:rPr>
        <w:t xml:space="preserve"> Notificar aquest acord a la Fundació i a la intervenció comarcal.</w:t>
      </w:r>
    </w:p>
    <w:bookmarkEnd w:id="1"/>
    <w:bookmarkEnd w:id="0"/>
    <w:p w14:paraId="36C979C9" w14:textId="77777777" w:rsidR="00D34881" w:rsidRPr="007F1FEF" w:rsidRDefault="00391220" w:rsidP="00391220">
      <w:pPr>
        <w:pStyle w:val="Normal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608FAB97" w14:textId="77777777" w:rsidR="005A5EE2" w:rsidRDefault="00391220" w:rsidP="00391220">
      <w:pPr>
        <w:suppressAutoHyphens/>
        <w:rPr>
          <w:spacing w:val="-2"/>
          <w:szCs w:val="24"/>
        </w:rPr>
      </w:pPr>
      <w:r w:rsidRPr="000B7641">
        <w:rPr>
          <w:spacing w:val="-2"/>
          <w:szCs w:val="24"/>
        </w:rPr>
        <w:t xml:space="preserve">La Seu d’Urgell, </w:t>
      </w:r>
      <w:r>
        <w:rPr>
          <w:spacing w:val="-2"/>
          <w:szCs w:val="24"/>
        </w:rPr>
        <w:fldChar w:fldCharType="begin"/>
      </w:r>
      <w:r>
        <w:rPr>
          <w:spacing w:val="-2"/>
          <w:szCs w:val="24"/>
        </w:rPr>
        <w:instrText>[OTR.FGD#DMA]a de impresión (fo...]</w:instrText>
      </w:r>
      <w:r>
        <w:rPr>
          <w:spacing w:val="-2"/>
          <w:szCs w:val="24"/>
        </w:rPr>
        <w:fldChar w:fldCharType="end"/>
      </w:r>
      <w:r>
        <w:rPr>
          <w:spacing w:val="-2"/>
          <w:szCs w:val="24"/>
        </w:rPr>
        <w:t>a la data de la signatur</w:t>
      </w:r>
      <w:r>
        <w:rPr>
          <w:spacing w:val="-2"/>
          <w:szCs w:val="24"/>
        </w:rPr>
        <w:t>a</w:t>
      </w:r>
    </w:p>
    <w:p w14:paraId="02B69B46" w14:textId="77777777" w:rsidR="009A3406" w:rsidRDefault="00391220" w:rsidP="00391220">
      <w:pPr>
        <w:suppressAutoHyphens/>
        <w:rPr>
          <w:spacing w:val="-2"/>
          <w:szCs w:val="24"/>
        </w:rPr>
      </w:pPr>
    </w:p>
    <w:p w14:paraId="326F709F" w14:textId="77777777" w:rsidR="009A3406" w:rsidRDefault="00391220" w:rsidP="00391220">
      <w:pPr>
        <w:suppressAutoHyphens/>
        <w:rPr>
          <w:szCs w:val="24"/>
        </w:rPr>
      </w:pPr>
      <w:r>
        <w:rPr>
          <w:rFonts w:eastAsia="Times New Roman"/>
          <w:color w:val="000000"/>
          <w:szCs w:val="20"/>
          <w:lang w:eastAsia="es-ES"/>
        </w:rPr>
        <w:t>La presidenta</w:t>
      </w:r>
      <w:r>
        <w:rPr>
          <w:rFonts w:eastAsia="Times New Roman"/>
          <w:color w:val="000000"/>
          <w:szCs w:val="20"/>
          <w:lang w:eastAsia="es-ES"/>
        </w:rPr>
        <w:tab/>
      </w:r>
      <w:r>
        <w:rPr>
          <w:rFonts w:eastAsia="Times New Roman"/>
          <w:color w:val="000000"/>
          <w:szCs w:val="20"/>
          <w:lang w:eastAsia="es-ES"/>
        </w:rPr>
        <w:tab/>
      </w:r>
      <w:r>
        <w:rPr>
          <w:rFonts w:eastAsia="Times New Roman"/>
          <w:color w:val="000000"/>
          <w:szCs w:val="20"/>
          <w:lang w:eastAsia="es-ES"/>
        </w:rPr>
        <w:tab/>
      </w:r>
      <w:r>
        <w:rPr>
          <w:rFonts w:eastAsia="Times New Roman"/>
          <w:color w:val="000000"/>
          <w:szCs w:val="20"/>
          <w:lang w:eastAsia="es-ES"/>
        </w:rPr>
        <w:tab/>
      </w:r>
      <w:r>
        <w:rPr>
          <w:rFonts w:eastAsia="Times New Roman"/>
          <w:color w:val="000000"/>
          <w:szCs w:val="20"/>
          <w:lang w:eastAsia="es-ES"/>
        </w:rPr>
        <w:tab/>
      </w:r>
      <w:r>
        <w:rPr>
          <w:rFonts w:eastAsia="Times New Roman"/>
          <w:color w:val="000000"/>
          <w:szCs w:val="20"/>
          <w:lang w:eastAsia="es-ES"/>
        </w:rPr>
        <w:tab/>
      </w:r>
      <w:r w:rsidRPr="009A3406">
        <w:rPr>
          <w:szCs w:val="24"/>
        </w:rPr>
        <w:t>Dono fe</w:t>
      </w:r>
    </w:p>
    <w:p w14:paraId="78405356" w14:textId="77777777" w:rsidR="005A5EE2" w:rsidRPr="009A3406" w:rsidRDefault="00391220" w:rsidP="009A3406">
      <w:pPr>
        <w:suppressAutoHyphens/>
        <w:ind w:left="4248" w:firstLine="708"/>
        <w:rPr>
          <w:spacing w:val="-2"/>
          <w:szCs w:val="24"/>
        </w:rPr>
      </w:pPr>
      <w:r w:rsidRPr="009A3406">
        <w:rPr>
          <w:szCs w:val="24"/>
        </w:rPr>
        <w:t>El secretari</w:t>
      </w:r>
    </w:p>
    <w:sectPr w:rsidR="005A5EE2" w:rsidRPr="009A3406" w:rsidSect="00D070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020" w:left="1417" w:header="850" w:footer="493" w:gutter="0"/>
      <w:cols w:space="708"/>
      <w:formProt w:val="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42CAC" w14:textId="77777777" w:rsidR="00000000" w:rsidRDefault="00391220">
      <w:r>
        <w:separator/>
      </w:r>
    </w:p>
  </w:endnote>
  <w:endnote w:type="continuationSeparator" w:id="0">
    <w:p w14:paraId="799945FD" w14:textId="77777777" w:rsidR="00000000" w:rsidRDefault="0039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A03FD" w14:textId="77777777" w:rsidR="00367095" w:rsidRDefault="0039122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C62C4" w14:textId="77777777" w:rsidR="00367095" w:rsidRDefault="0039122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1A8FD" w14:textId="77777777" w:rsidR="00367095" w:rsidRDefault="0039122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9F756" w14:textId="77777777" w:rsidR="00000000" w:rsidRDefault="00391220">
      <w:r>
        <w:separator/>
      </w:r>
    </w:p>
  </w:footnote>
  <w:footnote w:type="continuationSeparator" w:id="0">
    <w:p w14:paraId="51177043" w14:textId="77777777" w:rsidR="00000000" w:rsidRDefault="0039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49FC0" w14:textId="77777777" w:rsidR="00367095" w:rsidRDefault="0039122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C8AEB" w14:textId="77777777" w:rsidR="005A5EE2" w:rsidRDefault="00391220">
    <w:pPr>
      <w:pStyle w:val="Capalera"/>
      <w:ind w:hanging="426"/>
      <w:rPr>
        <w:rFonts w:ascii="Century" w:hAnsi="Century"/>
        <w:sz w:val="28"/>
        <w:szCs w:val="28"/>
      </w:rPr>
    </w:pPr>
    <w:r>
      <w:rPr>
        <w:rFonts w:ascii="Times New Roman" w:hAnsi="Times New Roman"/>
        <w:noProof/>
        <w:sz w:val="20"/>
        <w:szCs w:val="20"/>
        <w:lang w:val="es-ES"/>
      </w:rPr>
      <w:pict w14:anchorId="3033D450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1.5pt;margin-top:21.5pt;width:152.25pt;height:40.85pt;z-index:251658240" stroked="f">
          <v:textbox style="mso-fit-shape-to-text:t">
            <w:txbxContent>
              <w:p w14:paraId="6A6E0A41" w14:textId="77777777" w:rsidR="005A5EE2" w:rsidRPr="00E51531" w:rsidRDefault="00391220">
                <w:pPr>
                  <w:pStyle w:val="Capalera"/>
                  <w:rPr>
                    <w:rFonts w:ascii="Century" w:hAnsi="Century"/>
                    <w:sz w:val="28"/>
                    <w:szCs w:val="28"/>
                  </w:rPr>
                </w:pPr>
                <w:r w:rsidRPr="00E51531">
                  <w:rPr>
                    <w:rFonts w:ascii="Century" w:hAnsi="Century"/>
                    <w:sz w:val="28"/>
                    <w:szCs w:val="28"/>
                  </w:rPr>
                  <w:t>Consell Comarcal</w:t>
                </w:r>
              </w:p>
              <w:p w14:paraId="1A8C4093" w14:textId="77777777" w:rsidR="005A5EE2" w:rsidRPr="0005220E" w:rsidRDefault="00391220">
                <w:pPr>
                  <w:pStyle w:val="Capalera"/>
                  <w:rPr>
                    <w:rFonts w:ascii="Century" w:hAnsi="Century"/>
                    <w:sz w:val="28"/>
                    <w:szCs w:val="28"/>
                  </w:rPr>
                </w:pPr>
                <w:r w:rsidRPr="00E51531">
                  <w:rPr>
                    <w:rFonts w:ascii="Century" w:hAnsi="Century"/>
                    <w:sz w:val="28"/>
                    <w:szCs w:val="28"/>
                  </w:rPr>
                  <w:t>de l’Alt Urgell</w:t>
                </w:r>
              </w:p>
            </w:txbxContent>
          </v:textbox>
          <w10:wrap type="square"/>
        </v:shape>
      </w:pict>
    </w:r>
    <w:r>
      <w:rPr>
        <w:rFonts w:ascii="Century" w:hAnsi="Century"/>
        <w:sz w:val="28"/>
        <w:szCs w:val="28"/>
      </w:rPr>
      <w:pict w14:anchorId="4F64D5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>
          <v:imagedata r:id="rId1" o:title=""/>
        </v:shape>
      </w:pict>
    </w:r>
  </w:p>
  <w:p w14:paraId="1AAA3C34" w14:textId="77777777" w:rsidR="005A5EE2" w:rsidRPr="00E51531" w:rsidRDefault="00391220">
    <w:pPr>
      <w:pStyle w:val="Capalera"/>
      <w:rPr>
        <w:rFonts w:ascii="Century" w:hAnsi="Century"/>
        <w:sz w:val="28"/>
        <w:szCs w:val="28"/>
      </w:rPr>
    </w:pPr>
  </w:p>
  <w:p w14:paraId="0FD460C6" w14:textId="77777777" w:rsidR="005A5EE2" w:rsidRDefault="0039122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D19B0" w14:textId="77777777" w:rsidR="00367095" w:rsidRDefault="0039122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3868158"/>
    <w:lvl w:ilvl="0" w:tplc="EEBA198E">
      <w:numFmt w:val="bullet"/>
      <w:lvlText w:val="-"/>
      <w:lvlJc w:val="left"/>
      <w:pPr>
        <w:tabs>
          <w:tab w:val="num" w:pos="816"/>
        </w:tabs>
        <w:ind w:left="816" w:hanging="360"/>
      </w:pPr>
      <w:rPr>
        <w:rFonts w:ascii="Arial" w:eastAsia="Times New Roman" w:hAnsi="Arial" w:cs="Arial" w:hint="default"/>
      </w:rPr>
    </w:lvl>
    <w:lvl w:ilvl="1" w:tplc="D5F48B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18C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40A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C0D8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7AB2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E06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60CD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D0F4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DDF81FE8"/>
    <w:lvl w:ilvl="0" w:tplc="2FEE49B4">
      <w:start w:val="1"/>
      <w:numFmt w:val="bullet"/>
      <w:lvlText w:val=""/>
      <w:lvlJc w:val="left"/>
      <w:pPr>
        <w:ind w:left="1176" w:hanging="360"/>
      </w:pPr>
      <w:rPr>
        <w:rFonts w:ascii="Wingdings" w:hAnsi="Wingdings" w:hint="default"/>
      </w:rPr>
    </w:lvl>
    <w:lvl w:ilvl="1" w:tplc="01BE5324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DED6513E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4B4AA738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95681C66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E34C6E68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ED082DC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D9F2B490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AA4A45C4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escriptor" w:val="891DB0B778A94036AA63749751AFF2A0"/>
    <w:docVar w:name="Expediente" w:val="ACB5E724787D44F284F241CD70F3ADAE"/>
    <w:docVar w:name="NUMINTDECRETO" w:val="AD3B034D6232491CA5E474F86C679819"/>
    <w:docVar w:name="Origen" w:val="Plantilles pròpies de Procediment - Aprovació normativa (CCAU Materials)"/>
    <w:docVar w:name="Procedimiento" w:val="F71F4E7593164EB0A6FBDC5DCE5E8B34"/>
    <w:docVar w:name="TipoExpediente" w:val="G"/>
  </w:docVars>
  <w:rsids>
    <w:rsidRoot w:val="00391220"/>
    <w:rsid w:val="0039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  <w14:docId w14:val="761CCE74"/>
  <w15:docId w15:val="{8857D2B4-B023-4AB2-B989-2CBC5440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42"/>
    <w:pPr>
      <w:jc w:val="both"/>
    </w:pPr>
    <w:rPr>
      <w:rFonts w:ascii="Arial" w:eastAsia="Calibri" w:hAnsi="Arial" w:cs="Arial"/>
      <w:sz w:val="22"/>
      <w:szCs w:val="22"/>
      <w:lang w:val="ca-E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D0701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900407"/>
    <w:rPr>
      <w:sz w:val="20"/>
      <w:szCs w:val="20"/>
      <w:lang w:val="ca-ES"/>
    </w:rPr>
  </w:style>
  <w:style w:type="paragraph" w:styleId="Peu">
    <w:name w:val="footer"/>
    <w:basedOn w:val="Normal"/>
    <w:link w:val="PeuCar"/>
    <w:uiPriority w:val="99"/>
    <w:rsid w:val="00D0701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900407"/>
    <w:rPr>
      <w:sz w:val="20"/>
      <w:szCs w:val="20"/>
      <w:lang w:val="ca-ES"/>
    </w:rPr>
  </w:style>
  <w:style w:type="table" w:styleId="Taulaambquadrcula">
    <w:name w:val="Table Grid"/>
    <w:basedOn w:val="Taulanormal"/>
    <w:uiPriority w:val="59"/>
    <w:rsid w:val="00C7524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ListParagraph0">
    <w:name w:val="List Paragraph_0"/>
    <w:basedOn w:val="Normal0"/>
    <w:qFormat/>
    <w:rsid w:val="00D34881"/>
    <w:pPr>
      <w:spacing w:line="336" w:lineRule="auto"/>
      <w:ind w:left="708"/>
    </w:pPr>
    <w:rPr>
      <w:rFonts w:ascii="Arial" w:eastAsia="Times" w:hAnsi="Arial"/>
      <w:sz w:val="20"/>
      <w:szCs w:val="20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Humberto\CONFIG~1\Temp\EXMAPROC\EXPPLA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5B143-5307-48C0-B8C2-7A54A849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4</TotalTime>
  <Pages>2</Pages>
  <Words>390</Words>
  <Characters>2171</Characters>
  <Application>Microsoft Office Word</Application>
  <DocSecurity>0</DocSecurity>
  <Lines>18</Lines>
  <Paragraphs>5</Paragraphs>
  <ScaleCrop>false</ScaleCrop>
  <Company>Absis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mrobles</dc:creator>
  <cp:lastModifiedBy>Office6</cp:lastModifiedBy>
  <cp:revision>18</cp:revision>
  <dcterms:created xsi:type="dcterms:W3CDTF">2012-05-21T09:45:00Z</dcterms:created>
  <dcterms:modified xsi:type="dcterms:W3CDTF">2021-11-19T12:42:00Z</dcterms:modified>
</cp:coreProperties>
</file>