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D39BB" w14:textId="0F700F57" w:rsidR="00C7160B" w:rsidRDefault="00C7160B" w:rsidP="00C7160B">
      <w:pPr>
        <w:pStyle w:val="Ttulo"/>
        <w:spacing w:line="240" w:lineRule="auto"/>
        <w:jc w:val="both"/>
        <w:rPr>
          <w:rFonts w:ascii="Helvetica" w:hAnsi="Helvetica" w:cs="Helvetica"/>
          <w:sz w:val="20"/>
          <w:u w:val="single"/>
          <w:lang w:val="gl-ES"/>
        </w:rPr>
      </w:pPr>
      <w:bookmarkStart w:id="0" w:name="_Hlk157591429"/>
      <w:r>
        <w:rPr>
          <w:rFonts w:ascii="Helvetica" w:hAnsi="Helvetica" w:cs="Helvetica"/>
          <w:sz w:val="20"/>
          <w:u w:val="single"/>
          <w:lang w:val="gl-ES"/>
        </w:rPr>
        <w:t xml:space="preserve">EXP. </w:t>
      </w:r>
      <w:r w:rsidR="00A24D93">
        <w:rPr>
          <w:rFonts w:ascii="Helvetica" w:hAnsi="Helvetica" w:cs="Helvetica"/>
          <w:sz w:val="20"/>
          <w:u w:val="single"/>
          <w:lang w:val="gl-ES"/>
        </w:rPr>
        <w:t>94</w:t>
      </w:r>
      <w:r w:rsidR="00D27F53">
        <w:rPr>
          <w:rFonts w:ascii="Helvetica" w:hAnsi="Helvetica" w:cs="Helvetica"/>
          <w:sz w:val="20"/>
          <w:u w:val="single"/>
          <w:lang w:val="gl-ES"/>
        </w:rPr>
        <w:t>2</w:t>
      </w:r>
      <w:r w:rsidR="00A24D93">
        <w:rPr>
          <w:rFonts w:ascii="Helvetica" w:hAnsi="Helvetica" w:cs="Helvetica"/>
          <w:sz w:val="20"/>
          <w:u w:val="single"/>
          <w:lang w:val="gl-ES"/>
        </w:rPr>
        <w:t>/2025</w:t>
      </w:r>
    </w:p>
    <w:p w14:paraId="3461F4D1" w14:textId="77777777" w:rsidR="00C7160B" w:rsidRDefault="00C7160B" w:rsidP="006D5C79">
      <w:pPr>
        <w:pStyle w:val="Ttulo"/>
        <w:spacing w:line="240" w:lineRule="auto"/>
        <w:rPr>
          <w:rFonts w:ascii="Helvetica" w:hAnsi="Helvetica" w:cs="Helvetica"/>
          <w:sz w:val="20"/>
          <w:u w:val="single"/>
          <w:lang w:val="gl-ES"/>
        </w:rPr>
      </w:pPr>
    </w:p>
    <w:p w14:paraId="3405BF69" w14:textId="77777777" w:rsidR="00D27F53" w:rsidRPr="00D27F53" w:rsidRDefault="00D27F53" w:rsidP="00D27F53">
      <w:pPr>
        <w:suppressAutoHyphens/>
        <w:jc w:val="center"/>
        <w:rPr>
          <w:rFonts w:ascii="Helvetica" w:eastAsia="Lucida Sans Unicode" w:hAnsi="Helvetica" w:cs="Helvetica"/>
          <w:b/>
          <w:kern w:val="2"/>
          <w:sz w:val="20"/>
          <w:lang w:val="gl-ES" w:eastAsia="zh-CN"/>
        </w:rPr>
      </w:pPr>
      <w:r w:rsidRPr="00D27F53">
        <w:rPr>
          <w:rFonts w:ascii="Helvetica" w:hAnsi="Helvetica" w:cs="Helvetica"/>
          <w:b/>
          <w:sz w:val="20"/>
          <w:u w:val="single"/>
          <w:lang w:val="gl-ES" w:eastAsia="zh-CN"/>
        </w:rPr>
        <w:t xml:space="preserve">ANEXO I. SOLICITUDES DE PARTICIPACIÓN NO </w:t>
      </w:r>
      <w:r w:rsidRPr="00D27F53">
        <w:rPr>
          <w:rFonts w:ascii="Helvetica" w:eastAsia="Lucida Sans Unicode" w:hAnsi="Helvetica" w:cs="Helvetica"/>
          <w:b/>
          <w:kern w:val="2"/>
          <w:sz w:val="20"/>
          <w:u w:val="single"/>
          <w:lang w:val="gl-ES" w:eastAsia="zh-CN"/>
        </w:rPr>
        <w:t>I CONCURSO DE DEBUXO INFANTIL DE NADAL 2025 DO CONCELLO DE TOÉN</w:t>
      </w:r>
    </w:p>
    <w:p w14:paraId="5B8CED38" w14:textId="77777777" w:rsidR="00D27F53" w:rsidRPr="00D27F53" w:rsidRDefault="00D27F53" w:rsidP="00D27F53">
      <w:pPr>
        <w:suppressAutoHyphens/>
        <w:jc w:val="center"/>
        <w:rPr>
          <w:rFonts w:ascii="Helvetica" w:hAnsi="Helvetica" w:cs="Helvetica"/>
          <w:b/>
          <w:sz w:val="22"/>
          <w:szCs w:val="22"/>
          <w:u w:val="single"/>
          <w:lang w:val="gl-ES" w:eastAsia="zh-CN"/>
        </w:rPr>
      </w:pP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617"/>
        <w:gridCol w:w="2910"/>
        <w:gridCol w:w="998"/>
        <w:gridCol w:w="3969"/>
      </w:tblGrid>
      <w:tr w:rsidR="00D27F53" w:rsidRPr="00D27F53" w14:paraId="76487DFD" w14:textId="77777777" w:rsidTr="00332133">
        <w:tc>
          <w:tcPr>
            <w:tcW w:w="639" w:type="dxa"/>
            <w:vAlign w:val="center"/>
          </w:tcPr>
          <w:p w14:paraId="48756186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/>
                <w:sz w:val="18"/>
                <w:szCs w:val="18"/>
                <w:lang w:val="gl-ES"/>
              </w:rPr>
              <w:t xml:space="preserve">Nº </w:t>
            </w:r>
          </w:p>
        </w:tc>
        <w:tc>
          <w:tcPr>
            <w:tcW w:w="3121" w:type="dxa"/>
            <w:vAlign w:val="center"/>
          </w:tcPr>
          <w:p w14:paraId="5A2B25E6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/>
                <w:sz w:val="18"/>
                <w:szCs w:val="18"/>
                <w:lang w:val="gl-ES"/>
              </w:rPr>
              <w:t>Nome e apelidos do/a autor/a</w:t>
            </w:r>
          </w:p>
        </w:tc>
        <w:tc>
          <w:tcPr>
            <w:tcW w:w="1026" w:type="dxa"/>
            <w:vAlign w:val="center"/>
          </w:tcPr>
          <w:p w14:paraId="4459C8B0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/>
                <w:sz w:val="18"/>
                <w:szCs w:val="18"/>
                <w:lang w:val="gl-ES"/>
              </w:rPr>
              <w:t xml:space="preserve">Curso </w:t>
            </w:r>
          </w:p>
        </w:tc>
        <w:tc>
          <w:tcPr>
            <w:tcW w:w="4244" w:type="dxa"/>
          </w:tcPr>
          <w:p w14:paraId="4374E380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/>
                <w:sz w:val="18"/>
                <w:szCs w:val="18"/>
                <w:lang w:val="gl-ES"/>
              </w:rPr>
              <w:t>Nome, apelidos e DNI do/a representante legal</w:t>
            </w:r>
          </w:p>
        </w:tc>
      </w:tr>
      <w:tr w:rsidR="00D27F53" w:rsidRPr="00D27F53" w14:paraId="28EF083C" w14:textId="77777777" w:rsidTr="00332133">
        <w:tc>
          <w:tcPr>
            <w:tcW w:w="639" w:type="dxa"/>
            <w:vAlign w:val="center"/>
          </w:tcPr>
          <w:p w14:paraId="5616409B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1</w:t>
            </w:r>
          </w:p>
        </w:tc>
        <w:tc>
          <w:tcPr>
            <w:tcW w:w="3121" w:type="dxa"/>
            <w:vAlign w:val="center"/>
          </w:tcPr>
          <w:p w14:paraId="2EB95127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1026" w:type="dxa"/>
            <w:vAlign w:val="center"/>
          </w:tcPr>
          <w:p w14:paraId="166B0CA7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4244" w:type="dxa"/>
          </w:tcPr>
          <w:p w14:paraId="23D12116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</w:tr>
      <w:tr w:rsidR="00D27F53" w:rsidRPr="00D27F53" w14:paraId="18D7AC32" w14:textId="77777777" w:rsidTr="00332133">
        <w:tc>
          <w:tcPr>
            <w:tcW w:w="639" w:type="dxa"/>
            <w:vAlign w:val="center"/>
          </w:tcPr>
          <w:p w14:paraId="751BA4F5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2</w:t>
            </w:r>
          </w:p>
        </w:tc>
        <w:tc>
          <w:tcPr>
            <w:tcW w:w="3121" w:type="dxa"/>
            <w:vAlign w:val="center"/>
          </w:tcPr>
          <w:p w14:paraId="40944FED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1026" w:type="dxa"/>
            <w:vAlign w:val="center"/>
          </w:tcPr>
          <w:p w14:paraId="14CB19EE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4244" w:type="dxa"/>
          </w:tcPr>
          <w:p w14:paraId="4EAE8957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</w:tr>
      <w:tr w:rsidR="00D27F53" w:rsidRPr="00D27F53" w14:paraId="50316F9B" w14:textId="77777777" w:rsidTr="00332133">
        <w:tc>
          <w:tcPr>
            <w:tcW w:w="639" w:type="dxa"/>
            <w:vAlign w:val="center"/>
          </w:tcPr>
          <w:p w14:paraId="24F5A89F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3</w:t>
            </w:r>
          </w:p>
        </w:tc>
        <w:tc>
          <w:tcPr>
            <w:tcW w:w="3121" w:type="dxa"/>
            <w:vAlign w:val="center"/>
          </w:tcPr>
          <w:p w14:paraId="7F52A6E9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1026" w:type="dxa"/>
            <w:vAlign w:val="center"/>
          </w:tcPr>
          <w:p w14:paraId="20DA3FF8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4244" w:type="dxa"/>
          </w:tcPr>
          <w:p w14:paraId="6FD4C25D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</w:tr>
      <w:tr w:rsidR="00D27F53" w:rsidRPr="00D27F53" w14:paraId="6F1E28F2" w14:textId="77777777" w:rsidTr="00332133">
        <w:tc>
          <w:tcPr>
            <w:tcW w:w="639" w:type="dxa"/>
            <w:vAlign w:val="center"/>
          </w:tcPr>
          <w:p w14:paraId="13937709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4</w:t>
            </w:r>
          </w:p>
        </w:tc>
        <w:tc>
          <w:tcPr>
            <w:tcW w:w="3121" w:type="dxa"/>
            <w:vAlign w:val="center"/>
          </w:tcPr>
          <w:p w14:paraId="1B4A5310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1026" w:type="dxa"/>
            <w:vAlign w:val="center"/>
          </w:tcPr>
          <w:p w14:paraId="0D614889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4244" w:type="dxa"/>
          </w:tcPr>
          <w:p w14:paraId="68285A54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</w:tr>
      <w:tr w:rsidR="00D27F53" w:rsidRPr="00D27F53" w14:paraId="2A5CA151" w14:textId="77777777" w:rsidTr="00332133">
        <w:tc>
          <w:tcPr>
            <w:tcW w:w="639" w:type="dxa"/>
            <w:vAlign w:val="center"/>
          </w:tcPr>
          <w:p w14:paraId="7315C359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5</w:t>
            </w:r>
          </w:p>
        </w:tc>
        <w:tc>
          <w:tcPr>
            <w:tcW w:w="3121" w:type="dxa"/>
            <w:vAlign w:val="center"/>
          </w:tcPr>
          <w:p w14:paraId="24F41BDA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1026" w:type="dxa"/>
            <w:vAlign w:val="center"/>
          </w:tcPr>
          <w:p w14:paraId="43DD510A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4244" w:type="dxa"/>
          </w:tcPr>
          <w:p w14:paraId="1C7AB41E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</w:tr>
      <w:tr w:rsidR="00D27F53" w:rsidRPr="00D27F53" w14:paraId="7313D438" w14:textId="77777777" w:rsidTr="00332133">
        <w:tc>
          <w:tcPr>
            <w:tcW w:w="639" w:type="dxa"/>
            <w:vAlign w:val="center"/>
          </w:tcPr>
          <w:p w14:paraId="3EA55FAA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6</w:t>
            </w:r>
          </w:p>
        </w:tc>
        <w:tc>
          <w:tcPr>
            <w:tcW w:w="3121" w:type="dxa"/>
            <w:vAlign w:val="center"/>
          </w:tcPr>
          <w:p w14:paraId="6953E249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1026" w:type="dxa"/>
            <w:vAlign w:val="center"/>
          </w:tcPr>
          <w:p w14:paraId="521CE914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4244" w:type="dxa"/>
          </w:tcPr>
          <w:p w14:paraId="3A2686F2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</w:tr>
      <w:tr w:rsidR="00D27F53" w:rsidRPr="00D27F53" w14:paraId="66EF2B62" w14:textId="77777777" w:rsidTr="00332133">
        <w:tc>
          <w:tcPr>
            <w:tcW w:w="639" w:type="dxa"/>
            <w:vAlign w:val="center"/>
          </w:tcPr>
          <w:p w14:paraId="5AC14E2C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7</w:t>
            </w:r>
          </w:p>
        </w:tc>
        <w:tc>
          <w:tcPr>
            <w:tcW w:w="3121" w:type="dxa"/>
            <w:vAlign w:val="center"/>
          </w:tcPr>
          <w:p w14:paraId="44E0C221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1026" w:type="dxa"/>
            <w:vAlign w:val="center"/>
          </w:tcPr>
          <w:p w14:paraId="7D844526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4244" w:type="dxa"/>
          </w:tcPr>
          <w:p w14:paraId="565DC8DA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</w:tr>
      <w:tr w:rsidR="00D27F53" w:rsidRPr="00D27F53" w14:paraId="7C570DA0" w14:textId="77777777" w:rsidTr="00332133">
        <w:tc>
          <w:tcPr>
            <w:tcW w:w="639" w:type="dxa"/>
            <w:vAlign w:val="center"/>
          </w:tcPr>
          <w:p w14:paraId="006046CA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8</w:t>
            </w:r>
          </w:p>
        </w:tc>
        <w:tc>
          <w:tcPr>
            <w:tcW w:w="3121" w:type="dxa"/>
            <w:vAlign w:val="center"/>
          </w:tcPr>
          <w:p w14:paraId="08887459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1026" w:type="dxa"/>
            <w:vAlign w:val="center"/>
          </w:tcPr>
          <w:p w14:paraId="75E44050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4244" w:type="dxa"/>
          </w:tcPr>
          <w:p w14:paraId="50843E4E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</w:tr>
      <w:tr w:rsidR="00D27F53" w:rsidRPr="00D27F53" w14:paraId="37D817D9" w14:textId="77777777" w:rsidTr="00332133">
        <w:tc>
          <w:tcPr>
            <w:tcW w:w="639" w:type="dxa"/>
            <w:vAlign w:val="center"/>
          </w:tcPr>
          <w:p w14:paraId="32B2A46B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9</w:t>
            </w:r>
          </w:p>
        </w:tc>
        <w:tc>
          <w:tcPr>
            <w:tcW w:w="3121" w:type="dxa"/>
            <w:vAlign w:val="center"/>
          </w:tcPr>
          <w:p w14:paraId="0A5A68ED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1026" w:type="dxa"/>
            <w:vAlign w:val="center"/>
          </w:tcPr>
          <w:p w14:paraId="49780D96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4244" w:type="dxa"/>
          </w:tcPr>
          <w:p w14:paraId="1DAE03E5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</w:tr>
      <w:tr w:rsidR="00D27F53" w:rsidRPr="00D27F53" w14:paraId="6E26A603" w14:textId="77777777" w:rsidTr="00332133">
        <w:tc>
          <w:tcPr>
            <w:tcW w:w="639" w:type="dxa"/>
            <w:vAlign w:val="center"/>
          </w:tcPr>
          <w:p w14:paraId="7817A763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  <w:r w:rsidRPr="00D27F53"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  <w:t>10</w:t>
            </w:r>
          </w:p>
        </w:tc>
        <w:tc>
          <w:tcPr>
            <w:tcW w:w="3121" w:type="dxa"/>
            <w:vAlign w:val="center"/>
          </w:tcPr>
          <w:p w14:paraId="3E7D6CB6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1026" w:type="dxa"/>
            <w:vAlign w:val="center"/>
          </w:tcPr>
          <w:p w14:paraId="6CC063BF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  <w:tc>
          <w:tcPr>
            <w:tcW w:w="4244" w:type="dxa"/>
          </w:tcPr>
          <w:p w14:paraId="2BBF8A3A" w14:textId="77777777" w:rsidR="00D27F53" w:rsidRPr="00D27F53" w:rsidRDefault="00D27F53" w:rsidP="00D27F53">
            <w:pPr>
              <w:spacing w:line="360" w:lineRule="auto"/>
              <w:jc w:val="both"/>
              <w:rPr>
                <w:rFonts w:ascii="Helvetica" w:hAnsi="Helvetica" w:cs="Helvetica"/>
                <w:bCs/>
                <w:sz w:val="18"/>
                <w:szCs w:val="18"/>
                <w:lang w:val="gl-ES"/>
              </w:rPr>
            </w:pPr>
          </w:p>
        </w:tc>
      </w:tr>
    </w:tbl>
    <w:p w14:paraId="5BBBC437" w14:textId="77777777" w:rsidR="00D27F53" w:rsidRPr="00D27F53" w:rsidRDefault="00D27F53" w:rsidP="00D27F53">
      <w:pPr>
        <w:suppressAutoHyphens/>
        <w:jc w:val="both"/>
        <w:rPr>
          <w:rFonts w:ascii="Helvetica" w:hAnsi="Helvetica" w:cs="Helvetica"/>
          <w:b/>
          <w:sz w:val="20"/>
          <w:u w:val="single"/>
          <w:lang w:val="gl-ES" w:eastAsia="zh-CN"/>
        </w:rPr>
      </w:pPr>
    </w:p>
    <w:p w14:paraId="4D634706" w14:textId="77777777" w:rsidR="00D27F53" w:rsidRPr="00D27F53" w:rsidRDefault="00D27F53" w:rsidP="00D27F53">
      <w:pPr>
        <w:suppressAutoHyphens/>
        <w:jc w:val="both"/>
        <w:rPr>
          <w:rFonts w:ascii="Helvetica" w:hAnsi="Helvetica" w:cs="Helvetica"/>
          <w:bCs/>
          <w:sz w:val="20"/>
          <w:lang w:val="gl-ES" w:eastAsia="zh-CN"/>
        </w:rPr>
      </w:pPr>
      <w:r w:rsidRPr="00D27F53">
        <w:rPr>
          <w:rFonts w:ascii="Helvetica" w:hAnsi="Helvetica" w:cs="Helvetica"/>
          <w:bCs/>
          <w:sz w:val="20"/>
          <w:lang w:val="gl-ES" w:eastAsia="zh-CN"/>
        </w:rPr>
        <w:t>Toén, _________de ___________de 2025</w:t>
      </w:r>
    </w:p>
    <w:p w14:paraId="74A8913C" w14:textId="77777777" w:rsidR="00D27F53" w:rsidRPr="00D27F53" w:rsidRDefault="00D27F53" w:rsidP="00D27F53">
      <w:pPr>
        <w:suppressAutoHyphens/>
        <w:jc w:val="both"/>
        <w:rPr>
          <w:rFonts w:ascii="Helvetica" w:hAnsi="Helvetica" w:cs="Helvetica"/>
          <w:bCs/>
          <w:sz w:val="20"/>
          <w:lang w:val="gl-ES" w:eastAsia="zh-CN"/>
        </w:rPr>
      </w:pPr>
    </w:p>
    <w:p w14:paraId="01D8A5C2" w14:textId="77777777" w:rsidR="00D27F53" w:rsidRPr="00D27F53" w:rsidRDefault="00D27F53" w:rsidP="00D27F53">
      <w:pPr>
        <w:suppressAutoHyphens/>
        <w:jc w:val="both"/>
        <w:rPr>
          <w:rFonts w:ascii="Helvetica" w:hAnsi="Helvetica" w:cs="Helvetica"/>
          <w:bCs/>
          <w:sz w:val="20"/>
          <w:lang w:val="gl-ES" w:eastAsia="zh-CN"/>
        </w:rPr>
      </w:pPr>
      <w:r w:rsidRPr="00D27F53">
        <w:rPr>
          <w:rFonts w:ascii="Helvetica" w:hAnsi="Helvetica" w:cs="Helvetica"/>
          <w:bCs/>
          <w:sz w:val="20"/>
          <w:lang w:val="gl-ES" w:eastAsia="zh-CN"/>
        </w:rPr>
        <w:t xml:space="preserve">O/a director/a do CEIP Saco e </w:t>
      </w:r>
      <w:proofErr w:type="spellStart"/>
      <w:r w:rsidRPr="00D27F53">
        <w:rPr>
          <w:rFonts w:ascii="Helvetica" w:hAnsi="Helvetica" w:cs="Helvetica"/>
          <w:bCs/>
          <w:sz w:val="20"/>
          <w:lang w:val="gl-ES" w:eastAsia="zh-CN"/>
        </w:rPr>
        <w:t>Arce</w:t>
      </w:r>
      <w:proofErr w:type="spellEnd"/>
      <w:r w:rsidRPr="00D27F53">
        <w:rPr>
          <w:rFonts w:ascii="Helvetica" w:hAnsi="Helvetica" w:cs="Helvetica"/>
          <w:bCs/>
          <w:sz w:val="20"/>
          <w:lang w:val="gl-ES" w:eastAsia="zh-CN"/>
        </w:rPr>
        <w:t xml:space="preserve"> de Toén</w:t>
      </w:r>
    </w:p>
    <w:p w14:paraId="6F5BB9CC" w14:textId="77777777" w:rsidR="00D27F53" w:rsidRPr="00D27F53" w:rsidRDefault="00D27F53" w:rsidP="00D27F53">
      <w:pPr>
        <w:suppressAutoHyphens/>
        <w:jc w:val="both"/>
        <w:rPr>
          <w:rFonts w:ascii="Helvetica" w:hAnsi="Helvetica" w:cs="Helvetica"/>
          <w:bCs/>
          <w:sz w:val="20"/>
          <w:lang w:val="gl-ES" w:eastAsia="zh-CN"/>
        </w:rPr>
      </w:pPr>
    </w:p>
    <w:p w14:paraId="2CF3BB67" w14:textId="77777777" w:rsidR="00D27F53" w:rsidRPr="00D27F53" w:rsidRDefault="00D27F53" w:rsidP="00D27F53">
      <w:pPr>
        <w:suppressAutoHyphens/>
        <w:jc w:val="both"/>
        <w:rPr>
          <w:rFonts w:ascii="Helvetica" w:hAnsi="Helvetica" w:cs="Helvetica"/>
          <w:bCs/>
          <w:sz w:val="20"/>
          <w:lang w:val="gl-ES" w:eastAsia="zh-CN"/>
        </w:rPr>
      </w:pPr>
      <w:proofErr w:type="spellStart"/>
      <w:r w:rsidRPr="00D27F53">
        <w:rPr>
          <w:rFonts w:ascii="Helvetica" w:hAnsi="Helvetica" w:cs="Helvetica"/>
          <w:bCs/>
          <w:sz w:val="20"/>
          <w:lang w:val="gl-ES" w:eastAsia="zh-CN"/>
        </w:rPr>
        <w:t>Asdo</w:t>
      </w:r>
      <w:proofErr w:type="spellEnd"/>
      <w:r w:rsidRPr="00D27F53">
        <w:rPr>
          <w:rFonts w:ascii="Helvetica" w:hAnsi="Helvetica" w:cs="Helvetica"/>
          <w:bCs/>
          <w:sz w:val="20"/>
          <w:lang w:val="gl-ES" w:eastAsia="zh-CN"/>
        </w:rPr>
        <w:t>.:______________________</w:t>
      </w:r>
    </w:p>
    <w:p w14:paraId="1D692561" w14:textId="77777777" w:rsidR="00D27F53" w:rsidRPr="00D27F53" w:rsidRDefault="00D27F53" w:rsidP="00D27F53">
      <w:pPr>
        <w:suppressAutoHyphens/>
        <w:jc w:val="both"/>
        <w:rPr>
          <w:rFonts w:ascii="Helvetica" w:hAnsi="Helvetica" w:cs="Helvetica"/>
          <w:bCs/>
          <w:sz w:val="22"/>
          <w:szCs w:val="22"/>
          <w:lang w:val="gl-ES" w:eastAsia="zh-CN"/>
        </w:rPr>
      </w:pPr>
    </w:p>
    <w:tbl>
      <w:tblPr>
        <w:tblW w:w="8860" w:type="dxa"/>
        <w:jc w:val="center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8860"/>
      </w:tblGrid>
      <w:tr w:rsidR="00D27F53" w:rsidRPr="00D27F53" w14:paraId="05DEB51A" w14:textId="77777777" w:rsidTr="00332133">
        <w:trPr>
          <w:trHeight w:val="140"/>
          <w:jc w:val="center"/>
        </w:trPr>
        <w:tc>
          <w:tcPr>
            <w:tcW w:w="8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BAE3D" w14:textId="77777777" w:rsidR="00D27F53" w:rsidRPr="00D27F53" w:rsidRDefault="00D27F53" w:rsidP="00D27F53">
            <w:pPr>
              <w:widowControl w:val="0"/>
              <w:suppressAutoHyphens/>
              <w:autoSpaceDE w:val="0"/>
              <w:jc w:val="both"/>
              <w:rPr>
                <w:rFonts w:ascii="Arial" w:hAnsi="Arial" w:cs="Arial"/>
                <w:b/>
                <w:sz w:val="18"/>
                <w:szCs w:val="18"/>
                <w:lang w:eastAsia="zh-CN"/>
              </w:rPr>
            </w:pPr>
            <w:r w:rsidRPr="00D27F53">
              <w:rPr>
                <w:rFonts w:ascii="Arial" w:hAnsi="Arial" w:cs="Arial"/>
                <w:b/>
                <w:sz w:val="18"/>
                <w:szCs w:val="18"/>
                <w:lang w:eastAsia="zh-CN"/>
              </w:rPr>
              <w:t>Información básica sobre protección de datos</w:t>
            </w:r>
          </w:p>
          <w:p w14:paraId="51E8363F" w14:textId="77777777" w:rsidR="00D27F53" w:rsidRPr="00D27F53" w:rsidRDefault="00D27F53" w:rsidP="00D27F53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r w:rsidRPr="00D27F53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Normativa</w:t>
            </w:r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Regulamento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(UE) 2016/679 do Parlamento Europeo (RGPD) /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Lei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Orgánica 3/2018, de protección de datos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persoais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e garantía dos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dereitos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dixitais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. </w:t>
            </w:r>
          </w:p>
          <w:p w14:paraId="5475F1CB" w14:textId="77777777" w:rsidR="00D27F53" w:rsidRPr="00D27F53" w:rsidRDefault="00D27F53" w:rsidP="00D27F53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r w:rsidRPr="00D27F53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Responsable</w:t>
            </w:r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CONCELLO DE TOÉN  </w:t>
            </w:r>
          </w:p>
          <w:p w14:paraId="4BC9C998" w14:textId="77777777" w:rsidR="00D27F53" w:rsidRPr="00D27F53" w:rsidRDefault="00D27F53" w:rsidP="00D27F53">
            <w:pPr>
              <w:widowControl w:val="0"/>
              <w:suppressAutoHyphens/>
              <w:autoSpaceDE w:val="0"/>
              <w:jc w:val="both"/>
              <w:rPr>
                <w:rFonts w:ascii="Arial" w:hAnsi="Arial" w:cs="Arial"/>
                <w:sz w:val="12"/>
                <w:szCs w:val="12"/>
                <w:lang w:eastAsia="zh-CN"/>
              </w:rPr>
            </w:pPr>
            <w:proofErr w:type="spellStart"/>
            <w:r w:rsidRPr="00D27F53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Finalidade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Xestión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e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tratamento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de datos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persoais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das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persoas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solicitantes de participación no </w:t>
            </w:r>
            <w:r w:rsidRPr="00D27F53">
              <w:rPr>
                <w:rFonts w:ascii="Arial" w:hAnsi="Arial" w:cs="Arial"/>
                <w:bCs/>
                <w:sz w:val="12"/>
                <w:szCs w:val="12"/>
                <w:lang w:val="gl-ES" w:eastAsia="zh-CN"/>
              </w:rPr>
              <w:t>I Concurso de debuxo infantil de Nadal 2025 do Concello de Toén.</w:t>
            </w:r>
          </w:p>
          <w:p w14:paraId="1747A5B0" w14:textId="77777777" w:rsidR="00D27F53" w:rsidRPr="00D27F53" w:rsidRDefault="00D27F53" w:rsidP="00D27F53">
            <w:pPr>
              <w:widowControl w:val="0"/>
              <w:suppressAutoHyphens/>
              <w:autoSpaceDE w:val="0"/>
              <w:jc w:val="both"/>
              <w:rPr>
                <w:rFonts w:ascii="Arial" w:hAnsi="Arial" w:cs="Arial"/>
                <w:sz w:val="12"/>
                <w:szCs w:val="12"/>
                <w:lang w:eastAsia="zh-CN"/>
              </w:rPr>
            </w:pPr>
            <w:proofErr w:type="spellStart"/>
            <w:r w:rsidRPr="00D27F53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Lexitimación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O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cumprimento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dunha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misión realizada en interese público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ou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no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exercicio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de poderes públicos conferidos á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persoa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responsable do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tratamento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r w:rsidRPr="00D27F53">
              <w:rPr>
                <w:rFonts w:ascii="Arial" w:hAnsi="Arial" w:cs="Arial"/>
                <w:i/>
                <w:iCs/>
                <w:sz w:val="12"/>
                <w:szCs w:val="12"/>
                <w:lang w:eastAsia="zh-CN"/>
              </w:rPr>
              <w:t>RGPD art.6.1 e)</w:t>
            </w:r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e o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consentimento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da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persoa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interesada </w:t>
            </w:r>
            <w:r w:rsidRPr="00D27F53">
              <w:rPr>
                <w:rFonts w:ascii="Arial" w:hAnsi="Arial" w:cs="Arial"/>
                <w:i/>
                <w:iCs/>
                <w:sz w:val="12"/>
                <w:szCs w:val="12"/>
                <w:lang w:eastAsia="zh-CN"/>
              </w:rPr>
              <w:t>RGPD art.6.1 a).</w:t>
            </w:r>
          </w:p>
          <w:p w14:paraId="32ABFFC5" w14:textId="77777777" w:rsidR="00D27F53" w:rsidRPr="00D27F53" w:rsidRDefault="00D27F53" w:rsidP="00D27F53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proofErr w:type="spellStart"/>
            <w:r w:rsidRPr="00D27F53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Persoas</w:t>
            </w:r>
            <w:proofErr w:type="spellEnd"/>
            <w:r w:rsidRPr="00D27F53">
              <w:rPr>
                <w:rFonts w:ascii="Arial" w:hAnsi="Arial" w:cs="Arial"/>
                <w:b/>
                <w:sz w:val="12"/>
                <w:szCs w:val="12"/>
                <w:lang w:eastAsia="zh-CN"/>
              </w:rPr>
              <w:t xml:space="preserve"> destinatarias</w:t>
            </w:r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</w:t>
            </w:r>
            <w:r w:rsidRPr="00D27F53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Non se producirán </w:t>
            </w:r>
            <w:proofErr w:type="spellStart"/>
            <w:r w:rsidRPr="00D27F53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comunicacións</w:t>
            </w:r>
            <w:proofErr w:type="spellEnd"/>
            <w:r w:rsidRPr="00D27F53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de datos a </w:t>
            </w:r>
            <w:proofErr w:type="spellStart"/>
            <w:r w:rsidRPr="00D27F53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terceiros</w:t>
            </w:r>
            <w:proofErr w:type="spellEnd"/>
            <w:r w:rsidRPr="00D27F53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/as, salvo por </w:t>
            </w:r>
            <w:proofErr w:type="spellStart"/>
            <w:r w:rsidRPr="00D27F53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obrigación</w:t>
            </w:r>
            <w:proofErr w:type="spellEnd"/>
            <w:r w:rsidRPr="00D27F53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legal. En determinados casos </w:t>
            </w:r>
            <w:proofErr w:type="spellStart"/>
            <w:r w:rsidRPr="00D27F53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poderán</w:t>
            </w:r>
            <w:proofErr w:type="spellEnd"/>
            <w:r w:rsidRPr="00D27F53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ser publicados os datos </w:t>
            </w:r>
            <w:proofErr w:type="spellStart"/>
            <w:r w:rsidRPr="00D27F53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persoais</w:t>
            </w:r>
            <w:proofErr w:type="spellEnd"/>
            <w:r w:rsidRPr="00D27F53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nos termos previstos </w:t>
            </w:r>
            <w:proofErr w:type="spellStart"/>
            <w:r w:rsidRPr="00D27F53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na</w:t>
            </w:r>
            <w:proofErr w:type="spellEnd"/>
            <w:r w:rsidRPr="00D27F53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D27F53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lexislación</w:t>
            </w:r>
            <w:proofErr w:type="spellEnd"/>
            <w:r w:rsidRPr="00D27F53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D27F53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vixente</w:t>
            </w:r>
            <w:proofErr w:type="spellEnd"/>
            <w:r w:rsidRPr="00D27F53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, a través do Sistema </w:t>
            </w:r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Nacional de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Publicidade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de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Subvencións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, a fin de dar a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publicidade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legalmente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esixida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.</w:t>
            </w:r>
          </w:p>
          <w:p w14:paraId="0B7FF034" w14:textId="77777777" w:rsidR="00D27F53" w:rsidRPr="00D27F53" w:rsidRDefault="00D27F53" w:rsidP="00D27F53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proofErr w:type="spellStart"/>
            <w:r w:rsidRPr="00D27F53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Dereitos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Poderá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exercitar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os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dereitos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de acceso, rectificación, supresión </w:t>
            </w:r>
            <w:proofErr w:type="spellStart"/>
            <w:proofErr w:type="gram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e</w:t>
            </w:r>
            <w:proofErr w:type="spellEnd"/>
            <w:proofErr w:type="gram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portabilidad dos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seus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datos, e a limitación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ou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oposición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ao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seu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tratamento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, a retirar o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consentimento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prestado e a reclamar ante a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Autoridade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de Control, tal como se indica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na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información adicional.  </w:t>
            </w:r>
          </w:p>
          <w:p w14:paraId="462EA0E1" w14:textId="77777777" w:rsidR="00D27F53" w:rsidRPr="00D27F53" w:rsidRDefault="00D27F53" w:rsidP="00D27F53">
            <w:pPr>
              <w:widowControl w:val="0"/>
              <w:suppressAutoHyphens/>
              <w:autoSpaceDE w:val="0"/>
              <w:jc w:val="both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D27F53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Información adicional</w:t>
            </w:r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Toda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a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información facilitada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poderá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>obtela</w:t>
            </w:r>
            <w:proofErr w:type="spellEnd"/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ampliada en www.toen.gal. </w:t>
            </w:r>
            <w:r w:rsidRPr="00D27F53">
              <w:rPr>
                <w:rFonts w:ascii="Arial" w:hAnsi="Arial" w:cs="Arial"/>
                <w:color w:val="0000FF"/>
                <w:sz w:val="12"/>
                <w:szCs w:val="12"/>
                <w:u w:val="single"/>
                <w:lang w:eastAsia="zh-CN"/>
              </w:rPr>
              <w:t xml:space="preserve"> </w:t>
            </w:r>
            <w:r w:rsidRPr="00D27F53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</w:p>
        </w:tc>
      </w:tr>
      <w:bookmarkEnd w:id="0"/>
    </w:tbl>
    <w:p w14:paraId="06A741BE" w14:textId="77777777" w:rsidR="0099696C" w:rsidRDefault="0099696C" w:rsidP="00D27F53">
      <w:pPr>
        <w:suppressAutoHyphens/>
        <w:jc w:val="center"/>
        <w:rPr>
          <w:rFonts w:ascii="Arial" w:hAnsi="Arial" w:cs="Arial"/>
          <w:lang w:val="es-ES_tradnl"/>
        </w:rPr>
      </w:pPr>
    </w:p>
    <w:sectPr w:rsidR="0099696C">
      <w:headerReference w:type="default" r:id="rId8"/>
      <w:footerReference w:type="default" r:id="rId9"/>
      <w:pgSz w:w="11906" w:h="16838"/>
      <w:pgMar w:top="1999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0BAE2" w14:textId="77777777" w:rsidR="00003BAC" w:rsidRDefault="00003BAC">
      <w:r>
        <w:separator/>
      </w:r>
    </w:p>
  </w:endnote>
  <w:endnote w:type="continuationSeparator" w:id="0">
    <w:p w14:paraId="1E485207" w14:textId="77777777" w:rsidR="00003BAC" w:rsidRDefault="00003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BD687" w14:textId="77777777" w:rsidR="00732D13" w:rsidRDefault="007126FB">
    <w:pPr>
      <w:pStyle w:val="Piedepgina"/>
    </w:pPr>
    <w:r>
      <w:rPr>
        <w:noProof/>
        <w:lang w:val="es-ES"/>
      </w:rPr>
      <w:drawing>
        <wp:inline distT="0" distB="0" distL="0" distR="0" wp14:anchorId="0E904ADE" wp14:editId="5094DC72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EE306" w14:textId="77777777" w:rsidR="00003BAC" w:rsidRDefault="00003BAC">
      <w:r>
        <w:separator/>
      </w:r>
    </w:p>
  </w:footnote>
  <w:footnote w:type="continuationSeparator" w:id="0">
    <w:p w14:paraId="4442A262" w14:textId="77777777" w:rsidR="00003BAC" w:rsidRDefault="00003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D48C1" w14:textId="77777777" w:rsidR="00732D13" w:rsidRDefault="007126FB">
    <w:pPr>
      <w:pStyle w:val="Encabezado"/>
    </w:pPr>
    <w:r>
      <w:rPr>
        <w:noProof/>
        <w:lang w:val="es-ES"/>
      </w:rPr>
      <w:drawing>
        <wp:inline distT="0" distB="0" distL="0" distR="0" wp14:anchorId="6FBEDF8D" wp14:editId="08931B70">
          <wp:extent cx="174307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95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  <w:p w14:paraId="540C621C" w14:textId="77777777" w:rsidR="00AD39AB" w:rsidRDefault="00AD39A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D13D5"/>
    <w:multiLevelType w:val="hybridMultilevel"/>
    <w:tmpl w:val="1F4C26E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24249A"/>
    <w:multiLevelType w:val="hybridMultilevel"/>
    <w:tmpl w:val="C0F02914"/>
    <w:lvl w:ilvl="0" w:tplc="0C0A000D">
      <w:start w:val="1"/>
      <w:numFmt w:val="bullet"/>
      <w:lvlText w:val=""/>
      <w:lvlJc w:val="left"/>
      <w:pPr>
        <w:ind w:left="717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"/>
      <w:lvlJc w:val="left"/>
      <w:pPr>
        <w:ind w:left="143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66C72B9F"/>
    <w:multiLevelType w:val="hybridMultilevel"/>
    <w:tmpl w:val="33941622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B79542C"/>
    <w:multiLevelType w:val="hybridMultilevel"/>
    <w:tmpl w:val="C94C212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D2E433A"/>
    <w:multiLevelType w:val="hybridMultilevel"/>
    <w:tmpl w:val="A42811E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DB47326"/>
    <w:multiLevelType w:val="hybridMultilevel"/>
    <w:tmpl w:val="65B8CD62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06B76FE"/>
    <w:multiLevelType w:val="multilevel"/>
    <w:tmpl w:val="991C351A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6D5180D"/>
    <w:multiLevelType w:val="multilevel"/>
    <w:tmpl w:val="B4AE0FE4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A753800"/>
    <w:multiLevelType w:val="hybridMultilevel"/>
    <w:tmpl w:val="2CDA1DD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11410777">
    <w:abstractNumId w:val="4"/>
  </w:num>
  <w:num w:numId="2" w16cid:durableId="2105608022">
    <w:abstractNumId w:val="2"/>
  </w:num>
  <w:num w:numId="3" w16cid:durableId="1939560816">
    <w:abstractNumId w:val="5"/>
  </w:num>
  <w:num w:numId="4" w16cid:durableId="1546747823">
    <w:abstractNumId w:val="3"/>
  </w:num>
  <w:num w:numId="5" w16cid:durableId="529495130">
    <w:abstractNumId w:val="0"/>
  </w:num>
  <w:num w:numId="6" w16cid:durableId="1742096811">
    <w:abstractNumId w:val="8"/>
  </w:num>
  <w:num w:numId="7" w16cid:durableId="1939948570">
    <w:abstractNumId w:val="1"/>
  </w:num>
  <w:num w:numId="8" w16cid:durableId="753891344">
    <w:abstractNumId w:val="7"/>
  </w:num>
  <w:num w:numId="9" w16cid:durableId="14138888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6FB"/>
    <w:rsid w:val="00003BAC"/>
    <w:rsid w:val="000129DE"/>
    <w:rsid w:val="000877CA"/>
    <w:rsid w:val="000C1A6D"/>
    <w:rsid w:val="000C2E2C"/>
    <w:rsid w:val="001561C9"/>
    <w:rsid w:val="0018120F"/>
    <w:rsid w:val="00195C16"/>
    <w:rsid w:val="001A13D7"/>
    <w:rsid w:val="001A76BF"/>
    <w:rsid w:val="00216D6A"/>
    <w:rsid w:val="00281980"/>
    <w:rsid w:val="002F67A6"/>
    <w:rsid w:val="00311501"/>
    <w:rsid w:val="0036219E"/>
    <w:rsid w:val="003A5743"/>
    <w:rsid w:val="003C3047"/>
    <w:rsid w:val="004D4CD9"/>
    <w:rsid w:val="004F174D"/>
    <w:rsid w:val="00640AB9"/>
    <w:rsid w:val="006D5C79"/>
    <w:rsid w:val="007126FB"/>
    <w:rsid w:val="00732D13"/>
    <w:rsid w:val="00772BEA"/>
    <w:rsid w:val="007A5A0B"/>
    <w:rsid w:val="007B07B2"/>
    <w:rsid w:val="007B2762"/>
    <w:rsid w:val="00866699"/>
    <w:rsid w:val="008C1D79"/>
    <w:rsid w:val="00953189"/>
    <w:rsid w:val="00983AC8"/>
    <w:rsid w:val="0099696C"/>
    <w:rsid w:val="00A24D93"/>
    <w:rsid w:val="00A66CE9"/>
    <w:rsid w:val="00A97CEE"/>
    <w:rsid w:val="00AA5737"/>
    <w:rsid w:val="00AC0434"/>
    <w:rsid w:val="00AC4B4B"/>
    <w:rsid w:val="00AD39AB"/>
    <w:rsid w:val="00AD5128"/>
    <w:rsid w:val="00AF1BEA"/>
    <w:rsid w:val="00B1103E"/>
    <w:rsid w:val="00B23D20"/>
    <w:rsid w:val="00C32AE2"/>
    <w:rsid w:val="00C4200B"/>
    <w:rsid w:val="00C56E8F"/>
    <w:rsid w:val="00C7160B"/>
    <w:rsid w:val="00CD3302"/>
    <w:rsid w:val="00CD4D65"/>
    <w:rsid w:val="00D27F53"/>
    <w:rsid w:val="00D626B0"/>
    <w:rsid w:val="00DF492B"/>
    <w:rsid w:val="00E0088E"/>
    <w:rsid w:val="00E14C2A"/>
    <w:rsid w:val="00E27CE5"/>
    <w:rsid w:val="00E865AE"/>
    <w:rsid w:val="00EF0439"/>
    <w:rsid w:val="00F06F37"/>
    <w:rsid w:val="00F1508E"/>
    <w:rsid w:val="00F22891"/>
    <w:rsid w:val="00F459E3"/>
    <w:rsid w:val="00F5526B"/>
    <w:rsid w:val="00F75B28"/>
    <w:rsid w:val="00FC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24429C"/>
  <w15:docId w15:val="{F0802A54-F186-459E-87DB-F15D2FFE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26FB"/>
    <w:rPr>
      <w:rFonts w:ascii="Tahoma" w:hAnsi="Tahoma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1561C9"/>
    <w:pPr>
      <w:widowControl w:val="0"/>
      <w:suppressAutoHyphens/>
      <w:spacing w:after="120"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Encabezado">
    <w:name w:val="head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Piedepgina">
    <w:name w:val="foot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Ttulo">
    <w:name w:val="Title"/>
    <w:basedOn w:val="Normal"/>
    <w:qFormat/>
    <w:rsid w:val="001561C9"/>
    <w:pPr>
      <w:spacing w:line="360" w:lineRule="auto"/>
      <w:jc w:val="center"/>
    </w:pPr>
    <w:rPr>
      <w:rFonts w:ascii="Times New Roman" w:hAnsi="Times New Roman"/>
      <w:b/>
      <w:lang w:val="es-ES_tradnl"/>
    </w:rPr>
  </w:style>
  <w:style w:type="paragraph" w:customStyle="1" w:styleId="Textopredeterminado">
    <w:name w:val="Texto predeterminado"/>
    <w:basedOn w:val="Normal"/>
    <w:rsid w:val="007126FB"/>
    <w:pPr>
      <w:autoSpaceDE w:val="0"/>
      <w:autoSpaceDN w:val="0"/>
      <w:adjustRightInd w:val="0"/>
    </w:pPr>
    <w:rPr>
      <w:rFonts w:ascii="Times New Roman" w:hAnsi="Times New Roman"/>
      <w:szCs w:val="24"/>
      <w:lang w:val="en-US"/>
    </w:rPr>
  </w:style>
  <w:style w:type="character" w:customStyle="1" w:styleId="InitialStyle">
    <w:name w:val="InitialStyle"/>
    <w:rsid w:val="007126FB"/>
    <w:rPr>
      <w:rFonts w:ascii="Courier New" w:hAnsi="Courier New" w:cs="Courier New" w:hint="default"/>
      <w:sz w:val="24"/>
    </w:rPr>
  </w:style>
  <w:style w:type="table" w:styleId="Tablaconcuadrcula">
    <w:name w:val="Table Grid"/>
    <w:basedOn w:val="Tablanormal"/>
    <w:rsid w:val="007126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AD5128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512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F5526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5526B"/>
    <w:pPr>
      <w:ind w:left="720"/>
      <w:contextualSpacing/>
    </w:pPr>
    <w:rPr>
      <w:rFonts w:ascii="Times New Roman" w:hAnsi="Times New Roman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D27F53"/>
    <w:pPr>
      <w:suppressAutoHyphens/>
    </w:pPr>
    <w:rPr>
      <w:rFonts w:ascii="Liberation Serif" w:eastAsia="NSimSun" w:hAnsi="Liberation Serif" w:cs="Lucida 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io\AppData\Roaming\Microsoft\Plantillas\MEMBRETE%20NOV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F0E12-F9D1-460E-A504-9508AAFF2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 NOVO.dot</Template>
  <TotalTime>100</TotalTime>
  <Pages>1</Pages>
  <Words>247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Dark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secretario</dc:creator>
  <cp:lastModifiedBy>Conchi</cp:lastModifiedBy>
  <cp:revision>30</cp:revision>
  <cp:lastPrinted>2019-10-14T07:18:00Z</cp:lastPrinted>
  <dcterms:created xsi:type="dcterms:W3CDTF">2020-03-04T12:38:00Z</dcterms:created>
  <dcterms:modified xsi:type="dcterms:W3CDTF">2025-11-14T09:32:00Z</dcterms:modified>
</cp:coreProperties>
</file>