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39BB" w14:textId="25510983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 xml:space="preserve">EXP. </w:t>
      </w:r>
      <w:r w:rsidR="00A24D93">
        <w:rPr>
          <w:rFonts w:ascii="Helvetica" w:hAnsi="Helvetica" w:cs="Helvetica"/>
          <w:sz w:val="20"/>
          <w:u w:val="single"/>
          <w:lang w:val="gl-ES"/>
        </w:rPr>
        <w:t>941/2025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321B743C" w14:textId="30E6A202" w:rsidR="00A97CEE" w:rsidRPr="00A97CEE" w:rsidRDefault="00A97CEE" w:rsidP="00A97CEE">
      <w:pPr>
        <w:suppressAutoHyphens/>
        <w:jc w:val="center"/>
        <w:rPr>
          <w:rFonts w:ascii="Helvetica" w:hAnsi="Helvetica" w:cs="Helvetica"/>
          <w:b/>
          <w:sz w:val="20"/>
          <w:u w:val="single"/>
          <w:lang w:val="gl-ES" w:eastAsia="zh-CN"/>
        </w:rPr>
      </w:pPr>
      <w:r w:rsidRPr="00A97CEE">
        <w:rPr>
          <w:rFonts w:ascii="Helvetica" w:hAnsi="Helvetica" w:cs="Helvetica"/>
          <w:b/>
          <w:sz w:val="20"/>
          <w:u w:val="single"/>
          <w:lang w:val="gl-ES" w:eastAsia="zh-CN"/>
        </w:rPr>
        <w:t>ANEXO I. SOLICITUDE DE PARTICIPACIÓN NO V</w:t>
      </w:r>
      <w:r w:rsidR="00A24D93">
        <w:rPr>
          <w:rFonts w:ascii="Helvetica" w:hAnsi="Helvetica" w:cs="Helvetica"/>
          <w:b/>
          <w:sz w:val="20"/>
          <w:u w:val="single"/>
          <w:lang w:val="gl-ES" w:eastAsia="zh-CN"/>
        </w:rPr>
        <w:t>I</w:t>
      </w:r>
      <w:r w:rsidRPr="00A97CEE">
        <w:rPr>
          <w:rFonts w:ascii="Helvetica" w:hAnsi="Helvetica" w:cs="Helvetica"/>
          <w:b/>
          <w:sz w:val="20"/>
          <w:u w:val="single"/>
          <w:lang w:val="gl-ES" w:eastAsia="zh-CN"/>
        </w:rPr>
        <w:t xml:space="preserve"> CONCURSO DE DECORACIÓN DE NADAL DO CONCELLO DE TOÉN </w:t>
      </w:r>
    </w:p>
    <w:p w14:paraId="6246E18F" w14:textId="77777777" w:rsidR="00A97CEE" w:rsidRPr="00A97CEE" w:rsidRDefault="00A97CEE" w:rsidP="00A97CEE">
      <w:pPr>
        <w:suppressAutoHyphens/>
        <w:spacing w:line="360" w:lineRule="auto"/>
        <w:jc w:val="center"/>
        <w:rPr>
          <w:rFonts w:ascii="Helvetica" w:hAnsi="Helvetica" w:cs="Helvetica"/>
          <w:b/>
          <w:sz w:val="22"/>
          <w:szCs w:val="22"/>
          <w:u w:val="single"/>
          <w:lang w:val="gl-ES" w:eastAsia="zh-CN"/>
        </w:rPr>
      </w:pPr>
    </w:p>
    <w:tbl>
      <w:tblPr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096"/>
        <w:gridCol w:w="3260"/>
      </w:tblGrid>
      <w:tr w:rsidR="00A97CEE" w:rsidRPr="00A97CEE" w14:paraId="76C18F5C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1AE4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física solicitante / Denominación da persoa xurídica solicitante:</w:t>
            </w:r>
          </w:p>
          <w:p w14:paraId="6D3C84E7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7739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NIF/CIF:</w:t>
            </w:r>
          </w:p>
        </w:tc>
      </w:tr>
      <w:tr w:rsidR="00A97CEE" w:rsidRPr="00A97CEE" w14:paraId="17F2DFF2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AB76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representante (no caso de persoa xurídica):</w:t>
            </w:r>
          </w:p>
          <w:p w14:paraId="40AFD590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CD5B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NIF:</w:t>
            </w:r>
          </w:p>
        </w:tc>
      </w:tr>
      <w:tr w:rsidR="00A97CEE" w:rsidRPr="00A97CEE" w14:paraId="2127EF59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101E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Categoría á que se presenta (marcar o que proceda):</w:t>
            </w:r>
          </w:p>
          <w:p w14:paraId="41253A7F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Individual</w:t>
            </w:r>
          </w:p>
          <w:p w14:paraId="4C41EDAE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Persoa xurídica sen ánimo de lucro</w:t>
            </w:r>
          </w:p>
          <w:p w14:paraId="18481A5C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Escaparate comercial</w:t>
            </w:r>
          </w:p>
        </w:tc>
      </w:tr>
      <w:tr w:rsidR="00A24D93" w:rsidRPr="00A97CEE" w14:paraId="18A7BB6E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E9A1" w14:textId="1F4E55A6" w:rsidR="00A24D93" w:rsidRPr="00A97CEE" w:rsidRDefault="00A24D93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Situación exacta da decoración de Nadal:</w:t>
            </w:r>
          </w:p>
        </w:tc>
      </w:tr>
      <w:tr w:rsidR="00A97CEE" w:rsidRPr="00A97CEE" w14:paraId="71F4774E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5FE74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 xml:space="preserve">Enderezo: </w:t>
            </w:r>
          </w:p>
          <w:p w14:paraId="2ACF68CE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</w:tr>
      <w:tr w:rsidR="00A97CEE" w:rsidRPr="00A97CEE" w14:paraId="5E9437B3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EEAF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Teléfono:</w:t>
            </w:r>
          </w:p>
          <w:p w14:paraId="5B7E9972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9D82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Correo electrónico:</w:t>
            </w:r>
          </w:p>
        </w:tc>
      </w:tr>
    </w:tbl>
    <w:p w14:paraId="7729C60F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18A02D34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b/>
          <w:sz w:val="20"/>
          <w:lang w:val="gl-ES" w:eastAsia="zh-CN"/>
        </w:rPr>
        <w:t>DECLARO BAIXA A MIÑA RESPONSABILIDADE:</w:t>
      </w:r>
    </w:p>
    <w:p w14:paraId="53F2F231" w14:textId="77777777" w:rsidR="00A97CEE" w:rsidRPr="00A97CEE" w:rsidRDefault="00A97CEE" w:rsidP="00A97CEE">
      <w:pPr>
        <w:numPr>
          <w:ilvl w:val="0"/>
          <w:numId w:val="9"/>
        </w:numPr>
        <w:suppressAutoHyphens/>
        <w:contextualSpacing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cumpro/cumpre cos requisitos para participar neste concurso.</w:t>
      </w:r>
    </w:p>
    <w:p w14:paraId="2A421486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 xml:space="preserve">Que eu </w:t>
      </w:r>
      <w:bookmarkStart w:id="1" w:name="_Hlk182824926"/>
      <w:r w:rsidRPr="00A97CEE">
        <w:rPr>
          <w:rFonts w:ascii="Helvetica" w:hAnsi="Helvetica" w:cs="Helvetica"/>
          <w:sz w:val="20"/>
          <w:lang w:val="gl-ES" w:eastAsia="zh-CN"/>
        </w:rPr>
        <w:t xml:space="preserve">ou a entidade xurídica a que represento </w:t>
      </w:r>
      <w:bookmarkEnd w:id="1"/>
      <w:r w:rsidRPr="00A97CEE">
        <w:rPr>
          <w:rFonts w:ascii="Helvetica" w:hAnsi="Helvetica" w:cs="Helvetica"/>
          <w:sz w:val="20"/>
          <w:lang w:val="gl-ES" w:eastAsia="zh-CN"/>
        </w:rPr>
        <w:t>me atopo/se atopa ao corrente no cumprimento das obrigas tributarias coa Facenda estatal, autonómica e local, e coa Seguridade Social.</w:t>
      </w:r>
    </w:p>
    <w:p w14:paraId="441A2089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non incorro/incorre en ningunha das causas que impiden obter a condición de beneficiario/a de subvencións segundo o artigo 13.2 da Lei 38/2003, do 17 de novembro, xeral de subvencións.</w:t>
      </w:r>
    </w:p>
    <w:p w14:paraId="395F0907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comprométome/comprométese a cumprir coas obrigas que para as persoas perceptoras de subvencións establece o artigo 14 da dita Lei 38/2003, do 17 de novembro, xeral de subvencións.</w:t>
      </w:r>
    </w:p>
    <w:p w14:paraId="0DEA228B" w14:textId="77777777" w:rsidR="00A97CEE" w:rsidRPr="00A97CEE" w:rsidRDefault="00A97CEE" w:rsidP="00A97CEE">
      <w:pPr>
        <w:suppressAutoHyphens/>
        <w:ind w:left="360"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6A3BEF88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bCs/>
          <w:sz w:val="20"/>
          <w:lang w:val="gl-ES" w:eastAsia="zh-CN"/>
        </w:rPr>
      </w:pPr>
      <w:r w:rsidRPr="00A97CEE">
        <w:rPr>
          <w:rFonts w:ascii="Helvetica" w:hAnsi="Helvetica" w:cs="Helvetica"/>
          <w:b/>
          <w:bCs/>
          <w:sz w:val="20"/>
          <w:lang w:val="gl-ES" w:eastAsia="zh-CN"/>
        </w:rPr>
        <w:t xml:space="preserve">SOLICITO: </w:t>
      </w:r>
    </w:p>
    <w:p w14:paraId="186127B9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Participar no dito concurso.</w:t>
      </w:r>
    </w:p>
    <w:p w14:paraId="623DAC96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1762154F" w14:textId="77777777" w:rsidR="00A97CEE" w:rsidRPr="00A97CEE" w:rsidRDefault="00A97CEE" w:rsidP="00A97CEE">
      <w:pPr>
        <w:suppressAutoHyphens/>
        <w:ind w:left="357"/>
        <w:jc w:val="both"/>
        <w:rPr>
          <w:rFonts w:ascii="Helvetica" w:hAnsi="Helvetica" w:cs="Helvetica"/>
          <w:iCs/>
          <w:sz w:val="20"/>
          <w:lang w:val="gl-ES" w:eastAsia="zh-CN"/>
        </w:rPr>
      </w:pPr>
    </w:p>
    <w:p w14:paraId="28D84314" w14:textId="0984C8A2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 xml:space="preserve">Toen, ________ de _____________ </w:t>
      </w:r>
      <w:proofErr w:type="spellStart"/>
      <w:r w:rsidRPr="00A97CEE">
        <w:rPr>
          <w:rFonts w:ascii="Helvetica" w:hAnsi="Helvetica" w:cs="Helvetica"/>
          <w:sz w:val="20"/>
          <w:lang w:val="gl-ES" w:eastAsia="zh-CN"/>
        </w:rPr>
        <w:t>de</w:t>
      </w:r>
      <w:proofErr w:type="spellEnd"/>
      <w:r w:rsidRPr="00A97CEE">
        <w:rPr>
          <w:rFonts w:ascii="Helvetica" w:hAnsi="Helvetica" w:cs="Helvetica"/>
          <w:sz w:val="20"/>
          <w:lang w:val="gl-ES" w:eastAsia="zh-CN"/>
        </w:rPr>
        <w:t xml:space="preserve"> 202</w:t>
      </w:r>
      <w:r w:rsidR="00A24D93">
        <w:rPr>
          <w:rFonts w:ascii="Helvetica" w:hAnsi="Helvetica" w:cs="Helvetica"/>
          <w:sz w:val="20"/>
          <w:lang w:val="gl-ES" w:eastAsia="zh-CN"/>
        </w:rPr>
        <w:t>5</w:t>
      </w:r>
    </w:p>
    <w:p w14:paraId="0B9225C5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00BF9F55" w14:textId="77777777" w:rsidR="00A97CEE" w:rsidRPr="00A97CEE" w:rsidRDefault="00A97CEE" w:rsidP="00A97CEE">
      <w:pPr>
        <w:suppressAutoHyphens/>
        <w:spacing w:line="360" w:lineRule="auto"/>
        <w:rPr>
          <w:rFonts w:cs="Tahoma"/>
          <w:lang w:eastAsia="zh-CN"/>
        </w:rPr>
      </w:pPr>
      <w:r w:rsidRPr="00A97CEE">
        <w:rPr>
          <w:rFonts w:ascii="Helvetica" w:hAnsi="Helvetica" w:cs="Helvetica"/>
          <w:bCs/>
          <w:sz w:val="20"/>
          <w:lang w:val="gl-ES" w:eastAsia="zh-CN"/>
        </w:rPr>
        <w:t xml:space="preserve">Sinatura da persoa solicitante         </w:t>
      </w:r>
    </w:p>
    <w:p w14:paraId="52502C29" w14:textId="77777777" w:rsidR="00A97CEE" w:rsidRPr="00A97CEE" w:rsidRDefault="00A97CEE" w:rsidP="00A97CEE">
      <w:pPr>
        <w:suppressAutoHyphens/>
        <w:spacing w:line="360" w:lineRule="auto"/>
        <w:rPr>
          <w:rFonts w:ascii="Helvetica" w:hAnsi="Helvetica" w:cs="Helvetica"/>
          <w:bCs/>
          <w:sz w:val="20"/>
          <w:lang w:val="gl-ES" w:eastAsia="zh-CN"/>
        </w:rPr>
      </w:pPr>
      <w:proofErr w:type="spellStart"/>
      <w:r w:rsidRPr="00A97CEE">
        <w:rPr>
          <w:rFonts w:ascii="Helvetica" w:hAnsi="Helvetica" w:cs="Helvetica"/>
          <w:bCs/>
          <w:sz w:val="20"/>
          <w:lang w:val="gl-ES" w:eastAsia="zh-CN"/>
        </w:rPr>
        <w:t>Asdo</w:t>
      </w:r>
      <w:proofErr w:type="spellEnd"/>
      <w:r w:rsidRPr="00A97CEE">
        <w:rPr>
          <w:rFonts w:ascii="Helvetica" w:hAnsi="Helvetica" w:cs="Helvetica"/>
          <w:bCs/>
          <w:sz w:val="20"/>
          <w:lang w:val="gl-ES" w:eastAsia="zh-CN"/>
        </w:rPr>
        <w:t>.:_________________</w:t>
      </w:r>
      <w:r w:rsidRPr="00A97CEE">
        <w:rPr>
          <w:rFonts w:ascii="Helvetica" w:hAnsi="Helvetica" w:cs="Helvetica"/>
          <w:bCs/>
          <w:sz w:val="20"/>
          <w:lang w:val="gl-ES" w:eastAsia="zh-CN"/>
        </w:rPr>
        <w:tab/>
        <w:t xml:space="preserve">       </w:t>
      </w:r>
    </w:p>
    <w:p w14:paraId="68BB0825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6A346448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SR. ALCALDE DO CONCELLO DE TOÉN</w:t>
      </w:r>
    </w:p>
    <w:p w14:paraId="76F80D1F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tbl>
      <w:tblPr>
        <w:tblW w:w="8860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0"/>
      </w:tblGrid>
      <w:tr w:rsidR="00A97CEE" w:rsidRPr="00A97CEE" w14:paraId="6EC61240" w14:textId="77777777" w:rsidTr="00552B40">
        <w:trPr>
          <w:trHeight w:val="140"/>
          <w:jc w:val="center"/>
        </w:trPr>
        <w:tc>
          <w:tcPr>
            <w:tcW w:w="8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5ED7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Información básica sobre protección de datos</w:t>
            </w:r>
          </w:p>
          <w:p w14:paraId="4C6F2C41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Normativa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Regulamento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(UE) 2016/679 do Parlamento Europeo (RGPD) /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Lei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Orgánica 3/2018, de protección de datos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garantía dos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dixitais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. </w:t>
            </w:r>
          </w:p>
          <w:p w14:paraId="6001A4C2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Responsable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CONCELLO DE TOÉN  </w:t>
            </w:r>
          </w:p>
          <w:p w14:paraId="3A1A9CF0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Finalidade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Xestión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datos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solicitantes de participación no 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V Concurso de decoración de Nadal do Concello de Toén.</w:t>
            </w:r>
          </w:p>
          <w:p w14:paraId="2A0383B2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Lexitimación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cumprimento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dunha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misión realizada en interese público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no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exercicio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poderes públicos conferidos á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responsable do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r w:rsidRPr="00A97CE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e)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interesada </w:t>
            </w:r>
            <w:r w:rsidRPr="00A97CE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a).</w:t>
            </w:r>
          </w:p>
          <w:p w14:paraId="63E01BB4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Persoas</w:t>
            </w:r>
            <w:proofErr w:type="spellEnd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 xml:space="preserve"> destinatarias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Non se producirán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comunicacións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de datos a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terceiros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/as, salvo por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obrigación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legal. En determinados casos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poderán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ser publicados os datos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persoais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nos termos previstos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na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lexislación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vixente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, a través do Sistema 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Nacional de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Subvencións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fin de dar 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legalmente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esixida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.</w:t>
            </w:r>
          </w:p>
          <w:p w14:paraId="2793B2A4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lastRenderedPageBreak/>
              <w:t>Dereitos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exercitar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acceso, rectificación, supresión </w:t>
            </w:r>
            <w:proofErr w:type="spellStart"/>
            <w:proofErr w:type="gram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</w:t>
            </w:r>
            <w:proofErr w:type="spellEnd"/>
            <w:proofErr w:type="gram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portabilidad dos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seus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datos, e a limitación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oposición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ao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seu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retirar 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prestado e a reclamar ante 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Autoridade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Control, tal como se indica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na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adicional.  </w:t>
            </w:r>
          </w:p>
          <w:p w14:paraId="683906C8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Información adicional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Toda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facilitada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obtela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ampliada en www.toen.gal. </w:t>
            </w:r>
            <w:r w:rsidRPr="00A97CEE">
              <w:rPr>
                <w:rFonts w:ascii="Arial" w:hAnsi="Arial" w:cs="Arial"/>
                <w:color w:val="0000FF"/>
                <w:sz w:val="12"/>
                <w:szCs w:val="12"/>
                <w:u w:val="single"/>
                <w:lang w:eastAsia="zh-CN"/>
              </w:rPr>
              <w:t xml:space="preserve"> 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DF492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99696C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40C621C" w14:textId="77777777" w:rsidR="00AD39AB" w:rsidRDefault="00AD39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6B76FE"/>
    <w:multiLevelType w:val="multilevel"/>
    <w:tmpl w:val="991C351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D5180D"/>
    <w:multiLevelType w:val="multilevel"/>
    <w:tmpl w:val="B4AE0FE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4"/>
  </w:num>
  <w:num w:numId="2" w16cid:durableId="2105608022">
    <w:abstractNumId w:val="2"/>
  </w:num>
  <w:num w:numId="3" w16cid:durableId="1939560816">
    <w:abstractNumId w:val="5"/>
  </w:num>
  <w:num w:numId="4" w16cid:durableId="1546747823">
    <w:abstractNumId w:val="3"/>
  </w:num>
  <w:num w:numId="5" w16cid:durableId="529495130">
    <w:abstractNumId w:val="0"/>
  </w:num>
  <w:num w:numId="6" w16cid:durableId="1742096811">
    <w:abstractNumId w:val="8"/>
  </w:num>
  <w:num w:numId="7" w16cid:durableId="1939948570">
    <w:abstractNumId w:val="1"/>
  </w:num>
  <w:num w:numId="8" w16cid:durableId="753891344">
    <w:abstractNumId w:val="7"/>
  </w:num>
  <w:num w:numId="9" w16cid:durableId="1413888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6D6A"/>
    <w:rsid w:val="00281980"/>
    <w:rsid w:val="002F67A6"/>
    <w:rsid w:val="00311501"/>
    <w:rsid w:val="0036219E"/>
    <w:rsid w:val="003A5743"/>
    <w:rsid w:val="003C3047"/>
    <w:rsid w:val="004D4CD9"/>
    <w:rsid w:val="004F174D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9696C"/>
    <w:rsid w:val="00A24D93"/>
    <w:rsid w:val="00A66CE9"/>
    <w:rsid w:val="00A97CEE"/>
    <w:rsid w:val="00AA5737"/>
    <w:rsid w:val="00AC0434"/>
    <w:rsid w:val="00AC4B4B"/>
    <w:rsid w:val="00AD39AB"/>
    <w:rsid w:val="00AD5128"/>
    <w:rsid w:val="00AF1BEA"/>
    <w:rsid w:val="00B1103E"/>
    <w:rsid w:val="00B23D20"/>
    <w:rsid w:val="00C32AE2"/>
    <w:rsid w:val="00C4200B"/>
    <w:rsid w:val="00C56E8F"/>
    <w:rsid w:val="00C7160B"/>
    <w:rsid w:val="00CD3302"/>
    <w:rsid w:val="00CD4D65"/>
    <w:rsid w:val="00D626B0"/>
    <w:rsid w:val="00DF492B"/>
    <w:rsid w:val="00E0088E"/>
    <w:rsid w:val="00E14C2A"/>
    <w:rsid w:val="00E27CE5"/>
    <w:rsid w:val="00E865AE"/>
    <w:rsid w:val="00EF0439"/>
    <w:rsid w:val="00F06F37"/>
    <w:rsid w:val="00F1508E"/>
    <w:rsid w:val="00F22891"/>
    <w:rsid w:val="00F459E3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99</TotalTime>
  <Pages>2</Pages>
  <Words>408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29</cp:revision>
  <cp:lastPrinted>2019-10-14T07:18:00Z</cp:lastPrinted>
  <dcterms:created xsi:type="dcterms:W3CDTF">2020-03-04T12:38:00Z</dcterms:created>
  <dcterms:modified xsi:type="dcterms:W3CDTF">2025-11-14T09:12:00Z</dcterms:modified>
</cp:coreProperties>
</file>