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DFA" w:rsidRPr="00204992" w:rsidRDefault="00F55DFA" w:rsidP="007D1141">
      <w:pPr>
        <w:spacing w:line="276" w:lineRule="auto"/>
        <w:jc w:val="both"/>
        <w:rPr>
          <w:rFonts w:ascii="Noto Sans" w:hAnsi="Noto Sans" w:cs="Noto Sans"/>
          <w:b/>
        </w:rPr>
      </w:pPr>
      <w:r w:rsidRPr="00204992">
        <w:rPr>
          <w:rFonts w:ascii="Noto Sans" w:hAnsi="Noto Sans" w:cs="Noto Sans"/>
          <w:b/>
          <w:i/>
        </w:rPr>
        <w:t>EXTRACTO BASES</w:t>
      </w:r>
      <w:r w:rsidRPr="00204992">
        <w:rPr>
          <w:rFonts w:ascii="Noto Sans" w:hAnsi="Noto Sans" w:cs="Noto Sans"/>
          <w:b/>
          <w:lang w:val="es-ES"/>
        </w:rPr>
        <w:t xml:space="preserve"> “</w:t>
      </w:r>
      <w:r w:rsidR="00204992" w:rsidRPr="00204992">
        <w:rPr>
          <w:rFonts w:ascii="Noto Sans" w:hAnsi="Noto Sans" w:cs="Noto Sans"/>
          <w:b/>
        </w:rPr>
        <w:t>CONCURS DE BETLEMS MONÒVER I PEDANIES</w:t>
      </w:r>
      <w:r w:rsidR="00204992" w:rsidRPr="00204992">
        <w:rPr>
          <w:rFonts w:ascii="Noto Sans" w:hAnsi="Noto Sans" w:cs="Noto Sans"/>
          <w:b/>
          <w:lang w:val="es-ES_tradnl"/>
        </w:rPr>
        <w:t xml:space="preserve"> </w:t>
      </w:r>
      <w:r w:rsidR="00950F45">
        <w:rPr>
          <w:rFonts w:ascii="Noto Sans" w:hAnsi="Noto Sans" w:cs="Noto Sans"/>
          <w:b/>
          <w:lang w:val="es-ES_tradnl"/>
        </w:rPr>
        <w:t>NADAL 2025</w:t>
      </w:r>
    </w:p>
    <w:p w:rsidR="00F55DFA" w:rsidRPr="007D1141" w:rsidRDefault="00F55DFA" w:rsidP="008A49EA">
      <w:pPr>
        <w:rPr>
          <w:rFonts w:ascii="Noto Sans" w:hAnsi="Noto Sans" w:cs="Noto Sans"/>
        </w:rPr>
      </w:pPr>
    </w:p>
    <w:p w:rsid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</w:p>
    <w:p w:rsidR="00204992" w:rsidRDefault="00204992" w:rsidP="00204992">
      <w:pPr>
        <w:spacing w:line="276" w:lineRule="auto"/>
        <w:jc w:val="both"/>
        <w:rPr>
          <w:rFonts w:ascii="Noto Sans" w:hAnsi="Noto Sans" w:cs="Noto Sans"/>
          <w:b/>
        </w:rPr>
      </w:pPr>
      <w:r w:rsidRPr="007D1141">
        <w:rPr>
          <w:rFonts w:ascii="Noto Sans" w:hAnsi="Noto Sans" w:cs="Noto Sans"/>
          <w:b/>
        </w:rPr>
        <w:t>OBJETIVO</w:t>
      </w:r>
    </w:p>
    <w:p w:rsid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 xml:space="preserve">La Concejalía de Política Comercial y Cultura del Ayuntamiento de Monóvar, con objeto de fomentar y preservar la tradición del belenismo y la participación de diversas edades </w:t>
      </w:r>
      <w:r w:rsidR="00950F45">
        <w:rPr>
          <w:rFonts w:ascii="Noto Sans" w:hAnsi="Noto Sans" w:cs="Noto Sans"/>
        </w:rPr>
        <w:t>y colectivos: familias</w:t>
      </w:r>
      <w:r w:rsidRPr="00204992">
        <w:rPr>
          <w:rFonts w:ascii="Noto Sans" w:hAnsi="Noto Sans" w:cs="Noto Sans"/>
        </w:rPr>
        <w:t>, asociaciones culturales, etc. del m</w:t>
      </w:r>
      <w:r w:rsidRPr="00204992">
        <w:rPr>
          <w:rFonts w:ascii="Noto Sans" w:hAnsi="Noto Sans" w:cs="Noto Sans"/>
        </w:rPr>
        <w:t>u</w:t>
      </w:r>
      <w:r w:rsidRPr="00204992">
        <w:rPr>
          <w:rFonts w:ascii="Noto Sans" w:hAnsi="Noto Sans" w:cs="Noto Sans"/>
        </w:rPr>
        <w:t>nicipio de Monóvar, organiza y convoca el “Concurs de Betlems Monòver i P</w:t>
      </w:r>
      <w:r w:rsidRPr="00204992">
        <w:rPr>
          <w:rFonts w:ascii="Noto Sans" w:hAnsi="Noto Sans" w:cs="Noto Sans"/>
        </w:rPr>
        <w:t>e</w:t>
      </w:r>
      <w:r w:rsidRPr="00204992">
        <w:rPr>
          <w:rFonts w:ascii="Noto Sans" w:hAnsi="Noto Sans" w:cs="Noto Sans"/>
        </w:rPr>
        <w:t>danies”, que se regirá por las siguientes bases.</w:t>
      </w:r>
    </w:p>
    <w:p w:rsidR="00F55DFA" w:rsidRDefault="00204992" w:rsidP="00F55DFA">
      <w:pPr>
        <w:spacing w:before="240"/>
        <w:jc w:val="both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Base Primera.-</w:t>
      </w:r>
      <w:r w:rsidR="007D1141" w:rsidRPr="007D1141">
        <w:rPr>
          <w:rFonts w:ascii="Noto Sans" w:hAnsi="Noto Sans" w:cs="Noto Sans"/>
          <w:b/>
        </w:rPr>
        <w:t>REQUISITOS PARTICIPANTES</w:t>
      </w:r>
    </w:p>
    <w:p w:rsidR="00204992" w:rsidRDefault="00204992" w:rsidP="00204992">
      <w:pPr>
        <w:jc w:val="both"/>
      </w:pPr>
    </w:p>
    <w:p w:rsidR="00204992" w:rsidRPr="00204992" w:rsidRDefault="00204992" w:rsidP="00204992">
      <w:pPr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>Podrán formar parte de este certamen local todos los belenistas  residentes en Monóvar y pedanías.</w:t>
      </w:r>
    </w:p>
    <w:p w:rsidR="007D1141" w:rsidRPr="007D1141" w:rsidRDefault="00F55DFA" w:rsidP="007D1141">
      <w:pPr>
        <w:spacing w:before="240"/>
        <w:jc w:val="both"/>
        <w:rPr>
          <w:rFonts w:ascii="Noto Sans" w:hAnsi="Noto Sans" w:cs="Noto Sans"/>
          <w:b/>
        </w:rPr>
      </w:pPr>
      <w:r w:rsidRPr="007D1141">
        <w:rPr>
          <w:rFonts w:ascii="Noto Sans" w:hAnsi="Noto Sans" w:cs="Noto Sans"/>
          <w:b/>
        </w:rPr>
        <w:t xml:space="preserve">Base </w:t>
      </w:r>
      <w:r w:rsidR="00204992">
        <w:rPr>
          <w:rFonts w:ascii="Noto Sans" w:hAnsi="Noto Sans" w:cs="Noto Sans"/>
          <w:b/>
        </w:rPr>
        <w:t xml:space="preserve">Tercera.- </w:t>
      </w:r>
      <w:r w:rsidR="007D1141" w:rsidRPr="007D1141">
        <w:rPr>
          <w:rFonts w:ascii="Noto Sans" w:hAnsi="Noto Sans" w:cs="Noto Sans"/>
          <w:b/>
        </w:rPr>
        <w:t>PLAZO DE PRESENTACIÓN DE SOLICITUDES</w:t>
      </w:r>
    </w:p>
    <w:p w:rsidR="007D1141" w:rsidRDefault="007D1141" w:rsidP="007D1141">
      <w:pPr>
        <w:spacing w:line="276" w:lineRule="auto"/>
        <w:jc w:val="both"/>
        <w:rPr>
          <w:b/>
        </w:rPr>
      </w:pPr>
    </w:p>
    <w:p w:rsidR="00204992" w:rsidRPr="00204992" w:rsidRDefault="00204992" w:rsidP="00204992">
      <w:pPr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 xml:space="preserve">Para inscribirse, los participantes tienen que rellenar el Anexo de inscripción y entregarla </w:t>
      </w:r>
      <w:r w:rsidR="00950F45">
        <w:rPr>
          <w:rFonts w:ascii="Noto Sans" w:hAnsi="Noto Sans" w:cs="Noto Sans"/>
        </w:rPr>
        <w:t>en el Kursaal Fleta antes del 18 de diciembre de 2025</w:t>
      </w:r>
      <w:r w:rsidRPr="00204992">
        <w:rPr>
          <w:rFonts w:ascii="Noto Sans" w:hAnsi="Noto Sans" w:cs="Noto Sans"/>
        </w:rPr>
        <w:t xml:space="preserve">. </w:t>
      </w:r>
    </w:p>
    <w:p w:rsidR="007D1141" w:rsidRPr="0089175A" w:rsidRDefault="00204992" w:rsidP="007D1141">
      <w:pPr>
        <w:spacing w:before="240"/>
        <w:jc w:val="both"/>
        <w:rPr>
          <w:b/>
        </w:rPr>
      </w:pPr>
      <w:r>
        <w:rPr>
          <w:rFonts w:ascii="Noto Sans" w:hAnsi="Noto Sans" w:cs="Noto Sans"/>
          <w:b/>
        </w:rPr>
        <w:t>Base Quinta</w:t>
      </w:r>
      <w:r w:rsidR="007D1141">
        <w:rPr>
          <w:rFonts w:ascii="Noto Sans" w:hAnsi="Noto Sans" w:cs="Noto Sans"/>
          <w:b/>
        </w:rPr>
        <w:t>.-</w:t>
      </w:r>
      <w:r>
        <w:rPr>
          <w:rFonts w:ascii="Noto Sans" w:hAnsi="Noto Sans" w:cs="Noto Sans"/>
          <w:b/>
        </w:rPr>
        <w:t xml:space="preserve"> CATEGORÍAS</w:t>
      </w:r>
    </w:p>
    <w:p w:rsidR="007D1141" w:rsidRDefault="007D1141" w:rsidP="007D1141">
      <w:pPr>
        <w:spacing w:line="276" w:lineRule="auto"/>
        <w:ind w:left="705"/>
        <w:jc w:val="both"/>
      </w:pPr>
    </w:p>
    <w:p w:rsidR="00204992" w:rsidRPr="00204992" w:rsidRDefault="00204992" w:rsidP="00204992">
      <w:pPr>
        <w:pStyle w:val="Prrafodelista"/>
        <w:numPr>
          <w:ilvl w:val="0"/>
          <w:numId w:val="16"/>
        </w:numPr>
        <w:spacing w:line="276" w:lineRule="auto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>POPULARES: (construidos según la tradición popular);  bel</w:t>
      </w:r>
      <w:r w:rsidRPr="00204992">
        <w:rPr>
          <w:rFonts w:ascii="Noto Sans" w:hAnsi="Noto Sans" w:cs="Noto Sans"/>
        </w:rPr>
        <w:t>e</w:t>
      </w:r>
      <w:r w:rsidRPr="00204992">
        <w:rPr>
          <w:rFonts w:ascii="Noto Sans" w:hAnsi="Noto Sans" w:cs="Noto Sans"/>
        </w:rPr>
        <w:t>nes familiares, de asociaciones, comercios, etc., los cuales por su d</w:t>
      </w:r>
      <w:r w:rsidRPr="00204992">
        <w:rPr>
          <w:rFonts w:ascii="Noto Sans" w:hAnsi="Noto Sans" w:cs="Noto Sans"/>
        </w:rPr>
        <w:t>i</w:t>
      </w:r>
      <w:r w:rsidRPr="00204992">
        <w:rPr>
          <w:rFonts w:ascii="Noto Sans" w:hAnsi="Noto Sans" w:cs="Noto Sans"/>
        </w:rPr>
        <w:t>mensión y recreación, plasman la ambientación belenista de manera e</w:t>
      </w:r>
      <w:r w:rsidRPr="00204992">
        <w:rPr>
          <w:rFonts w:ascii="Noto Sans" w:hAnsi="Noto Sans" w:cs="Noto Sans"/>
        </w:rPr>
        <w:t>x</w:t>
      </w:r>
      <w:r w:rsidRPr="00204992">
        <w:rPr>
          <w:rFonts w:ascii="Noto Sans" w:hAnsi="Noto Sans" w:cs="Noto Sans"/>
        </w:rPr>
        <w:t>traordinaria.</w:t>
      </w:r>
    </w:p>
    <w:p w:rsidR="00204992" w:rsidRPr="00204992" w:rsidRDefault="00950F45" w:rsidP="00204992">
      <w:pPr>
        <w:pStyle w:val="Prrafodelista"/>
        <w:numPr>
          <w:ilvl w:val="0"/>
          <w:numId w:val="16"/>
        </w:numPr>
        <w:spacing w:line="276" w:lineRule="auto"/>
        <w:rPr>
          <w:rFonts w:ascii="Noto Sans" w:hAnsi="Noto Sans" w:cs="Noto Sans"/>
        </w:rPr>
      </w:pPr>
      <w:r>
        <w:rPr>
          <w:rFonts w:ascii="Noto Sans" w:hAnsi="Noto Sans" w:cs="Noto Sans"/>
        </w:rPr>
        <w:t>INFANTIL</w:t>
      </w:r>
      <w:r w:rsidR="00204992" w:rsidRPr="00204992">
        <w:rPr>
          <w:rFonts w:ascii="Noto Sans" w:hAnsi="Noto Sans" w:cs="Noto Sans"/>
        </w:rPr>
        <w:t xml:space="preserve">: Belenes construidos </w:t>
      </w:r>
      <w:r>
        <w:rPr>
          <w:rFonts w:ascii="Noto Sans" w:hAnsi="Noto Sans" w:cs="Noto Sans"/>
        </w:rPr>
        <w:t>por niños y niñas de edades comprend</w:t>
      </w:r>
      <w:r>
        <w:rPr>
          <w:rFonts w:ascii="Noto Sans" w:hAnsi="Noto Sans" w:cs="Noto Sans"/>
        </w:rPr>
        <w:t>i</w:t>
      </w:r>
      <w:r>
        <w:rPr>
          <w:rFonts w:ascii="Noto Sans" w:hAnsi="Noto Sans" w:cs="Noto Sans"/>
        </w:rPr>
        <w:t>das entre los 5 y los 12 años.</w:t>
      </w:r>
    </w:p>
    <w:p w:rsidR="007D1141" w:rsidRPr="004E3231" w:rsidRDefault="004E3231" w:rsidP="004E3231">
      <w:pPr>
        <w:spacing w:before="240"/>
        <w:jc w:val="both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 xml:space="preserve">Base </w:t>
      </w:r>
      <w:r w:rsidR="00204992">
        <w:rPr>
          <w:rFonts w:ascii="Noto Sans" w:hAnsi="Noto Sans" w:cs="Noto Sans"/>
          <w:b/>
        </w:rPr>
        <w:t>Sexta</w:t>
      </w:r>
      <w:r>
        <w:rPr>
          <w:rFonts w:ascii="Noto Sans" w:hAnsi="Noto Sans" w:cs="Noto Sans"/>
          <w:b/>
        </w:rPr>
        <w:t xml:space="preserve">.- </w:t>
      </w:r>
      <w:r w:rsidR="007D1141" w:rsidRPr="004E3231">
        <w:rPr>
          <w:rFonts w:ascii="Noto Sans" w:hAnsi="Noto Sans" w:cs="Noto Sans"/>
          <w:b/>
        </w:rPr>
        <w:t>PREMIOS</w:t>
      </w:r>
    </w:p>
    <w:p w:rsidR="007D1141" w:rsidRDefault="007D1141" w:rsidP="007D1141">
      <w:pPr>
        <w:spacing w:line="276" w:lineRule="auto"/>
        <w:ind w:left="705"/>
        <w:jc w:val="both"/>
      </w:pPr>
      <w:r>
        <w:t xml:space="preserve"> </w:t>
      </w: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>- Categoría Popular:</w:t>
      </w: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 xml:space="preserve">1º Premio: </w:t>
      </w:r>
      <w:r w:rsidR="00950F45">
        <w:rPr>
          <w:rFonts w:ascii="Noto Sans" w:hAnsi="Noto Sans" w:cs="Noto Sans"/>
        </w:rPr>
        <w:t>Lote de Navidad de productos locales y diploma acreditativo.</w:t>
      </w: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 xml:space="preserve">2º Premio: </w:t>
      </w:r>
      <w:r w:rsidR="00950F45">
        <w:rPr>
          <w:rFonts w:ascii="Noto Sans" w:hAnsi="Noto Sans" w:cs="Noto Sans"/>
        </w:rPr>
        <w:t>Lote de Navidad de productos locales y diploma acreditativo.</w:t>
      </w:r>
    </w:p>
    <w:p w:rsidR="00950F45" w:rsidRPr="00204992" w:rsidRDefault="00204992" w:rsidP="00950F45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 xml:space="preserve">3º Premio: </w:t>
      </w:r>
      <w:r w:rsidR="00950F45">
        <w:rPr>
          <w:rFonts w:ascii="Noto Sans" w:hAnsi="Noto Sans" w:cs="Noto Sans"/>
        </w:rPr>
        <w:t>Lote de Navidad de productos locales y diploma acreditativo.</w:t>
      </w: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</w:p>
    <w:p w:rsidR="00204992" w:rsidRPr="00204992" w:rsidRDefault="00950F45" w:rsidP="00204992">
      <w:pPr>
        <w:spacing w:line="276" w:lineRule="auto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- Categoría Infantil</w:t>
      </w:r>
      <w:r w:rsidR="00204992" w:rsidRPr="00204992">
        <w:rPr>
          <w:rFonts w:ascii="Noto Sans" w:hAnsi="Noto Sans" w:cs="Noto Sans"/>
        </w:rPr>
        <w:t>:</w:t>
      </w:r>
    </w:p>
    <w:p w:rsidR="00204992" w:rsidRPr="00204992" w:rsidRDefault="00950F45" w:rsidP="00204992">
      <w:pPr>
        <w:spacing w:line="276" w:lineRule="auto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1º Premio: Un lote de material escolar</w:t>
      </w:r>
      <w:r w:rsidR="00204992" w:rsidRPr="00204992">
        <w:rPr>
          <w:rFonts w:ascii="Noto Sans" w:hAnsi="Noto Sans" w:cs="Noto Sans"/>
        </w:rPr>
        <w:t xml:space="preserve"> y diploma acreditativo</w:t>
      </w:r>
    </w:p>
    <w:p w:rsidR="00204992" w:rsidRP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>2º Premio: diploma acreditativo</w:t>
      </w:r>
    </w:p>
    <w:p w:rsid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lastRenderedPageBreak/>
        <w:t>3º Premio: diploma acreditativo</w:t>
      </w:r>
    </w:p>
    <w:p w:rsidR="00204992" w:rsidRDefault="00204992" w:rsidP="00204992">
      <w:pPr>
        <w:spacing w:line="276" w:lineRule="auto"/>
        <w:jc w:val="both"/>
        <w:rPr>
          <w:rFonts w:ascii="Noto Sans" w:hAnsi="Noto Sans" w:cs="Noto Sans"/>
        </w:rPr>
      </w:pPr>
    </w:p>
    <w:p w:rsidR="00204992" w:rsidRDefault="00204992" w:rsidP="00204992">
      <w:pPr>
        <w:spacing w:before="240"/>
        <w:jc w:val="both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Base Séptima.- JURADO</w:t>
      </w:r>
    </w:p>
    <w:p w:rsidR="00204992" w:rsidRDefault="00204992" w:rsidP="00204992">
      <w:pPr>
        <w:spacing w:before="240"/>
        <w:jc w:val="both"/>
        <w:rPr>
          <w:rFonts w:ascii="Noto Sans" w:hAnsi="Noto Sans" w:cs="Noto Sans"/>
          <w:b/>
        </w:rPr>
      </w:pPr>
    </w:p>
    <w:p w:rsidR="00204992" w:rsidRPr="00204992" w:rsidRDefault="00204992" w:rsidP="00204992">
      <w:pPr>
        <w:jc w:val="both"/>
        <w:rPr>
          <w:rFonts w:ascii="Noto Sans" w:hAnsi="Noto Sans" w:cs="Noto Sans"/>
        </w:rPr>
      </w:pPr>
      <w:r w:rsidRPr="00204992">
        <w:rPr>
          <w:rFonts w:ascii="Noto Sans" w:hAnsi="Noto Sans" w:cs="Noto Sans"/>
        </w:rPr>
        <w:t>El jurado estará formado por representantes del Ayuntamiento y miembros de la Junta Festera.</w:t>
      </w:r>
    </w:p>
    <w:p w:rsidR="00204992" w:rsidRPr="00204992" w:rsidRDefault="00204992" w:rsidP="00204992">
      <w:pPr>
        <w:spacing w:before="240"/>
        <w:jc w:val="both"/>
        <w:rPr>
          <w:rFonts w:ascii="Noto Sans" w:hAnsi="Noto Sans" w:cs="Noto Sans"/>
        </w:rPr>
      </w:pPr>
    </w:p>
    <w:p w:rsidR="007D1141" w:rsidRDefault="007D1141" w:rsidP="007D1141">
      <w:pPr>
        <w:pStyle w:val="Prrafodelista"/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4E3231" w:rsidRDefault="00F55DFA" w:rsidP="00F55DFA">
      <w:pPr>
        <w:jc w:val="center"/>
        <w:rPr>
          <w:rFonts w:ascii="Noto Sans" w:hAnsi="Noto Sans" w:cs="Noto Sans"/>
          <w:b/>
          <w:lang w:val="es-ES"/>
        </w:rPr>
      </w:pPr>
      <w:r w:rsidRPr="004E3231">
        <w:rPr>
          <w:rFonts w:ascii="Noto Sans" w:hAnsi="Noto Sans" w:cs="Noto Sans"/>
          <w:b/>
          <w:lang w:val="es-ES"/>
        </w:rPr>
        <w:t xml:space="preserve">DOCUMENTO </w:t>
      </w:r>
      <w:r w:rsidR="004E3231" w:rsidRPr="004E3231">
        <w:rPr>
          <w:rFonts w:ascii="Noto Sans" w:hAnsi="Noto Sans" w:cs="Noto Sans"/>
          <w:b/>
          <w:lang w:val="es-ES"/>
        </w:rPr>
        <w:t>CON FECHA Y FIRMA ELECTRÓNICA</w:t>
      </w: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sectPr w:rsidR="00F55DFA" w:rsidRPr="00F55DFA" w:rsidSect="000B3EE1">
      <w:headerReference w:type="default" r:id="rId7"/>
      <w:footerReference w:type="default" r:id="rId8"/>
      <w:pgSz w:w="11906" w:h="16838" w:code="9"/>
      <w:pgMar w:top="2835" w:right="1701" w:bottom="56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831" w:rsidRDefault="00906831" w:rsidP="0015140E">
      <w:r>
        <w:separator/>
      </w:r>
    </w:p>
  </w:endnote>
  <w:endnote w:type="continuationSeparator" w:id="1">
    <w:p w:rsidR="00906831" w:rsidRDefault="00906831" w:rsidP="0015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venir"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2B9" w:rsidRPr="0070673E" w:rsidRDefault="000D52B9" w:rsidP="0070673E">
    <w:pPr>
      <w:pStyle w:val="Piedepgina"/>
      <w:jc w:val="center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-526415</wp:posOffset>
          </wp:positionH>
          <wp:positionV relativeFrom="paragraph">
            <wp:posOffset>-873760</wp:posOffset>
          </wp:positionV>
          <wp:extent cx="6454140" cy="1080770"/>
          <wp:effectExtent l="19050" t="0" r="3810" b="0"/>
          <wp:wrapSquare wrapText="bothSides"/>
          <wp:docPr id="8" name="7 Imagen" descr="cap - peu pagina marc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 - peu pagina marca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140" cy="1080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831" w:rsidRDefault="00906831" w:rsidP="0015140E">
      <w:r>
        <w:separator/>
      </w:r>
    </w:p>
  </w:footnote>
  <w:footnote w:type="continuationSeparator" w:id="1">
    <w:p w:rsidR="00906831" w:rsidRDefault="00906831" w:rsidP="001514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2B9" w:rsidRPr="0070673E" w:rsidRDefault="000D52B9" w:rsidP="0070673E">
    <w:pPr>
      <w:pStyle w:val="Header"/>
      <w:jc w:val="center"/>
      <w:rPr>
        <w:color w:val="FF0000"/>
      </w:rPr>
    </w:pPr>
    <w:r>
      <w:rPr>
        <w:noProof/>
        <w:color w:val="FF0000"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-526415</wp:posOffset>
          </wp:positionH>
          <wp:positionV relativeFrom="paragraph">
            <wp:posOffset>0</wp:posOffset>
          </wp:positionV>
          <wp:extent cx="6454140" cy="1080770"/>
          <wp:effectExtent l="19050" t="0" r="3810" b="0"/>
          <wp:wrapSquare wrapText="bothSides"/>
          <wp:docPr id="9" name="8 Imagen" descr="cap - peu pagina marc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 - peu pagina marca_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140" cy="1080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F74EF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A22C8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4229B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2CEC3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13C78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843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C024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ACF0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FCE5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A06FA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EDC"/>
    <w:multiLevelType w:val="hybridMultilevel"/>
    <w:tmpl w:val="F238D25C"/>
    <w:lvl w:ilvl="0" w:tplc="7A80F0C4">
      <w:start w:val="1"/>
      <w:numFmt w:val="bullet"/>
      <w:lvlText w:val="-"/>
      <w:lvlJc w:val="left"/>
      <w:pPr>
        <w:ind w:left="1080" w:hanging="360"/>
      </w:pPr>
      <w:rPr>
        <w:rFonts w:ascii="Noto Sans" w:eastAsia="Times New Roman" w:hAnsi="Noto Sans" w:cs="Noto Sans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9411898"/>
    <w:multiLevelType w:val="hybridMultilevel"/>
    <w:tmpl w:val="D444BA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F328D"/>
    <w:multiLevelType w:val="hybridMultilevel"/>
    <w:tmpl w:val="650E6482"/>
    <w:lvl w:ilvl="0" w:tplc="EB3C1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51C75"/>
    <w:multiLevelType w:val="multilevel"/>
    <w:tmpl w:val="CB66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F71C0B"/>
    <w:multiLevelType w:val="multilevel"/>
    <w:tmpl w:val="947010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76176BA"/>
    <w:multiLevelType w:val="hybridMultilevel"/>
    <w:tmpl w:val="C3E6D5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1"/>
  </w:num>
  <w:num w:numId="13">
    <w:abstractNumId w:val="10"/>
  </w:num>
  <w:num w:numId="14">
    <w:abstractNumId w:val="12"/>
  </w:num>
  <w:num w:numId="15">
    <w:abstractNumId w:val="1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autoHyphenation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3D222F"/>
    <w:rsid w:val="00061E26"/>
    <w:rsid w:val="000B3EE1"/>
    <w:rsid w:val="000D52B9"/>
    <w:rsid w:val="0015140E"/>
    <w:rsid w:val="001714C4"/>
    <w:rsid w:val="00187C06"/>
    <w:rsid w:val="00204992"/>
    <w:rsid w:val="002E05D5"/>
    <w:rsid w:val="0032590A"/>
    <w:rsid w:val="00347290"/>
    <w:rsid w:val="003D222F"/>
    <w:rsid w:val="004A0B13"/>
    <w:rsid w:val="004E3231"/>
    <w:rsid w:val="004E3AE1"/>
    <w:rsid w:val="00542CB9"/>
    <w:rsid w:val="0058740A"/>
    <w:rsid w:val="0070673E"/>
    <w:rsid w:val="007C5A84"/>
    <w:rsid w:val="007D1141"/>
    <w:rsid w:val="008452B7"/>
    <w:rsid w:val="008A49EA"/>
    <w:rsid w:val="00906831"/>
    <w:rsid w:val="0094532B"/>
    <w:rsid w:val="00950F45"/>
    <w:rsid w:val="009A3651"/>
    <w:rsid w:val="00A73896"/>
    <w:rsid w:val="00B0209B"/>
    <w:rsid w:val="00BD4561"/>
    <w:rsid w:val="00C85569"/>
    <w:rsid w:val="00CB2B17"/>
    <w:rsid w:val="00D523B9"/>
    <w:rsid w:val="00DE00C2"/>
    <w:rsid w:val="00E4453B"/>
    <w:rsid w:val="00E457BA"/>
    <w:rsid w:val="00E45AEF"/>
    <w:rsid w:val="00EB30DE"/>
    <w:rsid w:val="00EE5134"/>
    <w:rsid w:val="00F5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5DFA"/>
    <w:pPr>
      <w:suppressAutoHyphens w:val="0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rsid w:val="0015140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5140E"/>
    <w:pPr>
      <w:spacing w:after="140" w:line="276" w:lineRule="auto"/>
    </w:pPr>
  </w:style>
  <w:style w:type="paragraph" w:styleId="Lista">
    <w:name w:val="List"/>
    <w:basedOn w:val="Textoindependiente"/>
    <w:rsid w:val="0015140E"/>
    <w:rPr>
      <w:rFonts w:cs="Lucida Sans"/>
    </w:rPr>
  </w:style>
  <w:style w:type="paragraph" w:customStyle="1" w:styleId="Caption">
    <w:name w:val="Caption"/>
    <w:basedOn w:val="Normal"/>
    <w:qFormat/>
    <w:rsid w:val="0015140E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5140E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15140E"/>
  </w:style>
  <w:style w:type="paragraph" w:customStyle="1" w:styleId="Header">
    <w:name w:val="Header"/>
    <w:basedOn w:val="Normal"/>
    <w:rsid w:val="00772213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772213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rsid w:val="007067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0673E"/>
    <w:rPr>
      <w:rFonts w:ascii="Avenir" w:hAnsi="Avenir"/>
      <w:sz w:val="24"/>
      <w:szCs w:val="24"/>
    </w:rPr>
  </w:style>
  <w:style w:type="paragraph" w:styleId="Piedepgina">
    <w:name w:val="footer"/>
    <w:basedOn w:val="Normal"/>
    <w:link w:val="PiedepginaCar"/>
    <w:rsid w:val="00706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0673E"/>
    <w:rPr>
      <w:rFonts w:ascii="Avenir" w:hAnsi="Avenir"/>
      <w:sz w:val="24"/>
      <w:szCs w:val="24"/>
    </w:rPr>
  </w:style>
  <w:style w:type="paragraph" w:styleId="Textodeglobo">
    <w:name w:val="Balloon Text"/>
    <w:basedOn w:val="Normal"/>
    <w:link w:val="TextodegloboCar"/>
    <w:rsid w:val="00706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0673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55DFA"/>
    <w:pPr>
      <w:ind w:left="708" w:firstLine="567"/>
      <w:jc w:val="both"/>
    </w:pPr>
    <w:rPr>
      <w:rFonts w:ascii="Arial" w:hAnsi="Arial"/>
      <w:szCs w:val="20"/>
      <w:lang w:val="es-ES_tradnl"/>
    </w:rPr>
  </w:style>
  <w:style w:type="character" w:customStyle="1" w:styleId="EnlladInternet">
    <w:name w:val="Enllaç d'Internet"/>
    <w:basedOn w:val="Fuentedeprrafopredeter"/>
    <w:rsid w:val="00F55DFA"/>
    <w:rPr>
      <w:color w:val="0000FF"/>
      <w:u w:val="single"/>
    </w:rPr>
  </w:style>
  <w:style w:type="character" w:styleId="Hipervnculo">
    <w:name w:val="Hyperlink"/>
    <w:basedOn w:val="Fuentedeprrafopredeter"/>
    <w:rsid w:val="007D11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0.1.1.107\Misdocumentos\INTRANET\_%20M%20A%20R%20C%20A%20-%20M%20O%20N%20O%20V%20E%20R\Plantilla%20mar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marca</Template>
  <TotalTime>7</TotalTime>
  <Pages>2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adlex</dc:creator>
  <cp:lastModifiedBy>Nuria Román Ruíz</cp:lastModifiedBy>
  <cp:revision>2</cp:revision>
  <cp:lastPrinted>2021-05-18T09:37:00Z</cp:lastPrinted>
  <dcterms:created xsi:type="dcterms:W3CDTF">2025-11-04T12:09:00Z</dcterms:created>
  <dcterms:modified xsi:type="dcterms:W3CDTF">2025-11-04T12:09:00Z</dcterms:modified>
  <dc:language>es-ES</dc:language>
</cp:coreProperties>
</file>