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7A494" w14:textId="77777777" w:rsidR="00CD754E" w:rsidRDefault="00CD754E" w:rsidP="005A55F3">
      <w:pPr>
        <w:jc w:val="both"/>
        <w:rPr>
          <w:b/>
          <w:sz w:val="24"/>
          <w:szCs w:val="24"/>
          <w:u w:val="single"/>
        </w:rPr>
      </w:pPr>
    </w:p>
    <w:p w14:paraId="7D01B647" w14:textId="77777777" w:rsidR="002C7771" w:rsidRDefault="002C7771" w:rsidP="005A55F3">
      <w:pPr>
        <w:jc w:val="both"/>
        <w:rPr>
          <w:b/>
          <w:sz w:val="24"/>
          <w:szCs w:val="24"/>
          <w:u w:val="single"/>
        </w:rPr>
      </w:pPr>
    </w:p>
    <w:p w14:paraId="45BAACF1" w14:textId="77777777" w:rsidR="002C7771" w:rsidRDefault="002C7771" w:rsidP="005A55F3">
      <w:pPr>
        <w:jc w:val="both"/>
        <w:rPr>
          <w:b/>
          <w:sz w:val="24"/>
          <w:szCs w:val="24"/>
          <w:u w:val="single"/>
        </w:rPr>
      </w:pPr>
    </w:p>
    <w:p w14:paraId="258969CD" w14:textId="77777777" w:rsidR="002C7771" w:rsidRDefault="002C7771" w:rsidP="005A55F3">
      <w:pPr>
        <w:jc w:val="both"/>
        <w:rPr>
          <w:b/>
          <w:sz w:val="24"/>
          <w:szCs w:val="24"/>
          <w:u w:val="single"/>
        </w:rPr>
      </w:pPr>
    </w:p>
    <w:p w14:paraId="23ACA58E" w14:textId="77777777" w:rsidR="002C7771" w:rsidRPr="001E04B5" w:rsidRDefault="001E04B5" w:rsidP="001E04B5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Anexo I</w:t>
      </w:r>
    </w:p>
    <w:p w14:paraId="31580863" w14:textId="77777777" w:rsidR="001E04B5" w:rsidRDefault="001E04B5" w:rsidP="002C7771">
      <w:pPr>
        <w:jc w:val="center"/>
        <w:rPr>
          <w:b/>
          <w:sz w:val="24"/>
          <w:szCs w:val="24"/>
        </w:rPr>
      </w:pPr>
    </w:p>
    <w:p w14:paraId="1946829A" w14:textId="0C46EC48" w:rsidR="002C7771" w:rsidRDefault="002C7771" w:rsidP="002C777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CERTIFICADO DE ACEPTACIÓN DE LA SUBVENCIÓN NOMINATIVA INCLUIDAS EN LAS AYUDAS DE COOPERACIÓN </w:t>
      </w:r>
      <w:r w:rsidR="008A4658">
        <w:rPr>
          <w:b/>
          <w:sz w:val="24"/>
          <w:szCs w:val="24"/>
        </w:rPr>
        <w:t>MUNICIPAL</w:t>
      </w:r>
    </w:p>
    <w:p w14:paraId="410D101B" w14:textId="77777777" w:rsidR="002C7771" w:rsidRDefault="002C7771" w:rsidP="002C7771">
      <w:pPr>
        <w:jc w:val="center"/>
        <w:rPr>
          <w:b/>
          <w:sz w:val="24"/>
          <w:szCs w:val="24"/>
        </w:rPr>
      </w:pPr>
    </w:p>
    <w:p w14:paraId="2D2FC48F" w14:textId="77777777" w:rsidR="002C7771" w:rsidRDefault="002C7771" w:rsidP="002C7771">
      <w:pPr>
        <w:jc w:val="both"/>
        <w:rPr>
          <w:b/>
          <w:sz w:val="24"/>
          <w:szCs w:val="24"/>
        </w:rPr>
      </w:pPr>
    </w:p>
    <w:p w14:paraId="1C94793E" w14:textId="77777777" w:rsidR="002C7771" w:rsidRDefault="002C7771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>D./Dª………………………………………………………………………………………</w:t>
      </w:r>
    </w:p>
    <w:p w14:paraId="06FC0A75" w14:textId="77777777" w:rsidR="002C7771" w:rsidRDefault="002C7771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>Secretario/a del Ayuntamiento de…………………………………………………………</w:t>
      </w:r>
    </w:p>
    <w:p w14:paraId="0E29D032" w14:textId="77777777" w:rsidR="002C7771" w:rsidRDefault="002C7771" w:rsidP="002C7771">
      <w:pPr>
        <w:jc w:val="both"/>
        <w:rPr>
          <w:sz w:val="24"/>
          <w:szCs w:val="24"/>
        </w:rPr>
      </w:pPr>
    </w:p>
    <w:p w14:paraId="7524CFA6" w14:textId="77777777" w:rsidR="002C7771" w:rsidRPr="002C7771" w:rsidRDefault="002C7771" w:rsidP="002C7771">
      <w:pPr>
        <w:jc w:val="both"/>
        <w:rPr>
          <w:b/>
          <w:sz w:val="24"/>
          <w:szCs w:val="24"/>
        </w:rPr>
      </w:pPr>
      <w:r w:rsidRPr="002C7771">
        <w:rPr>
          <w:b/>
          <w:sz w:val="24"/>
          <w:szCs w:val="24"/>
        </w:rPr>
        <w:t>CERTIFICO:</w:t>
      </w:r>
    </w:p>
    <w:p w14:paraId="203F0A11" w14:textId="77777777" w:rsidR="002C7771" w:rsidRDefault="002C7771" w:rsidP="002C7771">
      <w:pPr>
        <w:jc w:val="both"/>
        <w:rPr>
          <w:sz w:val="24"/>
          <w:szCs w:val="24"/>
        </w:rPr>
      </w:pPr>
    </w:p>
    <w:p w14:paraId="2D720445" w14:textId="77777777" w:rsidR="002C7771" w:rsidRDefault="002C7771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>Que por ………………………………………………………………(</w:t>
      </w:r>
      <w:r w:rsidRPr="002C7771">
        <w:rPr>
          <w:i/>
          <w:sz w:val="24"/>
          <w:szCs w:val="24"/>
        </w:rPr>
        <w:t>Acuerdo/Decreto</w:t>
      </w:r>
      <w:r>
        <w:rPr>
          <w:sz w:val="24"/>
          <w:szCs w:val="24"/>
        </w:rPr>
        <w:t xml:space="preserve">) de fecha…………………………………este Ayuntamiento </w:t>
      </w:r>
    </w:p>
    <w:p w14:paraId="0A1A9998" w14:textId="77777777" w:rsidR="002C7771" w:rsidRDefault="002C7771" w:rsidP="002C7771">
      <w:pPr>
        <w:jc w:val="both"/>
        <w:rPr>
          <w:sz w:val="24"/>
          <w:szCs w:val="24"/>
        </w:rPr>
      </w:pPr>
    </w:p>
    <w:p w14:paraId="39831D7B" w14:textId="77777777" w:rsidR="002C7771" w:rsidRDefault="002C7771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3812871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20F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3A3FDF">
        <w:rPr>
          <w:sz w:val="24"/>
          <w:szCs w:val="24"/>
        </w:rPr>
        <w:t xml:space="preserve"> </w:t>
      </w:r>
      <w:r>
        <w:rPr>
          <w:sz w:val="24"/>
          <w:szCs w:val="24"/>
        </w:rPr>
        <w:t>ACEPTA</w:t>
      </w:r>
    </w:p>
    <w:p w14:paraId="760ED989" w14:textId="77777777" w:rsidR="002C7771" w:rsidRDefault="002C7771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897044131"/>
          <w14:checkbox>
            <w14:checked w14:val="0"/>
            <w14:checkedState w14:val="0052" w14:font="Wingdings 2"/>
            <w14:uncheckedState w14:val="2610" w14:font="MS Gothic"/>
          </w14:checkbox>
        </w:sdtPr>
        <w:sdtContent>
          <w:r w:rsidR="009220F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3A3FDF">
        <w:rPr>
          <w:sz w:val="24"/>
          <w:szCs w:val="24"/>
        </w:rPr>
        <w:t xml:space="preserve"> </w:t>
      </w:r>
      <w:r>
        <w:rPr>
          <w:sz w:val="24"/>
          <w:szCs w:val="24"/>
        </w:rPr>
        <w:t>RENUNCIA</w:t>
      </w:r>
    </w:p>
    <w:p w14:paraId="32BC6584" w14:textId="77777777" w:rsidR="002C7771" w:rsidRDefault="002C7771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>la subvención para la actuación………………………………………………………………………………………………………………………………………………………………………………, incluida en las Ayudas de Cooperación Municipal de la Comarca del Campo de Cariñena  por importe d</w:t>
      </w:r>
      <w:r w:rsidR="00F9356E">
        <w:rPr>
          <w:sz w:val="24"/>
          <w:szCs w:val="24"/>
        </w:rPr>
        <w:t xml:space="preserve">e………………………………………€ </w:t>
      </w:r>
    </w:p>
    <w:p w14:paraId="008F3F77" w14:textId="77777777" w:rsidR="00F9356E" w:rsidRDefault="00F9356E" w:rsidP="002C7771">
      <w:pPr>
        <w:jc w:val="both"/>
        <w:rPr>
          <w:sz w:val="24"/>
          <w:szCs w:val="24"/>
        </w:rPr>
      </w:pPr>
    </w:p>
    <w:p w14:paraId="128268C9" w14:textId="248E8158" w:rsidR="00F9356E" w:rsidRDefault="00F9356E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mencionada ayuda este Ayuntamiento la justificará con las aportaciones realizadas a la Comarca del Campo de Cariñena en concepto de servicio social de base y servicio de ayuda a domicilio, por lo que solicita </w:t>
      </w:r>
      <w:r w:rsidR="008A4658">
        <w:rPr>
          <w:sz w:val="24"/>
          <w:szCs w:val="24"/>
        </w:rPr>
        <w:t>el</w:t>
      </w:r>
      <w:r>
        <w:rPr>
          <w:sz w:val="24"/>
          <w:szCs w:val="24"/>
        </w:rPr>
        <w:t xml:space="preserve"> correspondiente </w:t>
      </w:r>
      <w:r w:rsidR="008A4658">
        <w:rPr>
          <w:sz w:val="24"/>
          <w:szCs w:val="24"/>
        </w:rPr>
        <w:t>documento de ingreso</w:t>
      </w:r>
      <w:r>
        <w:rPr>
          <w:sz w:val="24"/>
          <w:szCs w:val="24"/>
        </w:rPr>
        <w:t>.</w:t>
      </w:r>
    </w:p>
    <w:p w14:paraId="2FFAB579" w14:textId="77777777" w:rsidR="003669E3" w:rsidRDefault="003669E3" w:rsidP="002C7771">
      <w:pPr>
        <w:jc w:val="both"/>
        <w:rPr>
          <w:sz w:val="24"/>
          <w:szCs w:val="24"/>
        </w:rPr>
      </w:pPr>
    </w:p>
    <w:p w14:paraId="4010A8C1" w14:textId="77777777" w:rsidR="002C7771" w:rsidRDefault="002C7771" w:rsidP="002C7771">
      <w:pPr>
        <w:jc w:val="both"/>
        <w:rPr>
          <w:sz w:val="24"/>
          <w:szCs w:val="24"/>
        </w:rPr>
      </w:pPr>
    </w:p>
    <w:p w14:paraId="5A26C260" w14:textId="77777777" w:rsidR="002C7771" w:rsidRDefault="002C7771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>Y para que conste expido la presente certificación con el Visto Bueno del Sr. Presidente.</w:t>
      </w:r>
    </w:p>
    <w:p w14:paraId="1BFBBF55" w14:textId="77777777" w:rsidR="002C7771" w:rsidRDefault="002C7771" w:rsidP="002C7771">
      <w:pPr>
        <w:jc w:val="both"/>
        <w:rPr>
          <w:sz w:val="24"/>
          <w:szCs w:val="24"/>
        </w:rPr>
      </w:pPr>
    </w:p>
    <w:p w14:paraId="23E7ED48" w14:textId="65581396" w:rsidR="002C7771" w:rsidRDefault="002C7771" w:rsidP="002C777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En………………………………, a……….de………………………………del </w:t>
      </w:r>
      <w:r w:rsidR="008A4658">
        <w:rPr>
          <w:sz w:val="24"/>
          <w:szCs w:val="24"/>
        </w:rPr>
        <w:t>…….</w:t>
      </w:r>
    </w:p>
    <w:p w14:paraId="1386AEFD" w14:textId="77777777" w:rsidR="002C7771" w:rsidRDefault="002C7771" w:rsidP="002C7771">
      <w:pPr>
        <w:jc w:val="right"/>
        <w:rPr>
          <w:sz w:val="24"/>
          <w:szCs w:val="24"/>
        </w:rPr>
      </w:pPr>
    </w:p>
    <w:p w14:paraId="30F3CC7E" w14:textId="77777777" w:rsidR="002C7771" w:rsidRDefault="002C7771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r>
        <w:rPr>
          <w:sz w:val="24"/>
          <w:szCs w:val="24"/>
        </w:rPr>
        <w:t>VºBº</w:t>
      </w:r>
      <w:proofErr w:type="spellEnd"/>
    </w:p>
    <w:p w14:paraId="13F8DA8A" w14:textId="3C3F6171" w:rsidR="002C7771" w:rsidRDefault="002C7771" w:rsidP="002C777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A4658">
        <w:rPr>
          <w:sz w:val="24"/>
          <w:szCs w:val="24"/>
        </w:rPr>
        <w:t>Alcalde</w:t>
      </w:r>
    </w:p>
    <w:p w14:paraId="4CE48EAA" w14:textId="77777777" w:rsidR="002C7771" w:rsidRDefault="002C7771" w:rsidP="003A3FDF">
      <w:pPr>
        <w:jc w:val="center"/>
        <w:rPr>
          <w:sz w:val="24"/>
          <w:szCs w:val="24"/>
        </w:rPr>
      </w:pPr>
    </w:p>
    <w:p w14:paraId="7741E1E0" w14:textId="77777777" w:rsidR="002C7771" w:rsidRPr="002C7771" w:rsidRDefault="002C7771" w:rsidP="002C7771">
      <w:pPr>
        <w:jc w:val="both"/>
        <w:rPr>
          <w:sz w:val="24"/>
          <w:szCs w:val="24"/>
        </w:rPr>
      </w:pPr>
    </w:p>
    <w:p w14:paraId="35835193" w14:textId="77777777" w:rsidR="006F65C9" w:rsidRPr="006F65C9" w:rsidRDefault="006F65C9" w:rsidP="005A55F3">
      <w:pPr>
        <w:jc w:val="both"/>
        <w:rPr>
          <w:b/>
          <w:sz w:val="24"/>
          <w:szCs w:val="24"/>
          <w:u w:val="single"/>
        </w:rPr>
      </w:pPr>
    </w:p>
    <w:p w14:paraId="09DD5058" w14:textId="77777777" w:rsidR="006F65C9" w:rsidRDefault="006F65C9" w:rsidP="009C365C">
      <w:pPr>
        <w:pStyle w:val="NormalWeb"/>
        <w:jc w:val="both"/>
        <w:rPr>
          <w:rFonts w:ascii="Times New Roman" w:hAnsi="Times New Roman" w:cs="Times New Roman"/>
          <w:sz w:val="24"/>
          <w:szCs w:val="24"/>
        </w:rPr>
      </w:pPr>
    </w:p>
    <w:p w14:paraId="167575A9" w14:textId="77777777" w:rsidR="00BD7A9B" w:rsidRDefault="00BD7A9B" w:rsidP="009C365C">
      <w:pPr>
        <w:pStyle w:val="NormalWeb"/>
        <w:jc w:val="both"/>
        <w:rPr>
          <w:rFonts w:ascii="Times New Roman" w:hAnsi="Times New Roman" w:cs="Times New Roman"/>
          <w:sz w:val="24"/>
          <w:szCs w:val="24"/>
        </w:rPr>
      </w:pPr>
    </w:p>
    <w:p w14:paraId="4544FC1A" w14:textId="77777777" w:rsidR="00BD7A9B" w:rsidRDefault="00BD7A9B" w:rsidP="009C365C">
      <w:pPr>
        <w:pStyle w:val="NormalWeb"/>
        <w:jc w:val="both"/>
        <w:rPr>
          <w:rFonts w:ascii="Times New Roman" w:hAnsi="Times New Roman" w:cs="Times New Roman"/>
          <w:sz w:val="24"/>
          <w:szCs w:val="24"/>
        </w:rPr>
      </w:pPr>
    </w:p>
    <w:p w14:paraId="4083AF4A" w14:textId="77777777" w:rsidR="00BD7A9B" w:rsidRDefault="00BD7A9B" w:rsidP="009C365C">
      <w:pPr>
        <w:pStyle w:val="NormalWeb"/>
        <w:jc w:val="both"/>
        <w:rPr>
          <w:rFonts w:ascii="Times New Roman" w:hAnsi="Times New Roman" w:cs="Times New Roman"/>
          <w:sz w:val="24"/>
          <w:szCs w:val="24"/>
        </w:rPr>
      </w:pPr>
    </w:p>
    <w:p w14:paraId="6F54ACED" w14:textId="77777777" w:rsidR="00BD7A9B" w:rsidRDefault="00BD7A9B" w:rsidP="009C365C">
      <w:pPr>
        <w:pStyle w:val="NormalWeb"/>
        <w:jc w:val="both"/>
        <w:rPr>
          <w:rFonts w:ascii="Times New Roman" w:hAnsi="Times New Roman" w:cs="Times New Roman"/>
          <w:sz w:val="24"/>
          <w:szCs w:val="24"/>
        </w:rPr>
      </w:pPr>
    </w:p>
    <w:p w14:paraId="1CCC0633" w14:textId="77777777" w:rsidR="00BD7A9B" w:rsidRPr="00BD7A9B" w:rsidRDefault="00BD7A9B" w:rsidP="00BD7A9B">
      <w:pPr>
        <w:jc w:val="both"/>
        <w:rPr>
          <w:b/>
          <w:sz w:val="24"/>
          <w:szCs w:val="24"/>
          <w:u w:val="single"/>
        </w:rPr>
      </w:pPr>
    </w:p>
    <w:p w14:paraId="5A16A28D" w14:textId="77777777" w:rsidR="00BD7A9B" w:rsidRPr="00BD7A9B" w:rsidRDefault="00BD7A9B" w:rsidP="00BD7A9B">
      <w:pPr>
        <w:jc w:val="right"/>
        <w:rPr>
          <w:i/>
          <w:sz w:val="24"/>
          <w:szCs w:val="24"/>
        </w:rPr>
      </w:pPr>
      <w:r w:rsidRPr="00BD7A9B">
        <w:rPr>
          <w:i/>
          <w:sz w:val="24"/>
          <w:szCs w:val="24"/>
        </w:rPr>
        <w:t>Anexo II</w:t>
      </w:r>
    </w:p>
    <w:p w14:paraId="3166E044" w14:textId="77777777" w:rsidR="00BD7A9B" w:rsidRPr="00BD7A9B" w:rsidRDefault="00BD7A9B" w:rsidP="00BD7A9B">
      <w:pPr>
        <w:jc w:val="both"/>
        <w:rPr>
          <w:b/>
          <w:sz w:val="24"/>
          <w:szCs w:val="24"/>
          <w:u w:val="single"/>
        </w:rPr>
      </w:pPr>
    </w:p>
    <w:p w14:paraId="52B65530" w14:textId="77777777" w:rsidR="00BD7A9B" w:rsidRPr="00BD7A9B" w:rsidRDefault="00BD7A9B" w:rsidP="00BD7A9B">
      <w:pPr>
        <w:jc w:val="both"/>
        <w:rPr>
          <w:b/>
          <w:sz w:val="24"/>
          <w:szCs w:val="24"/>
          <w:u w:val="single"/>
        </w:rPr>
      </w:pPr>
    </w:p>
    <w:p w14:paraId="37EEED07" w14:textId="77777777" w:rsidR="00BD7A9B" w:rsidRPr="00BD7A9B" w:rsidRDefault="00BD7A9B" w:rsidP="00BD7A9B">
      <w:pPr>
        <w:jc w:val="both"/>
        <w:rPr>
          <w:b/>
          <w:sz w:val="24"/>
          <w:szCs w:val="24"/>
          <w:u w:val="single"/>
        </w:rPr>
      </w:pPr>
    </w:p>
    <w:p w14:paraId="6407F02B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ab/>
        <w:t>D./Dª ……………………………………………………………………………</w:t>
      </w:r>
    </w:p>
    <w:p w14:paraId="1F959E87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>Alcalde del Ayuntamiento de……………………………………………………………</w:t>
      </w:r>
    </w:p>
    <w:p w14:paraId="49EF7304" w14:textId="77777777" w:rsidR="00BD7A9B" w:rsidRPr="00BD7A9B" w:rsidRDefault="00BD7A9B" w:rsidP="00BD7A9B">
      <w:pPr>
        <w:jc w:val="both"/>
        <w:rPr>
          <w:sz w:val="24"/>
          <w:szCs w:val="24"/>
        </w:rPr>
      </w:pPr>
    </w:p>
    <w:p w14:paraId="021C2F5B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>DECLARA:</w:t>
      </w:r>
    </w:p>
    <w:p w14:paraId="0E5173CE" w14:textId="77777777" w:rsidR="00BD7A9B" w:rsidRPr="00BD7A9B" w:rsidRDefault="00BD7A9B" w:rsidP="00BD7A9B">
      <w:pPr>
        <w:spacing w:after="120"/>
        <w:rPr>
          <w:rFonts w:cs="Arial"/>
          <w:sz w:val="22"/>
          <w:szCs w:val="22"/>
        </w:rPr>
      </w:pPr>
    </w:p>
    <w:p w14:paraId="65D44CB9" w14:textId="77777777" w:rsidR="00BD7A9B" w:rsidRPr="00BD7A9B" w:rsidRDefault="00BD7A9B" w:rsidP="00BD7A9B">
      <w:pPr>
        <w:spacing w:after="120"/>
        <w:rPr>
          <w:rFonts w:cs="Arial"/>
          <w:sz w:val="22"/>
          <w:szCs w:val="22"/>
        </w:rPr>
      </w:pPr>
      <w:r w:rsidRPr="00BD7A9B">
        <w:rPr>
          <w:rFonts w:cs="Arial"/>
          <w:sz w:val="22"/>
          <w:szCs w:val="22"/>
        </w:rPr>
        <w:t>Que la Entidad Local a la que representa se encuentra al corriente en el pago de las obligaciones tributarias y con la Seguridad Social y no tiene deudas pendientes.</w:t>
      </w:r>
    </w:p>
    <w:p w14:paraId="1C905077" w14:textId="77777777" w:rsidR="00BD7A9B" w:rsidRPr="00BD7A9B" w:rsidRDefault="00BD7A9B" w:rsidP="00BD7A9B">
      <w:pPr>
        <w:spacing w:after="120"/>
        <w:rPr>
          <w:rFonts w:cs="Arial"/>
          <w:sz w:val="22"/>
          <w:szCs w:val="22"/>
        </w:rPr>
      </w:pPr>
    </w:p>
    <w:p w14:paraId="676BB75A" w14:textId="77777777" w:rsidR="00BD7A9B" w:rsidRPr="00BD7A9B" w:rsidRDefault="00BD7A9B" w:rsidP="00BD7A9B">
      <w:pPr>
        <w:spacing w:after="120"/>
        <w:rPr>
          <w:rFonts w:cs="Arial"/>
          <w:sz w:val="22"/>
          <w:szCs w:val="22"/>
        </w:rPr>
      </w:pPr>
    </w:p>
    <w:p w14:paraId="2A65D488" w14:textId="77777777" w:rsidR="00BD7A9B" w:rsidRPr="00BD7A9B" w:rsidRDefault="00BD7A9B" w:rsidP="00BD7A9B">
      <w:pPr>
        <w:spacing w:after="120"/>
        <w:rPr>
          <w:rFonts w:cs="Arial"/>
          <w:sz w:val="22"/>
          <w:szCs w:val="22"/>
        </w:rPr>
      </w:pPr>
    </w:p>
    <w:p w14:paraId="1F974145" w14:textId="77777777" w:rsidR="00BD7A9B" w:rsidRPr="00BD7A9B" w:rsidRDefault="00BD7A9B" w:rsidP="00BD7A9B">
      <w:pPr>
        <w:spacing w:after="120"/>
        <w:rPr>
          <w:rFonts w:cs="Arial"/>
          <w:sz w:val="22"/>
          <w:szCs w:val="22"/>
        </w:rPr>
      </w:pPr>
    </w:p>
    <w:p w14:paraId="08AFC212" w14:textId="77777777" w:rsidR="00BD7A9B" w:rsidRPr="00BD7A9B" w:rsidRDefault="00BD7A9B" w:rsidP="00BD7A9B">
      <w:pPr>
        <w:spacing w:after="120"/>
        <w:jc w:val="center"/>
        <w:rPr>
          <w:rFonts w:cs="Arial"/>
          <w:sz w:val="22"/>
          <w:szCs w:val="22"/>
        </w:rPr>
      </w:pPr>
      <w:r w:rsidRPr="00BD7A9B">
        <w:rPr>
          <w:rFonts w:cs="Arial"/>
          <w:sz w:val="22"/>
          <w:szCs w:val="22"/>
        </w:rPr>
        <w:t xml:space="preserve">En Cariñena, a…………de……………………..del </w:t>
      </w:r>
    </w:p>
    <w:p w14:paraId="59B4E363" w14:textId="77777777" w:rsidR="00BD7A9B" w:rsidRPr="00BD7A9B" w:rsidRDefault="00BD7A9B" w:rsidP="00BD7A9B">
      <w:pPr>
        <w:spacing w:after="120"/>
        <w:rPr>
          <w:rFonts w:cs="Arial"/>
          <w:sz w:val="22"/>
          <w:szCs w:val="22"/>
        </w:rPr>
      </w:pPr>
    </w:p>
    <w:p w14:paraId="0B84254F" w14:textId="77777777" w:rsidR="00BD7A9B" w:rsidRPr="00BD7A9B" w:rsidRDefault="00BD7A9B" w:rsidP="00BD7A9B">
      <w:pPr>
        <w:spacing w:after="120"/>
        <w:rPr>
          <w:rFonts w:cs="Arial"/>
          <w:sz w:val="22"/>
          <w:szCs w:val="22"/>
        </w:rPr>
      </w:pPr>
    </w:p>
    <w:p w14:paraId="5F55F0F2" w14:textId="77777777" w:rsidR="00BD7A9B" w:rsidRDefault="00BD7A9B" w:rsidP="009C365C">
      <w:pPr>
        <w:pStyle w:val="NormalWeb"/>
        <w:jc w:val="both"/>
        <w:rPr>
          <w:rFonts w:ascii="Times New Roman" w:hAnsi="Times New Roman" w:cs="Times New Roman"/>
          <w:sz w:val="24"/>
          <w:szCs w:val="24"/>
        </w:rPr>
      </w:pPr>
    </w:p>
    <w:p w14:paraId="27318629" w14:textId="77777777" w:rsidR="00BD7A9B" w:rsidRPr="006F65C9" w:rsidRDefault="00BD7A9B" w:rsidP="009C365C">
      <w:pPr>
        <w:pStyle w:val="NormalWeb"/>
        <w:jc w:val="both"/>
        <w:rPr>
          <w:rFonts w:ascii="Times New Roman" w:hAnsi="Times New Roman" w:cs="Times New Roman"/>
          <w:sz w:val="24"/>
          <w:szCs w:val="24"/>
        </w:rPr>
      </w:pPr>
    </w:p>
    <w:p w14:paraId="0A5FEE94" w14:textId="77777777" w:rsidR="00463B78" w:rsidRDefault="00463B78" w:rsidP="009C365C">
      <w:pPr>
        <w:jc w:val="both"/>
        <w:rPr>
          <w:b/>
          <w:sz w:val="24"/>
          <w:szCs w:val="24"/>
          <w:u w:val="single"/>
        </w:rPr>
      </w:pPr>
    </w:p>
    <w:p w14:paraId="1D50567F" w14:textId="77777777" w:rsidR="0049171E" w:rsidRDefault="0049171E" w:rsidP="009C365C">
      <w:pPr>
        <w:jc w:val="both"/>
        <w:rPr>
          <w:b/>
          <w:sz w:val="24"/>
          <w:szCs w:val="24"/>
          <w:u w:val="single"/>
        </w:rPr>
      </w:pPr>
    </w:p>
    <w:p w14:paraId="69EAD3DE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4AF915DC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38400DF9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154E2DD6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25C949A7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528B0F7C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4D9F2B90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1D4CDB15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71348144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47AE14FA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2D62C1B2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5FA2E654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305BE755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69B349CA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36F97738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35E47256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4C555E6C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5A05CD18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4A3C7DA4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3D091D41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18281E7A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30B89064" w14:textId="77777777" w:rsidR="00BD7A9B" w:rsidRPr="00BD7A9B" w:rsidRDefault="00BD7A9B" w:rsidP="00BD7A9B">
      <w:pPr>
        <w:jc w:val="right"/>
        <w:rPr>
          <w:i/>
          <w:sz w:val="24"/>
          <w:szCs w:val="24"/>
        </w:rPr>
      </w:pPr>
      <w:r w:rsidRPr="00BD7A9B">
        <w:rPr>
          <w:i/>
          <w:sz w:val="24"/>
          <w:szCs w:val="24"/>
        </w:rPr>
        <w:t>Anexo III</w:t>
      </w:r>
    </w:p>
    <w:p w14:paraId="3388215F" w14:textId="77777777" w:rsidR="00BD7A9B" w:rsidRPr="00BD7A9B" w:rsidRDefault="00BD7A9B" w:rsidP="00BD7A9B">
      <w:pPr>
        <w:jc w:val="center"/>
        <w:rPr>
          <w:b/>
          <w:sz w:val="24"/>
          <w:szCs w:val="24"/>
        </w:rPr>
      </w:pPr>
    </w:p>
    <w:p w14:paraId="08751993" w14:textId="77777777" w:rsidR="00BD7A9B" w:rsidRPr="00BD7A9B" w:rsidRDefault="00BD7A9B" w:rsidP="00BD7A9B">
      <w:pPr>
        <w:jc w:val="center"/>
        <w:rPr>
          <w:b/>
          <w:sz w:val="24"/>
          <w:szCs w:val="24"/>
        </w:rPr>
      </w:pPr>
      <w:r w:rsidRPr="00BD7A9B">
        <w:rPr>
          <w:b/>
          <w:sz w:val="24"/>
          <w:szCs w:val="24"/>
        </w:rPr>
        <w:t>CERTIFICADO DE CUMPLIMIENTO DE LA FINALIDAD Y DE LA EXISTENCIA DE OTRAS SUBVENCIONES</w:t>
      </w:r>
    </w:p>
    <w:p w14:paraId="0F62CAA3" w14:textId="77777777" w:rsidR="00BD7A9B" w:rsidRPr="00BD7A9B" w:rsidRDefault="00BD7A9B" w:rsidP="00BD7A9B">
      <w:pPr>
        <w:jc w:val="center"/>
        <w:rPr>
          <w:b/>
          <w:sz w:val="24"/>
          <w:szCs w:val="24"/>
        </w:rPr>
      </w:pPr>
    </w:p>
    <w:p w14:paraId="5C048576" w14:textId="77777777" w:rsidR="00BD7A9B" w:rsidRPr="00BD7A9B" w:rsidRDefault="00BD7A9B" w:rsidP="00BD7A9B">
      <w:pPr>
        <w:jc w:val="both"/>
        <w:rPr>
          <w:b/>
          <w:sz w:val="24"/>
          <w:szCs w:val="24"/>
        </w:rPr>
      </w:pPr>
    </w:p>
    <w:p w14:paraId="3480ED30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>D./Dª………………………………………………………………………………………</w:t>
      </w:r>
    </w:p>
    <w:p w14:paraId="511824CD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>Secretario/a del Ayuntamiento de…………………………………………………………</w:t>
      </w:r>
    </w:p>
    <w:p w14:paraId="2648A890" w14:textId="77777777" w:rsidR="00BD7A9B" w:rsidRPr="00BD7A9B" w:rsidRDefault="00BD7A9B" w:rsidP="00BD7A9B">
      <w:pPr>
        <w:jc w:val="both"/>
        <w:rPr>
          <w:sz w:val="24"/>
          <w:szCs w:val="24"/>
        </w:rPr>
      </w:pPr>
    </w:p>
    <w:p w14:paraId="4C7758DB" w14:textId="77777777" w:rsidR="00BD7A9B" w:rsidRPr="00BD7A9B" w:rsidRDefault="00BD7A9B" w:rsidP="00BD7A9B">
      <w:pPr>
        <w:jc w:val="both"/>
        <w:rPr>
          <w:b/>
          <w:sz w:val="24"/>
          <w:szCs w:val="24"/>
        </w:rPr>
      </w:pPr>
      <w:r w:rsidRPr="00BD7A9B">
        <w:rPr>
          <w:b/>
          <w:sz w:val="24"/>
          <w:szCs w:val="24"/>
        </w:rPr>
        <w:t>CERTIFICO:</w:t>
      </w:r>
    </w:p>
    <w:p w14:paraId="19989A69" w14:textId="77777777" w:rsidR="00BD7A9B" w:rsidRPr="00BD7A9B" w:rsidRDefault="00BD7A9B" w:rsidP="00BD7A9B">
      <w:pPr>
        <w:jc w:val="both"/>
        <w:rPr>
          <w:sz w:val="24"/>
          <w:szCs w:val="24"/>
        </w:rPr>
      </w:pPr>
    </w:p>
    <w:p w14:paraId="0E686140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>Que ha sido ejecutada la actuación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incluida en la subvención nominativa de las Ayudas Cooperación Municipal concedidas por la Comarca del Campo de Cariñena.</w:t>
      </w:r>
    </w:p>
    <w:p w14:paraId="55678314" w14:textId="77777777" w:rsidR="00BD7A9B" w:rsidRPr="00BD7A9B" w:rsidRDefault="00BD7A9B" w:rsidP="00BD7A9B">
      <w:pPr>
        <w:jc w:val="both"/>
        <w:rPr>
          <w:sz w:val="24"/>
          <w:szCs w:val="24"/>
        </w:rPr>
      </w:pPr>
    </w:p>
    <w:p w14:paraId="7F1C8442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>Que el importe global de las ayudas recibidas con cargo a los fondos de otras Administraciones Públicas o de otras entidades públicas o privadas, para esta misma finalidad no supera el coste de la actividad realizada.</w:t>
      </w:r>
    </w:p>
    <w:p w14:paraId="040ACAB2" w14:textId="77777777" w:rsidR="00BD7A9B" w:rsidRPr="00BD7A9B" w:rsidRDefault="00BD7A9B" w:rsidP="00BD7A9B">
      <w:pPr>
        <w:jc w:val="both"/>
        <w:rPr>
          <w:sz w:val="24"/>
          <w:szCs w:val="24"/>
        </w:rPr>
      </w:pPr>
    </w:p>
    <w:p w14:paraId="2D0EC5BD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>Y para que conste expido la presente certificación con el Visto Bueno del Sr. Alcalde.</w:t>
      </w:r>
    </w:p>
    <w:p w14:paraId="2AC4AA8B" w14:textId="77777777" w:rsidR="00BD7A9B" w:rsidRPr="00BD7A9B" w:rsidRDefault="00BD7A9B" w:rsidP="00BD7A9B">
      <w:pPr>
        <w:jc w:val="both"/>
        <w:rPr>
          <w:sz w:val="24"/>
          <w:szCs w:val="24"/>
        </w:rPr>
      </w:pPr>
    </w:p>
    <w:p w14:paraId="55CF69E4" w14:textId="77777777" w:rsidR="00BD7A9B" w:rsidRPr="00BD7A9B" w:rsidRDefault="00BD7A9B" w:rsidP="00BD7A9B">
      <w:pPr>
        <w:jc w:val="right"/>
        <w:rPr>
          <w:sz w:val="24"/>
          <w:szCs w:val="24"/>
        </w:rPr>
      </w:pPr>
      <w:r w:rsidRPr="00BD7A9B">
        <w:rPr>
          <w:sz w:val="24"/>
          <w:szCs w:val="24"/>
        </w:rPr>
        <w:t>En………………………………, a……….de………………………………del ……</w:t>
      </w:r>
    </w:p>
    <w:p w14:paraId="111E300A" w14:textId="77777777" w:rsidR="00BD7A9B" w:rsidRPr="00BD7A9B" w:rsidRDefault="00BD7A9B" w:rsidP="00BD7A9B">
      <w:pPr>
        <w:jc w:val="right"/>
        <w:rPr>
          <w:sz w:val="24"/>
          <w:szCs w:val="24"/>
        </w:rPr>
      </w:pPr>
    </w:p>
    <w:p w14:paraId="4E25ABCD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 xml:space="preserve">         </w:t>
      </w:r>
      <w:proofErr w:type="spellStart"/>
      <w:r w:rsidRPr="00BD7A9B">
        <w:rPr>
          <w:sz w:val="24"/>
          <w:szCs w:val="24"/>
        </w:rPr>
        <w:t>VºBº</w:t>
      </w:r>
      <w:proofErr w:type="spellEnd"/>
    </w:p>
    <w:p w14:paraId="163CABD8" w14:textId="77777777" w:rsidR="00BD7A9B" w:rsidRPr="00BD7A9B" w:rsidRDefault="00BD7A9B" w:rsidP="00BD7A9B">
      <w:pPr>
        <w:jc w:val="both"/>
        <w:rPr>
          <w:sz w:val="24"/>
          <w:szCs w:val="24"/>
        </w:rPr>
      </w:pPr>
      <w:r w:rsidRPr="00BD7A9B">
        <w:rPr>
          <w:sz w:val="24"/>
          <w:szCs w:val="24"/>
        </w:rPr>
        <w:t xml:space="preserve">       Alcalde</w:t>
      </w:r>
    </w:p>
    <w:p w14:paraId="3099452D" w14:textId="77777777" w:rsidR="00BD7A9B" w:rsidRPr="00BD7A9B" w:rsidRDefault="00BD7A9B" w:rsidP="00BD7A9B">
      <w:pPr>
        <w:jc w:val="both"/>
        <w:rPr>
          <w:sz w:val="24"/>
          <w:szCs w:val="24"/>
        </w:rPr>
      </w:pPr>
    </w:p>
    <w:p w14:paraId="02FFA2AC" w14:textId="77777777" w:rsidR="00BD7A9B" w:rsidRPr="00BD7A9B" w:rsidRDefault="00BD7A9B" w:rsidP="00BD7A9B">
      <w:pPr>
        <w:jc w:val="both"/>
        <w:rPr>
          <w:sz w:val="24"/>
          <w:szCs w:val="24"/>
        </w:rPr>
      </w:pPr>
    </w:p>
    <w:p w14:paraId="05B44FF6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p w14:paraId="62D5173B" w14:textId="77777777" w:rsidR="00BD7A9B" w:rsidRDefault="00BD7A9B" w:rsidP="009C365C">
      <w:pPr>
        <w:jc w:val="both"/>
        <w:rPr>
          <w:b/>
          <w:sz w:val="24"/>
          <w:szCs w:val="24"/>
          <w:u w:val="single"/>
        </w:rPr>
      </w:pPr>
    </w:p>
    <w:sectPr w:rsidR="00BD7A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D610D" w14:textId="77777777" w:rsidR="000C1DC5" w:rsidRDefault="000C1DC5">
      <w:r>
        <w:separator/>
      </w:r>
    </w:p>
  </w:endnote>
  <w:endnote w:type="continuationSeparator" w:id="0">
    <w:p w14:paraId="2657550F" w14:textId="77777777" w:rsidR="000C1DC5" w:rsidRDefault="000C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CC7C0" w14:textId="77777777" w:rsidR="00E51083" w:rsidRDefault="00991EAF" w:rsidP="00E51083">
    <w:pPr>
      <w:pStyle w:val="Piedepgina"/>
      <w:jc w:val="center"/>
      <w:rPr>
        <w:lang w:val="en-US"/>
      </w:rPr>
    </w:pPr>
    <w:r>
      <w:rPr>
        <w:noProof/>
        <w:lang w:eastAsia="es-ES"/>
      </w:rPr>
      <w:drawing>
        <wp:inline distT="0" distB="0" distL="0" distR="0" wp14:anchorId="5A97BFFB" wp14:editId="0AACDD8C">
          <wp:extent cx="361950" cy="161925"/>
          <wp:effectExtent l="0" t="0" r="0" b="9525"/>
          <wp:docPr id="1" name="Imagen 1" descr="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16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80AA8" w14:textId="77777777" w:rsidR="00E51083" w:rsidRDefault="00E51083" w:rsidP="00E51083">
    <w:pPr>
      <w:pStyle w:val="Piedepgina"/>
      <w:jc w:val="center"/>
      <w:rPr>
        <w:lang w:val="en-US"/>
      </w:rPr>
    </w:pPr>
  </w:p>
  <w:p w14:paraId="5ADDBD40" w14:textId="77777777" w:rsidR="00E51083" w:rsidRPr="00EF3131" w:rsidRDefault="00E51083" w:rsidP="00E51083">
    <w:pPr>
      <w:pStyle w:val="Piedepgina"/>
      <w:jc w:val="center"/>
      <w:rPr>
        <w:color w:val="999999"/>
        <w:lang w:val="pt-PT"/>
      </w:rPr>
    </w:pPr>
    <w:r w:rsidRPr="00EF3131">
      <w:rPr>
        <w:color w:val="999999"/>
        <w:lang w:val="pt-PT"/>
      </w:rPr>
      <w:t xml:space="preserve">Avda. Goya, nº 23 </w:t>
    </w:r>
    <w:r w:rsidRPr="00EF3131">
      <w:rPr>
        <w:color w:val="999999"/>
        <w:lang w:val="en-US"/>
      </w:rPr>
      <w:sym w:font="Symbol" w:char="F0B7"/>
    </w:r>
    <w:r w:rsidRPr="00EF3131">
      <w:rPr>
        <w:color w:val="999999"/>
        <w:lang w:val="pt-PT"/>
      </w:rPr>
      <w:t xml:space="preserve"> 50400 CARIÑENA (Zaragoza)</w:t>
    </w:r>
  </w:p>
  <w:p w14:paraId="07B22183" w14:textId="27BA504B" w:rsidR="00E51083" w:rsidRPr="00EF3131" w:rsidRDefault="00E51083" w:rsidP="00E51083">
    <w:pPr>
      <w:pStyle w:val="Piedepgina"/>
      <w:jc w:val="center"/>
      <w:rPr>
        <w:color w:val="999999"/>
        <w:lang w:val="pt-PT"/>
      </w:rPr>
    </w:pPr>
    <w:r w:rsidRPr="00EF3131">
      <w:rPr>
        <w:color w:val="999999"/>
        <w:lang w:val="pt-PT"/>
      </w:rPr>
      <w:t xml:space="preserve">Tel. 976 620817 </w:t>
    </w:r>
    <w:r w:rsidRPr="00EF3131">
      <w:rPr>
        <w:color w:val="999999"/>
      </w:rPr>
      <w:sym w:font="Symbol" w:char="F0B7"/>
    </w:r>
    <w:r w:rsidRPr="00EF3131">
      <w:rPr>
        <w:color w:val="999999"/>
        <w:lang w:val="pt-PT"/>
      </w:rPr>
      <w:t xml:space="preserve"> Fax.976 620226 </w:t>
    </w:r>
    <w:r w:rsidRPr="00EF3131">
      <w:rPr>
        <w:color w:val="999999"/>
      </w:rPr>
      <w:sym w:font="Symbol" w:char="F0B7"/>
    </w:r>
    <w:r>
      <w:rPr>
        <w:color w:val="999999"/>
        <w:lang w:val="pt-PT"/>
      </w:rPr>
      <w:t xml:space="preserve"> e-mail: </w:t>
    </w:r>
    <w:r w:rsidR="008A55F1">
      <w:rPr>
        <w:color w:val="999999"/>
        <w:lang w:val="pt-PT"/>
      </w:rPr>
      <w:t>secretaria</w:t>
    </w:r>
    <w:r w:rsidR="008A4658">
      <w:rPr>
        <w:color w:val="999999"/>
        <w:lang w:val="pt-PT"/>
      </w:rPr>
      <w:t>ccc</w:t>
    </w:r>
    <w:r w:rsidRPr="00EF3131">
      <w:rPr>
        <w:color w:val="999999"/>
        <w:lang w:val="pt-PT"/>
      </w:rPr>
      <w:t>@campodecarinena.org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9E3B1" w14:textId="77777777" w:rsidR="000C1DC5" w:rsidRDefault="000C1DC5">
      <w:r>
        <w:separator/>
      </w:r>
    </w:p>
  </w:footnote>
  <w:footnote w:type="continuationSeparator" w:id="0">
    <w:p w14:paraId="6837D973" w14:textId="77777777" w:rsidR="000C1DC5" w:rsidRDefault="000C1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57335" w14:textId="77777777" w:rsidR="00E51083" w:rsidRPr="00E51083" w:rsidRDefault="00E51083">
    <w:pPr>
      <w:pStyle w:val="Encabezado"/>
      <w:tabs>
        <w:tab w:val="clear" w:pos="4252"/>
        <w:tab w:val="clear" w:pos="8504"/>
      </w:tabs>
      <w:ind w:firstLine="2880"/>
      <w:jc w:val="left"/>
      <w:rPr>
        <w:sz w:val="16"/>
        <w:szCs w:val="16"/>
      </w:rPr>
    </w:pPr>
  </w:p>
  <w:p w14:paraId="69917C23" w14:textId="77777777" w:rsidR="007D53B5" w:rsidRDefault="00991EAF">
    <w:pPr>
      <w:pStyle w:val="Encabezado"/>
      <w:tabs>
        <w:tab w:val="clear" w:pos="4252"/>
        <w:tab w:val="clear" w:pos="8504"/>
      </w:tabs>
      <w:ind w:firstLine="2880"/>
      <w:jc w:val="left"/>
      <w:rPr>
        <w:sz w:val="40"/>
      </w:rPr>
    </w:pPr>
    <w:r>
      <w:rPr>
        <w:noProof/>
        <w:sz w:val="40"/>
        <w:lang w:eastAsia="es-ES"/>
      </w:rPr>
      <w:drawing>
        <wp:anchor distT="0" distB="0" distL="114300" distR="114300" simplePos="0" relativeHeight="251657728" behindDoc="0" locked="0" layoutInCell="1" allowOverlap="1" wp14:anchorId="7C81BA1F" wp14:editId="17CE2615">
          <wp:simplePos x="0" y="0"/>
          <wp:positionH relativeFrom="column">
            <wp:posOffset>-36195</wp:posOffset>
          </wp:positionH>
          <wp:positionV relativeFrom="paragraph">
            <wp:posOffset>-165100</wp:posOffset>
          </wp:positionV>
          <wp:extent cx="1303020" cy="895350"/>
          <wp:effectExtent l="0" t="0" r="0" b="0"/>
          <wp:wrapTight wrapText="right">
            <wp:wrapPolygon edited="0">
              <wp:start x="0" y="0"/>
              <wp:lineTo x="0" y="21140"/>
              <wp:lineTo x="21158" y="21140"/>
              <wp:lineTo x="21158" y="0"/>
              <wp:lineTo x="0" y="0"/>
            </wp:wrapPolygon>
          </wp:wrapTight>
          <wp:docPr id="22" name="Imagen 22" descr="logo_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logo_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53B5">
      <w:rPr>
        <w:sz w:val="4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4920F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A2980B00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42BC9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3F574DC"/>
    <w:multiLevelType w:val="hybridMultilevel"/>
    <w:tmpl w:val="DFD811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74F72"/>
    <w:multiLevelType w:val="hybridMultilevel"/>
    <w:tmpl w:val="D3982A74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AEEACF2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76218"/>
    <w:multiLevelType w:val="hybridMultilevel"/>
    <w:tmpl w:val="D9286814"/>
    <w:lvl w:ilvl="0" w:tplc="68AA9F80">
      <w:start w:val="1"/>
      <w:numFmt w:val="lowerLetter"/>
      <w:lvlText w:val="%1)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8CD5904"/>
    <w:multiLevelType w:val="hybridMultilevel"/>
    <w:tmpl w:val="C8EA3F1E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563E72"/>
    <w:multiLevelType w:val="singleLevel"/>
    <w:tmpl w:val="9738C2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0E3131C9"/>
    <w:multiLevelType w:val="hybridMultilevel"/>
    <w:tmpl w:val="D3DC4CAE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B0FA6"/>
    <w:multiLevelType w:val="hybridMultilevel"/>
    <w:tmpl w:val="F7B6BA32"/>
    <w:lvl w:ilvl="0" w:tplc="0C0A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abstractNum w:abstractNumId="10" w15:restartNumberingAfterBreak="0">
    <w:nsid w:val="13A97D97"/>
    <w:multiLevelType w:val="hybridMultilevel"/>
    <w:tmpl w:val="2174C294"/>
    <w:lvl w:ilvl="0" w:tplc="B40A83FA">
      <w:numFmt w:val="bullet"/>
      <w:lvlText w:val="-"/>
      <w:lvlJc w:val="left"/>
      <w:pPr>
        <w:tabs>
          <w:tab w:val="num" w:pos="1840"/>
        </w:tabs>
        <w:ind w:left="184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60"/>
        </w:tabs>
        <w:ind w:left="2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80"/>
        </w:tabs>
        <w:ind w:left="3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00"/>
        </w:tabs>
        <w:ind w:left="4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20"/>
        </w:tabs>
        <w:ind w:left="4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40"/>
        </w:tabs>
        <w:ind w:left="5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60"/>
        </w:tabs>
        <w:ind w:left="6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80"/>
        </w:tabs>
        <w:ind w:left="6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00"/>
        </w:tabs>
        <w:ind w:left="7600" w:hanging="360"/>
      </w:pPr>
      <w:rPr>
        <w:rFonts w:ascii="Wingdings" w:hAnsi="Wingdings" w:hint="default"/>
      </w:rPr>
    </w:lvl>
  </w:abstractNum>
  <w:abstractNum w:abstractNumId="11" w15:restartNumberingAfterBreak="0">
    <w:nsid w:val="140E1A39"/>
    <w:multiLevelType w:val="hybridMultilevel"/>
    <w:tmpl w:val="47562AAE"/>
    <w:lvl w:ilvl="0" w:tplc="AEEACF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EACF2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0F61DC"/>
    <w:multiLevelType w:val="hybridMultilevel"/>
    <w:tmpl w:val="2B385B54"/>
    <w:lvl w:ilvl="0" w:tplc="0C0A000B">
      <w:start w:val="1"/>
      <w:numFmt w:val="bullet"/>
      <w:lvlText w:val=""/>
      <w:lvlJc w:val="left"/>
      <w:pPr>
        <w:tabs>
          <w:tab w:val="num" w:pos="2487"/>
        </w:tabs>
        <w:ind w:left="248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27"/>
        </w:tabs>
        <w:ind w:left="39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abstractNum w:abstractNumId="13" w15:restartNumberingAfterBreak="0">
    <w:nsid w:val="1917348B"/>
    <w:multiLevelType w:val="hybridMultilevel"/>
    <w:tmpl w:val="2C808A6C"/>
    <w:lvl w:ilvl="0" w:tplc="1CD0C52E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14" w15:restartNumberingAfterBreak="0">
    <w:nsid w:val="1E445684"/>
    <w:multiLevelType w:val="hybridMultilevel"/>
    <w:tmpl w:val="7BFAC2DC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9C5FC5"/>
    <w:multiLevelType w:val="hybridMultilevel"/>
    <w:tmpl w:val="41F853BE"/>
    <w:lvl w:ilvl="0" w:tplc="139227AC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1FAC2F1F"/>
    <w:multiLevelType w:val="hybridMultilevel"/>
    <w:tmpl w:val="04267D66"/>
    <w:lvl w:ilvl="0" w:tplc="DF08C18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5B0092"/>
    <w:multiLevelType w:val="hybridMultilevel"/>
    <w:tmpl w:val="1DC6BA8A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C067F6"/>
    <w:multiLevelType w:val="hybridMultilevel"/>
    <w:tmpl w:val="950682E8"/>
    <w:lvl w:ilvl="0" w:tplc="38C651A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96C50C8"/>
    <w:multiLevelType w:val="singleLevel"/>
    <w:tmpl w:val="9738C2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1A65A7B"/>
    <w:multiLevelType w:val="hybridMultilevel"/>
    <w:tmpl w:val="C1927D38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D50375"/>
    <w:multiLevelType w:val="hybridMultilevel"/>
    <w:tmpl w:val="16AACA9E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EE3649"/>
    <w:multiLevelType w:val="hybridMultilevel"/>
    <w:tmpl w:val="85E628B8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651CB3"/>
    <w:multiLevelType w:val="hybridMultilevel"/>
    <w:tmpl w:val="57AA7302"/>
    <w:lvl w:ilvl="0" w:tplc="C3D2E29A">
      <w:start w:val="1"/>
      <w:numFmt w:val="bullet"/>
      <w:lvlText w:val=""/>
      <w:lvlJc w:val="left"/>
      <w:pPr>
        <w:tabs>
          <w:tab w:val="num" w:pos="357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CC47C9"/>
    <w:multiLevelType w:val="hybridMultilevel"/>
    <w:tmpl w:val="65CC98E6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9B601A"/>
    <w:multiLevelType w:val="singleLevel"/>
    <w:tmpl w:val="9738C2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965732B"/>
    <w:multiLevelType w:val="hybridMultilevel"/>
    <w:tmpl w:val="1A52340E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2A087C"/>
    <w:multiLevelType w:val="hybridMultilevel"/>
    <w:tmpl w:val="D54C444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BF1FCD"/>
    <w:multiLevelType w:val="hybridMultilevel"/>
    <w:tmpl w:val="48C87EB6"/>
    <w:lvl w:ilvl="0" w:tplc="D004AA0E">
      <w:start w:val="1"/>
      <w:numFmt w:val="decimal"/>
      <w:lvlText w:val="%1.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6FC5AD7"/>
    <w:multiLevelType w:val="hybridMultilevel"/>
    <w:tmpl w:val="E8D61036"/>
    <w:lvl w:ilvl="0" w:tplc="037A99C6">
      <w:start w:val="2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77D19D9"/>
    <w:multiLevelType w:val="hybridMultilevel"/>
    <w:tmpl w:val="9B22EEE6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CD2CEB"/>
    <w:multiLevelType w:val="hybridMultilevel"/>
    <w:tmpl w:val="D51AEF04"/>
    <w:lvl w:ilvl="0" w:tplc="1DB4FB9A">
      <w:start w:val="1"/>
      <w:numFmt w:val="lowerLetter"/>
      <w:lvlText w:val="%1)"/>
      <w:lvlJc w:val="left"/>
      <w:pPr>
        <w:tabs>
          <w:tab w:val="num" w:pos="1698"/>
        </w:tabs>
        <w:ind w:left="1698" w:hanging="99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950BDC"/>
    <w:multiLevelType w:val="singleLevel"/>
    <w:tmpl w:val="582E360A"/>
    <w:lvl w:ilvl="0">
      <w:start w:val="4"/>
      <w:numFmt w:val="upperLetter"/>
      <w:lvlText w:val="%1."/>
      <w:lvlJc w:val="left"/>
      <w:pPr>
        <w:tabs>
          <w:tab w:val="num" w:pos="5664"/>
        </w:tabs>
        <w:ind w:left="5664" w:hanging="5664"/>
      </w:pPr>
      <w:rPr>
        <w:rFonts w:hint="default"/>
      </w:rPr>
    </w:lvl>
  </w:abstractNum>
  <w:abstractNum w:abstractNumId="33" w15:restartNumberingAfterBreak="0">
    <w:nsid w:val="64880F27"/>
    <w:multiLevelType w:val="singleLevel"/>
    <w:tmpl w:val="E9AC1358"/>
    <w:lvl w:ilvl="0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34" w15:restartNumberingAfterBreak="0">
    <w:nsid w:val="64CE0BC2"/>
    <w:multiLevelType w:val="hybridMultilevel"/>
    <w:tmpl w:val="E362E730"/>
    <w:lvl w:ilvl="0" w:tplc="D4EE40E4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AE04CB"/>
    <w:multiLevelType w:val="hybridMultilevel"/>
    <w:tmpl w:val="31CE3036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CC3F51"/>
    <w:multiLevelType w:val="hybridMultilevel"/>
    <w:tmpl w:val="8E5E31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D22F5F"/>
    <w:multiLevelType w:val="hybridMultilevel"/>
    <w:tmpl w:val="37E81726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BE9213C"/>
    <w:multiLevelType w:val="hybridMultilevel"/>
    <w:tmpl w:val="F49C990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EF91D17"/>
    <w:multiLevelType w:val="hybridMultilevel"/>
    <w:tmpl w:val="478E91C0"/>
    <w:lvl w:ilvl="0" w:tplc="AEEACF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EEACF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991181"/>
    <w:multiLevelType w:val="hybridMultilevel"/>
    <w:tmpl w:val="62ACCEFE"/>
    <w:lvl w:ilvl="0" w:tplc="C3D2E29A">
      <w:start w:val="1"/>
      <w:numFmt w:val="bullet"/>
      <w:lvlText w:val=""/>
      <w:lvlJc w:val="left"/>
      <w:pPr>
        <w:tabs>
          <w:tab w:val="num" w:pos="357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D66365"/>
    <w:multiLevelType w:val="hybridMultilevel"/>
    <w:tmpl w:val="0B60CE76"/>
    <w:lvl w:ilvl="0" w:tplc="C41298D0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27547"/>
    <w:multiLevelType w:val="hybridMultilevel"/>
    <w:tmpl w:val="C8EA4CD4"/>
    <w:lvl w:ilvl="0" w:tplc="AEEACF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9228372">
    <w:abstractNumId w:val="2"/>
  </w:num>
  <w:num w:numId="2" w16cid:durableId="16856523">
    <w:abstractNumId w:val="1"/>
  </w:num>
  <w:num w:numId="3" w16cid:durableId="1636447765">
    <w:abstractNumId w:val="0"/>
  </w:num>
  <w:num w:numId="4" w16cid:durableId="48466980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9777029">
    <w:abstractNumId w:val="35"/>
  </w:num>
  <w:num w:numId="6" w16cid:durableId="1656689416">
    <w:abstractNumId w:val="14"/>
  </w:num>
  <w:num w:numId="7" w16cid:durableId="1633631028">
    <w:abstractNumId w:val="26"/>
  </w:num>
  <w:num w:numId="8" w16cid:durableId="475534610">
    <w:abstractNumId w:val="8"/>
  </w:num>
  <w:num w:numId="9" w16cid:durableId="1164398097">
    <w:abstractNumId w:val="24"/>
  </w:num>
  <w:num w:numId="10" w16cid:durableId="1126194269">
    <w:abstractNumId w:val="22"/>
  </w:num>
  <w:num w:numId="11" w16cid:durableId="1130319007">
    <w:abstractNumId w:val="21"/>
  </w:num>
  <w:num w:numId="12" w16cid:durableId="274792949">
    <w:abstractNumId w:val="6"/>
  </w:num>
  <w:num w:numId="13" w16cid:durableId="133103689">
    <w:abstractNumId w:val="30"/>
  </w:num>
  <w:num w:numId="14" w16cid:durableId="2121340814">
    <w:abstractNumId w:val="39"/>
  </w:num>
  <w:num w:numId="15" w16cid:durableId="10691300">
    <w:abstractNumId w:val="16"/>
  </w:num>
  <w:num w:numId="16" w16cid:durableId="46953025">
    <w:abstractNumId w:val="40"/>
  </w:num>
  <w:num w:numId="17" w16cid:durableId="1052654928">
    <w:abstractNumId w:val="23"/>
  </w:num>
  <w:num w:numId="18" w16cid:durableId="1865822081">
    <w:abstractNumId w:val="4"/>
  </w:num>
  <w:num w:numId="19" w16cid:durableId="2132363608">
    <w:abstractNumId w:val="42"/>
  </w:num>
  <w:num w:numId="20" w16cid:durableId="278420163">
    <w:abstractNumId w:val="9"/>
  </w:num>
  <w:num w:numId="21" w16cid:durableId="901217841">
    <w:abstractNumId w:val="20"/>
  </w:num>
  <w:num w:numId="22" w16cid:durableId="1509910216">
    <w:abstractNumId w:val="11"/>
  </w:num>
  <w:num w:numId="23" w16cid:durableId="1585796402">
    <w:abstractNumId w:val="38"/>
  </w:num>
  <w:num w:numId="24" w16cid:durableId="1548495250">
    <w:abstractNumId w:val="37"/>
  </w:num>
  <w:num w:numId="25" w16cid:durableId="1713111926">
    <w:abstractNumId w:val="27"/>
  </w:num>
  <w:num w:numId="26" w16cid:durableId="474838265">
    <w:abstractNumId w:val="15"/>
  </w:num>
  <w:num w:numId="27" w16cid:durableId="194270120">
    <w:abstractNumId w:val="36"/>
  </w:num>
  <w:num w:numId="28" w16cid:durableId="18735717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066588">
    <w:abstractNumId w:val="18"/>
  </w:num>
  <w:num w:numId="30" w16cid:durableId="4447410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71634371">
    <w:abstractNumId w:val="13"/>
  </w:num>
  <w:num w:numId="32" w16cid:durableId="123203955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3614213">
    <w:abstractNumId w:val="19"/>
  </w:num>
  <w:num w:numId="34" w16cid:durableId="1367834293">
    <w:abstractNumId w:val="32"/>
  </w:num>
  <w:num w:numId="35" w16cid:durableId="1648625906">
    <w:abstractNumId w:val="33"/>
  </w:num>
  <w:num w:numId="36" w16cid:durableId="194464075">
    <w:abstractNumId w:val="25"/>
  </w:num>
  <w:num w:numId="37" w16cid:durableId="928083118">
    <w:abstractNumId w:val="7"/>
  </w:num>
  <w:num w:numId="38" w16cid:durableId="1376929016">
    <w:abstractNumId w:val="10"/>
  </w:num>
  <w:num w:numId="39" w16cid:durableId="2062435603">
    <w:abstractNumId w:val="12"/>
  </w:num>
  <w:num w:numId="40" w16cid:durableId="1079444948">
    <w:abstractNumId w:val="29"/>
  </w:num>
  <w:num w:numId="41" w16cid:durableId="2143964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702069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4269139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3B5"/>
    <w:rsid w:val="00040784"/>
    <w:rsid w:val="00060FDE"/>
    <w:rsid w:val="00076C43"/>
    <w:rsid w:val="0008639D"/>
    <w:rsid w:val="00093708"/>
    <w:rsid w:val="000A0D28"/>
    <w:rsid w:val="000C1DC5"/>
    <w:rsid w:val="000D26AF"/>
    <w:rsid w:val="000F0827"/>
    <w:rsid w:val="000F0B20"/>
    <w:rsid w:val="000F6C54"/>
    <w:rsid w:val="00124140"/>
    <w:rsid w:val="001313D5"/>
    <w:rsid w:val="00177695"/>
    <w:rsid w:val="00183038"/>
    <w:rsid w:val="001A4DA6"/>
    <w:rsid w:val="001B7786"/>
    <w:rsid w:val="001C190A"/>
    <w:rsid w:val="001C3883"/>
    <w:rsid w:val="001E04B5"/>
    <w:rsid w:val="00221D53"/>
    <w:rsid w:val="002843B6"/>
    <w:rsid w:val="00284534"/>
    <w:rsid w:val="002A0908"/>
    <w:rsid w:val="002A44CE"/>
    <w:rsid w:val="002A6CA0"/>
    <w:rsid w:val="002B2F3C"/>
    <w:rsid w:val="002C7771"/>
    <w:rsid w:val="002E7DA3"/>
    <w:rsid w:val="002F4A4B"/>
    <w:rsid w:val="0031274B"/>
    <w:rsid w:val="0032765A"/>
    <w:rsid w:val="00341D29"/>
    <w:rsid w:val="003669E3"/>
    <w:rsid w:val="00391F17"/>
    <w:rsid w:val="00396971"/>
    <w:rsid w:val="003A059C"/>
    <w:rsid w:val="003A3FDF"/>
    <w:rsid w:val="003D30C9"/>
    <w:rsid w:val="003D5B79"/>
    <w:rsid w:val="00413421"/>
    <w:rsid w:val="00457678"/>
    <w:rsid w:val="00463B78"/>
    <w:rsid w:val="0049171E"/>
    <w:rsid w:val="004B2375"/>
    <w:rsid w:val="004C2A29"/>
    <w:rsid w:val="005734A6"/>
    <w:rsid w:val="00592563"/>
    <w:rsid w:val="005A55F3"/>
    <w:rsid w:val="005D5C8A"/>
    <w:rsid w:val="005E04C5"/>
    <w:rsid w:val="00600085"/>
    <w:rsid w:val="0063470D"/>
    <w:rsid w:val="00643DD7"/>
    <w:rsid w:val="00657439"/>
    <w:rsid w:val="006B103C"/>
    <w:rsid w:val="006B3A54"/>
    <w:rsid w:val="006B6C6D"/>
    <w:rsid w:val="006C2A94"/>
    <w:rsid w:val="006C2F68"/>
    <w:rsid w:val="006C575D"/>
    <w:rsid w:val="006E26C9"/>
    <w:rsid w:val="006E6C33"/>
    <w:rsid w:val="006F65C9"/>
    <w:rsid w:val="00707347"/>
    <w:rsid w:val="0072110A"/>
    <w:rsid w:val="00731153"/>
    <w:rsid w:val="0073140D"/>
    <w:rsid w:val="00745BDC"/>
    <w:rsid w:val="00752F3C"/>
    <w:rsid w:val="007966E5"/>
    <w:rsid w:val="007B50F8"/>
    <w:rsid w:val="007D53B5"/>
    <w:rsid w:val="007F0340"/>
    <w:rsid w:val="008144DC"/>
    <w:rsid w:val="00816512"/>
    <w:rsid w:val="00833EEE"/>
    <w:rsid w:val="00847A59"/>
    <w:rsid w:val="00862B17"/>
    <w:rsid w:val="00873627"/>
    <w:rsid w:val="008A4658"/>
    <w:rsid w:val="008A55F1"/>
    <w:rsid w:val="008C173D"/>
    <w:rsid w:val="008C443C"/>
    <w:rsid w:val="008D1186"/>
    <w:rsid w:val="008E2D7B"/>
    <w:rsid w:val="008F022A"/>
    <w:rsid w:val="008F6654"/>
    <w:rsid w:val="0091174A"/>
    <w:rsid w:val="009220F5"/>
    <w:rsid w:val="00976283"/>
    <w:rsid w:val="0098784B"/>
    <w:rsid w:val="00991EAF"/>
    <w:rsid w:val="009B72DB"/>
    <w:rsid w:val="009C365C"/>
    <w:rsid w:val="009C5483"/>
    <w:rsid w:val="009E5656"/>
    <w:rsid w:val="00A07452"/>
    <w:rsid w:val="00A30968"/>
    <w:rsid w:val="00A420D8"/>
    <w:rsid w:val="00A53E9A"/>
    <w:rsid w:val="00A819DF"/>
    <w:rsid w:val="00A94EEE"/>
    <w:rsid w:val="00A96220"/>
    <w:rsid w:val="00AC00D9"/>
    <w:rsid w:val="00AD753E"/>
    <w:rsid w:val="00AE7776"/>
    <w:rsid w:val="00B01D19"/>
    <w:rsid w:val="00B061BE"/>
    <w:rsid w:val="00B2015B"/>
    <w:rsid w:val="00B20962"/>
    <w:rsid w:val="00B4292D"/>
    <w:rsid w:val="00BA6DEF"/>
    <w:rsid w:val="00BB3716"/>
    <w:rsid w:val="00BC5AAD"/>
    <w:rsid w:val="00BD3BF1"/>
    <w:rsid w:val="00BD5EAF"/>
    <w:rsid w:val="00BD7A9B"/>
    <w:rsid w:val="00BF2643"/>
    <w:rsid w:val="00C30D17"/>
    <w:rsid w:val="00C45ED3"/>
    <w:rsid w:val="00C52CA7"/>
    <w:rsid w:val="00C56048"/>
    <w:rsid w:val="00C665CF"/>
    <w:rsid w:val="00C97ABA"/>
    <w:rsid w:val="00CB370E"/>
    <w:rsid w:val="00CD754E"/>
    <w:rsid w:val="00CE49F3"/>
    <w:rsid w:val="00CE51E6"/>
    <w:rsid w:val="00CE5608"/>
    <w:rsid w:val="00CF301F"/>
    <w:rsid w:val="00D92BCC"/>
    <w:rsid w:val="00DC156D"/>
    <w:rsid w:val="00DC4B6D"/>
    <w:rsid w:val="00DE201D"/>
    <w:rsid w:val="00DF5E8B"/>
    <w:rsid w:val="00DF6B08"/>
    <w:rsid w:val="00E26BF7"/>
    <w:rsid w:val="00E51083"/>
    <w:rsid w:val="00E642C5"/>
    <w:rsid w:val="00E72116"/>
    <w:rsid w:val="00E72A84"/>
    <w:rsid w:val="00E87781"/>
    <w:rsid w:val="00EC4C3F"/>
    <w:rsid w:val="00F2636C"/>
    <w:rsid w:val="00F55767"/>
    <w:rsid w:val="00F73DAD"/>
    <w:rsid w:val="00F9356E"/>
    <w:rsid w:val="00F97917"/>
    <w:rsid w:val="00FA55F3"/>
    <w:rsid w:val="00FC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E99A72"/>
  <w15:chartTrackingRefBased/>
  <w15:docId w15:val="{8AFBF58F-D36A-43ED-9A76-76653BE6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6283"/>
    <w:rPr>
      <w:lang w:eastAsia="zh-CN"/>
    </w:rPr>
  </w:style>
  <w:style w:type="paragraph" w:styleId="Ttulo1">
    <w:name w:val="heading 1"/>
    <w:basedOn w:val="Normal"/>
    <w:next w:val="Normal"/>
    <w:autoRedefine/>
    <w:qFormat/>
    <w:rsid w:val="00463B78"/>
    <w:pPr>
      <w:keepNext/>
      <w:spacing w:before="70" w:after="60"/>
      <w:jc w:val="center"/>
      <w:outlineLvl w:val="0"/>
    </w:pPr>
    <w:rPr>
      <w:rFonts w:ascii="Arial" w:hAnsi="Arial" w:cs="Arial"/>
      <w:b/>
      <w:bCs/>
      <w:kern w:val="32"/>
      <w:sz w:val="5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36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8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sz w:val="3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49171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49171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4">
    <w:name w:val="Titulo 4"/>
    <w:next w:val="Normal"/>
    <w:autoRedefine/>
    <w:rsid w:val="006E6C33"/>
    <w:pPr>
      <w:keepNext/>
      <w:spacing w:before="240" w:after="60"/>
      <w:jc w:val="center"/>
      <w:outlineLvl w:val="1"/>
    </w:pPr>
    <w:rPr>
      <w:rFonts w:ascii="Arial" w:hAnsi="Arial" w:cs="Arial"/>
      <w:b/>
      <w:i/>
      <w:color w:val="0000FF"/>
      <w:sz w:val="28"/>
      <w:szCs w:val="28"/>
    </w:rPr>
  </w:style>
  <w:style w:type="paragraph" w:customStyle="1" w:styleId="listanumeros">
    <w:name w:val="lista numeros"/>
    <w:basedOn w:val="Listaconvietas5"/>
    <w:next w:val="Normal"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jc w:val="center"/>
    </w:pPr>
    <w:rPr>
      <w:rFonts w:ascii="Sylfaen" w:hAnsi="Sylfaen"/>
      <w:b/>
      <w:spacing w:val="20"/>
      <w:sz w:val="52"/>
      <w:szCs w:val="52"/>
    </w:rPr>
  </w:style>
  <w:style w:type="paragraph" w:styleId="Listaconvietas5">
    <w:name w:val="List Bullet 5"/>
    <w:basedOn w:val="Normal"/>
    <w:autoRedefine/>
    <w:pPr>
      <w:numPr>
        <w:numId w:val="2"/>
      </w:numPr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rFonts w:ascii="Arial" w:hAnsi="Arial"/>
      <w:i/>
    </w:rPr>
  </w:style>
  <w:style w:type="paragraph" w:styleId="Textodeglobo">
    <w:name w:val="Balloon Text"/>
    <w:basedOn w:val="Normal"/>
    <w:semiHidden/>
    <w:rsid w:val="00341D29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183038"/>
    <w:rPr>
      <w:sz w:val="28"/>
      <w:szCs w:val="28"/>
    </w:rPr>
  </w:style>
  <w:style w:type="paragraph" w:styleId="Sangra2detindependiente">
    <w:name w:val="Body Text Indent 2"/>
    <w:basedOn w:val="Normal"/>
    <w:link w:val="Sangra2detindependienteCar"/>
    <w:rsid w:val="0039697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396971"/>
    <w:rPr>
      <w:lang w:eastAsia="zh-CN"/>
    </w:rPr>
  </w:style>
  <w:style w:type="paragraph" w:styleId="Sangradetextonormal">
    <w:name w:val="Body Text Indent"/>
    <w:basedOn w:val="Normal"/>
    <w:link w:val="SangradetextonormalCar"/>
    <w:unhideWhenUsed/>
    <w:rsid w:val="001A4DA6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A4DA6"/>
  </w:style>
  <w:style w:type="paragraph" w:styleId="Prrafodelista">
    <w:name w:val="List Paragraph"/>
    <w:basedOn w:val="Normal"/>
    <w:uiPriority w:val="34"/>
    <w:qFormat/>
    <w:rsid w:val="003D5B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Estilo2">
    <w:name w:val="Estilo2"/>
    <w:basedOn w:val="Normal"/>
    <w:rsid w:val="002B2F3C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Cs w:val="24"/>
      <w:lang w:eastAsia="es-ES"/>
    </w:rPr>
  </w:style>
  <w:style w:type="paragraph" w:customStyle="1" w:styleId="ecxmsonormal">
    <w:name w:val="ecxmsonormal"/>
    <w:basedOn w:val="Normal"/>
    <w:rsid w:val="002B2F3C"/>
    <w:pPr>
      <w:spacing w:before="100" w:beforeAutospacing="1" w:after="100" w:afterAutospacing="1"/>
    </w:pPr>
    <w:rPr>
      <w:sz w:val="24"/>
      <w:szCs w:val="24"/>
      <w:lang w:eastAsia="es-ES"/>
    </w:rPr>
  </w:style>
  <w:style w:type="table" w:styleId="Tablaconcuadrcula">
    <w:name w:val="Table Grid"/>
    <w:basedOn w:val="Tablanormal"/>
    <w:rsid w:val="002B2F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6C2F68"/>
    <w:pPr>
      <w:spacing w:before="100" w:beforeAutospacing="1" w:after="100" w:afterAutospacing="1"/>
    </w:pPr>
    <w:rPr>
      <w:sz w:val="24"/>
      <w:szCs w:val="24"/>
      <w:lang w:eastAsia="es-ES"/>
    </w:rPr>
  </w:style>
  <w:style w:type="character" w:customStyle="1" w:styleId="TtuloCar">
    <w:name w:val="Título Car"/>
    <w:link w:val="Ttulo"/>
    <w:rsid w:val="006C2F68"/>
    <w:rPr>
      <w:sz w:val="24"/>
      <w:szCs w:val="24"/>
    </w:rPr>
  </w:style>
  <w:style w:type="paragraph" w:styleId="Textoindependiente2">
    <w:name w:val="Body Text 2"/>
    <w:basedOn w:val="Normal"/>
    <w:link w:val="Textoindependiente2Car"/>
    <w:rsid w:val="00CD754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CD754E"/>
    <w:rPr>
      <w:lang w:eastAsia="zh-CN"/>
    </w:rPr>
  </w:style>
  <w:style w:type="paragraph" w:styleId="NormalWeb">
    <w:name w:val="Normal (Web)"/>
    <w:basedOn w:val="Normal"/>
    <w:unhideWhenUsed/>
    <w:rsid w:val="00CD754E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18"/>
      <w:szCs w:val="18"/>
      <w:lang w:eastAsia="es-ES"/>
    </w:rPr>
  </w:style>
  <w:style w:type="character" w:customStyle="1" w:styleId="Ttulo6Car">
    <w:name w:val="Título 6 Car"/>
    <w:link w:val="Ttulo6"/>
    <w:semiHidden/>
    <w:rsid w:val="0049171E"/>
    <w:rPr>
      <w:rFonts w:ascii="Calibri" w:eastAsia="Times New Roman" w:hAnsi="Calibri" w:cs="Times New Roman"/>
      <w:b/>
      <w:bCs/>
      <w:sz w:val="22"/>
      <w:szCs w:val="22"/>
      <w:lang w:eastAsia="zh-CN"/>
    </w:rPr>
  </w:style>
  <w:style w:type="character" w:customStyle="1" w:styleId="Ttulo7Car">
    <w:name w:val="Título 7 Car"/>
    <w:link w:val="Ttulo7"/>
    <w:semiHidden/>
    <w:rsid w:val="0049171E"/>
    <w:rPr>
      <w:rFonts w:ascii="Calibri" w:eastAsia="Times New Roman" w:hAnsi="Calibri" w:cs="Times New Roman"/>
      <w:sz w:val="24"/>
      <w:szCs w:val="24"/>
      <w:lang w:eastAsia="zh-CN"/>
    </w:rPr>
  </w:style>
  <w:style w:type="paragraph" w:styleId="Textoindependiente3">
    <w:name w:val="Body Text 3"/>
    <w:basedOn w:val="Normal"/>
    <w:link w:val="Textoindependiente3Car"/>
    <w:rsid w:val="0049171E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49171E"/>
    <w:rPr>
      <w:sz w:val="16"/>
      <w:szCs w:val="16"/>
      <w:lang w:eastAsia="zh-CN"/>
    </w:rPr>
  </w:style>
  <w:style w:type="character" w:styleId="Hipervnculo">
    <w:name w:val="Hyperlink"/>
    <w:uiPriority w:val="99"/>
    <w:unhideWhenUsed/>
    <w:rsid w:val="00B061BE"/>
    <w:rPr>
      <w:color w:val="0000FF"/>
      <w:u w:val="single"/>
    </w:rPr>
  </w:style>
  <w:style w:type="character" w:customStyle="1" w:styleId="EncabezadoCar">
    <w:name w:val="Encabezado Car"/>
    <w:link w:val="Encabezado"/>
    <w:rsid w:val="00463B78"/>
    <w:rPr>
      <w:rFonts w:ascii="Sylfaen" w:hAnsi="Sylfaen"/>
      <w:b/>
      <w:spacing w:val="20"/>
      <w:sz w:val="52"/>
      <w:szCs w:val="52"/>
      <w:lang w:eastAsia="zh-CN"/>
    </w:rPr>
  </w:style>
  <w:style w:type="paragraph" w:styleId="Textonotapie">
    <w:name w:val="footnote text"/>
    <w:basedOn w:val="Normal"/>
    <w:link w:val="TextonotapieCar"/>
    <w:unhideWhenUsed/>
    <w:rsid w:val="006F65C9"/>
    <w:rPr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F65C9"/>
  </w:style>
  <w:style w:type="character" w:styleId="nfasis">
    <w:name w:val="Emphasis"/>
    <w:qFormat/>
    <w:rsid w:val="006F65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sb_lola\Datos%20de%20programa\Microsoft\Plantillas\Plantilla%20oficios%20SSB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oficios SSB.dot</Template>
  <TotalTime>1</TotalTime>
  <Pages>3</Pages>
  <Words>335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Dña CONCEPCIÓN CEBRIÁN GARCÍA, con domicilio en C/Domingo Agudo, 5, Localidad de PANIZA C</vt:lpstr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Dña CONCEPCIÓN CEBRIÁN GARCÍA, con domicilio en C/Domingo Agudo, 5, Localidad de PANIZA C</dc:title>
  <dc:subject/>
  <dc:creator>ssb_Lola</dc:creator>
  <cp:keywords/>
  <dc:description/>
  <cp:lastModifiedBy>Cloud</cp:lastModifiedBy>
  <cp:revision>2</cp:revision>
  <cp:lastPrinted>2016-03-30T08:36:00Z</cp:lastPrinted>
  <dcterms:created xsi:type="dcterms:W3CDTF">2025-10-20T13:24:00Z</dcterms:created>
  <dcterms:modified xsi:type="dcterms:W3CDTF">2025-10-20T13:24:00Z</dcterms:modified>
</cp:coreProperties>
</file>