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39BB" w14:textId="742A0C13" w:rsidR="00C7160B" w:rsidRDefault="00C7160B" w:rsidP="00C7160B">
      <w:pPr>
        <w:pStyle w:val="Ttulo"/>
        <w:spacing w:line="240" w:lineRule="auto"/>
        <w:jc w:val="both"/>
        <w:rPr>
          <w:rFonts w:ascii="Helvetica" w:hAnsi="Helvetica" w:cs="Helvetica"/>
          <w:sz w:val="20"/>
          <w:u w:val="single"/>
          <w:lang w:val="gl-ES"/>
        </w:rPr>
      </w:pPr>
      <w:bookmarkStart w:id="0" w:name="_Hlk157591429"/>
      <w:r>
        <w:rPr>
          <w:rFonts w:ascii="Helvetica" w:hAnsi="Helvetica" w:cs="Helvetica"/>
          <w:sz w:val="20"/>
          <w:u w:val="single"/>
          <w:lang w:val="gl-ES"/>
        </w:rPr>
        <w:t xml:space="preserve">EXP. </w:t>
      </w:r>
      <w:r w:rsidR="00547B7E">
        <w:rPr>
          <w:rFonts w:ascii="Helvetica" w:hAnsi="Helvetica" w:cs="Helvetica"/>
          <w:sz w:val="20"/>
          <w:u w:val="single"/>
          <w:lang w:val="gl-ES"/>
        </w:rPr>
        <w:t>812/2025</w:t>
      </w:r>
    </w:p>
    <w:p w14:paraId="3461F4D1" w14:textId="77777777" w:rsidR="00C7160B" w:rsidRDefault="00C7160B" w:rsidP="006D5C79">
      <w:pPr>
        <w:pStyle w:val="Ttulo"/>
        <w:spacing w:line="240" w:lineRule="auto"/>
        <w:rPr>
          <w:rFonts w:ascii="Helvetica" w:hAnsi="Helvetica" w:cs="Helvetica"/>
          <w:sz w:val="20"/>
          <w:u w:val="single"/>
          <w:lang w:val="gl-ES"/>
        </w:rPr>
      </w:pPr>
    </w:p>
    <w:p w14:paraId="6E059C30" w14:textId="77777777" w:rsidR="00547B7E" w:rsidRPr="00547B7E" w:rsidRDefault="00547B7E" w:rsidP="00547B7E">
      <w:pPr>
        <w:suppressAutoHyphens/>
        <w:jc w:val="center"/>
        <w:rPr>
          <w:rFonts w:ascii="Helvetica" w:hAnsi="Helvetica" w:cs="Helvetica"/>
          <w:b/>
          <w:sz w:val="20"/>
          <w:u w:val="single"/>
          <w:lang w:val="gl-ES" w:eastAsia="zh-CN"/>
        </w:rPr>
      </w:pPr>
      <w:r w:rsidRPr="00547B7E">
        <w:rPr>
          <w:rFonts w:ascii="Helvetica" w:hAnsi="Helvetica" w:cs="Helvetica"/>
          <w:b/>
          <w:sz w:val="20"/>
          <w:u w:val="single"/>
          <w:lang w:val="gl-ES" w:eastAsia="zh-CN"/>
        </w:rPr>
        <w:t>ANEXO I. SOLICITUDE DE PARTICIPACIÓN NO XI CONCURSO FOTOGRÁFICO PARA O CALENDARIO DO CONCELLO DE TOÉN DO ANO 2026</w:t>
      </w:r>
    </w:p>
    <w:p w14:paraId="6845CD14" w14:textId="77777777" w:rsidR="00547B7E" w:rsidRPr="00547B7E" w:rsidRDefault="00547B7E" w:rsidP="00547B7E">
      <w:pPr>
        <w:suppressAutoHyphens/>
        <w:spacing w:line="360" w:lineRule="auto"/>
        <w:jc w:val="center"/>
        <w:rPr>
          <w:rFonts w:ascii="Helvetica" w:hAnsi="Helvetica" w:cs="Helvetica"/>
          <w:b/>
          <w:sz w:val="22"/>
          <w:szCs w:val="22"/>
          <w:u w:val="single"/>
          <w:lang w:val="gl-ES" w:eastAsia="zh-CN"/>
        </w:rPr>
      </w:pPr>
    </w:p>
    <w:tbl>
      <w:tblPr>
        <w:tblW w:w="935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096"/>
        <w:gridCol w:w="3260"/>
      </w:tblGrid>
      <w:tr w:rsidR="00547B7E" w:rsidRPr="00547B7E" w14:paraId="11C9F173" w14:textId="77777777" w:rsidTr="001E7B2F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96AFB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547B7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solicitante:</w:t>
            </w:r>
          </w:p>
          <w:p w14:paraId="27E9FC8C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A46C6" w14:textId="77777777" w:rsidR="00547B7E" w:rsidRPr="00547B7E" w:rsidRDefault="00547B7E" w:rsidP="00547B7E">
            <w:pPr>
              <w:suppressAutoHyphens/>
              <w:rPr>
                <w:rFonts w:ascii="Helvetica" w:hAnsi="Helvetica" w:cs="Helvetica"/>
                <w:b/>
                <w:sz w:val="18"/>
                <w:szCs w:val="18"/>
                <w:lang w:val="gl-ES" w:eastAsia="zh-CN"/>
              </w:rPr>
            </w:pPr>
            <w:r w:rsidRPr="00547B7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NIF:</w:t>
            </w:r>
          </w:p>
        </w:tc>
      </w:tr>
      <w:tr w:rsidR="00547B7E" w:rsidRPr="00547B7E" w14:paraId="6CEE8117" w14:textId="77777777" w:rsidTr="001E7B2F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08240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cs="Tahoma"/>
                <w:lang w:eastAsia="zh-CN"/>
              </w:rPr>
            </w:pPr>
            <w:r w:rsidRPr="00547B7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Nome e apelidos da persoa representante (no caso de persoa solicitante menor de idade):</w:t>
            </w:r>
          </w:p>
          <w:p w14:paraId="44D190F0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2302A" w14:textId="77777777" w:rsidR="00547B7E" w:rsidRPr="00547B7E" w:rsidRDefault="00547B7E" w:rsidP="00547B7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547B7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NIF:</w:t>
            </w:r>
          </w:p>
        </w:tc>
      </w:tr>
      <w:tr w:rsidR="00547B7E" w:rsidRPr="00547B7E" w14:paraId="7A57E6D1" w14:textId="77777777" w:rsidTr="001E7B2F">
        <w:tc>
          <w:tcPr>
            <w:tcW w:w="93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B3449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547B7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Enderezo:</w:t>
            </w:r>
          </w:p>
          <w:p w14:paraId="3871A1C5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</w:tr>
      <w:tr w:rsidR="00547B7E" w:rsidRPr="00547B7E" w14:paraId="645871C9" w14:textId="77777777" w:rsidTr="001E7B2F"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EE17B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  <w:r w:rsidRPr="00547B7E">
              <w:rPr>
                <w:rFonts w:ascii="Helvetica" w:hAnsi="Helvetica" w:cs="Helvetica"/>
                <w:sz w:val="18"/>
                <w:szCs w:val="18"/>
                <w:lang w:val="gl-ES" w:eastAsia="zh-CN"/>
              </w:rPr>
              <w:t>Teléfono:</w:t>
            </w:r>
          </w:p>
          <w:p w14:paraId="1C5CE169" w14:textId="77777777" w:rsidR="00547B7E" w:rsidRPr="00547B7E" w:rsidRDefault="00547B7E" w:rsidP="00547B7E">
            <w:pPr>
              <w:suppressAutoHyphens/>
              <w:spacing w:line="360" w:lineRule="auto"/>
              <w:jc w:val="both"/>
              <w:rPr>
                <w:rFonts w:ascii="Helvetica" w:hAnsi="Helvetica" w:cs="Helvetica"/>
                <w:sz w:val="18"/>
                <w:szCs w:val="18"/>
                <w:lang w:val="gl-ES"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35B0" w14:textId="77777777" w:rsidR="00547B7E" w:rsidRPr="00547B7E" w:rsidRDefault="00547B7E" w:rsidP="00547B7E">
            <w:pPr>
              <w:suppressAutoHyphens/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</w:pPr>
            <w:r w:rsidRPr="00547B7E">
              <w:rPr>
                <w:rFonts w:ascii="Helvetica" w:hAnsi="Helvetica" w:cs="Helvetica"/>
                <w:bCs/>
                <w:sz w:val="18"/>
                <w:szCs w:val="18"/>
                <w:lang w:val="gl-ES" w:eastAsia="zh-CN"/>
              </w:rPr>
              <w:t>Correo electrónico:</w:t>
            </w:r>
          </w:p>
        </w:tc>
      </w:tr>
    </w:tbl>
    <w:p w14:paraId="3012057C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3E693B3E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547B7E">
        <w:rPr>
          <w:rFonts w:ascii="Helvetica" w:hAnsi="Helvetica" w:cs="Helvetica"/>
          <w:b/>
          <w:sz w:val="20"/>
          <w:lang w:val="gl-ES" w:eastAsia="zh-CN"/>
        </w:rPr>
        <w:t>DECLARO BAIXA A MIÑA RESPONSABILIDADE:</w:t>
      </w:r>
    </w:p>
    <w:p w14:paraId="66128127" w14:textId="77777777" w:rsidR="00547B7E" w:rsidRPr="00547B7E" w:rsidRDefault="00547B7E" w:rsidP="00547B7E">
      <w:pPr>
        <w:numPr>
          <w:ilvl w:val="0"/>
          <w:numId w:val="8"/>
        </w:numPr>
        <w:suppressAutoHyphens/>
        <w:contextualSpacing/>
        <w:rPr>
          <w:rFonts w:ascii="Helvetica" w:hAnsi="Helvetica" w:cs="Helvetica"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Que cumpro cos requisitos para participar neste concurso.</w:t>
      </w:r>
    </w:p>
    <w:p w14:paraId="6EF1A7E1" w14:textId="77777777" w:rsidR="00547B7E" w:rsidRPr="00547B7E" w:rsidRDefault="00547B7E" w:rsidP="00547B7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Que me atopo ao corrente no cumprimento das obrigas tributarias coa Facenda estatal, autonómica e local, e coa Seguridade Social.</w:t>
      </w:r>
    </w:p>
    <w:p w14:paraId="47C26676" w14:textId="77777777" w:rsidR="00547B7E" w:rsidRPr="00547B7E" w:rsidRDefault="00547B7E" w:rsidP="00547B7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Que non incorro en ningunha das causas que impiden obter a condición de beneficiario/a de subvencións segundo o artigo 13.2 da Lei 38/2003, do 17 de novembro, xeral de subvencións.</w:t>
      </w:r>
    </w:p>
    <w:p w14:paraId="07E1A34C" w14:textId="77777777" w:rsidR="00547B7E" w:rsidRPr="00547B7E" w:rsidRDefault="00547B7E" w:rsidP="00547B7E">
      <w:pPr>
        <w:numPr>
          <w:ilvl w:val="0"/>
          <w:numId w:val="8"/>
        </w:numPr>
        <w:suppressAutoHyphens/>
        <w:jc w:val="both"/>
        <w:rPr>
          <w:rFonts w:ascii="Helvetica" w:hAnsi="Helvetica" w:cs="Helvetica"/>
          <w:b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Que me comprometo a cumprir coas obrigas que para as persoas perceptoras de subvencións establece o artigo 14 da dita Lei 38/2003, do 17 de novembro, xeral de subvencións.</w:t>
      </w:r>
    </w:p>
    <w:p w14:paraId="764259B2" w14:textId="77777777" w:rsidR="00547B7E" w:rsidRPr="00547B7E" w:rsidRDefault="00547B7E" w:rsidP="00547B7E">
      <w:pPr>
        <w:suppressAutoHyphens/>
        <w:ind w:left="360"/>
        <w:jc w:val="both"/>
        <w:rPr>
          <w:rFonts w:ascii="Helvetica" w:hAnsi="Helvetica" w:cs="Helvetica"/>
          <w:b/>
          <w:sz w:val="20"/>
          <w:lang w:val="gl-ES" w:eastAsia="zh-CN"/>
        </w:rPr>
      </w:pPr>
    </w:p>
    <w:p w14:paraId="6A77FF9E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b/>
          <w:bCs/>
          <w:sz w:val="20"/>
          <w:lang w:val="gl-ES" w:eastAsia="zh-CN"/>
        </w:rPr>
      </w:pPr>
      <w:r w:rsidRPr="00547B7E">
        <w:rPr>
          <w:rFonts w:ascii="Helvetica" w:hAnsi="Helvetica" w:cs="Helvetica"/>
          <w:b/>
          <w:bCs/>
          <w:sz w:val="20"/>
          <w:lang w:val="gl-ES" w:eastAsia="zh-CN"/>
        </w:rPr>
        <w:t xml:space="preserve">SOLICITO: </w:t>
      </w:r>
    </w:p>
    <w:p w14:paraId="18963747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Participar no dito concurso.</w:t>
      </w:r>
    </w:p>
    <w:p w14:paraId="55D36154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2949B8BF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547B7E">
        <w:rPr>
          <w:rFonts w:ascii="Helvetica" w:hAnsi="Helvetica" w:cs="Helvetica"/>
          <w:b/>
          <w:bCs/>
          <w:sz w:val="20"/>
          <w:lang w:val="gl-ES" w:eastAsia="zh-CN"/>
        </w:rPr>
        <w:t xml:space="preserve">DOCUMENTACIÓN ACHEGADA: </w:t>
      </w:r>
    </w:p>
    <w:p w14:paraId="0C413A14" w14:textId="77777777" w:rsidR="00547B7E" w:rsidRPr="00547B7E" w:rsidRDefault="00547B7E" w:rsidP="00547B7E">
      <w:pPr>
        <w:numPr>
          <w:ilvl w:val="0"/>
          <w:numId w:val="9"/>
        </w:numPr>
        <w:suppressAutoHyphens/>
        <w:ind w:left="357" w:hanging="357"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DNI</w:t>
      </w:r>
      <w:r w:rsidRPr="00547B7E">
        <w:rPr>
          <w:rFonts w:ascii="Helvetica" w:hAnsi="Helvetica" w:cs="Helvetica"/>
          <w:iCs/>
          <w:sz w:val="20"/>
          <w:lang w:val="gl-ES" w:eastAsia="zh-CN"/>
        </w:rPr>
        <w:t>.</w:t>
      </w:r>
    </w:p>
    <w:p w14:paraId="3D5DB7B4" w14:textId="77777777" w:rsidR="00547B7E" w:rsidRPr="00547B7E" w:rsidRDefault="00547B7E" w:rsidP="00547B7E">
      <w:pPr>
        <w:numPr>
          <w:ilvl w:val="0"/>
          <w:numId w:val="9"/>
        </w:numPr>
        <w:suppressAutoHyphens/>
        <w:ind w:left="357" w:hanging="357"/>
        <w:jc w:val="both"/>
        <w:rPr>
          <w:rFonts w:ascii="Helvetica" w:hAnsi="Helvetica" w:cs="Helvetica"/>
          <w:bCs/>
          <w:iCs/>
          <w:sz w:val="20"/>
          <w:lang w:val="gl-ES" w:eastAsia="zh-CN"/>
        </w:rPr>
      </w:pPr>
      <w:r w:rsidRPr="00547B7E">
        <w:rPr>
          <w:rFonts w:ascii="Helvetica" w:hAnsi="Helvetica" w:cs="Helvetica"/>
          <w:bCs/>
          <w:iCs/>
          <w:sz w:val="20"/>
          <w:lang w:val="gl-ES" w:eastAsia="zh-CN"/>
        </w:rPr>
        <w:t>No caso de ser menor de idade, autorización asinada polo/a representante legal (pai-nai-</w:t>
      </w:r>
      <w:proofErr w:type="spellStart"/>
      <w:r w:rsidRPr="00547B7E">
        <w:rPr>
          <w:rFonts w:ascii="Helvetica" w:hAnsi="Helvetica" w:cs="Helvetica"/>
          <w:bCs/>
          <w:iCs/>
          <w:sz w:val="20"/>
          <w:lang w:val="gl-ES" w:eastAsia="zh-CN"/>
        </w:rPr>
        <w:t>tiror</w:t>
      </w:r>
      <w:proofErr w:type="spellEnd"/>
      <w:r w:rsidRPr="00547B7E">
        <w:rPr>
          <w:rFonts w:ascii="Helvetica" w:hAnsi="Helvetica" w:cs="Helvetica"/>
          <w:bCs/>
          <w:iCs/>
          <w:sz w:val="20"/>
          <w:lang w:val="gl-ES" w:eastAsia="zh-CN"/>
        </w:rPr>
        <w:t>/a) e DNI.</w:t>
      </w:r>
    </w:p>
    <w:p w14:paraId="4F5D5533" w14:textId="77777777" w:rsidR="00547B7E" w:rsidRPr="00547B7E" w:rsidRDefault="00547B7E" w:rsidP="00547B7E">
      <w:pPr>
        <w:numPr>
          <w:ilvl w:val="0"/>
          <w:numId w:val="9"/>
        </w:numPr>
        <w:suppressAutoHyphens/>
        <w:ind w:left="357" w:hanging="357"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547B7E">
        <w:rPr>
          <w:rFonts w:ascii="Helvetica" w:hAnsi="Helvetica" w:cs="Helvetica"/>
          <w:bCs/>
          <w:iCs/>
          <w:sz w:val="20"/>
          <w:lang w:val="gl-ES" w:eastAsia="zh-CN"/>
        </w:rPr>
        <w:t>Fotografía/s</w:t>
      </w:r>
      <w:r w:rsidRPr="00547B7E">
        <w:rPr>
          <w:rFonts w:ascii="Helvetica" w:eastAsia="Lucida Sans Unicode" w:hAnsi="Helvetica" w:cs="Helvetica"/>
          <w:b/>
          <w:kern w:val="2"/>
          <w:sz w:val="20"/>
          <w:lang w:val="gl-ES" w:eastAsia="zh-CN"/>
        </w:rPr>
        <w:t xml:space="preserve"> </w:t>
      </w:r>
      <w:r w:rsidRPr="00547B7E">
        <w:rPr>
          <w:rFonts w:ascii="Helvetica" w:hAnsi="Helvetica" w:cs="Helvetica"/>
          <w:iCs/>
          <w:sz w:val="20"/>
          <w:lang w:val="gl-ES" w:eastAsia="zh-CN"/>
        </w:rPr>
        <w:t>en formato dixital (</w:t>
      </w:r>
      <w:r w:rsidRPr="00547B7E">
        <w:rPr>
          <w:rFonts w:ascii="Helvetica" w:hAnsi="Helvetica" w:cs="Helvetica"/>
          <w:iCs/>
          <w:sz w:val="20"/>
          <w:u w:val="single"/>
          <w:lang w:val="gl-ES" w:eastAsia="zh-CN"/>
        </w:rPr>
        <w:t>en formato JPG e unha resolución mínima de 1 MB)</w:t>
      </w:r>
      <w:r w:rsidRPr="00547B7E">
        <w:rPr>
          <w:rFonts w:ascii="Helvetica" w:hAnsi="Helvetica" w:cs="Helvetica"/>
          <w:iCs/>
          <w:sz w:val="20"/>
          <w:lang w:val="gl-ES" w:eastAsia="zh-CN"/>
        </w:rPr>
        <w:t>.</w:t>
      </w:r>
    </w:p>
    <w:p w14:paraId="4A9A5314" w14:textId="77777777" w:rsidR="00547B7E" w:rsidRPr="00547B7E" w:rsidRDefault="00547B7E" w:rsidP="00547B7E">
      <w:pPr>
        <w:numPr>
          <w:ilvl w:val="0"/>
          <w:numId w:val="9"/>
        </w:numPr>
        <w:suppressAutoHyphens/>
        <w:ind w:left="357" w:hanging="357"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547B7E">
        <w:rPr>
          <w:rFonts w:ascii="Helvetica" w:hAnsi="Helvetica" w:cs="Helvetica"/>
          <w:iCs/>
          <w:sz w:val="20"/>
          <w:lang w:val="gl-ES" w:eastAsia="zh-CN"/>
        </w:rPr>
        <w:t>Breve descrición da localización da/s fotografía/s e do que representa/n.</w:t>
      </w:r>
    </w:p>
    <w:p w14:paraId="1D720008" w14:textId="77777777" w:rsidR="00547B7E" w:rsidRPr="00547B7E" w:rsidRDefault="00547B7E" w:rsidP="00547B7E">
      <w:pPr>
        <w:numPr>
          <w:ilvl w:val="0"/>
          <w:numId w:val="9"/>
        </w:numPr>
        <w:suppressAutoHyphens/>
        <w:ind w:left="357" w:hanging="357"/>
        <w:jc w:val="both"/>
        <w:rPr>
          <w:rFonts w:ascii="Helvetica" w:hAnsi="Helvetica" w:cs="Helvetica"/>
          <w:iCs/>
          <w:sz w:val="20"/>
          <w:lang w:val="gl-ES" w:eastAsia="zh-CN"/>
        </w:rPr>
      </w:pPr>
      <w:r w:rsidRPr="00547B7E">
        <w:rPr>
          <w:rFonts w:ascii="Helvetica" w:hAnsi="Helvetica" w:cs="Helvetica"/>
          <w:iCs/>
          <w:sz w:val="20"/>
          <w:lang w:val="gl-ES" w:eastAsia="zh-CN"/>
        </w:rPr>
        <w:t>Certificado bancario do número de conta da persoa solicitante.</w:t>
      </w:r>
    </w:p>
    <w:p w14:paraId="3977FD9C" w14:textId="77777777" w:rsidR="00547B7E" w:rsidRPr="00547B7E" w:rsidRDefault="00547B7E" w:rsidP="00547B7E">
      <w:pPr>
        <w:suppressAutoHyphens/>
        <w:ind w:left="357"/>
        <w:jc w:val="both"/>
        <w:rPr>
          <w:rFonts w:ascii="Helvetica" w:hAnsi="Helvetica" w:cs="Helvetica"/>
          <w:iCs/>
          <w:sz w:val="20"/>
          <w:lang w:val="gl-ES" w:eastAsia="zh-CN"/>
        </w:rPr>
      </w:pPr>
    </w:p>
    <w:p w14:paraId="4B49272F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 xml:space="preserve">Toen, ________ de _____________ </w:t>
      </w:r>
      <w:proofErr w:type="spellStart"/>
      <w:r w:rsidRPr="00547B7E">
        <w:rPr>
          <w:rFonts w:ascii="Helvetica" w:hAnsi="Helvetica" w:cs="Helvetica"/>
          <w:sz w:val="20"/>
          <w:lang w:val="gl-ES" w:eastAsia="zh-CN"/>
        </w:rPr>
        <w:t>de</w:t>
      </w:r>
      <w:proofErr w:type="spellEnd"/>
      <w:r w:rsidRPr="00547B7E">
        <w:rPr>
          <w:rFonts w:ascii="Helvetica" w:hAnsi="Helvetica" w:cs="Helvetica"/>
          <w:sz w:val="20"/>
          <w:lang w:val="gl-ES" w:eastAsia="zh-CN"/>
        </w:rPr>
        <w:t xml:space="preserve"> 2025</w:t>
      </w:r>
    </w:p>
    <w:p w14:paraId="507103ED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p w14:paraId="1AB06A60" w14:textId="77777777" w:rsidR="00547B7E" w:rsidRPr="00547B7E" w:rsidRDefault="00547B7E" w:rsidP="00547B7E">
      <w:pPr>
        <w:suppressAutoHyphens/>
        <w:spacing w:line="360" w:lineRule="auto"/>
        <w:rPr>
          <w:rFonts w:cs="Tahoma"/>
          <w:lang w:eastAsia="zh-CN"/>
        </w:rPr>
      </w:pPr>
      <w:r w:rsidRPr="00547B7E">
        <w:rPr>
          <w:rFonts w:ascii="Helvetica" w:hAnsi="Helvetica" w:cs="Helvetica"/>
          <w:bCs/>
          <w:sz w:val="20"/>
          <w:lang w:val="gl-ES" w:eastAsia="zh-CN"/>
        </w:rPr>
        <w:t xml:space="preserve">Sinatura da persoa solicitante         Sinatura do pai-nai-titor/a (no caso de ser menor de idade)                                                                                                </w:t>
      </w:r>
    </w:p>
    <w:p w14:paraId="7CED9F17" w14:textId="77777777" w:rsidR="00547B7E" w:rsidRPr="00547B7E" w:rsidRDefault="00547B7E" w:rsidP="00547B7E">
      <w:pPr>
        <w:suppressAutoHyphens/>
        <w:spacing w:line="360" w:lineRule="auto"/>
        <w:rPr>
          <w:rFonts w:ascii="Helvetica" w:hAnsi="Helvetica" w:cs="Helvetica"/>
          <w:bCs/>
          <w:sz w:val="20"/>
          <w:lang w:val="gl-ES" w:eastAsia="zh-CN"/>
        </w:rPr>
      </w:pPr>
      <w:proofErr w:type="spellStart"/>
      <w:r w:rsidRPr="00547B7E">
        <w:rPr>
          <w:rFonts w:ascii="Helvetica" w:hAnsi="Helvetica" w:cs="Helvetica"/>
          <w:bCs/>
          <w:sz w:val="20"/>
          <w:lang w:val="gl-ES" w:eastAsia="zh-CN"/>
        </w:rPr>
        <w:t>Asdo</w:t>
      </w:r>
      <w:proofErr w:type="spellEnd"/>
      <w:r w:rsidRPr="00547B7E">
        <w:rPr>
          <w:rFonts w:ascii="Helvetica" w:hAnsi="Helvetica" w:cs="Helvetica"/>
          <w:bCs/>
          <w:sz w:val="20"/>
          <w:lang w:val="gl-ES" w:eastAsia="zh-CN"/>
        </w:rPr>
        <w:t>.:_________________</w:t>
      </w:r>
      <w:r w:rsidRPr="00547B7E">
        <w:rPr>
          <w:rFonts w:ascii="Helvetica" w:hAnsi="Helvetica" w:cs="Helvetica"/>
          <w:bCs/>
          <w:sz w:val="20"/>
          <w:lang w:val="gl-ES" w:eastAsia="zh-CN"/>
        </w:rPr>
        <w:tab/>
        <w:t xml:space="preserve">       </w:t>
      </w:r>
      <w:proofErr w:type="spellStart"/>
      <w:r w:rsidRPr="00547B7E">
        <w:rPr>
          <w:rFonts w:ascii="Helvetica" w:hAnsi="Helvetica" w:cs="Helvetica"/>
          <w:bCs/>
          <w:sz w:val="20"/>
          <w:lang w:val="gl-ES" w:eastAsia="zh-CN"/>
        </w:rPr>
        <w:t>Asdo</w:t>
      </w:r>
      <w:proofErr w:type="spellEnd"/>
      <w:r w:rsidRPr="00547B7E">
        <w:rPr>
          <w:rFonts w:ascii="Helvetica" w:hAnsi="Helvetica" w:cs="Helvetica"/>
          <w:bCs/>
          <w:sz w:val="20"/>
          <w:lang w:val="gl-ES" w:eastAsia="zh-CN"/>
        </w:rPr>
        <w:t>.: ______________________________</w:t>
      </w:r>
    </w:p>
    <w:p w14:paraId="42FD3ABA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bCs/>
          <w:sz w:val="20"/>
          <w:lang w:val="gl-ES" w:eastAsia="zh-CN"/>
        </w:rPr>
      </w:pPr>
    </w:p>
    <w:p w14:paraId="07C2D7B4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  <w:r w:rsidRPr="00547B7E">
        <w:rPr>
          <w:rFonts w:ascii="Helvetica" w:hAnsi="Helvetica" w:cs="Helvetica"/>
          <w:sz w:val="20"/>
          <w:lang w:val="gl-ES" w:eastAsia="zh-CN"/>
        </w:rPr>
        <w:t>SR. ALCALDE DO CONCELLO DE TOÉN</w:t>
      </w:r>
    </w:p>
    <w:p w14:paraId="58D9B79B" w14:textId="77777777" w:rsidR="00547B7E" w:rsidRPr="00547B7E" w:rsidRDefault="00547B7E" w:rsidP="00547B7E">
      <w:pPr>
        <w:suppressAutoHyphens/>
        <w:jc w:val="both"/>
        <w:rPr>
          <w:rFonts w:ascii="Helvetica" w:hAnsi="Helvetica" w:cs="Helvetica"/>
          <w:sz w:val="20"/>
          <w:lang w:val="gl-ES" w:eastAsia="zh-CN"/>
        </w:rPr>
      </w:pPr>
    </w:p>
    <w:tbl>
      <w:tblPr>
        <w:tblW w:w="8860" w:type="dxa"/>
        <w:jc w:val="center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0"/>
      </w:tblGrid>
      <w:tr w:rsidR="00547B7E" w:rsidRPr="00547B7E" w14:paraId="64DA68E9" w14:textId="77777777" w:rsidTr="001E7B2F">
        <w:trPr>
          <w:trHeight w:val="140"/>
          <w:jc w:val="center"/>
        </w:trPr>
        <w:tc>
          <w:tcPr>
            <w:tcW w:w="8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59D63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b/>
                <w:sz w:val="18"/>
                <w:szCs w:val="18"/>
                <w:lang w:eastAsia="zh-CN"/>
              </w:rPr>
            </w:pPr>
            <w:r w:rsidRPr="00547B7E">
              <w:rPr>
                <w:rFonts w:ascii="Arial" w:hAnsi="Arial" w:cs="Arial"/>
                <w:b/>
                <w:sz w:val="18"/>
                <w:szCs w:val="18"/>
                <w:lang w:eastAsia="zh-CN"/>
              </w:rPr>
              <w:t>Información básica sobre protección de datos</w:t>
            </w:r>
          </w:p>
          <w:p w14:paraId="5C539DE7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Normativa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Regulamento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(UE) 2016/679 do Parlamento Europeo (RGPD) /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Lei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Orgánica 3/2018, de protección de </w:t>
            </w:r>
            <w:proofErr w:type="gram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datos 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proofErr w:type="gram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garantía dos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dixitais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. </w:t>
            </w:r>
          </w:p>
          <w:p w14:paraId="0EDD96F0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Responsable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CONCELLO DE TOÉN  </w:t>
            </w:r>
          </w:p>
          <w:p w14:paraId="65F43DDE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Finalidade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Xestión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datos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persoais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das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persoas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solicitantes de participación no </w:t>
            </w:r>
            <w:r w:rsidRPr="00547B7E">
              <w:rPr>
                <w:rFonts w:ascii="Arial" w:hAnsi="Arial" w:cs="Arial"/>
                <w:bCs/>
                <w:sz w:val="12"/>
                <w:szCs w:val="12"/>
                <w:lang w:val="gl-ES" w:eastAsia="zh-CN"/>
              </w:rPr>
              <w:t>X Concurso fotográfico para o calendario Concello de Toén do ano 2026.</w:t>
            </w:r>
          </w:p>
          <w:p w14:paraId="65F64ED4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12"/>
                <w:szCs w:val="12"/>
                <w:lang w:eastAsia="zh-CN"/>
              </w:rPr>
            </w:pPr>
            <w:proofErr w:type="spellStart"/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Lexitimación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O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cumprimento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dunha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misión realizada en interese público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no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exercicio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poderes públicos conferidos á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responsable do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r w:rsidRPr="00547B7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e)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e o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persoa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interesada </w:t>
            </w:r>
            <w:r w:rsidRPr="00547B7E">
              <w:rPr>
                <w:rFonts w:ascii="Arial" w:hAnsi="Arial" w:cs="Arial"/>
                <w:i/>
                <w:iCs/>
                <w:sz w:val="12"/>
                <w:szCs w:val="12"/>
                <w:lang w:eastAsia="zh-CN"/>
              </w:rPr>
              <w:t>RGPD art.6.1 a).</w:t>
            </w:r>
          </w:p>
          <w:p w14:paraId="353B0B69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Persoas</w:t>
            </w:r>
            <w:proofErr w:type="spellEnd"/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 xml:space="preserve"> destinatarias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Non se producirán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comunicacións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de datos a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terceiros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/as, salvo por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obrigación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legal. En determinados casos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poderán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ser publicados os datos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persoais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nos termos previstos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na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lexislación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>vixente</w:t>
            </w:r>
            <w:proofErr w:type="spellEnd"/>
            <w:r w:rsidRPr="00547B7E">
              <w:rPr>
                <w:rFonts w:ascii="Arial" w:hAnsi="Arial" w:cs="Arial"/>
                <w:bCs/>
                <w:sz w:val="12"/>
                <w:szCs w:val="12"/>
                <w:lang w:eastAsia="zh-CN"/>
              </w:rPr>
              <w:t xml:space="preserve">, a través do Sistema 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Nacional de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Subvencións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fin de dar a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publicidade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legalmente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esixida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.</w:t>
            </w:r>
          </w:p>
          <w:p w14:paraId="3531804E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cs="Tahoma"/>
                <w:lang w:eastAsia="zh-CN"/>
              </w:rPr>
            </w:pPr>
            <w:proofErr w:type="spellStart"/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Dereitos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exercitar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os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dereitos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acceso, rectificación, supresión </w:t>
            </w:r>
            <w:proofErr w:type="spellStart"/>
            <w:proofErr w:type="gram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e</w:t>
            </w:r>
            <w:proofErr w:type="spellEnd"/>
            <w:proofErr w:type="gram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portabilidad dos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seus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datos, e a limitación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ou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oposición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ao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seu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tratamento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, a retirar o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consentimento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prestado e a reclamar ante a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Autoridade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de Control, tal como se indica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na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adicional.  </w:t>
            </w:r>
          </w:p>
          <w:p w14:paraId="4713FCEA" w14:textId="77777777" w:rsidR="00547B7E" w:rsidRPr="00547B7E" w:rsidRDefault="00547B7E" w:rsidP="00547B7E">
            <w:pPr>
              <w:widowControl w:val="0"/>
              <w:suppressAutoHyphens/>
              <w:autoSpaceDE w:val="0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547B7E">
              <w:rPr>
                <w:rFonts w:ascii="Arial" w:hAnsi="Arial" w:cs="Arial"/>
                <w:b/>
                <w:sz w:val="12"/>
                <w:szCs w:val="12"/>
                <w:lang w:eastAsia="zh-CN"/>
              </w:rPr>
              <w:t>Información adicional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: Toda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información facilitada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poderá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  <w:proofErr w:type="spellStart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>obtela</w:t>
            </w:r>
            <w:proofErr w:type="spellEnd"/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ampliada en www.toen.gal. </w:t>
            </w:r>
            <w:r w:rsidRPr="00547B7E">
              <w:rPr>
                <w:rFonts w:ascii="Arial" w:hAnsi="Arial" w:cs="Arial"/>
                <w:color w:val="0000FF"/>
                <w:sz w:val="12"/>
                <w:szCs w:val="12"/>
                <w:u w:val="single"/>
                <w:lang w:eastAsia="zh-CN"/>
              </w:rPr>
              <w:t xml:space="preserve"> </w:t>
            </w:r>
            <w:r w:rsidRPr="00547B7E">
              <w:rPr>
                <w:rFonts w:ascii="Arial" w:hAnsi="Arial" w:cs="Arial"/>
                <w:sz w:val="12"/>
                <w:szCs w:val="12"/>
                <w:lang w:eastAsia="zh-CN"/>
              </w:rPr>
              <w:t xml:space="preserve"> </w:t>
            </w:r>
          </w:p>
        </w:tc>
      </w:tr>
      <w:bookmarkEnd w:id="0"/>
    </w:tbl>
    <w:p w14:paraId="06A741BE" w14:textId="77777777" w:rsidR="0099696C" w:rsidRDefault="0099696C" w:rsidP="00547B7E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99696C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D13D5"/>
    <w:multiLevelType w:val="hybridMultilevel"/>
    <w:tmpl w:val="1F4C26E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4249A"/>
    <w:multiLevelType w:val="hybridMultilevel"/>
    <w:tmpl w:val="C0F02914"/>
    <w:lvl w:ilvl="0" w:tplc="0C0A000D">
      <w:start w:val="1"/>
      <w:numFmt w:val="bullet"/>
      <w:lvlText w:val=""/>
      <w:lvlJc w:val="left"/>
      <w:pPr>
        <w:ind w:left="71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1437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241F6252"/>
    <w:multiLevelType w:val="multilevel"/>
    <w:tmpl w:val="7BC47C7A"/>
    <w:lvl w:ilvl="0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B79542C"/>
    <w:multiLevelType w:val="hybridMultilevel"/>
    <w:tmpl w:val="C94C21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BE452C1"/>
    <w:multiLevelType w:val="multilevel"/>
    <w:tmpl w:val="FFCA785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B47326"/>
    <w:multiLevelType w:val="hybridMultilevel"/>
    <w:tmpl w:val="65B8CD62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A753800"/>
    <w:multiLevelType w:val="hybridMultilevel"/>
    <w:tmpl w:val="2CDA1DD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1410777">
    <w:abstractNumId w:val="6"/>
  </w:num>
  <w:num w:numId="2" w16cid:durableId="2105608022">
    <w:abstractNumId w:val="3"/>
  </w:num>
  <w:num w:numId="3" w16cid:durableId="1939560816">
    <w:abstractNumId w:val="7"/>
  </w:num>
  <w:num w:numId="4" w16cid:durableId="1546747823">
    <w:abstractNumId w:val="4"/>
  </w:num>
  <w:num w:numId="5" w16cid:durableId="529495130">
    <w:abstractNumId w:val="0"/>
  </w:num>
  <w:num w:numId="6" w16cid:durableId="1742096811">
    <w:abstractNumId w:val="8"/>
  </w:num>
  <w:num w:numId="7" w16cid:durableId="1939948570">
    <w:abstractNumId w:val="1"/>
  </w:num>
  <w:num w:numId="8" w16cid:durableId="2055037398">
    <w:abstractNumId w:val="5"/>
  </w:num>
  <w:num w:numId="9" w16cid:durableId="1685982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129DE"/>
    <w:rsid w:val="000877CA"/>
    <w:rsid w:val="000C1A6D"/>
    <w:rsid w:val="000C2E2C"/>
    <w:rsid w:val="001561C9"/>
    <w:rsid w:val="0018120F"/>
    <w:rsid w:val="00195C16"/>
    <w:rsid w:val="001A13D7"/>
    <w:rsid w:val="001A76BF"/>
    <w:rsid w:val="00216D6A"/>
    <w:rsid w:val="00281980"/>
    <w:rsid w:val="002F67A6"/>
    <w:rsid w:val="00311501"/>
    <w:rsid w:val="0036219E"/>
    <w:rsid w:val="003A5743"/>
    <w:rsid w:val="003C3047"/>
    <w:rsid w:val="004D4CD9"/>
    <w:rsid w:val="004F174D"/>
    <w:rsid w:val="00547B7E"/>
    <w:rsid w:val="00640AB9"/>
    <w:rsid w:val="006D5C79"/>
    <w:rsid w:val="007126FB"/>
    <w:rsid w:val="00732D13"/>
    <w:rsid w:val="00772BEA"/>
    <w:rsid w:val="007A5A0B"/>
    <w:rsid w:val="007B07B2"/>
    <w:rsid w:val="007B2762"/>
    <w:rsid w:val="00866699"/>
    <w:rsid w:val="008C1D79"/>
    <w:rsid w:val="00953189"/>
    <w:rsid w:val="00983AC8"/>
    <w:rsid w:val="0099696C"/>
    <w:rsid w:val="00A66CE9"/>
    <w:rsid w:val="00AA5737"/>
    <w:rsid w:val="00AC0434"/>
    <w:rsid w:val="00AC4B4B"/>
    <w:rsid w:val="00AD39AB"/>
    <w:rsid w:val="00AD5128"/>
    <w:rsid w:val="00AF1BEA"/>
    <w:rsid w:val="00B1103E"/>
    <w:rsid w:val="00B23D20"/>
    <w:rsid w:val="00B61921"/>
    <w:rsid w:val="00C32AE2"/>
    <w:rsid w:val="00C4200B"/>
    <w:rsid w:val="00C56E8F"/>
    <w:rsid w:val="00C7160B"/>
    <w:rsid w:val="00CD3302"/>
    <w:rsid w:val="00CD4D65"/>
    <w:rsid w:val="00D626B0"/>
    <w:rsid w:val="00DF492B"/>
    <w:rsid w:val="00E0088E"/>
    <w:rsid w:val="00E27CE5"/>
    <w:rsid w:val="00E865AE"/>
    <w:rsid w:val="00EF0439"/>
    <w:rsid w:val="00F06F37"/>
    <w:rsid w:val="00F1508E"/>
    <w:rsid w:val="00F22891"/>
    <w:rsid w:val="00F5526B"/>
    <w:rsid w:val="00F75B28"/>
    <w:rsid w:val="00FC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99</TotalTime>
  <Pages>2</Pages>
  <Words>418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28</cp:revision>
  <cp:lastPrinted>2019-10-14T07:18:00Z</cp:lastPrinted>
  <dcterms:created xsi:type="dcterms:W3CDTF">2020-03-04T12:38:00Z</dcterms:created>
  <dcterms:modified xsi:type="dcterms:W3CDTF">2025-10-03T07:54:00Z</dcterms:modified>
</cp:coreProperties>
</file>