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5533" w:rsidRPr="000632F9" w:rsidRDefault="00415533" w:rsidP="00415533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jc w:val="center"/>
        <w:rPr>
          <w:rFonts w:asciiTheme="minorHAnsi" w:hAnsiTheme="minorHAnsi" w:cstheme="minorHAnsi"/>
          <w:iCs/>
          <w:sz w:val="22"/>
          <w:szCs w:val="22"/>
        </w:rPr>
      </w:pPr>
      <w:r w:rsidRPr="000632F9">
        <w:rPr>
          <w:rFonts w:asciiTheme="minorHAnsi" w:hAnsiTheme="minorHAnsi" w:cstheme="minorHAnsi"/>
          <w:iCs/>
          <w:sz w:val="22"/>
          <w:szCs w:val="22"/>
        </w:rPr>
        <w:t>ANEXO IV</w:t>
      </w:r>
    </w:p>
    <w:p w:rsidR="00415533" w:rsidRPr="000632F9" w:rsidRDefault="00415533" w:rsidP="00415533">
      <w:pPr>
        <w:tabs>
          <w:tab w:val="left" w:pos="3458"/>
        </w:tabs>
        <w:spacing w:line="240" w:lineRule="atLeast"/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0632F9">
        <w:rPr>
          <w:rFonts w:asciiTheme="minorHAnsi" w:hAnsiTheme="minorHAnsi" w:cstheme="minorHAnsi"/>
          <w:bCs/>
          <w:sz w:val="22"/>
          <w:szCs w:val="22"/>
        </w:rPr>
        <w:t xml:space="preserve">Don/ Doña ……………………………………………….., con NIF…………………………, en calidad de </w:t>
      </w:r>
      <w:r w:rsidR="009C1549" w:rsidRPr="000632F9">
        <w:rPr>
          <w:rFonts w:asciiTheme="minorHAnsi" w:hAnsiTheme="minorHAnsi" w:cstheme="minorHAnsi"/>
          <w:bCs/>
          <w:sz w:val="22"/>
          <w:szCs w:val="22"/>
        </w:rPr>
        <w:t xml:space="preserve">Presidente/a o </w:t>
      </w:r>
      <w:r w:rsidRPr="000632F9">
        <w:rPr>
          <w:rFonts w:asciiTheme="minorHAnsi" w:hAnsiTheme="minorHAnsi" w:cstheme="minorHAnsi"/>
          <w:bCs/>
          <w:sz w:val="22"/>
          <w:szCs w:val="22"/>
        </w:rPr>
        <w:t xml:space="preserve">Secretario/a de la Asociación …………………………………………………,.de conformidad con lo dispuesto en el artículo 5.1.f) de la Orden </w:t>
      </w:r>
      <w:r w:rsidRPr="000632F9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de la Consejería de Fomento e Infraestructuras, por la que se aprueba la convocatoria de subvenciones </w:t>
      </w:r>
      <w:r w:rsidRPr="000632F9">
        <w:rPr>
          <w:rFonts w:asciiTheme="minorHAnsi" w:hAnsiTheme="minorHAnsi" w:cstheme="minorHAnsi"/>
          <w:color w:val="000000"/>
          <w:sz w:val="22"/>
          <w:szCs w:val="22"/>
        </w:rPr>
        <w:t>para fina</w:t>
      </w:r>
      <w:r w:rsidR="00440EE5" w:rsidRPr="000632F9">
        <w:rPr>
          <w:rFonts w:asciiTheme="minorHAnsi" w:hAnsiTheme="minorHAnsi" w:cstheme="minorHAnsi"/>
          <w:color w:val="000000"/>
          <w:sz w:val="22"/>
          <w:szCs w:val="22"/>
        </w:rPr>
        <w:t>nciar, durante el ejercicio 2025</w:t>
      </w:r>
      <w:r w:rsidRPr="000632F9">
        <w:rPr>
          <w:rFonts w:asciiTheme="minorHAnsi" w:hAnsiTheme="minorHAnsi" w:cstheme="minorHAnsi"/>
          <w:color w:val="000000"/>
          <w:sz w:val="22"/>
          <w:szCs w:val="22"/>
        </w:rPr>
        <w:t xml:space="preserve"> y en el ámbito de la Región de Murcia, </w:t>
      </w:r>
      <w:r w:rsidRPr="000632F9">
        <w:rPr>
          <w:rFonts w:asciiTheme="minorHAnsi" w:hAnsiTheme="minorHAnsi" w:cstheme="minorHAnsi"/>
          <w:sz w:val="22"/>
          <w:szCs w:val="22"/>
        </w:rPr>
        <w:t xml:space="preserve">la adquisición, arrendamiento o adaptación de vehículos destinados a personas con discapacidad física y/u orgánica igual o superior al 33% que tengan reconocido el grado de movilidad reducida, </w:t>
      </w:r>
    </w:p>
    <w:p w:rsidR="00415533" w:rsidRPr="000632F9" w:rsidRDefault="00415533" w:rsidP="00415533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jc w:val="center"/>
        <w:rPr>
          <w:rFonts w:asciiTheme="minorHAnsi" w:hAnsiTheme="minorHAnsi" w:cstheme="minorHAnsi"/>
          <w:sz w:val="22"/>
          <w:szCs w:val="22"/>
        </w:rPr>
      </w:pPr>
      <w:r w:rsidRPr="000632F9">
        <w:rPr>
          <w:rFonts w:asciiTheme="minorHAnsi" w:hAnsiTheme="minorHAnsi" w:cstheme="minorHAnsi"/>
          <w:sz w:val="22"/>
          <w:szCs w:val="22"/>
        </w:rPr>
        <w:t>CERTIFICO</w:t>
      </w:r>
    </w:p>
    <w:p w:rsidR="00415533" w:rsidRPr="000632F9" w:rsidRDefault="00415533" w:rsidP="00415533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0632F9">
        <w:rPr>
          <w:rFonts w:asciiTheme="minorHAnsi" w:hAnsiTheme="minorHAnsi" w:cstheme="minorHAnsi"/>
          <w:bCs/>
          <w:sz w:val="22"/>
          <w:szCs w:val="22"/>
        </w:rPr>
        <w:t>Que esta Asociación, el n</w:t>
      </w:r>
      <w:r w:rsidRPr="000632F9">
        <w:rPr>
          <w:rFonts w:asciiTheme="minorHAnsi" w:hAnsiTheme="minorHAnsi" w:cstheme="minorHAnsi"/>
          <w:sz w:val="22"/>
          <w:szCs w:val="22"/>
        </w:rPr>
        <w:t>úmero de profesionales que tiene contratados como preparadores laborales o profesionales vinculados a programas de inserción/ integración laboral formación y autonomía personal,</w:t>
      </w:r>
      <w:r w:rsidRPr="000632F9">
        <w:rPr>
          <w:rFonts w:asciiTheme="minorHAnsi" w:hAnsiTheme="minorHAnsi" w:cstheme="minorHAnsi"/>
          <w:bCs/>
          <w:sz w:val="22"/>
          <w:szCs w:val="22"/>
        </w:rPr>
        <w:t xml:space="preserve"> que realizan con los correspondientes usuarios trayectos con destino a tales programas </w:t>
      </w:r>
      <w:r w:rsidRPr="000632F9">
        <w:rPr>
          <w:rFonts w:asciiTheme="minorHAnsi" w:hAnsiTheme="minorHAnsi" w:cstheme="minorHAnsi"/>
          <w:sz w:val="22"/>
          <w:szCs w:val="22"/>
        </w:rPr>
        <w:t>es de:</w:t>
      </w:r>
    </w:p>
    <w:p w:rsidR="00415533" w:rsidRPr="000632F9" w:rsidRDefault="00415533" w:rsidP="00415533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0632F9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3779520</wp:posOffset>
                </wp:positionH>
                <wp:positionV relativeFrom="paragraph">
                  <wp:posOffset>98425</wp:posOffset>
                </wp:positionV>
                <wp:extent cx="1485900" cy="333375"/>
                <wp:effectExtent l="0" t="0" r="19050" b="285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7CD3" w:rsidRDefault="00567CD3" w:rsidP="0041553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4" o:spid="_x0000_s1027" type="#_x0000_t202" style="position:absolute;left:0;text-align:left;margin-left:297.6pt;margin-top:7.75pt;width:117pt;height:2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">
                <v:textbox>
                  <w:txbxContent>
                    <w:p w:rsidR="00567CD3" w:rsidRDefault="00567CD3" w:rsidP="00415533"/>
                  </w:txbxContent>
                </v:textbox>
              </v:shape>
            </w:pict>
          </mc:Fallback>
        </mc:AlternateContent>
      </w:r>
    </w:p>
    <w:p w:rsidR="00415533" w:rsidRPr="000632F9" w:rsidRDefault="00415533" w:rsidP="00415533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0632F9">
        <w:rPr>
          <w:rFonts w:asciiTheme="minorHAnsi" w:hAnsiTheme="minorHAnsi" w:cstheme="minorHAnsi"/>
          <w:i/>
          <w:iCs/>
          <w:sz w:val="22"/>
          <w:szCs w:val="22"/>
        </w:rPr>
        <w:t>(firma electrónica)</w:t>
      </w:r>
    </w:p>
    <w:p w:rsidR="00415533" w:rsidRPr="000632F9" w:rsidRDefault="00415533" w:rsidP="00415533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  <w:bookmarkStart w:id="0" w:name="_GoBack"/>
      <w:bookmarkEnd w:id="0"/>
    </w:p>
    <w:sectPr w:rsidR="00415533" w:rsidRPr="000632F9" w:rsidSect="00244494">
      <w:headerReference w:type="default" r:id="rId11"/>
      <w:footerReference w:type="default" r:id="rId12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7CD3" w:rsidRDefault="00567CD3" w:rsidP="0033118A">
      <w:r>
        <w:separator/>
      </w:r>
    </w:p>
  </w:endnote>
  <w:endnote w:type="continuationSeparator" w:id="0">
    <w:p w:rsidR="00567CD3" w:rsidRDefault="00567CD3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608" w:rsidRDefault="00A43608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Cs w:val="24"/>
      </w:rPr>
    </w:pPr>
    <w:r>
      <w:rPr>
        <w:color w:val="8496B0" w:themeColor="text2" w:themeTint="99"/>
        <w:spacing w:val="60"/>
        <w:szCs w:val="24"/>
      </w:rPr>
      <w:t>Página</w:t>
    </w:r>
    <w:r>
      <w:rPr>
        <w:color w:val="8496B0" w:themeColor="text2" w:themeTint="99"/>
        <w:szCs w:val="24"/>
      </w:rPr>
      <w:t xml:space="preserve"> </w:t>
    </w:r>
    <w:r>
      <w:rPr>
        <w:color w:val="323E4F" w:themeColor="text2" w:themeShade="BF"/>
        <w:szCs w:val="24"/>
      </w:rPr>
      <w:fldChar w:fldCharType="begin"/>
    </w:r>
    <w:r>
      <w:rPr>
        <w:color w:val="323E4F" w:themeColor="text2" w:themeShade="BF"/>
        <w:szCs w:val="24"/>
      </w:rPr>
      <w:instrText>PAGE   \* MERGEFORMAT</w:instrText>
    </w:r>
    <w:r>
      <w:rPr>
        <w:color w:val="323E4F" w:themeColor="text2" w:themeShade="BF"/>
        <w:szCs w:val="24"/>
      </w:rPr>
      <w:fldChar w:fldCharType="separate"/>
    </w:r>
    <w:r w:rsidR="00835F7D">
      <w:rPr>
        <w:noProof/>
        <w:color w:val="323E4F" w:themeColor="text2" w:themeShade="BF"/>
        <w:szCs w:val="24"/>
      </w:rPr>
      <w:t>1</w:t>
    </w:r>
    <w:r>
      <w:rPr>
        <w:color w:val="323E4F" w:themeColor="text2" w:themeShade="BF"/>
        <w:szCs w:val="24"/>
      </w:rPr>
      <w:fldChar w:fldCharType="end"/>
    </w:r>
    <w:r>
      <w:rPr>
        <w:color w:val="323E4F" w:themeColor="text2" w:themeShade="BF"/>
        <w:szCs w:val="24"/>
      </w:rPr>
      <w:t xml:space="preserve"> | </w:t>
    </w:r>
    <w:r>
      <w:rPr>
        <w:color w:val="323E4F" w:themeColor="text2" w:themeShade="BF"/>
        <w:szCs w:val="24"/>
      </w:rPr>
      <w:fldChar w:fldCharType="begin"/>
    </w:r>
    <w:r>
      <w:rPr>
        <w:color w:val="323E4F" w:themeColor="text2" w:themeShade="BF"/>
        <w:szCs w:val="24"/>
      </w:rPr>
      <w:instrText>NUMPAGES  \* Arabic  \* MERGEFORMAT</w:instrText>
    </w:r>
    <w:r>
      <w:rPr>
        <w:color w:val="323E4F" w:themeColor="text2" w:themeShade="BF"/>
        <w:szCs w:val="24"/>
      </w:rPr>
      <w:fldChar w:fldCharType="separate"/>
    </w:r>
    <w:r w:rsidR="00835F7D">
      <w:rPr>
        <w:noProof/>
        <w:color w:val="323E4F" w:themeColor="text2" w:themeShade="BF"/>
        <w:szCs w:val="24"/>
      </w:rPr>
      <w:t>1</w:t>
    </w:r>
    <w:r>
      <w:rPr>
        <w:color w:val="323E4F" w:themeColor="text2" w:themeShade="BF"/>
        <w:szCs w:val="24"/>
      </w:rPr>
      <w:fldChar w:fldCharType="end"/>
    </w:r>
  </w:p>
  <w:p w:rsidR="00567CD3" w:rsidRDefault="00567CD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7CD3" w:rsidRDefault="00567CD3" w:rsidP="0033118A">
      <w:r>
        <w:separator/>
      </w:r>
    </w:p>
  </w:footnote>
  <w:footnote w:type="continuationSeparator" w:id="0">
    <w:p w:rsidR="00567CD3" w:rsidRDefault="00567CD3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567CD3" w:rsidTr="00244494">
      <w:trPr>
        <w:cantSplit/>
        <w:trHeight w:hRule="exact" w:val="2608"/>
      </w:trPr>
      <w:tc>
        <w:tcPr>
          <w:tcW w:w="11906" w:type="dxa"/>
          <w:noWrap/>
        </w:tcPr>
        <w:p w:rsidR="00567CD3" w:rsidRDefault="00567CD3" w:rsidP="00244494">
          <w:pPr>
            <w:pStyle w:val="Encabezado"/>
            <w:jc w:val="center"/>
          </w:pPr>
          <w:r>
            <w:rPr>
              <w:noProof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567CD3" w:rsidRPr="005271AF" w:rsidRDefault="00567CD3">
    <w:pPr>
      <w:pStyle w:val="Encabezad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941500"/>
    <w:multiLevelType w:val="hybridMultilevel"/>
    <w:tmpl w:val="F470325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proofState w:spelling="clean"/>
  <w:attachedTemplate r:id="rId1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DC2"/>
    <w:rsid w:val="00020549"/>
    <w:rsid w:val="00022E94"/>
    <w:rsid w:val="00047D79"/>
    <w:rsid w:val="000632F9"/>
    <w:rsid w:val="00067306"/>
    <w:rsid w:val="000A6CBE"/>
    <w:rsid w:val="000B3737"/>
    <w:rsid w:val="000B4103"/>
    <w:rsid w:val="000F2718"/>
    <w:rsid w:val="00106231"/>
    <w:rsid w:val="00114DC2"/>
    <w:rsid w:val="0013104E"/>
    <w:rsid w:val="001353E8"/>
    <w:rsid w:val="00157888"/>
    <w:rsid w:val="00164C53"/>
    <w:rsid w:val="0019746C"/>
    <w:rsid w:val="001F6198"/>
    <w:rsid w:val="0020548E"/>
    <w:rsid w:val="0020777D"/>
    <w:rsid w:val="0022625A"/>
    <w:rsid w:val="00231FEB"/>
    <w:rsid w:val="00235B81"/>
    <w:rsid w:val="00240AA9"/>
    <w:rsid w:val="00244494"/>
    <w:rsid w:val="00275475"/>
    <w:rsid w:val="00290686"/>
    <w:rsid w:val="00292B1B"/>
    <w:rsid w:val="0029615B"/>
    <w:rsid w:val="002C71E3"/>
    <w:rsid w:val="002D21C4"/>
    <w:rsid w:val="002D2683"/>
    <w:rsid w:val="00314963"/>
    <w:rsid w:val="0033118A"/>
    <w:rsid w:val="00347C6A"/>
    <w:rsid w:val="003C26F0"/>
    <w:rsid w:val="004124D6"/>
    <w:rsid w:val="00415533"/>
    <w:rsid w:val="00440EE5"/>
    <w:rsid w:val="004C6D52"/>
    <w:rsid w:val="004E7DEE"/>
    <w:rsid w:val="00521E46"/>
    <w:rsid w:val="005271AF"/>
    <w:rsid w:val="0054388B"/>
    <w:rsid w:val="00546BB5"/>
    <w:rsid w:val="00567CD3"/>
    <w:rsid w:val="005E4184"/>
    <w:rsid w:val="00607D74"/>
    <w:rsid w:val="00681F44"/>
    <w:rsid w:val="00682BDF"/>
    <w:rsid w:val="0068686A"/>
    <w:rsid w:val="006B0408"/>
    <w:rsid w:val="006E3224"/>
    <w:rsid w:val="00703D3C"/>
    <w:rsid w:val="00710BC5"/>
    <w:rsid w:val="00752411"/>
    <w:rsid w:val="007641EF"/>
    <w:rsid w:val="007751F3"/>
    <w:rsid w:val="0078376A"/>
    <w:rsid w:val="007D76B1"/>
    <w:rsid w:val="007E02A2"/>
    <w:rsid w:val="007F03A5"/>
    <w:rsid w:val="00805E6D"/>
    <w:rsid w:val="008228D2"/>
    <w:rsid w:val="00824C51"/>
    <w:rsid w:val="00835F7D"/>
    <w:rsid w:val="00841F0A"/>
    <w:rsid w:val="008427E4"/>
    <w:rsid w:val="00860B0F"/>
    <w:rsid w:val="00891E31"/>
    <w:rsid w:val="00894052"/>
    <w:rsid w:val="008A1C6B"/>
    <w:rsid w:val="008A57AF"/>
    <w:rsid w:val="008B55BB"/>
    <w:rsid w:val="008C5F6F"/>
    <w:rsid w:val="008C70CF"/>
    <w:rsid w:val="008E3810"/>
    <w:rsid w:val="00956DBF"/>
    <w:rsid w:val="00960435"/>
    <w:rsid w:val="00986E34"/>
    <w:rsid w:val="00997CA7"/>
    <w:rsid w:val="009C1549"/>
    <w:rsid w:val="009C4FF8"/>
    <w:rsid w:val="00A01ACF"/>
    <w:rsid w:val="00A234F0"/>
    <w:rsid w:val="00A43608"/>
    <w:rsid w:val="00A441B7"/>
    <w:rsid w:val="00A60B13"/>
    <w:rsid w:val="00AC2070"/>
    <w:rsid w:val="00AE3147"/>
    <w:rsid w:val="00B46C6A"/>
    <w:rsid w:val="00C02F67"/>
    <w:rsid w:val="00C44004"/>
    <w:rsid w:val="00C561B1"/>
    <w:rsid w:val="00CE6DB6"/>
    <w:rsid w:val="00D0196C"/>
    <w:rsid w:val="00D467C9"/>
    <w:rsid w:val="00E3267E"/>
    <w:rsid w:val="00E47CAC"/>
    <w:rsid w:val="00E51CAC"/>
    <w:rsid w:val="00E54FF7"/>
    <w:rsid w:val="00ED4039"/>
    <w:rsid w:val="00EE4F32"/>
    <w:rsid w:val="00F217D2"/>
    <w:rsid w:val="00F57B54"/>
    <w:rsid w:val="00F64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096124A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7CA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">
    <w:name w:val="parrafo"/>
    <w:basedOn w:val="Normal"/>
    <w:rsid w:val="00415533"/>
    <w:pPr>
      <w:spacing w:before="100" w:beforeAutospacing="1" w:after="100" w:afterAutospacing="1"/>
    </w:pPr>
    <w:rPr>
      <w:szCs w:val="24"/>
    </w:rPr>
  </w:style>
  <w:style w:type="paragraph" w:customStyle="1" w:styleId="parrafo2">
    <w:name w:val="parrafo_2"/>
    <w:basedOn w:val="Normal"/>
    <w:rsid w:val="00415533"/>
    <w:pPr>
      <w:spacing w:before="100" w:beforeAutospacing="1" w:after="100" w:afterAutospacing="1"/>
    </w:pPr>
    <w:rPr>
      <w:szCs w:val="24"/>
    </w:rPr>
  </w:style>
  <w:style w:type="paragraph" w:customStyle="1" w:styleId="Default">
    <w:name w:val="Default"/>
    <w:rsid w:val="00C561B1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16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p65s\AppData\Local\Temp\23\Temp3_114671-08%20Consejer&#237;a%20de%20Fomento%20e%20Infraestructuras.zip\10%20Consejer&#237;a%20de%20Fomento%20e%20Infraestructuras\CF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7" ma:contentTypeDescription="Crear nuevo documento." ma:contentTypeScope="" ma:versionID="43b969b2240948f64292864e39434780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609917e18f01ec88dda26f4a786e8af5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073A04-30A3-4CB4-89B4-BF2A07DB4B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BE3F23-488B-4432-ADBD-BDD0BBEB5B30}">
  <ds:schemaRefs>
    <ds:schemaRef ds:uri="http://schemas.openxmlformats.org/package/2006/metadata/core-properties"/>
    <ds:schemaRef ds:uri="1c9c8636-0486-4c9b-b75c-7b805ddaaf65"/>
    <ds:schemaRef ds:uri="http://schemas.microsoft.com/office/2006/documentManagement/types"/>
    <ds:schemaRef ds:uri="http://purl.org/dc/dcmitype/"/>
    <ds:schemaRef ds:uri="http://purl.org/dc/elements/1.1/"/>
    <ds:schemaRef ds:uri="bab14156-fcf3-44e2-9c4b-c33f1f92d414"/>
    <ds:schemaRef ds:uri="http://purl.org/dc/terms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5738EDE-0DC7-477D-9031-CE8E4B77F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CFI.dotx</Template>
  <TotalTime>0</TotalTime>
  <Pages>1</Pages>
  <Words>144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2025-09-28T21:06:00Z</dcterms:created>
  <dcterms:modified xsi:type="dcterms:W3CDTF">2025-09-28T21:07:00Z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</Properties>
</file>