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>ANEXO III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bCs/>
          <w:sz w:val="22"/>
          <w:szCs w:val="22"/>
        </w:rPr>
        <w:t xml:space="preserve">Don/ Doña ……………………………………………….., con NIF…………………………, en calidad de </w:t>
      </w:r>
      <w:r w:rsidR="008C70CF" w:rsidRPr="000632F9">
        <w:rPr>
          <w:rFonts w:asciiTheme="minorHAnsi" w:hAnsiTheme="minorHAnsi" w:cstheme="minorHAnsi"/>
          <w:bCs/>
          <w:sz w:val="22"/>
          <w:szCs w:val="22"/>
        </w:rPr>
        <w:t xml:space="preserve">Presidente/a o </w:t>
      </w:r>
      <w:r w:rsidRPr="000632F9">
        <w:rPr>
          <w:rFonts w:asciiTheme="minorHAnsi" w:hAnsiTheme="minorHAnsi" w:cstheme="minorHAnsi"/>
          <w:bCs/>
          <w:sz w:val="22"/>
          <w:szCs w:val="22"/>
        </w:rPr>
        <w:t xml:space="preserve">Secretario/a de la Asociación …………………………………………………,.de conformidad con lo dispuesto en el artículo 5.1.e) de la Orden </w:t>
      </w:r>
      <w:r w:rsidRPr="000632F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de la Consejería de Fomento e Infraestructuras, por la que se aprueba la convocatoria de subvenciones 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>para financiar, durante el ejercicio 202</w:t>
      </w:r>
      <w:r w:rsidR="00440EE5" w:rsidRPr="000632F9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 xml:space="preserve"> y en el ámbito de la Región de Murcia, </w:t>
      </w:r>
      <w:r w:rsidRPr="000632F9">
        <w:rPr>
          <w:rFonts w:asciiTheme="minorHAnsi" w:hAnsiTheme="minorHAnsi" w:cstheme="minorHAnsi"/>
          <w:sz w:val="22"/>
          <w:szCs w:val="22"/>
        </w:rPr>
        <w:t xml:space="preserve">la adquisición, arrendamiento o adaptación de vehículos destinados a personas con discapacidad física y/u orgánica igual o superior al 33% que tengan reconocido el grado de movilidad reducida, 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CERTIFICO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2446020</wp:posOffset>
                </wp:positionH>
                <wp:positionV relativeFrom="paragraph">
                  <wp:posOffset>541020</wp:posOffset>
                </wp:positionV>
                <wp:extent cx="1485900" cy="333375"/>
                <wp:effectExtent l="0" t="0" r="19050" b="28575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7CD3" w:rsidRDefault="00567CD3" w:rsidP="0041553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192.6pt;margin-top:42.6pt;width:11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">
                <v:textbox>
                  <w:txbxContent>
                    <w:p w:rsidR="00567CD3" w:rsidRDefault="00567CD3" w:rsidP="00415533"/>
                  </w:txbxContent>
                </v:textbox>
              </v:shape>
            </w:pict>
          </mc:Fallback>
        </mc:AlternateContent>
      </w:r>
      <w:proofErr w:type="gramStart"/>
      <w:r w:rsidRPr="000632F9">
        <w:rPr>
          <w:rFonts w:asciiTheme="minorHAnsi" w:hAnsiTheme="minorHAnsi" w:cstheme="minorHAnsi"/>
          <w:bCs/>
          <w:sz w:val="22"/>
          <w:szCs w:val="22"/>
        </w:rPr>
        <w:t>Que</w:t>
      </w:r>
      <w:proofErr w:type="gramEnd"/>
      <w:r w:rsidRPr="000632F9">
        <w:rPr>
          <w:rFonts w:asciiTheme="minorHAnsi" w:hAnsiTheme="minorHAnsi" w:cstheme="minorHAnsi"/>
          <w:bCs/>
          <w:sz w:val="22"/>
          <w:szCs w:val="22"/>
        </w:rPr>
        <w:t xml:space="preserve"> en esta Asociación, el número de personas asociadas con </w:t>
      </w:r>
      <w:r w:rsidRPr="000632F9">
        <w:rPr>
          <w:rFonts w:asciiTheme="minorHAnsi" w:hAnsiTheme="minorHAnsi" w:cstheme="minorHAnsi"/>
          <w:sz w:val="22"/>
          <w:szCs w:val="22"/>
        </w:rPr>
        <w:t xml:space="preserve">discapacidad física y/u orgánica igual o superior al 33% que tienen reconocido el grado de movilidad reducida y realizan trayectos relacionados con programas de inserción /integración laboral, formación y autonomía personal es de: 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0632F9">
        <w:rPr>
          <w:rFonts w:asciiTheme="minorHAnsi" w:hAnsiTheme="minorHAnsi" w:cstheme="minorHAnsi"/>
          <w:i/>
          <w:iCs/>
          <w:sz w:val="22"/>
          <w:szCs w:val="22"/>
        </w:rPr>
        <w:t>(firma electrónica)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  <w:bookmarkStart w:id="0" w:name="_GoBack"/>
      <w:bookmarkEnd w:id="0"/>
    </w:p>
    <w:sectPr w:rsidR="00415533" w:rsidRPr="000632F9" w:rsidSect="00244494">
      <w:headerReference w:type="default" r:id="rId11"/>
      <w:footerReference w:type="default" r:id="rId12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CD3" w:rsidRDefault="00567CD3" w:rsidP="0033118A">
      <w:r>
        <w:separator/>
      </w:r>
    </w:p>
  </w:endnote>
  <w:endnote w:type="continuationSeparator" w:id="0">
    <w:p w:rsidR="00567CD3" w:rsidRDefault="00567CD3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608" w:rsidRDefault="00A4360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Cs w:val="24"/>
      </w:rPr>
    </w:pPr>
    <w:r>
      <w:rPr>
        <w:color w:val="8496B0" w:themeColor="text2" w:themeTint="99"/>
        <w:spacing w:val="60"/>
        <w:szCs w:val="24"/>
      </w:rPr>
      <w:t>Página</w:t>
    </w:r>
    <w:r>
      <w:rPr>
        <w:color w:val="8496B0" w:themeColor="text2" w:themeTint="99"/>
        <w:szCs w:val="24"/>
      </w:rPr>
      <w:t xml:space="preserve">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PAGE   \* MERGEFORMAT</w:instrText>
    </w:r>
    <w:r>
      <w:rPr>
        <w:color w:val="323E4F" w:themeColor="text2" w:themeShade="BF"/>
        <w:szCs w:val="24"/>
      </w:rPr>
      <w:fldChar w:fldCharType="separate"/>
    </w:r>
    <w:r w:rsidR="0022314D"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  <w:r>
      <w:rPr>
        <w:color w:val="323E4F" w:themeColor="text2" w:themeShade="BF"/>
        <w:szCs w:val="24"/>
      </w:rPr>
      <w:t xml:space="preserve"> |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NUMPAGES  \* Arabic  \* MERGEFORMAT</w:instrText>
    </w:r>
    <w:r>
      <w:rPr>
        <w:color w:val="323E4F" w:themeColor="text2" w:themeShade="BF"/>
        <w:szCs w:val="24"/>
      </w:rPr>
      <w:fldChar w:fldCharType="separate"/>
    </w:r>
    <w:r w:rsidR="0022314D"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</w:p>
  <w:p w:rsidR="00567CD3" w:rsidRDefault="00567C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CD3" w:rsidRDefault="00567CD3" w:rsidP="0033118A">
      <w:r>
        <w:separator/>
      </w:r>
    </w:p>
  </w:footnote>
  <w:footnote w:type="continuationSeparator" w:id="0">
    <w:p w:rsidR="00567CD3" w:rsidRDefault="00567CD3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567CD3" w:rsidTr="00244494">
      <w:trPr>
        <w:cantSplit/>
        <w:trHeight w:hRule="exact" w:val="2608"/>
      </w:trPr>
      <w:tc>
        <w:tcPr>
          <w:tcW w:w="11906" w:type="dxa"/>
          <w:noWrap/>
        </w:tcPr>
        <w:p w:rsidR="00567CD3" w:rsidRDefault="00567CD3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67CD3" w:rsidRPr="005271AF" w:rsidRDefault="00567CD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C2"/>
    <w:rsid w:val="00020549"/>
    <w:rsid w:val="00022E94"/>
    <w:rsid w:val="00047D79"/>
    <w:rsid w:val="000632F9"/>
    <w:rsid w:val="00067306"/>
    <w:rsid w:val="000A6CBE"/>
    <w:rsid w:val="000B3737"/>
    <w:rsid w:val="000B4103"/>
    <w:rsid w:val="000F2718"/>
    <w:rsid w:val="00106231"/>
    <w:rsid w:val="00114DC2"/>
    <w:rsid w:val="0013104E"/>
    <w:rsid w:val="001353E8"/>
    <w:rsid w:val="00157888"/>
    <w:rsid w:val="00164C53"/>
    <w:rsid w:val="0019746C"/>
    <w:rsid w:val="001F6198"/>
    <w:rsid w:val="0020548E"/>
    <w:rsid w:val="0020777D"/>
    <w:rsid w:val="0022314D"/>
    <w:rsid w:val="0022625A"/>
    <w:rsid w:val="00231FEB"/>
    <w:rsid w:val="00235B81"/>
    <w:rsid w:val="00240AA9"/>
    <w:rsid w:val="00244494"/>
    <w:rsid w:val="00275475"/>
    <w:rsid w:val="00290686"/>
    <w:rsid w:val="00292B1B"/>
    <w:rsid w:val="002C71E3"/>
    <w:rsid w:val="002D21C4"/>
    <w:rsid w:val="002D2683"/>
    <w:rsid w:val="00314963"/>
    <w:rsid w:val="0033118A"/>
    <w:rsid w:val="00347C6A"/>
    <w:rsid w:val="003C26F0"/>
    <w:rsid w:val="004124D6"/>
    <w:rsid w:val="00415533"/>
    <w:rsid w:val="00440EE5"/>
    <w:rsid w:val="004C6D52"/>
    <w:rsid w:val="004E7DEE"/>
    <w:rsid w:val="00521E46"/>
    <w:rsid w:val="005271AF"/>
    <w:rsid w:val="0054388B"/>
    <w:rsid w:val="00546BB5"/>
    <w:rsid w:val="00567CD3"/>
    <w:rsid w:val="005E4184"/>
    <w:rsid w:val="00607D74"/>
    <w:rsid w:val="00681F44"/>
    <w:rsid w:val="00682BDF"/>
    <w:rsid w:val="0068686A"/>
    <w:rsid w:val="006B0408"/>
    <w:rsid w:val="006E3224"/>
    <w:rsid w:val="00703D3C"/>
    <w:rsid w:val="00710BC5"/>
    <w:rsid w:val="00752411"/>
    <w:rsid w:val="007641EF"/>
    <w:rsid w:val="007751F3"/>
    <w:rsid w:val="0078376A"/>
    <w:rsid w:val="007D76B1"/>
    <w:rsid w:val="007E02A2"/>
    <w:rsid w:val="007F03A5"/>
    <w:rsid w:val="00805E6D"/>
    <w:rsid w:val="008228D2"/>
    <w:rsid w:val="00824C51"/>
    <w:rsid w:val="00841F0A"/>
    <w:rsid w:val="008427E4"/>
    <w:rsid w:val="00860B0F"/>
    <w:rsid w:val="00891E31"/>
    <w:rsid w:val="00894052"/>
    <w:rsid w:val="008A1C6B"/>
    <w:rsid w:val="008A57AF"/>
    <w:rsid w:val="008B55BB"/>
    <w:rsid w:val="008C5F6F"/>
    <w:rsid w:val="008C70CF"/>
    <w:rsid w:val="008E3810"/>
    <w:rsid w:val="00956DBF"/>
    <w:rsid w:val="00960435"/>
    <w:rsid w:val="00986E34"/>
    <w:rsid w:val="00997CA7"/>
    <w:rsid w:val="009C1549"/>
    <w:rsid w:val="009C4FF8"/>
    <w:rsid w:val="00A01ACF"/>
    <w:rsid w:val="00A234F0"/>
    <w:rsid w:val="00A43608"/>
    <w:rsid w:val="00A441B7"/>
    <w:rsid w:val="00A60B13"/>
    <w:rsid w:val="00AC2070"/>
    <w:rsid w:val="00AE3147"/>
    <w:rsid w:val="00B46C6A"/>
    <w:rsid w:val="00C02F67"/>
    <w:rsid w:val="00C44004"/>
    <w:rsid w:val="00C561B1"/>
    <w:rsid w:val="00CE6DB6"/>
    <w:rsid w:val="00D0196C"/>
    <w:rsid w:val="00D467C9"/>
    <w:rsid w:val="00E3267E"/>
    <w:rsid w:val="00E47CAC"/>
    <w:rsid w:val="00E51CAC"/>
    <w:rsid w:val="00E54FF7"/>
    <w:rsid w:val="00E764D7"/>
    <w:rsid w:val="00ED4039"/>
    <w:rsid w:val="00EE4F32"/>
    <w:rsid w:val="00F217D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5E6D15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C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C561B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1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3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purl.org/dc/dcmitype/"/>
    <ds:schemaRef ds:uri="http://schemas.microsoft.com/office/2006/documentManagement/types"/>
    <ds:schemaRef ds:uri="1c9c8636-0486-4c9b-b75c-7b805ddaaf65"/>
    <ds:schemaRef ds:uri="http://schemas.microsoft.com/office/2006/metadata/propertie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bab14156-fcf3-44e2-9c4b-c33f1f92d414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B8EAD8-F2FC-4E55-95F8-D4A835846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144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2025-09-28T21:04:00Z</dcterms:created>
  <dcterms:modified xsi:type="dcterms:W3CDTF">2025-09-28T21:05:00Z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