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DA9" w:rsidRPr="007A070A" w:rsidRDefault="00E51DA9" w:rsidP="00E51DA9">
      <w:pPr>
        <w:tabs>
          <w:tab w:val="left" w:pos="2552"/>
        </w:tabs>
        <w:suppressAutoHyphens/>
        <w:autoSpaceDE w:val="0"/>
        <w:spacing w:after="120" w:line="240" w:lineRule="atLeast"/>
        <w:jc w:val="right"/>
        <w:rPr>
          <w:rFonts w:asciiTheme="minorHAnsi" w:hAnsiTheme="minorHAnsi" w:cstheme="minorHAnsi"/>
          <w:sz w:val="22"/>
          <w:szCs w:val="22"/>
          <w:lang w:eastAsia="zh-CN"/>
        </w:rPr>
      </w:pPr>
      <w:r w:rsidRPr="007A070A">
        <w:rPr>
          <w:rFonts w:asciiTheme="minorHAnsi" w:hAnsiTheme="minorHAnsi" w:cstheme="minorHAnsi"/>
          <w:sz w:val="22"/>
          <w:szCs w:val="22"/>
          <w:lang w:eastAsia="zh-CN"/>
        </w:rPr>
        <w:t>968 362000 / 012</w:t>
      </w:r>
    </w:p>
    <w:p w:rsidR="00E51DA9" w:rsidRPr="007A070A" w:rsidRDefault="00E51DA9" w:rsidP="00E51DA9">
      <w:pPr>
        <w:autoSpaceDE w:val="0"/>
        <w:autoSpaceDN w:val="0"/>
        <w:adjustRightInd w:val="0"/>
        <w:spacing w:after="120" w:line="240" w:lineRule="atLeast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7A070A">
        <w:rPr>
          <w:rFonts w:asciiTheme="minorHAnsi" w:hAnsiTheme="minorHAnsi" w:cstheme="minorHAnsi"/>
          <w:color w:val="000000"/>
          <w:sz w:val="22"/>
          <w:szCs w:val="22"/>
        </w:rPr>
        <w:t>Número de procedimiento: 1309</w:t>
      </w: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ab/>
      </w:r>
      <w:r w:rsidRPr="007A070A">
        <w:rPr>
          <w:rFonts w:asciiTheme="minorHAnsi" w:hAnsiTheme="minorHAnsi" w:cstheme="minorHAnsi"/>
          <w:sz w:val="22"/>
          <w:szCs w:val="22"/>
        </w:rPr>
        <w:tab/>
        <w:t>ANEXO I</w:t>
      </w: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Solicitud para participar en el procedimiento de concesión de subvenciones regulado en la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Pr="007A070A">
        <w:rPr>
          <w:rFonts w:asciiTheme="minorHAnsi" w:hAnsiTheme="minorHAnsi" w:cstheme="minorHAnsi"/>
          <w:sz w:val="22"/>
          <w:szCs w:val="22"/>
        </w:rPr>
        <w:t>Orden de 5 de junio de 2025 de la Consejería de Fomento e Infraestructuras, por la que se aprueban las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bases reguladoras de concesión de subvenciones para la financiación del transporte público de viajeros a personas con discapacidad intelectual </w:t>
      </w:r>
      <w:r w:rsidRPr="007A070A">
        <w:rPr>
          <w:rFonts w:asciiTheme="minorHAnsi" w:hAnsiTheme="minorHAnsi" w:cstheme="minorHAnsi"/>
          <w:sz w:val="22"/>
          <w:szCs w:val="22"/>
        </w:rPr>
        <w:t xml:space="preserve">y profesionales, en el ámbito de la Región de Murcia. </w:t>
      </w:r>
      <w:r w:rsidRPr="007A070A">
        <w:rPr>
          <w:rFonts w:asciiTheme="minorHAnsi" w:hAnsiTheme="minorHAnsi" w:cstheme="minorHAnsi"/>
          <w:bCs/>
          <w:color w:val="000000"/>
          <w:sz w:val="22"/>
          <w:szCs w:val="22"/>
        </w:rPr>
        <w:t>(BORM núm.139, de 19 de junio de 2025) y en la Orden de la Consejería de Fomento e Infraestructuras, por la que se aprueba la convocatoria de subvenciones para la financiación del transporte público de viajeros a personas con discapacidad intelectual y profesionales en la Región de Murcia, para el ejercicio 2025.</w:t>
      </w: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7A070A">
        <w:rPr>
          <w:rFonts w:asciiTheme="minorHAnsi" w:hAnsiTheme="minorHAnsi" w:cstheme="minorHAnsi"/>
          <w:b/>
          <w:sz w:val="22"/>
          <w:szCs w:val="22"/>
        </w:rPr>
        <w:t>Datos de la Asociación solicitante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8"/>
        <w:gridCol w:w="4407"/>
        <w:gridCol w:w="570"/>
        <w:gridCol w:w="1613"/>
      </w:tblGrid>
      <w:tr w:rsidR="00E51DA9" w:rsidRPr="007A070A" w:rsidTr="000F7689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Denominación 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CIF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Domicilio a efectos de notificaciones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TFO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7A070A">
        <w:rPr>
          <w:rFonts w:asciiTheme="minorHAnsi" w:hAnsiTheme="minorHAnsi" w:cstheme="minorHAnsi"/>
          <w:b/>
          <w:sz w:val="22"/>
          <w:szCs w:val="22"/>
        </w:rPr>
        <w:t>Datos del representante legal de la Asociación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2"/>
        <w:gridCol w:w="4377"/>
        <w:gridCol w:w="616"/>
        <w:gridCol w:w="1603"/>
      </w:tblGrid>
      <w:tr w:rsidR="00E51DA9" w:rsidRPr="007A070A" w:rsidTr="000F7689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Nombre y apellidos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NIF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Domicilio a efectos de notificaciones</w:t>
            </w:r>
          </w:p>
        </w:tc>
        <w:tc>
          <w:tcPr>
            <w:tcW w:w="4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TFO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E51DA9" w:rsidRPr="007A070A" w:rsidRDefault="00E51DA9" w:rsidP="00E51DA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Los datos de carácter personal contenidos en esta solicitud van a formar parte de un fichero o tratamiento con la exclusiva finalidad de gestionar el procedimiento administrativo. Cada interesado podrá ejercitar los derechos de acceso, rectificación y cancelación de sus datos de carácter personal ante el responsable del fichero o tratamiento de acuerdo con la regulación establecida en la Ley Orgánica 3/2018, de 5 de diciembre de Protección de Datos Personales y Garantías de los Derechos Digitales.</w:t>
      </w: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En aplicación del artículo 28 de la Ley 39/2015, de 1 de octubre, del Procedimiento Administrativo Común de las Administraciones Públicas, el órgano administrativo competente consultará o recabará por medios electrónicos, los datos relacionados a continuación, salvo que se oponga a la consulta.</w:t>
      </w: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lastRenderedPageBreak/>
        <w:t xml:space="preserve">[] </w:t>
      </w:r>
      <w:r w:rsidRPr="007A070A">
        <w:rPr>
          <w:rFonts w:asciiTheme="minorHAnsi" w:hAnsiTheme="minorHAnsi" w:cstheme="minorHAnsi"/>
          <w:b/>
          <w:sz w:val="22"/>
          <w:szCs w:val="22"/>
        </w:rPr>
        <w:t>Me OPONGO*</w:t>
      </w:r>
      <w:r w:rsidRPr="007A070A">
        <w:rPr>
          <w:rFonts w:asciiTheme="minorHAnsi" w:hAnsiTheme="minorHAnsi" w:cstheme="minorHAnsi"/>
          <w:sz w:val="22"/>
          <w:szCs w:val="22"/>
        </w:rPr>
        <w:t xml:space="preserve"> a la consulta de datos acreditativos de estar al corriente de pagos con la Seguridad Social)</w:t>
      </w: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 xml:space="preserve">Asimismo, </w:t>
      </w:r>
      <w:r w:rsidRPr="007A070A">
        <w:rPr>
          <w:rFonts w:asciiTheme="minorHAnsi" w:hAnsiTheme="minorHAnsi" w:cstheme="minorHAnsi"/>
          <w:b/>
          <w:sz w:val="22"/>
          <w:szCs w:val="22"/>
        </w:rPr>
        <w:t>autoriza</w:t>
      </w:r>
      <w:r w:rsidRPr="007A070A">
        <w:rPr>
          <w:rFonts w:asciiTheme="minorHAnsi" w:hAnsiTheme="minorHAnsi" w:cstheme="minorHAnsi"/>
          <w:sz w:val="22"/>
          <w:szCs w:val="22"/>
        </w:rPr>
        <w:t xml:space="preserve"> la consulta de los datos tributarios, excepto que expresamente no autorice la consulta.</w:t>
      </w: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 xml:space="preserve">[] </w:t>
      </w:r>
      <w:r w:rsidRPr="007A070A">
        <w:rPr>
          <w:rFonts w:asciiTheme="minorHAnsi" w:hAnsiTheme="minorHAnsi" w:cstheme="minorHAnsi"/>
          <w:b/>
          <w:sz w:val="22"/>
          <w:szCs w:val="22"/>
        </w:rPr>
        <w:t>NO AUTORIZO</w:t>
      </w:r>
      <w:r w:rsidRPr="007A070A">
        <w:rPr>
          <w:rFonts w:asciiTheme="minorHAnsi" w:hAnsiTheme="minorHAnsi" w:cstheme="minorHAnsi"/>
          <w:sz w:val="22"/>
          <w:szCs w:val="22"/>
        </w:rPr>
        <w:t>* la consulta de datos acreditativo de estar al corriente de obligaciones tributarias con la AEAT para solicitud de ayudas y subvenciones.</w:t>
      </w: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 xml:space="preserve">[] </w:t>
      </w:r>
      <w:r w:rsidRPr="007A070A">
        <w:rPr>
          <w:rFonts w:asciiTheme="minorHAnsi" w:hAnsiTheme="minorHAnsi" w:cstheme="minorHAnsi"/>
          <w:b/>
          <w:sz w:val="22"/>
          <w:szCs w:val="22"/>
        </w:rPr>
        <w:t>NO AUTORIZO</w:t>
      </w:r>
      <w:r w:rsidRPr="007A070A">
        <w:rPr>
          <w:rFonts w:asciiTheme="minorHAnsi" w:hAnsiTheme="minorHAnsi" w:cstheme="minorHAnsi"/>
          <w:sz w:val="22"/>
          <w:szCs w:val="22"/>
        </w:rPr>
        <w:t>* la consulta de datos acreditativo de estar al corriente de obligaciones tributarias de la CARM para solicitud de ayudas y subvenciones</w:t>
      </w: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pStyle w:val="Default"/>
        <w:tabs>
          <w:tab w:val="left" w:pos="345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 xml:space="preserve">(*) En el caso de </w:t>
      </w:r>
      <w:r w:rsidRPr="007A070A">
        <w:rPr>
          <w:rFonts w:asciiTheme="minorHAnsi" w:hAnsiTheme="minorHAnsi" w:cstheme="minorHAnsi"/>
          <w:b/>
          <w:sz w:val="22"/>
          <w:szCs w:val="22"/>
        </w:rPr>
        <w:t>NO AUTORIZACIÓN O DE OPOSICIÓN</w:t>
      </w:r>
      <w:r w:rsidRPr="007A070A">
        <w:rPr>
          <w:rFonts w:asciiTheme="minorHAnsi" w:hAnsiTheme="minorHAnsi" w:cstheme="minorHAnsi"/>
          <w:sz w:val="22"/>
          <w:szCs w:val="22"/>
        </w:rPr>
        <w:t xml:space="preserve"> a que el órgano administrativo competente consulte u obtenga los mencionados datos y documentos, la asociación </w:t>
      </w:r>
      <w:r w:rsidRPr="007A070A">
        <w:rPr>
          <w:rFonts w:asciiTheme="minorHAnsi" w:hAnsiTheme="minorHAnsi" w:cstheme="minorHAnsi"/>
          <w:b/>
          <w:sz w:val="22"/>
          <w:szCs w:val="22"/>
        </w:rPr>
        <w:t>QUEDA OBLIGADO A APORTARLOS</w:t>
      </w:r>
      <w:r w:rsidRPr="007A070A">
        <w:rPr>
          <w:rFonts w:asciiTheme="minorHAnsi" w:hAnsiTheme="minorHAnsi" w:cstheme="minorHAnsi"/>
          <w:sz w:val="22"/>
          <w:szCs w:val="22"/>
        </w:rPr>
        <w:t xml:space="preserve"> al procedimiento junto a esta solicitud o cuando me sean requeridos.</w:t>
      </w:r>
    </w:p>
    <w:p w:rsidR="00E51DA9" w:rsidRPr="007A070A" w:rsidRDefault="00E51DA9" w:rsidP="00E51DA9">
      <w:pPr>
        <w:pStyle w:val="Default"/>
        <w:tabs>
          <w:tab w:val="left" w:pos="3458"/>
        </w:tabs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7A070A">
        <w:rPr>
          <w:rFonts w:asciiTheme="minorHAnsi" w:hAnsiTheme="minorHAnsi" w:cstheme="minorHAnsi"/>
          <w:b/>
          <w:sz w:val="22"/>
          <w:szCs w:val="22"/>
        </w:rPr>
        <w:t>Documentación que se aporta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3"/>
        <w:gridCol w:w="431"/>
      </w:tblGrid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Documento que acredite la representación.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Declaración a los efectos del artículo 13 de la Ley 38/2003, de 17 de noviembre, General de Subvenciones (</w:t>
            </w:r>
            <w:r w:rsidRPr="007A070A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Anexo II</w:t>
            </w: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).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Certificación acreditativa de estar al corriente en el cumplimiento de las obligaciones tributarias con la AEAT, en el ámbito subvencional.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Certificación acreditativa de estar al corriente en el cumplimiento de las obligaciones tributarias con la CARM, en el ámbito subvencional.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Certificación acreditativa de estar al corriente en el cumplimiento de las obligaciones con la AEAT Seguridad Social.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rPr>
          <w:trHeight w:val="70"/>
        </w:trPr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Estatutos de la Asociación, debidamente inscritos en el Registro de Asociaciones de la Región de Murcia.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Certificación</w:t>
            </w: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del presidente/a o secretario/a de la Asociación </w:t>
            </w:r>
            <w:r w:rsidRPr="007A070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del número de personas asociadas mayores de 16 años que cumplan los requisitos del artículo 4 de esta Orden</w:t>
            </w:r>
            <w:r w:rsidRPr="007A070A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en-US"/>
              </w:rPr>
              <w:t xml:space="preserve"> (</w:t>
            </w:r>
            <w:r w:rsidRPr="007A070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Anexo III).</w:t>
            </w:r>
          </w:p>
          <w:p w:rsidR="00E51DA9" w:rsidRPr="007A070A" w:rsidRDefault="00E51DA9" w:rsidP="000F7689">
            <w:pPr>
              <w:tabs>
                <w:tab w:val="left" w:pos="3458"/>
              </w:tabs>
              <w:spacing w:line="240" w:lineRule="atLeast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Certificación</w:t>
            </w: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del presidente/a o secretario/a de la Asociación </w:t>
            </w:r>
            <w:r w:rsidRPr="007A070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del número de preparadores laborales o profesionales vinculados a programas de inserción/ integración laboral formación y autonomía personal, que realicen con los correspondiente usuarios trayectos con destino a tales programas (</w:t>
            </w:r>
            <w:r w:rsidRPr="007A070A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Anexo IV).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Declaración responsable a los efectos del artículo 14.1.d) </w:t>
            </w: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 la Ley 38/2003, de 17 de noviembre, General de Subvenciones</w:t>
            </w: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, sobre concurrencia de ayudas. </w:t>
            </w:r>
            <w:r w:rsidRPr="007A070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(Anexo V).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Declaración de autenticidad de la documentación presentada (</w:t>
            </w:r>
            <w:r w:rsidRPr="007A070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en-US"/>
              </w:rPr>
              <w:t>Anexo VI</w:t>
            </w:r>
            <w:r w:rsidRPr="007A070A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).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51DA9" w:rsidRPr="007A070A" w:rsidTr="000F7689">
        <w:tc>
          <w:tcPr>
            <w:tcW w:w="8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A070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Documento bancario acreditativo de los 24 dígitos correspondientes al código internacional de cuenta cliente (IBAN) de la Asociación solicitante.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DA9" w:rsidRPr="007A070A" w:rsidRDefault="00E51DA9" w:rsidP="000F7689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</w:tbl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7A070A">
        <w:rPr>
          <w:rFonts w:asciiTheme="minorHAnsi" w:hAnsiTheme="minorHAnsi" w:cstheme="minorHAnsi"/>
          <w:sz w:val="22"/>
          <w:szCs w:val="22"/>
        </w:rPr>
        <w:t>Se asume por parte de la Asociación el compromiso del cumplimento del apartado VI del CÓDIGO DE CONDUCTA EN MATERIA DE SUBVENCIONES Y AYUDAS PÚBLICAS DE LA REGIÓN DE MURCIA, aprobado por Acuerdo del Consejo de Gobierno de fecha 29 de  diciembre de 2021(B.O.R.M. núm;23/2022 de 29 de enero).</w:t>
      </w: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7A070A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E51DA9" w:rsidRPr="007A070A" w:rsidRDefault="00E51DA9" w:rsidP="00E51DA9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sz w:val="22"/>
          <w:szCs w:val="22"/>
        </w:rPr>
      </w:pPr>
    </w:p>
    <w:p w:rsidR="00E51DA9" w:rsidRPr="007A070A" w:rsidRDefault="00E51DA9" w:rsidP="00E51DA9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7A070A">
        <w:rPr>
          <w:rFonts w:asciiTheme="minorHAnsi" w:hAnsiTheme="minorHAnsi" w:cstheme="minorHAnsi"/>
          <w:b/>
          <w:sz w:val="22"/>
          <w:szCs w:val="22"/>
        </w:rPr>
        <w:t>ILMO. DIRECTOR GENERAL DE MOVILIDAD Y TRANSPORTES</w:t>
      </w:r>
    </w:p>
    <w:p w:rsidR="00135652" w:rsidRPr="007A070A" w:rsidRDefault="00135652" w:rsidP="00135652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sectPr w:rsidR="00135652" w:rsidRPr="007A070A" w:rsidSect="002444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DC2" w:rsidRDefault="00114DC2" w:rsidP="0033118A">
      <w:r>
        <w:separator/>
      </w:r>
    </w:p>
  </w:endnote>
  <w:endnote w:type="continuationSeparator" w:id="0">
    <w:p w:rsidR="00114DC2" w:rsidRDefault="00114DC2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356702"/>
      <w:docPartObj>
        <w:docPartGallery w:val="Page Numbers (Bottom of Page)"/>
        <w:docPartUnique/>
      </w:docPartObj>
    </w:sdtPr>
    <w:sdtEndPr/>
    <w:sdtContent>
      <w:p w:rsidR="00F81952" w:rsidRDefault="00F8195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219">
          <w:rPr>
            <w:noProof/>
          </w:rPr>
          <w:t>3</w:t>
        </w:r>
        <w:r>
          <w:fldChar w:fldCharType="end"/>
        </w:r>
      </w:p>
    </w:sdtContent>
  </w:sdt>
  <w:p w:rsidR="00F81952" w:rsidRDefault="00F819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DC2" w:rsidRDefault="00114DC2" w:rsidP="0033118A">
      <w:r>
        <w:separator/>
      </w:r>
    </w:p>
  </w:footnote>
  <w:footnote w:type="continuationSeparator" w:id="0">
    <w:p w:rsidR="00114DC2" w:rsidRDefault="00114DC2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952" w:rsidRDefault="00F8195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15A17"/>
    <w:rsid w:val="00047D79"/>
    <w:rsid w:val="000912ED"/>
    <w:rsid w:val="00094CBD"/>
    <w:rsid w:val="000A6CBE"/>
    <w:rsid w:val="000B248D"/>
    <w:rsid w:val="000B3737"/>
    <w:rsid w:val="000B4103"/>
    <w:rsid w:val="000D7F38"/>
    <w:rsid w:val="000E35D3"/>
    <w:rsid w:val="000E604F"/>
    <w:rsid w:val="000F6DF6"/>
    <w:rsid w:val="000F6FEB"/>
    <w:rsid w:val="00114DC2"/>
    <w:rsid w:val="00126219"/>
    <w:rsid w:val="0013104E"/>
    <w:rsid w:val="001353E8"/>
    <w:rsid w:val="00135652"/>
    <w:rsid w:val="00137C21"/>
    <w:rsid w:val="00162371"/>
    <w:rsid w:val="00167EE0"/>
    <w:rsid w:val="0019746C"/>
    <w:rsid w:val="001F6198"/>
    <w:rsid w:val="0020548E"/>
    <w:rsid w:val="00226C4A"/>
    <w:rsid w:val="00234EF2"/>
    <w:rsid w:val="00235B81"/>
    <w:rsid w:val="00244494"/>
    <w:rsid w:val="002B1A53"/>
    <w:rsid w:val="002B41B4"/>
    <w:rsid w:val="002C71E3"/>
    <w:rsid w:val="002E513E"/>
    <w:rsid w:val="002F2D9A"/>
    <w:rsid w:val="00325894"/>
    <w:rsid w:val="00325FE8"/>
    <w:rsid w:val="0033118A"/>
    <w:rsid w:val="00336C9F"/>
    <w:rsid w:val="003C26F0"/>
    <w:rsid w:val="003C5C85"/>
    <w:rsid w:val="00436082"/>
    <w:rsid w:val="004469BB"/>
    <w:rsid w:val="004A1025"/>
    <w:rsid w:val="004E7DEE"/>
    <w:rsid w:val="005243E1"/>
    <w:rsid w:val="005271AF"/>
    <w:rsid w:val="005352B4"/>
    <w:rsid w:val="005409CD"/>
    <w:rsid w:val="00546BB5"/>
    <w:rsid w:val="005B5D7C"/>
    <w:rsid w:val="005E1CCF"/>
    <w:rsid w:val="00637E37"/>
    <w:rsid w:val="00665B69"/>
    <w:rsid w:val="00681F44"/>
    <w:rsid w:val="00687054"/>
    <w:rsid w:val="006952A0"/>
    <w:rsid w:val="006A3D6F"/>
    <w:rsid w:val="006D7DDC"/>
    <w:rsid w:val="006E3224"/>
    <w:rsid w:val="0070648E"/>
    <w:rsid w:val="00752411"/>
    <w:rsid w:val="007A070A"/>
    <w:rsid w:val="007D7DF6"/>
    <w:rsid w:val="00805E6D"/>
    <w:rsid w:val="00807BE1"/>
    <w:rsid w:val="00811A5A"/>
    <w:rsid w:val="008372A0"/>
    <w:rsid w:val="008B55BB"/>
    <w:rsid w:val="008E3810"/>
    <w:rsid w:val="00923693"/>
    <w:rsid w:val="00945668"/>
    <w:rsid w:val="0096293B"/>
    <w:rsid w:val="009855D8"/>
    <w:rsid w:val="009B315D"/>
    <w:rsid w:val="009C79A4"/>
    <w:rsid w:val="00A01ACF"/>
    <w:rsid w:val="00A259E7"/>
    <w:rsid w:val="00A441B7"/>
    <w:rsid w:val="00A51B57"/>
    <w:rsid w:val="00A55EB6"/>
    <w:rsid w:val="00A57C64"/>
    <w:rsid w:val="00A66C0A"/>
    <w:rsid w:val="00A7519D"/>
    <w:rsid w:val="00A77662"/>
    <w:rsid w:val="00AA65D3"/>
    <w:rsid w:val="00AF1CA6"/>
    <w:rsid w:val="00B119B2"/>
    <w:rsid w:val="00B31ED6"/>
    <w:rsid w:val="00B31FB3"/>
    <w:rsid w:val="00B81AC6"/>
    <w:rsid w:val="00BA795F"/>
    <w:rsid w:val="00C04340"/>
    <w:rsid w:val="00C40DDD"/>
    <w:rsid w:val="00C44004"/>
    <w:rsid w:val="00C52EA5"/>
    <w:rsid w:val="00C66860"/>
    <w:rsid w:val="00C67477"/>
    <w:rsid w:val="00CA09F7"/>
    <w:rsid w:val="00D00F87"/>
    <w:rsid w:val="00D0196C"/>
    <w:rsid w:val="00D41CAE"/>
    <w:rsid w:val="00D804FE"/>
    <w:rsid w:val="00D81F5E"/>
    <w:rsid w:val="00DB1B32"/>
    <w:rsid w:val="00DF4281"/>
    <w:rsid w:val="00E51DA9"/>
    <w:rsid w:val="00E57D92"/>
    <w:rsid w:val="00E76EF6"/>
    <w:rsid w:val="00E85605"/>
    <w:rsid w:val="00E9547D"/>
    <w:rsid w:val="00EA670C"/>
    <w:rsid w:val="00ED3F27"/>
    <w:rsid w:val="00F1642B"/>
    <w:rsid w:val="00F217D2"/>
    <w:rsid w:val="00F57B54"/>
    <w:rsid w:val="00F64701"/>
    <w:rsid w:val="00F64E90"/>
    <w:rsid w:val="00F81952"/>
    <w:rsid w:val="00F941EC"/>
    <w:rsid w:val="00FE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FD11A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4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094CBD"/>
    <w:pPr>
      <w:spacing w:before="100" w:beforeAutospacing="1" w:after="100" w:afterAutospacing="1"/>
    </w:pPr>
    <w:rPr>
      <w:sz w:val="24"/>
      <w:szCs w:val="24"/>
    </w:rPr>
  </w:style>
  <w:style w:type="paragraph" w:styleId="Ttulo">
    <w:name w:val="Title"/>
    <w:basedOn w:val="Normal"/>
    <w:next w:val="Normal"/>
    <w:link w:val="TtuloCar"/>
    <w:qFormat/>
    <w:rsid w:val="00094CBD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094CBD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1">
    <w:name w:val="parrafo1"/>
    <w:basedOn w:val="Normal"/>
    <w:rsid w:val="00094CBD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094CBD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094CBD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094CBD"/>
    <w:rPr>
      <w:sz w:val="22"/>
      <w:szCs w:val="22"/>
    </w:rPr>
  </w:style>
  <w:style w:type="paragraph" w:customStyle="1" w:styleId="cuerpotablacentro1">
    <w:name w:val="cuerpo_tabla_centro1"/>
    <w:basedOn w:val="Normal"/>
    <w:rsid w:val="00094CBD"/>
    <w:pPr>
      <w:jc w:val="center"/>
    </w:pPr>
    <w:rPr>
      <w:sz w:val="22"/>
      <w:szCs w:val="22"/>
    </w:rPr>
  </w:style>
  <w:style w:type="paragraph" w:customStyle="1" w:styleId="western">
    <w:name w:val="western"/>
    <w:basedOn w:val="Normal"/>
    <w:rsid w:val="00094CBD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094CB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customStyle="1" w:styleId="parrafo">
    <w:name w:val="parrafo"/>
    <w:basedOn w:val="Normal"/>
    <w:rsid w:val="00094CBD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094C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bab14156-fcf3-44e2-9c4b-c33f1f92d414"/>
    <ds:schemaRef ds:uri="1c9c8636-0486-4c9b-b75c-7b805ddaaf6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3</Pages>
  <Words>704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2025-09-28T18:42:00Z</dcterms:created>
  <dcterms:modified xsi:type="dcterms:W3CDTF">2025-09-28T18:54:00Z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