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B444" w14:textId="711D70DD" w:rsidR="00052065" w:rsidRDefault="00052065" w:rsidP="00DB6003">
      <w:pPr>
        <w:widowControl/>
        <w:suppressAutoHyphens w:val="0"/>
        <w:ind w:left="260" w:right="264"/>
        <w:jc w:val="both"/>
        <w:rPr>
          <w:rFonts w:eastAsia="Verdana" w:cs="Arial"/>
          <w:kern w:val="0"/>
          <w:sz w:val="24"/>
          <w:lang w:val="ca-ES"/>
        </w:rPr>
      </w:pPr>
    </w:p>
    <w:p w14:paraId="2E102C56" w14:textId="5B6CDA70" w:rsidR="00067D57" w:rsidRPr="00DC6566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DC6566">
        <w:rPr>
          <w:rFonts w:eastAsia="Verdana" w:cs="Arial"/>
          <w:b/>
          <w:bCs/>
          <w:kern w:val="0"/>
          <w:sz w:val="24"/>
          <w:lang w:val="ca-ES"/>
        </w:rPr>
        <w:t>ANNEX 1:</w:t>
      </w:r>
    </w:p>
    <w:p w14:paraId="7A04EB27" w14:textId="29BE29A9" w:rsidR="00067D57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kern w:val="0"/>
          <w:sz w:val="24"/>
          <w:lang w:val="ca-ES"/>
        </w:rPr>
      </w:pPr>
    </w:p>
    <w:p w14:paraId="5D1F2A77" w14:textId="552E0B5E" w:rsidR="00DB6003" w:rsidRDefault="00067D57" w:rsidP="00067D57">
      <w:pPr>
        <w:widowControl/>
        <w:suppressAutoHyphens w:val="0"/>
        <w:spacing w:line="276" w:lineRule="auto"/>
        <w:ind w:left="260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067D57">
        <w:rPr>
          <w:rFonts w:eastAsia="Verdana" w:cs="Arial"/>
          <w:b/>
          <w:bCs/>
          <w:kern w:val="0"/>
          <w:sz w:val="24"/>
          <w:lang w:val="ca-ES"/>
        </w:rPr>
        <w:t xml:space="preserve">INSTÀNCIA SOL·LICITUD </w:t>
      </w:r>
      <w:r w:rsidR="00DB6003">
        <w:rPr>
          <w:rFonts w:eastAsia="Verdana" w:cs="Arial"/>
          <w:b/>
          <w:kern w:val="0"/>
          <w:sz w:val="24"/>
          <w:lang w:val="ca-ES"/>
        </w:rPr>
        <w:t>CONCESSIÓ DE SUBVENCIONS A JOVES ESPORTISTES D’ALT NIVELL PER A LA PROMOCIÓ ESPORTIVA, CORRESPONENT A L’EXERCICI 20</w:t>
      </w:r>
      <w:r w:rsidR="00500684">
        <w:rPr>
          <w:rFonts w:eastAsia="Verdana" w:cs="Arial"/>
          <w:b/>
          <w:kern w:val="0"/>
          <w:sz w:val="24"/>
          <w:lang w:val="ca-ES"/>
        </w:rPr>
        <w:t>2</w:t>
      </w:r>
      <w:r w:rsidR="00F72692">
        <w:rPr>
          <w:rFonts w:eastAsia="Verdana" w:cs="Arial"/>
          <w:b/>
          <w:kern w:val="0"/>
          <w:sz w:val="24"/>
          <w:lang w:val="ca-ES"/>
        </w:rPr>
        <w:t>5</w:t>
      </w:r>
      <w:r w:rsidR="00993CBE">
        <w:rPr>
          <w:rFonts w:eastAsia="Verdana" w:cs="Arial"/>
          <w:b/>
          <w:kern w:val="0"/>
          <w:sz w:val="24"/>
          <w:lang w:val="ca-ES"/>
        </w:rPr>
        <w:t>.</w:t>
      </w:r>
    </w:p>
    <w:p w14:paraId="7A697D08" w14:textId="77777777" w:rsidR="00DB6003" w:rsidRDefault="00DB6003" w:rsidP="00067D57">
      <w:pPr>
        <w:widowControl/>
        <w:suppressAutoHyphens w:val="0"/>
        <w:spacing w:line="276" w:lineRule="auto"/>
        <w:ind w:left="260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</w:p>
    <w:p w14:paraId="3B391B19" w14:textId="7B628964" w:rsidR="00067D57" w:rsidRPr="005343FF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5343FF">
        <w:rPr>
          <w:rFonts w:eastAsia="Verdana" w:cs="Arial"/>
          <w:b/>
          <w:bCs/>
          <w:kern w:val="0"/>
          <w:sz w:val="24"/>
          <w:lang w:val="ca-ES"/>
        </w:rPr>
        <w:t>Dades del Sol·licitant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5547"/>
        <w:gridCol w:w="2687"/>
      </w:tblGrid>
      <w:tr w:rsidR="005343FF" w14:paraId="1D478A1D" w14:textId="77777777" w:rsidTr="005343FF">
        <w:tc>
          <w:tcPr>
            <w:tcW w:w="5547" w:type="dxa"/>
          </w:tcPr>
          <w:p w14:paraId="146E45B2" w14:textId="7777777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Nom i Cognoms</w:t>
            </w:r>
          </w:p>
          <w:p w14:paraId="08F18816" w14:textId="2ED74B3E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2687" w:type="dxa"/>
          </w:tcPr>
          <w:p w14:paraId="34FE5D21" w14:textId="3C7C00F9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DNI/NIE</w:t>
            </w:r>
          </w:p>
        </w:tc>
      </w:tr>
      <w:tr w:rsidR="005343FF" w14:paraId="17F3F6BF" w14:textId="77777777" w:rsidTr="005343FF">
        <w:tc>
          <w:tcPr>
            <w:tcW w:w="5547" w:type="dxa"/>
          </w:tcPr>
          <w:p w14:paraId="5C8A4D2E" w14:textId="7527C218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Domicili</w:t>
            </w:r>
          </w:p>
        </w:tc>
        <w:tc>
          <w:tcPr>
            <w:tcW w:w="2687" w:type="dxa"/>
          </w:tcPr>
          <w:p w14:paraId="0B69B980" w14:textId="7777777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Població</w:t>
            </w:r>
          </w:p>
          <w:p w14:paraId="40BFC4F6" w14:textId="1BBBB70A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  <w:tr w:rsidR="005343FF" w14:paraId="32497ADD" w14:textId="77777777" w:rsidTr="005343FF">
        <w:tc>
          <w:tcPr>
            <w:tcW w:w="5547" w:type="dxa"/>
          </w:tcPr>
          <w:p w14:paraId="054DCE03" w14:textId="3D8D5A54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Adreça electrònica</w:t>
            </w:r>
          </w:p>
        </w:tc>
        <w:tc>
          <w:tcPr>
            <w:tcW w:w="2687" w:type="dxa"/>
          </w:tcPr>
          <w:p w14:paraId="47FEDF0F" w14:textId="7777777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Telèfon Mòbil</w:t>
            </w:r>
          </w:p>
          <w:p w14:paraId="14E50DA7" w14:textId="3CE8BF47" w:rsidR="005343FF" w:rsidRDefault="005343FF" w:rsidP="00AE7477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</w:tbl>
    <w:p w14:paraId="5866F8BF" w14:textId="716B3CE1" w:rsidR="00067D57" w:rsidRDefault="00067D57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kern w:val="0"/>
          <w:sz w:val="24"/>
          <w:lang w:val="ca-ES"/>
        </w:rPr>
      </w:pPr>
    </w:p>
    <w:p w14:paraId="62A2B6B8" w14:textId="33671EF4" w:rsidR="005343FF" w:rsidRDefault="005343FF" w:rsidP="00AE7477">
      <w:pPr>
        <w:widowControl/>
        <w:suppressAutoHyphens w:val="0"/>
        <w:spacing w:line="276" w:lineRule="auto"/>
        <w:ind w:left="260" w:right="264"/>
        <w:jc w:val="both"/>
        <w:rPr>
          <w:rFonts w:cs="Arial"/>
          <w:lang w:val="ca-ES"/>
        </w:rPr>
      </w:pPr>
      <w:r>
        <w:rPr>
          <w:rFonts w:eastAsia="Verdana" w:cs="Arial"/>
          <w:kern w:val="0"/>
          <w:sz w:val="24"/>
          <w:lang w:val="ca-ES"/>
        </w:rPr>
        <w:t xml:space="preserve">Actua com a representant        </w:t>
      </w:r>
      <w:r w:rsidRPr="00137506">
        <w:rPr>
          <w:rFonts w:cs="Arial"/>
          <w:lang w:val="ca-ES"/>
        </w:rPr>
        <w:sym w:font="Wingdings 2" w:char="F0A3"/>
      </w:r>
      <w:r w:rsidRPr="00137506">
        <w:rPr>
          <w:rFonts w:cs="Arial"/>
          <w:lang w:val="ca-ES"/>
        </w:rPr>
        <w:t xml:space="preserve">No  </w:t>
      </w:r>
      <w:r w:rsidRPr="00137506">
        <w:rPr>
          <w:rFonts w:cs="Arial"/>
          <w:lang w:val="ca-ES"/>
        </w:rPr>
        <w:tab/>
      </w:r>
      <w:r w:rsidRPr="00137506">
        <w:rPr>
          <w:rFonts w:cs="Arial"/>
          <w:lang w:val="ca-ES"/>
        </w:rPr>
        <w:sym w:font="Wingdings 2" w:char="F0A3"/>
      </w:r>
      <w:r w:rsidRPr="00137506">
        <w:rPr>
          <w:rFonts w:cs="Arial"/>
          <w:lang w:val="ca-ES"/>
        </w:rPr>
        <w:t>Sí</w:t>
      </w:r>
    </w:p>
    <w:p w14:paraId="161B55E1" w14:textId="31BA470C" w:rsidR="005343FF" w:rsidRDefault="005343FF" w:rsidP="00AE7477">
      <w:pPr>
        <w:widowControl/>
        <w:suppressAutoHyphens w:val="0"/>
        <w:spacing w:line="276" w:lineRule="auto"/>
        <w:ind w:left="260" w:right="264"/>
        <w:jc w:val="both"/>
        <w:rPr>
          <w:rFonts w:cs="Arial"/>
          <w:lang w:val="ca-ES"/>
        </w:rPr>
      </w:pPr>
    </w:p>
    <w:p w14:paraId="52445493" w14:textId="119B6F54" w:rsidR="005343FF" w:rsidRPr="005343FF" w:rsidRDefault="005343FF" w:rsidP="00AE7477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5343FF">
        <w:rPr>
          <w:rFonts w:cs="Arial"/>
          <w:b/>
          <w:bCs/>
          <w:sz w:val="24"/>
          <w:lang w:val="ca-ES"/>
        </w:rPr>
        <w:t>Dades de la persona representada: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5547"/>
        <w:gridCol w:w="2687"/>
      </w:tblGrid>
      <w:tr w:rsidR="005343FF" w:rsidRPr="005343FF" w14:paraId="7606AA12" w14:textId="77777777" w:rsidTr="00704D80">
        <w:tc>
          <w:tcPr>
            <w:tcW w:w="5547" w:type="dxa"/>
          </w:tcPr>
          <w:p w14:paraId="1F654E84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Nom i Cognoms</w:t>
            </w:r>
          </w:p>
          <w:p w14:paraId="0C81D867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2687" w:type="dxa"/>
          </w:tcPr>
          <w:p w14:paraId="6C578E9A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DNI/NIE</w:t>
            </w:r>
          </w:p>
        </w:tc>
      </w:tr>
      <w:tr w:rsidR="005343FF" w:rsidRPr="005343FF" w14:paraId="003B9486" w14:textId="77777777" w:rsidTr="00704D80">
        <w:tc>
          <w:tcPr>
            <w:tcW w:w="5547" w:type="dxa"/>
          </w:tcPr>
          <w:p w14:paraId="78B765C1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Domicili</w:t>
            </w:r>
          </w:p>
        </w:tc>
        <w:tc>
          <w:tcPr>
            <w:tcW w:w="2687" w:type="dxa"/>
          </w:tcPr>
          <w:p w14:paraId="2EC788A3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Població</w:t>
            </w:r>
          </w:p>
          <w:p w14:paraId="37D1A1DE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  <w:tr w:rsidR="005343FF" w:rsidRPr="005343FF" w14:paraId="4C66D897" w14:textId="77777777" w:rsidTr="00704D80">
        <w:tc>
          <w:tcPr>
            <w:tcW w:w="5547" w:type="dxa"/>
          </w:tcPr>
          <w:p w14:paraId="08BD881D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Adreça electrònica</w:t>
            </w:r>
          </w:p>
        </w:tc>
        <w:tc>
          <w:tcPr>
            <w:tcW w:w="2687" w:type="dxa"/>
          </w:tcPr>
          <w:p w14:paraId="6A1B7330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5343FF">
              <w:rPr>
                <w:rFonts w:eastAsia="Verdana" w:cs="Arial"/>
                <w:kern w:val="0"/>
                <w:sz w:val="24"/>
                <w:lang w:val="ca-ES"/>
              </w:rPr>
              <w:t>Telèfon Mòbil</w:t>
            </w:r>
          </w:p>
          <w:p w14:paraId="3A1ED890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</w:tbl>
    <w:p w14:paraId="3A0B73D5" w14:textId="208FEF40" w:rsidR="005343FF" w:rsidRDefault="005343FF" w:rsidP="005343FF">
      <w:pPr>
        <w:widowControl/>
        <w:suppressAutoHyphens w:val="0"/>
        <w:spacing w:line="276" w:lineRule="auto"/>
        <w:ind w:right="264"/>
        <w:jc w:val="both"/>
        <w:rPr>
          <w:rFonts w:eastAsia="Verdana" w:cs="Arial"/>
          <w:kern w:val="0"/>
          <w:sz w:val="24"/>
          <w:lang w:val="ca-ES"/>
        </w:rPr>
      </w:pPr>
    </w:p>
    <w:p w14:paraId="4CDA2E49" w14:textId="6A3E9B0C" w:rsidR="005343FF" w:rsidRPr="005343FF" w:rsidRDefault="005343FF" w:rsidP="005343FF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 w:rsidRPr="005343FF">
        <w:rPr>
          <w:rFonts w:eastAsia="Verdana" w:cs="Arial"/>
          <w:b/>
          <w:bCs/>
          <w:kern w:val="0"/>
          <w:sz w:val="24"/>
          <w:lang w:val="ca-ES"/>
        </w:rPr>
        <w:t>Dades per la notificació electrònica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6539"/>
        <w:gridCol w:w="1695"/>
      </w:tblGrid>
      <w:tr w:rsidR="005343FF" w:rsidRPr="005343FF" w14:paraId="6BB23674" w14:textId="77777777" w:rsidTr="003B043B">
        <w:tc>
          <w:tcPr>
            <w:tcW w:w="6539" w:type="dxa"/>
          </w:tcPr>
          <w:p w14:paraId="60989472" w14:textId="7F6170BF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Autoritzo rebre electrònicament les notificacions d’aquest procediment. L’avís de posada a disposició de la notificació electrònica s’enviarà a l’adreça de correu electrònica indica.</w:t>
            </w:r>
          </w:p>
          <w:p w14:paraId="5883B2E1" w14:textId="77777777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1695" w:type="dxa"/>
          </w:tcPr>
          <w:p w14:paraId="4F7236EE" w14:textId="1EF0C01C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 xml:space="preserve">No  </w:t>
            </w:r>
            <w:r w:rsidRPr="00137506">
              <w:rPr>
                <w:rFonts w:cs="Arial"/>
                <w:lang w:val="ca-ES"/>
              </w:rPr>
              <w:tab/>
            </w: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>Sí</w:t>
            </w:r>
          </w:p>
        </w:tc>
      </w:tr>
      <w:tr w:rsidR="005343FF" w:rsidRPr="005343FF" w14:paraId="45F802B6" w14:textId="77777777" w:rsidTr="003B043B">
        <w:tc>
          <w:tcPr>
            <w:tcW w:w="6539" w:type="dxa"/>
          </w:tcPr>
          <w:p w14:paraId="2EDFF2DB" w14:textId="6ED72C8D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Autoritzo rebre les notificacions en format paper a l’adreça postal indicada.</w:t>
            </w:r>
          </w:p>
        </w:tc>
        <w:tc>
          <w:tcPr>
            <w:tcW w:w="1695" w:type="dxa"/>
          </w:tcPr>
          <w:p w14:paraId="741E3584" w14:textId="12309263" w:rsidR="005343FF" w:rsidRPr="005343FF" w:rsidRDefault="005343FF" w:rsidP="00704D80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 xml:space="preserve">No  </w:t>
            </w:r>
            <w:r w:rsidRPr="00137506">
              <w:rPr>
                <w:rFonts w:cs="Arial"/>
                <w:lang w:val="ca-ES"/>
              </w:rPr>
              <w:tab/>
            </w:r>
            <w:r w:rsidRPr="00137506">
              <w:rPr>
                <w:rFonts w:cs="Arial"/>
                <w:lang w:val="ca-ES"/>
              </w:rPr>
              <w:sym w:font="Wingdings 2" w:char="F0A3"/>
            </w:r>
            <w:r w:rsidRPr="00137506">
              <w:rPr>
                <w:rFonts w:cs="Arial"/>
                <w:lang w:val="ca-ES"/>
              </w:rPr>
              <w:t>Sí</w:t>
            </w:r>
            <w:r w:rsidRPr="005343FF">
              <w:rPr>
                <w:rFonts w:eastAsia="Verdana" w:cs="Arial"/>
                <w:kern w:val="0"/>
                <w:sz w:val="24"/>
                <w:lang w:val="ca-ES"/>
              </w:rPr>
              <w:t xml:space="preserve"> </w:t>
            </w:r>
          </w:p>
        </w:tc>
      </w:tr>
    </w:tbl>
    <w:p w14:paraId="4BFC6BF6" w14:textId="77777777" w:rsidR="003B043B" w:rsidRDefault="003B043B" w:rsidP="00DC6566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</w:p>
    <w:p w14:paraId="235D9F30" w14:textId="4B790FF7" w:rsidR="00F647F7" w:rsidRDefault="00F647F7" w:rsidP="00DC6566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 xml:space="preserve">EXPOSA: </w:t>
      </w:r>
      <w:r>
        <w:rPr>
          <w:rFonts w:eastAsia="Verdana" w:cs="Arial"/>
          <w:kern w:val="0"/>
          <w:sz w:val="24"/>
          <w:lang w:val="ca-ES"/>
        </w:rPr>
        <w:t xml:space="preserve">Que d’acord amb les bases reguladores adjunta la següent documentació té interès en participar en la següent </w:t>
      </w:r>
      <w:r w:rsidR="003B043B">
        <w:rPr>
          <w:rFonts w:eastAsia="Verdana" w:cs="Arial"/>
          <w:kern w:val="0"/>
          <w:sz w:val="24"/>
          <w:lang w:val="ca-ES"/>
        </w:rPr>
        <w:t>línia de subvencions:</w:t>
      </w:r>
    </w:p>
    <w:p w14:paraId="1C63DCD1" w14:textId="77777777" w:rsidR="003B043B" w:rsidRDefault="003B043B" w:rsidP="00DC6566">
      <w:pPr>
        <w:widowControl/>
        <w:tabs>
          <w:tab w:val="left" w:pos="8222"/>
        </w:tabs>
        <w:suppressAutoHyphens w:val="0"/>
        <w:spacing w:line="276" w:lineRule="auto"/>
        <w:ind w:left="260" w:right="-1"/>
        <w:jc w:val="both"/>
        <w:rPr>
          <w:rFonts w:cs="Arial"/>
          <w:lang w:val="ca-ES"/>
        </w:rPr>
      </w:pPr>
    </w:p>
    <w:p w14:paraId="575FF1E4" w14:textId="565FE365" w:rsidR="003B043B" w:rsidRPr="00646802" w:rsidRDefault="00DC6566" w:rsidP="003B043B">
      <w:pPr>
        <w:widowControl/>
        <w:tabs>
          <w:tab w:val="left" w:pos="8222"/>
        </w:tabs>
        <w:suppressAutoHyphens w:val="0"/>
        <w:ind w:left="260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rFonts w:cs="Arial"/>
          <w:lang w:val="ca-ES"/>
        </w:rPr>
        <w:sym w:font="Wingdings 2" w:char="F0A3"/>
      </w:r>
      <w:r w:rsidRPr="00137506">
        <w:rPr>
          <w:rFonts w:cs="Arial"/>
          <w:lang w:val="ca-ES"/>
        </w:rPr>
        <w:t xml:space="preserve"> </w:t>
      </w:r>
      <w:r w:rsidR="00F647F7" w:rsidRPr="002A22F3">
        <w:rPr>
          <w:rFonts w:eastAsia="Verdana" w:cs="Arial"/>
          <w:kern w:val="0"/>
          <w:sz w:val="24"/>
          <w:u w:val="single"/>
          <w:lang w:val="ca-ES"/>
        </w:rPr>
        <w:t>Línia 1</w:t>
      </w:r>
      <w:r w:rsidR="00F647F7">
        <w:rPr>
          <w:rFonts w:eastAsia="Verdana" w:cs="Arial"/>
          <w:kern w:val="0"/>
          <w:sz w:val="24"/>
          <w:lang w:val="ca-ES"/>
        </w:rPr>
        <w:t xml:space="preserve">: </w:t>
      </w:r>
      <w:bookmarkStart w:id="0" w:name="_Hlk46478830"/>
      <w:r w:rsidR="003B043B">
        <w:rPr>
          <w:rFonts w:eastAsia="Verdana" w:cs="Arial"/>
          <w:kern w:val="0"/>
          <w:sz w:val="24"/>
          <w:lang w:val="ca-ES"/>
        </w:rPr>
        <w:t xml:space="preserve">Ajuts en l’àmbit de promoció de l’esport d’alt nivell entre joves, on els objectes subvencionables seran les despeses derivades de l’adquisició de material esportiu, inscripcions a campionats i quotes a entitats i associacions esportives. </w:t>
      </w:r>
    </w:p>
    <w:p w14:paraId="691742A2" w14:textId="16CFA7EC" w:rsidR="00DC6566" w:rsidRDefault="00DC6566" w:rsidP="00DC6566">
      <w:pPr>
        <w:widowControl/>
        <w:tabs>
          <w:tab w:val="left" w:pos="8222"/>
        </w:tabs>
        <w:suppressAutoHyphens w:val="0"/>
        <w:spacing w:line="276" w:lineRule="auto"/>
        <w:ind w:left="260" w:right="-1"/>
        <w:jc w:val="both"/>
        <w:rPr>
          <w:rFonts w:cs="Arial"/>
          <w:lang w:val="ca-ES"/>
        </w:rPr>
      </w:pPr>
      <w:r>
        <w:rPr>
          <w:rFonts w:cs="Arial"/>
          <w:lang w:val="ca-ES"/>
        </w:rPr>
        <w:lastRenderedPageBreak/>
        <w:tab/>
      </w:r>
    </w:p>
    <w:bookmarkEnd w:id="0"/>
    <w:p w14:paraId="30482702" w14:textId="17E6D3CD" w:rsidR="00DC6566" w:rsidRDefault="00DC6566" w:rsidP="003B043B">
      <w:pPr>
        <w:widowControl/>
        <w:tabs>
          <w:tab w:val="left" w:pos="8222"/>
        </w:tabs>
        <w:suppressAutoHyphens w:val="0"/>
        <w:spacing w:line="276" w:lineRule="auto"/>
        <w:ind w:left="284" w:right="-1"/>
        <w:jc w:val="both"/>
        <w:rPr>
          <w:rFonts w:eastAsia="Verdana" w:cs="Arial"/>
          <w:i/>
          <w:iCs/>
          <w:kern w:val="0"/>
          <w:sz w:val="20"/>
          <w:szCs w:val="20"/>
          <w:lang w:val="ca-ES"/>
        </w:rPr>
      </w:pPr>
      <w:r w:rsidRPr="00DC6566">
        <w:rPr>
          <w:rFonts w:cs="Arial"/>
          <w:lang w:val="ca-ES"/>
        </w:rPr>
        <w:t xml:space="preserve"> </w:t>
      </w:r>
      <w:r w:rsidRPr="00DC6566">
        <w:rPr>
          <w:rFonts w:eastAsia="Verdana" w:cs="Arial"/>
          <w:b/>
          <w:bCs/>
          <w:kern w:val="0"/>
          <w:sz w:val="24"/>
          <w:lang w:val="ca-ES"/>
        </w:rPr>
        <w:t>DOCUMENTACIÓ A PRESENTAR</w:t>
      </w:r>
      <w:r>
        <w:rPr>
          <w:rFonts w:eastAsia="Verdana" w:cs="Arial"/>
          <w:b/>
          <w:bCs/>
          <w:kern w:val="0"/>
          <w:sz w:val="24"/>
          <w:lang w:val="ca-ES"/>
        </w:rPr>
        <w:t>:</w:t>
      </w:r>
      <w:r w:rsidRPr="00DC6566">
        <w:rPr>
          <w:rFonts w:eastAsia="Verdana" w:cs="Arial"/>
          <w:b/>
          <w:bCs/>
          <w:kern w:val="0"/>
          <w:sz w:val="24"/>
          <w:lang w:val="ca-ES"/>
        </w:rPr>
        <w:t xml:space="preserve"> </w:t>
      </w:r>
      <w:r w:rsidRPr="00F647F7">
        <w:rPr>
          <w:rFonts w:eastAsia="Verdana" w:cs="Arial"/>
          <w:i/>
          <w:iCs/>
          <w:kern w:val="0"/>
          <w:sz w:val="20"/>
          <w:szCs w:val="20"/>
          <w:lang w:val="ca-ES"/>
        </w:rPr>
        <w:t>(marcar amb una creu a la casella</w:t>
      </w:r>
      <w:r>
        <w:rPr>
          <w:rFonts w:eastAsia="Verdana" w:cs="Arial"/>
          <w:i/>
          <w:iCs/>
          <w:kern w:val="0"/>
          <w:sz w:val="20"/>
          <w:szCs w:val="20"/>
          <w:lang w:val="ca-ES"/>
        </w:rPr>
        <w:t xml:space="preserve"> la documentació presentada</w:t>
      </w:r>
      <w:r w:rsidRPr="00F647F7">
        <w:rPr>
          <w:rFonts w:eastAsia="Verdana" w:cs="Arial"/>
          <w:i/>
          <w:iCs/>
          <w:kern w:val="0"/>
          <w:sz w:val="20"/>
          <w:szCs w:val="20"/>
          <w:lang w:val="ca-ES"/>
        </w:rPr>
        <w:t>)</w:t>
      </w:r>
    </w:p>
    <w:p w14:paraId="52988FA1" w14:textId="77777777" w:rsidR="00DC6566" w:rsidRPr="00646802" w:rsidRDefault="00DC6566" w:rsidP="00DC6566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 w:val="24"/>
          <w:lang w:val="ca-ES"/>
        </w:rPr>
      </w:pPr>
    </w:p>
    <w:p w14:paraId="41CAF0ED" w14:textId="29BFB89B" w:rsidR="00DC6566" w:rsidRPr="00DC6566" w:rsidRDefault="00DC6566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>
        <w:rPr>
          <w:lang w:val="ca-ES"/>
        </w:rPr>
        <w:t xml:space="preserve"> </w:t>
      </w:r>
      <w:r w:rsidRPr="00DC6566">
        <w:rPr>
          <w:rFonts w:eastAsia="Verdana" w:cs="Arial"/>
          <w:kern w:val="0"/>
          <w:sz w:val="24"/>
          <w:lang w:val="ca-ES"/>
        </w:rPr>
        <w:t>Instància de sol·licitud, segons model específic normalitzat, degudament emplenada, també amb les dades d’identificació i contacte del beneficiari (Annex 1).</w:t>
      </w:r>
    </w:p>
    <w:p w14:paraId="21897AFB" w14:textId="77777777" w:rsidR="00DC6566" w:rsidRPr="00646802" w:rsidRDefault="00DC6566" w:rsidP="00DC6566">
      <w:pPr>
        <w:pStyle w:val="Pargrafdellista"/>
        <w:widowControl/>
        <w:suppressAutoHyphens w:val="0"/>
        <w:spacing w:line="276" w:lineRule="auto"/>
        <w:ind w:left="1134" w:right="264"/>
        <w:jc w:val="both"/>
        <w:rPr>
          <w:rFonts w:eastAsia="Verdana" w:cs="Arial"/>
          <w:kern w:val="0"/>
          <w:sz w:val="24"/>
          <w:lang w:val="ca-ES"/>
        </w:rPr>
      </w:pPr>
    </w:p>
    <w:p w14:paraId="49DDBB46" w14:textId="77777777" w:rsidR="0040237E" w:rsidRPr="0040237E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Còpia del DNI de la persona beneficiaria i de la sol·licitant, en cas que la beneficiari sigui menor d’edat. En el supòsit de persones que no tinguin la nacionalitat espanyola, còpia del NIE, passaport o document que legalment el substitueixi.</w:t>
      </w:r>
    </w:p>
    <w:p w14:paraId="531887F9" w14:textId="1FEBDE88" w:rsidR="00DC6566" w:rsidRPr="00646802" w:rsidRDefault="00DC6566" w:rsidP="0040237E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17B2A495" w14:textId="77777777" w:rsidR="0040237E" w:rsidRPr="0040237E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En cas que la persona beneficiaria sigui menor d’edat, còpia del llibre de família per acreditar la representació del tutor legal.</w:t>
      </w:r>
    </w:p>
    <w:p w14:paraId="6F253DFC" w14:textId="3B60A92B" w:rsidR="00DC6566" w:rsidRPr="00DC6566" w:rsidRDefault="00DC6566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08FF7851" w14:textId="77777777" w:rsidR="0040237E" w:rsidRPr="0040237E" w:rsidRDefault="00DC6566" w:rsidP="0040237E">
      <w:pPr>
        <w:widowControl/>
        <w:suppressAutoHyphens w:val="0"/>
        <w:ind w:right="264" w:firstLine="28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Copia de la llicència federativa</w:t>
      </w:r>
    </w:p>
    <w:p w14:paraId="4EEF4C34" w14:textId="4BB76203" w:rsidR="0040237E" w:rsidRDefault="0040237E" w:rsidP="00DC6566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lang w:val="ca-ES"/>
        </w:rPr>
      </w:pPr>
    </w:p>
    <w:p w14:paraId="7ADF0679" w14:textId="0358E36F" w:rsidR="0040237E" w:rsidRPr="0040237E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 xml:space="preserve">Documentació acreditativa de les inscripcions en campionats  </w:t>
      </w:r>
      <w:r w:rsidR="0040237E" w:rsidRPr="0040237E">
        <w:rPr>
          <w:rFonts w:eastAsiaTheme="minorHAnsi" w:cs="Arial"/>
          <w:kern w:val="0"/>
          <w:sz w:val="24"/>
          <w:lang w:val="ca-ES" w:eastAsia="en-US"/>
        </w:rPr>
        <w:t>autonòmics, provincials</w:t>
      </w:r>
      <w:r w:rsidR="00704D80">
        <w:rPr>
          <w:rFonts w:eastAsiaTheme="minorHAnsi" w:cs="Arial"/>
          <w:kern w:val="0"/>
          <w:sz w:val="24"/>
          <w:lang w:val="ca-ES" w:eastAsia="en-US"/>
        </w:rPr>
        <w:t>,</w:t>
      </w:r>
      <w:r w:rsidR="0040237E" w:rsidRPr="0040237E">
        <w:rPr>
          <w:rFonts w:eastAsiaTheme="minorHAnsi" w:cs="Arial"/>
          <w:kern w:val="0"/>
          <w:sz w:val="24"/>
          <w:lang w:val="ca-ES" w:eastAsia="en-US"/>
        </w:rPr>
        <w:t xml:space="preserve"> nacionals</w:t>
      </w:r>
      <w:r w:rsidR="00704D80">
        <w:rPr>
          <w:rFonts w:eastAsiaTheme="minorHAnsi" w:cs="Arial"/>
          <w:kern w:val="0"/>
          <w:sz w:val="24"/>
          <w:lang w:val="ca-ES" w:eastAsia="en-US"/>
        </w:rPr>
        <w:t xml:space="preserve"> o internacionals</w:t>
      </w:r>
      <w:r w:rsidR="0040237E" w:rsidRPr="0040237E">
        <w:rPr>
          <w:rFonts w:eastAsiaTheme="minorHAnsi" w:cs="Arial"/>
          <w:kern w:val="0"/>
          <w:sz w:val="24"/>
          <w:lang w:val="ca-ES" w:eastAsia="en-US"/>
        </w:rPr>
        <w:t xml:space="preserve">. </w:t>
      </w:r>
    </w:p>
    <w:p w14:paraId="2314E756" w14:textId="590841B2" w:rsidR="00DC6566" w:rsidRPr="00646802" w:rsidRDefault="00DC6566" w:rsidP="00DC6566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26857664" w14:textId="0A72D24A" w:rsidR="00704D80" w:rsidRDefault="00DC6566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 w:rsidRPr="0040237E">
        <w:rPr>
          <w:lang w:val="ca-ES"/>
        </w:rPr>
        <w:t xml:space="preserve"> </w:t>
      </w:r>
      <w:r w:rsidR="0040237E" w:rsidRPr="0040237E">
        <w:rPr>
          <w:rFonts w:eastAsia="Verdana" w:cs="Arial"/>
          <w:kern w:val="0"/>
          <w:sz w:val="24"/>
          <w:lang w:val="ca-ES"/>
        </w:rPr>
        <w:t>Factures o documentació acreditativa</w:t>
      </w:r>
      <w:r w:rsidR="00704D80">
        <w:rPr>
          <w:rFonts w:eastAsia="Verdana" w:cs="Arial"/>
          <w:kern w:val="0"/>
          <w:sz w:val="24"/>
          <w:lang w:val="ca-ES"/>
        </w:rPr>
        <w:t xml:space="preserve">, corresponents a l’exercici </w:t>
      </w:r>
      <w:r w:rsidR="00DD187C">
        <w:rPr>
          <w:rFonts w:eastAsia="Verdana" w:cs="Arial"/>
          <w:kern w:val="0"/>
          <w:sz w:val="24"/>
          <w:lang w:val="ca-ES"/>
        </w:rPr>
        <w:t>20</w:t>
      </w:r>
      <w:r w:rsidR="00500684">
        <w:rPr>
          <w:rFonts w:eastAsia="Verdana" w:cs="Arial"/>
          <w:kern w:val="0"/>
          <w:sz w:val="24"/>
          <w:lang w:val="ca-ES"/>
        </w:rPr>
        <w:t>2</w:t>
      </w:r>
      <w:r w:rsidR="00F72692">
        <w:rPr>
          <w:rFonts w:eastAsia="Verdana" w:cs="Arial"/>
          <w:kern w:val="0"/>
          <w:sz w:val="24"/>
          <w:lang w:val="ca-ES"/>
        </w:rPr>
        <w:t>5</w:t>
      </w:r>
      <w:r w:rsidR="00704D80">
        <w:rPr>
          <w:rFonts w:eastAsia="Verdana" w:cs="Arial"/>
          <w:kern w:val="0"/>
          <w:sz w:val="24"/>
          <w:lang w:val="ca-ES"/>
        </w:rPr>
        <w:t>, de les despeses derivades de:</w:t>
      </w:r>
    </w:p>
    <w:p w14:paraId="7B2F891B" w14:textId="77777777" w:rsidR="00704D80" w:rsidRDefault="00704D80" w:rsidP="00704D80">
      <w:pPr>
        <w:pStyle w:val="Pargrafdellista"/>
        <w:widowControl/>
        <w:numPr>
          <w:ilvl w:val="1"/>
          <w:numId w:val="16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 w:rsidRPr="00126933">
        <w:rPr>
          <w:rFonts w:eastAsia="Verdana" w:cs="Arial"/>
          <w:kern w:val="0"/>
          <w:sz w:val="24"/>
          <w:lang w:val="ca-ES"/>
        </w:rPr>
        <w:t>Adquisició de material esportiu</w:t>
      </w:r>
    </w:p>
    <w:p w14:paraId="69ABD0DC" w14:textId="77777777" w:rsidR="00704D80" w:rsidRDefault="00704D80" w:rsidP="00704D80">
      <w:pPr>
        <w:pStyle w:val="Pargrafdellista"/>
        <w:widowControl/>
        <w:numPr>
          <w:ilvl w:val="1"/>
          <w:numId w:val="16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 w:rsidRPr="00126933">
        <w:rPr>
          <w:rFonts w:eastAsia="Verdana" w:cs="Arial"/>
          <w:kern w:val="0"/>
          <w:sz w:val="24"/>
          <w:lang w:val="ca-ES"/>
        </w:rPr>
        <w:t>Dietes, desplaçaments (amb límit establert a la Llei 35/2006 relativa a l’Impost sobre la Renta de les Persones Físiques) i  inscripcions a campionats</w:t>
      </w:r>
    </w:p>
    <w:p w14:paraId="7F787217" w14:textId="77777777" w:rsidR="00704D80" w:rsidRPr="00126933" w:rsidRDefault="00704D80" w:rsidP="00704D80">
      <w:pPr>
        <w:pStyle w:val="Pargrafdellista"/>
        <w:widowControl/>
        <w:numPr>
          <w:ilvl w:val="1"/>
          <w:numId w:val="16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 w:rsidRPr="00126933">
        <w:rPr>
          <w:rFonts w:eastAsia="Verdana" w:cs="Arial"/>
          <w:kern w:val="0"/>
          <w:sz w:val="24"/>
          <w:lang w:val="ca-ES"/>
        </w:rPr>
        <w:t xml:space="preserve">Quotes a entitats i associacions esportives. </w:t>
      </w:r>
    </w:p>
    <w:p w14:paraId="4A2C3822" w14:textId="1D723B0F" w:rsidR="00704D80" w:rsidRDefault="00704D80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4C43D544" w14:textId="77777777" w:rsidR="0040237E" w:rsidRPr="00646802" w:rsidRDefault="0040237E" w:rsidP="0040237E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rFonts w:eastAsia="Arial" w:cs="Arial"/>
          <w:kern w:val="0"/>
          <w:sz w:val="24"/>
          <w:lang w:val="ca-ES"/>
        </w:rPr>
      </w:pPr>
      <w:r w:rsidRPr="00137506">
        <w:rPr>
          <w:lang w:val="ca-ES"/>
        </w:rPr>
        <w:sym w:font="Wingdings 2" w:char="F0A3"/>
      </w:r>
      <w:r>
        <w:rPr>
          <w:lang w:val="ca-ES"/>
        </w:rPr>
        <w:t xml:space="preserve"> </w:t>
      </w:r>
      <w:r w:rsidRPr="00646802">
        <w:rPr>
          <w:rFonts w:eastAsia="Verdana" w:cs="Arial"/>
          <w:kern w:val="0"/>
          <w:sz w:val="24"/>
          <w:lang w:val="ca-ES"/>
        </w:rPr>
        <w:t>Document de domiciliació bancària o document acreditatiu de les dades bancàries (Fitxa de creditor)</w:t>
      </w:r>
      <w:r w:rsidRPr="00646802">
        <w:rPr>
          <w:rFonts w:eastAsia="Arial" w:cs="Arial"/>
          <w:kern w:val="0"/>
          <w:sz w:val="24"/>
          <w:lang w:val="ca-ES"/>
        </w:rPr>
        <w:t>.</w:t>
      </w:r>
    </w:p>
    <w:p w14:paraId="42506599" w14:textId="21566C6F" w:rsidR="0040237E" w:rsidRDefault="0040237E" w:rsidP="0040237E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7DD9843C" w14:textId="4FDF137B" w:rsidR="00A24FB2" w:rsidRDefault="00A24FB2" w:rsidP="00A24FB2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 xml:space="preserve">SOL·LICITO: </w:t>
      </w:r>
      <w:r>
        <w:rPr>
          <w:rFonts w:eastAsia="Verdana" w:cs="Arial"/>
          <w:kern w:val="0"/>
          <w:sz w:val="24"/>
          <w:lang w:val="ca-ES"/>
        </w:rPr>
        <w:t>La concessió de la subvenció sol·licitada.</w:t>
      </w:r>
    </w:p>
    <w:p w14:paraId="4DF40EA4" w14:textId="26E27628" w:rsidR="00A24FB2" w:rsidRDefault="00A24FB2" w:rsidP="00A24FB2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4D539C7D" w14:textId="436159BE" w:rsidR="00DC6566" w:rsidRPr="00A24FB2" w:rsidRDefault="00A24FB2" w:rsidP="00A24FB2">
      <w:pPr>
        <w:spacing w:line="276" w:lineRule="auto"/>
        <w:ind w:left="284"/>
        <w:rPr>
          <w:rFonts w:eastAsia="Arial" w:cs="Arial"/>
          <w:b/>
          <w:bCs/>
          <w:kern w:val="0"/>
          <w:szCs w:val="22"/>
          <w:lang w:val="ca-ES"/>
        </w:rPr>
      </w:pPr>
      <w:r>
        <w:rPr>
          <w:rFonts w:eastAsia="Arial" w:cs="Arial"/>
          <w:b/>
          <w:bCs/>
          <w:kern w:val="0"/>
          <w:szCs w:val="22"/>
          <w:lang w:val="ca-ES"/>
        </w:rPr>
        <w:t>Declaració responsable</w:t>
      </w:r>
      <w:r w:rsidR="00DC6566" w:rsidRPr="00A24FB2">
        <w:rPr>
          <w:rFonts w:eastAsia="Arial" w:cs="Arial"/>
          <w:b/>
          <w:bCs/>
          <w:kern w:val="0"/>
          <w:szCs w:val="22"/>
          <w:lang w:val="ca-ES"/>
        </w:rPr>
        <w:t>:</w:t>
      </w:r>
    </w:p>
    <w:p w14:paraId="7E2E83D0" w14:textId="5D654E91" w:rsidR="00DC6566" w:rsidRPr="0040237E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Arial" w:cs="Arial"/>
          <w:kern w:val="0"/>
          <w:szCs w:val="22"/>
          <w:lang w:val="ca-ES"/>
        </w:rPr>
        <w:t xml:space="preserve">Que </w:t>
      </w:r>
      <w:r w:rsidRPr="0040237E">
        <w:rPr>
          <w:rFonts w:eastAsia="Arial" w:cs="Arial"/>
          <w:kern w:val="0"/>
          <w:szCs w:val="22"/>
          <w:lang w:val="ca-ES"/>
        </w:rPr>
        <w:t xml:space="preserve">el sol·licitant és </w:t>
      </w:r>
      <w:r w:rsidR="0040237E" w:rsidRPr="0040237E">
        <w:rPr>
          <w:rFonts w:eastAsia="Arial" w:cs="Arial"/>
          <w:kern w:val="0"/>
          <w:szCs w:val="22"/>
          <w:lang w:val="ca-ES"/>
        </w:rPr>
        <w:t>coneixedor/a i accepta de les bases reguladores de les subvencions a joves esportistes d’alt nivell i reuneix tots els requisits corresponents.</w:t>
      </w:r>
    </w:p>
    <w:p w14:paraId="5983C982" w14:textId="77777777" w:rsidR="00DC6566" w:rsidRPr="00A24FB2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40237E">
        <w:rPr>
          <w:rFonts w:eastAsia="Arial" w:cs="Arial"/>
          <w:kern w:val="0"/>
          <w:szCs w:val="22"/>
          <w:lang w:val="ca-ES"/>
        </w:rPr>
        <w:t>Que les dades que consten en la sol·licitud s’ajusten a la realitat i que queda assabentat/da que la</w:t>
      </w:r>
      <w:r w:rsidRPr="00A24FB2">
        <w:rPr>
          <w:rFonts w:eastAsia="Arial" w:cs="Arial"/>
          <w:kern w:val="0"/>
          <w:szCs w:val="22"/>
          <w:lang w:val="ca-ES"/>
        </w:rPr>
        <w:t xml:space="preserve"> inexactitud de les circumstàncies declarades podrà donar lloc a la denegació o revocació de la subvenció.</w:t>
      </w:r>
    </w:p>
    <w:p w14:paraId="2FD65F50" w14:textId="77777777" w:rsidR="00DC6566" w:rsidRPr="00A24FB2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Arial" w:cs="Arial"/>
          <w:kern w:val="0"/>
          <w:szCs w:val="22"/>
          <w:lang w:val="ca-ES"/>
        </w:rPr>
        <w:t xml:space="preserve">Que no s’han obtingut altres subvencions atorgades per </w:t>
      </w:r>
      <w:r w:rsidRPr="00A24FB2">
        <w:rPr>
          <w:rFonts w:eastAsia="Verdana" w:cs="Arial"/>
          <w:kern w:val="0"/>
          <w:szCs w:val="22"/>
          <w:lang w:val="ca-ES"/>
        </w:rPr>
        <w:t>altres administracions i amb l'objecte de cobrir la mateixa necessitat, o si es tenen, que aquestes siguin acreditades com a insuficients.</w:t>
      </w:r>
    </w:p>
    <w:p w14:paraId="4E1346CB" w14:textId="181F9788" w:rsidR="00DC6566" w:rsidRPr="00A24FB2" w:rsidRDefault="00DC6566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Verdana" w:cs="Arial"/>
          <w:kern w:val="0"/>
          <w:szCs w:val="22"/>
          <w:lang w:val="ca-ES"/>
        </w:rPr>
        <w:lastRenderedPageBreak/>
        <w:t xml:space="preserve">Que es troba al corrent de pagament davant TGSS, AEAT, ATC i el propi Ajuntament de Forallac; no està afectat per cap prohibició de l’art. 13 LGS; ni està sancionat per resolució ferma. </w:t>
      </w:r>
    </w:p>
    <w:p w14:paraId="0F04EC70" w14:textId="11FEBCF0" w:rsidR="00A24FB2" w:rsidRPr="00A24FB2" w:rsidRDefault="00A24FB2" w:rsidP="00DC6566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Verdana" w:cs="Arial"/>
          <w:kern w:val="0"/>
          <w:szCs w:val="22"/>
          <w:lang w:val="ca-ES"/>
        </w:rPr>
        <w:t>Que el/la sol·licitant accepta la subvenció en cas que li sigui atorgada</w:t>
      </w:r>
    </w:p>
    <w:p w14:paraId="7DAF459C" w14:textId="5BB43BC6" w:rsidR="00A24FB2" w:rsidRPr="00A24FB2" w:rsidRDefault="00A24FB2" w:rsidP="00A24FB2">
      <w:pPr>
        <w:pStyle w:val="Pargrafdellista"/>
        <w:widowControl/>
        <w:numPr>
          <w:ilvl w:val="1"/>
          <w:numId w:val="20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 w:rsidRPr="00A24FB2">
        <w:rPr>
          <w:rFonts w:eastAsia="Verdana" w:cs="Arial"/>
          <w:kern w:val="0"/>
          <w:szCs w:val="22"/>
          <w:lang w:val="ca-ES"/>
        </w:rPr>
        <w:t>Que ES COMPROMET a complir les condicions de la subvenció</w:t>
      </w:r>
    </w:p>
    <w:p w14:paraId="2C660CD3" w14:textId="10A2D029" w:rsidR="00A24FB2" w:rsidRPr="00A24FB2" w:rsidRDefault="00A24FB2" w:rsidP="00A24FB2">
      <w:pPr>
        <w:pStyle w:val="Pargrafdellista"/>
        <w:widowControl/>
        <w:suppressAutoHyphens w:val="0"/>
        <w:spacing w:line="276" w:lineRule="auto"/>
        <w:ind w:left="851" w:right="264"/>
        <w:jc w:val="both"/>
        <w:rPr>
          <w:rFonts w:eastAsia="Arial" w:cs="Arial"/>
          <w:kern w:val="0"/>
          <w:szCs w:val="22"/>
          <w:lang w:val="ca-ES"/>
        </w:rPr>
      </w:pPr>
    </w:p>
    <w:p w14:paraId="3856D885" w14:textId="08BC9FB3" w:rsidR="00DC6566" w:rsidRDefault="00DC6566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Cs w:val="22"/>
          <w:lang w:val="ca-ES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4123"/>
        <w:gridCol w:w="4087"/>
      </w:tblGrid>
      <w:tr w:rsidR="00A24FB2" w14:paraId="4F3ACFFF" w14:textId="77777777" w:rsidTr="00A24FB2">
        <w:tc>
          <w:tcPr>
            <w:tcW w:w="4247" w:type="dxa"/>
          </w:tcPr>
          <w:p w14:paraId="7086D281" w14:textId="1FCD003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  <w:r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  <w:t>SIGNATURA</w:t>
            </w:r>
          </w:p>
        </w:tc>
        <w:tc>
          <w:tcPr>
            <w:tcW w:w="4247" w:type="dxa"/>
          </w:tcPr>
          <w:p w14:paraId="7F4683CA" w14:textId="3E78CAC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  <w:r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  <w:t>DATA</w:t>
            </w:r>
          </w:p>
        </w:tc>
      </w:tr>
      <w:tr w:rsidR="00A24FB2" w14:paraId="7A7C825A" w14:textId="77777777" w:rsidTr="00A24FB2">
        <w:tc>
          <w:tcPr>
            <w:tcW w:w="4247" w:type="dxa"/>
          </w:tcPr>
          <w:p w14:paraId="3C052333" w14:textId="7777777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  <w:p w14:paraId="0550DB1E" w14:textId="7777777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  <w:p w14:paraId="1E4A4DF8" w14:textId="2C243D4F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</w:tc>
        <w:tc>
          <w:tcPr>
            <w:tcW w:w="4247" w:type="dxa"/>
          </w:tcPr>
          <w:p w14:paraId="239DDEE3" w14:textId="77777777" w:rsidR="00A24FB2" w:rsidRDefault="00A24FB2" w:rsidP="00DC6566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</w:tc>
      </w:tr>
    </w:tbl>
    <w:p w14:paraId="60F52BCC" w14:textId="28399469" w:rsidR="00A24FB2" w:rsidRDefault="00A24FB2" w:rsidP="00DC6566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Cs w:val="22"/>
          <w:lang w:val="ca-ES"/>
        </w:rPr>
      </w:pPr>
    </w:p>
    <w:p w14:paraId="3DB33480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Declaració veracitat de la documentació aportada </w:t>
      </w:r>
    </w:p>
    <w:p w14:paraId="1EF1E812" w14:textId="4D17EB90" w:rsid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>La persona interessada o qui la representi es responsabilitza de la veracitat dels documents portats, d’acord amb l’article 28.7 de la Llei 39/2015, d’1 d’octubre, del procediment</w:t>
      </w: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 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administratiu comú de les administracions públiques. </w:t>
      </w:r>
    </w:p>
    <w:p w14:paraId="29B4D565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</w:p>
    <w:p w14:paraId="4160BEA6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Dades </w:t>
      </w:r>
      <w:proofErr w:type="spellStart"/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>interoperables</w:t>
      </w:r>
      <w:proofErr w:type="spellEnd"/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 </w:t>
      </w:r>
    </w:p>
    <w:p w14:paraId="377EC46A" w14:textId="196B549E" w:rsid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D'acord amb l'establert a l'art. 28 de la Llei 39/2015 es presumeix que, si no s'oposa expressament o la llei aplicable requereix consentiment exprés, vostè autoritza la consulta i obtenció de documents per aquest procediment. </w:t>
      </w:r>
    </w:p>
    <w:p w14:paraId="4599EB78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</w:p>
    <w:p w14:paraId="770E03EF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Protecció de dades personals </w:t>
      </w:r>
    </w:p>
    <w:p w14:paraId="6FB9E8EC" w14:textId="458B3765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Segons el que dicta la Llei orgànica 3/2018 de protecció de dades personals i garantia dels drets digitals, l’informem que les dades facilitades seran tractades per tal de donar servei i resposta a la sol·licitud que ha demanat. El Responsable de Tractament és l’Ajuntament de </w:t>
      </w: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Forallac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. </w:t>
      </w:r>
    </w:p>
    <w:p w14:paraId="4A29A4BD" w14:textId="77777777" w:rsidR="00A24FB2" w:rsidRPr="00A24FB2" w:rsidRDefault="00A24FB2" w:rsidP="00A24FB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Les dades no s’utilitzaran per a finalitats diferents ni se cediran a tercers sense el vostre consentiment excepte que una norma legal ho autoritzi. Els períodes de conservació i eliminació de les dades estan sotmesos a la regulació emesa per la Comissió Nacional d’Accés i Avaluació i Tria Documental de Catalunya. </w:t>
      </w:r>
    </w:p>
    <w:p w14:paraId="43FF4ED2" w14:textId="045E20F5" w:rsidR="00A24FB2" w:rsidRPr="00A24FB2" w:rsidRDefault="00A24FB2" w:rsidP="00993CBE">
      <w:pPr>
        <w:widowControl/>
        <w:suppressAutoHyphens w:val="0"/>
        <w:spacing w:line="276" w:lineRule="auto"/>
        <w:ind w:right="264"/>
        <w:jc w:val="both"/>
        <w:rPr>
          <w:rFonts w:eastAsia="Verdana" w:cs="Arial"/>
          <w:b/>
          <w:bCs/>
          <w:kern w:val="0"/>
          <w:sz w:val="20"/>
          <w:szCs w:val="20"/>
          <w:lang w:val="ca-ES"/>
        </w:rPr>
      </w:pP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Podeu exercir els vostres drets d’accés, rectificació, supressió, oposició, portabilitat i limitació </w:t>
      </w:r>
      <w:r w:rsidR="00993CBE">
        <w:rPr>
          <w:rFonts w:eastAsia="Times New Roman" w:cs="Arial"/>
          <w:color w:val="000000"/>
          <w:kern w:val="0"/>
          <w:sz w:val="20"/>
          <w:szCs w:val="20"/>
          <w:lang w:val="ca-ES"/>
        </w:rPr>
        <w:t>d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>e les dades mitjançant la remissió d’un escrit adjuntant una còpia del vostre DNI dirigit a l’</w:t>
      </w: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Ajuntament de Forallac, Parc u d’octubre de 2017, </w:t>
      </w:r>
      <w:proofErr w:type="spellStart"/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Vulpellac</w:t>
      </w:r>
      <w:proofErr w:type="spellEnd"/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- 17111</w:t>
      </w:r>
      <w:r w:rsidRPr="00A24FB2"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 o a través de la Seu Electrònica.</w:t>
      </w:r>
    </w:p>
    <w:sectPr w:rsidR="00A24FB2" w:rsidRPr="00A24FB2">
      <w:headerReference w:type="default" r:id="rId8"/>
      <w:footerReference w:type="default" r:id="rId9"/>
      <w:pgSz w:w="11906" w:h="16838"/>
      <w:pgMar w:top="2443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11775" w14:textId="77777777" w:rsidR="00DB7DB3" w:rsidRDefault="00DB7DB3">
      <w:r>
        <w:separator/>
      </w:r>
    </w:p>
  </w:endnote>
  <w:endnote w:type="continuationSeparator" w:id="0">
    <w:p w14:paraId="184CC677" w14:textId="77777777" w:rsidR="00DB7DB3" w:rsidRDefault="00DB7DB3">
      <w:r>
        <w:continuationSeparator/>
      </w:r>
    </w:p>
  </w:endnote>
  <w:endnote w:type="continuationNotice" w:id="1">
    <w:p w14:paraId="7B603E5A" w14:textId="77777777" w:rsidR="00DB7DB3" w:rsidRDefault="00DB7D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8AAFF" w14:textId="77777777" w:rsidR="00704D80" w:rsidRDefault="00704D80">
    <w:pPr>
      <w:pStyle w:val="Peu"/>
    </w:pPr>
    <w:r>
      <w:rPr>
        <w:noProof/>
      </w:rPr>
      <w:drawing>
        <wp:inline distT="0" distB="0" distL="0" distR="0" wp14:anchorId="76B35612" wp14:editId="58F9DB50">
          <wp:extent cx="5391150" cy="26670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BFAB9" w14:textId="77777777" w:rsidR="00DB7DB3" w:rsidRDefault="00DB7DB3">
      <w:r>
        <w:separator/>
      </w:r>
    </w:p>
  </w:footnote>
  <w:footnote w:type="continuationSeparator" w:id="0">
    <w:p w14:paraId="6313E861" w14:textId="77777777" w:rsidR="00DB7DB3" w:rsidRDefault="00DB7DB3">
      <w:r>
        <w:continuationSeparator/>
      </w:r>
    </w:p>
  </w:footnote>
  <w:footnote w:type="continuationNotice" w:id="1">
    <w:p w14:paraId="19DD2D18" w14:textId="77777777" w:rsidR="00DB7DB3" w:rsidRDefault="00DB7D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4D415" w14:textId="77777777" w:rsidR="00704D80" w:rsidRDefault="00704D80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404B99B" wp14:editId="44511C31">
          <wp:extent cx="48577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7A4910A7" w14:textId="77777777" w:rsidR="00704D80" w:rsidRDefault="00704D8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Forallac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79E2A9E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7545E146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515F007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7"/>
    <w:multiLevelType w:val="hybridMultilevel"/>
    <w:tmpl w:val="4DB127F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8"/>
    <w:multiLevelType w:val="hybridMultilevel"/>
    <w:tmpl w:val="82A0BA2C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9"/>
    <w:multiLevelType w:val="hybridMultilevel"/>
    <w:tmpl w:val="1F16E9E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A"/>
    <w:multiLevelType w:val="hybridMultilevel"/>
    <w:tmpl w:val="1190CDE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B"/>
    <w:multiLevelType w:val="hybridMultilevel"/>
    <w:tmpl w:val="66EF438C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C"/>
    <w:multiLevelType w:val="hybridMultilevel"/>
    <w:tmpl w:val="140E0F7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D"/>
    <w:multiLevelType w:val="hybridMultilevel"/>
    <w:tmpl w:val="6E4493B8"/>
    <w:lvl w:ilvl="0" w:tplc="759C44D4">
      <w:start w:val="1"/>
      <w:numFmt w:val="decimal"/>
      <w:lvlText w:val="%1."/>
      <w:lvlJc w:val="left"/>
      <w:rPr>
        <w:rFonts w:ascii="Verdana" w:eastAsia="Verdana" w:hAnsi="Verdana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5AB23A7"/>
    <w:multiLevelType w:val="hybridMultilevel"/>
    <w:tmpl w:val="EB44238E"/>
    <w:lvl w:ilvl="0" w:tplc="68E20D1A">
      <w:numFmt w:val="bullet"/>
      <w:lvlText w:val="-"/>
      <w:lvlJc w:val="left"/>
      <w:pPr>
        <w:ind w:left="620" w:hanging="360"/>
      </w:pPr>
      <w:rPr>
        <w:rFonts w:ascii="Arial" w:eastAsia="Verdan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1" w15:restartNumberingAfterBreak="0">
    <w:nsid w:val="0987360C"/>
    <w:multiLevelType w:val="hybridMultilevel"/>
    <w:tmpl w:val="FD2665EC"/>
    <w:lvl w:ilvl="0" w:tplc="4BD24F06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1E7B99"/>
    <w:multiLevelType w:val="hybridMultilevel"/>
    <w:tmpl w:val="D4E8744C"/>
    <w:lvl w:ilvl="0" w:tplc="FFFFFFFF">
      <w:start w:val="1"/>
      <w:numFmt w:val="bullet"/>
      <w:lvlText w:val="-"/>
      <w:lvlJc w:val="left"/>
      <w:pPr>
        <w:ind w:left="1700" w:hanging="360"/>
      </w:pPr>
    </w:lvl>
    <w:lvl w:ilvl="1" w:tplc="0C0A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13" w15:restartNumberingAfterBreak="0">
    <w:nsid w:val="0F3E5E15"/>
    <w:multiLevelType w:val="hybridMultilevel"/>
    <w:tmpl w:val="6436CEA6"/>
    <w:lvl w:ilvl="0" w:tplc="A32C7502">
      <w:start w:val="2"/>
      <w:numFmt w:val="bullet"/>
      <w:lvlText w:val="-"/>
      <w:lvlJc w:val="left"/>
      <w:pPr>
        <w:ind w:left="620" w:hanging="360"/>
      </w:pPr>
      <w:rPr>
        <w:rFonts w:ascii="Arial" w:eastAsia="Verdan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4" w15:restartNumberingAfterBreak="0">
    <w:nsid w:val="1FDB492C"/>
    <w:multiLevelType w:val="hybridMultilevel"/>
    <w:tmpl w:val="9306D110"/>
    <w:lvl w:ilvl="0" w:tplc="4CD282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31231"/>
    <w:multiLevelType w:val="hybridMultilevel"/>
    <w:tmpl w:val="3E327486"/>
    <w:lvl w:ilvl="0" w:tplc="FFFFFFFF">
      <w:start w:val="1"/>
      <w:numFmt w:val="bullet"/>
      <w:lvlText w:val="-"/>
      <w:lvlJc w:val="left"/>
      <w:pPr>
        <w:ind w:left="1700" w:hanging="360"/>
      </w:pPr>
    </w:lvl>
    <w:lvl w:ilvl="1" w:tplc="D7EAAEF6">
      <w:numFmt w:val="bullet"/>
      <w:lvlText w:val="-"/>
      <w:lvlJc w:val="left"/>
      <w:pPr>
        <w:ind w:left="2420" w:hanging="360"/>
      </w:pPr>
      <w:rPr>
        <w:rFonts w:ascii="Arial" w:eastAsia="Calibr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16" w15:restartNumberingAfterBreak="0">
    <w:nsid w:val="328A2411"/>
    <w:multiLevelType w:val="hybridMultilevel"/>
    <w:tmpl w:val="B61CCF2E"/>
    <w:lvl w:ilvl="0" w:tplc="0403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38695351"/>
    <w:multiLevelType w:val="hybridMultilevel"/>
    <w:tmpl w:val="0F38515A"/>
    <w:lvl w:ilvl="0" w:tplc="56DED3C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8" w15:restartNumberingAfterBreak="0">
    <w:nsid w:val="4B4266CA"/>
    <w:multiLevelType w:val="hybridMultilevel"/>
    <w:tmpl w:val="C22ED6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E620A8"/>
    <w:multiLevelType w:val="hybridMultilevel"/>
    <w:tmpl w:val="FD0C516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37CFA"/>
    <w:multiLevelType w:val="hybridMultilevel"/>
    <w:tmpl w:val="AF62EFAE"/>
    <w:lvl w:ilvl="0" w:tplc="0403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1" w15:restartNumberingAfterBreak="0">
    <w:nsid w:val="5FD83F52"/>
    <w:multiLevelType w:val="hybridMultilevel"/>
    <w:tmpl w:val="F642C958"/>
    <w:lvl w:ilvl="0" w:tplc="C18A4FEE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3C1807"/>
    <w:multiLevelType w:val="hybridMultilevel"/>
    <w:tmpl w:val="EC201710"/>
    <w:lvl w:ilvl="0" w:tplc="BA5AC88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696938"/>
    <w:multiLevelType w:val="hybridMultilevel"/>
    <w:tmpl w:val="7F36D9F8"/>
    <w:lvl w:ilvl="0" w:tplc="4CD282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102D0A"/>
    <w:multiLevelType w:val="hybridMultilevel"/>
    <w:tmpl w:val="0958B84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707489321">
    <w:abstractNumId w:val="11"/>
  </w:num>
  <w:num w:numId="2" w16cid:durableId="62684793">
    <w:abstractNumId w:val="22"/>
  </w:num>
  <w:num w:numId="3" w16cid:durableId="1757899671">
    <w:abstractNumId w:val="0"/>
  </w:num>
  <w:num w:numId="4" w16cid:durableId="1102185969">
    <w:abstractNumId w:val="1"/>
  </w:num>
  <w:num w:numId="5" w16cid:durableId="1310671757">
    <w:abstractNumId w:val="2"/>
  </w:num>
  <w:num w:numId="6" w16cid:durableId="1901360757">
    <w:abstractNumId w:val="3"/>
  </w:num>
  <w:num w:numId="7" w16cid:durableId="454524369">
    <w:abstractNumId w:val="4"/>
  </w:num>
  <w:num w:numId="8" w16cid:durableId="1195997956">
    <w:abstractNumId w:val="5"/>
  </w:num>
  <w:num w:numId="9" w16cid:durableId="854153391">
    <w:abstractNumId w:val="6"/>
  </w:num>
  <w:num w:numId="10" w16cid:durableId="51274868">
    <w:abstractNumId w:val="7"/>
  </w:num>
  <w:num w:numId="11" w16cid:durableId="609316969">
    <w:abstractNumId w:val="8"/>
  </w:num>
  <w:num w:numId="12" w16cid:durableId="991788804">
    <w:abstractNumId w:val="9"/>
  </w:num>
  <w:num w:numId="13" w16cid:durableId="1488282477">
    <w:abstractNumId w:val="17"/>
  </w:num>
  <w:num w:numId="14" w16cid:durableId="955136041">
    <w:abstractNumId w:val="21"/>
  </w:num>
  <w:num w:numId="15" w16cid:durableId="704867830">
    <w:abstractNumId w:val="13"/>
  </w:num>
  <w:num w:numId="16" w16cid:durableId="673608629">
    <w:abstractNumId w:val="12"/>
  </w:num>
  <w:num w:numId="17" w16cid:durableId="1234046693">
    <w:abstractNumId w:val="24"/>
  </w:num>
  <w:num w:numId="18" w16cid:durableId="1294143402">
    <w:abstractNumId w:val="16"/>
  </w:num>
  <w:num w:numId="19" w16cid:durableId="460155594">
    <w:abstractNumId w:val="20"/>
  </w:num>
  <w:num w:numId="20" w16cid:durableId="1581402324">
    <w:abstractNumId w:val="15"/>
  </w:num>
  <w:num w:numId="21" w16cid:durableId="1264799435">
    <w:abstractNumId w:val="18"/>
  </w:num>
  <w:num w:numId="22" w16cid:durableId="1314140451">
    <w:abstractNumId w:val="19"/>
  </w:num>
  <w:num w:numId="23" w16cid:durableId="1278413968">
    <w:abstractNumId w:val="23"/>
  </w:num>
  <w:num w:numId="24" w16cid:durableId="2140801417">
    <w:abstractNumId w:val="10"/>
  </w:num>
  <w:num w:numId="25" w16cid:durableId="5047805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22"/>
    <w:rsid w:val="000152FD"/>
    <w:rsid w:val="000335A2"/>
    <w:rsid w:val="00043804"/>
    <w:rsid w:val="00051C8C"/>
    <w:rsid w:val="00052065"/>
    <w:rsid w:val="00054175"/>
    <w:rsid w:val="00067D57"/>
    <w:rsid w:val="000B3E8D"/>
    <w:rsid w:val="000D3203"/>
    <w:rsid w:val="000E18D8"/>
    <w:rsid w:val="00107A3B"/>
    <w:rsid w:val="001264F4"/>
    <w:rsid w:val="00126933"/>
    <w:rsid w:val="00127466"/>
    <w:rsid w:val="00140FDF"/>
    <w:rsid w:val="00157F4A"/>
    <w:rsid w:val="00174696"/>
    <w:rsid w:val="001763C8"/>
    <w:rsid w:val="001C6522"/>
    <w:rsid w:val="001F63AE"/>
    <w:rsid w:val="00206D00"/>
    <w:rsid w:val="00213C4E"/>
    <w:rsid w:val="0021767C"/>
    <w:rsid w:val="0023411D"/>
    <w:rsid w:val="00242A77"/>
    <w:rsid w:val="002533E0"/>
    <w:rsid w:val="00256A6A"/>
    <w:rsid w:val="00285D3D"/>
    <w:rsid w:val="00292A52"/>
    <w:rsid w:val="002A22F3"/>
    <w:rsid w:val="002C7CEA"/>
    <w:rsid w:val="002D166B"/>
    <w:rsid w:val="002E38CC"/>
    <w:rsid w:val="002F2E9F"/>
    <w:rsid w:val="00301721"/>
    <w:rsid w:val="0031341C"/>
    <w:rsid w:val="00340FE7"/>
    <w:rsid w:val="00341D36"/>
    <w:rsid w:val="00377A6F"/>
    <w:rsid w:val="003B043B"/>
    <w:rsid w:val="003C75E0"/>
    <w:rsid w:val="003D030C"/>
    <w:rsid w:val="0040237E"/>
    <w:rsid w:val="004233BF"/>
    <w:rsid w:val="00443202"/>
    <w:rsid w:val="0045483E"/>
    <w:rsid w:val="00455A22"/>
    <w:rsid w:val="004A6A55"/>
    <w:rsid w:val="004D285C"/>
    <w:rsid w:val="004D4689"/>
    <w:rsid w:val="004E3C37"/>
    <w:rsid w:val="004E60FC"/>
    <w:rsid w:val="00500684"/>
    <w:rsid w:val="005343FF"/>
    <w:rsid w:val="00570617"/>
    <w:rsid w:val="005928BC"/>
    <w:rsid w:val="005A2D4D"/>
    <w:rsid w:val="005A35B6"/>
    <w:rsid w:val="005A7B79"/>
    <w:rsid w:val="005C31DD"/>
    <w:rsid w:val="005D2E7C"/>
    <w:rsid w:val="005F71D1"/>
    <w:rsid w:val="00643DE4"/>
    <w:rsid w:val="00646802"/>
    <w:rsid w:val="00654300"/>
    <w:rsid w:val="00687714"/>
    <w:rsid w:val="006C1023"/>
    <w:rsid w:val="006E482D"/>
    <w:rsid w:val="00704D80"/>
    <w:rsid w:val="007166E5"/>
    <w:rsid w:val="00741DC3"/>
    <w:rsid w:val="00760420"/>
    <w:rsid w:val="007D1E04"/>
    <w:rsid w:val="0080061E"/>
    <w:rsid w:val="00880F08"/>
    <w:rsid w:val="008873BA"/>
    <w:rsid w:val="008A17F5"/>
    <w:rsid w:val="008B7E2F"/>
    <w:rsid w:val="008C2E1C"/>
    <w:rsid w:val="008C6236"/>
    <w:rsid w:val="008F01EF"/>
    <w:rsid w:val="00917801"/>
    <w:rsid w:val="00923DE5"/>
    <w:rsid w:val="009308D3"/>
    <w:rsid w:val="00993CBE"/>
    <w:rsid w:val="009C5D2C"/>
    <w:rsid w:val="009E7826"/>
    <w:rsid w:val="00A16A34"/>
    <w:rsid w:val="00A24FB2"/>
    <w:rsid w:val="00A26560"/>
    <w:rsid w:val="00A30173"/>
    <w:rsid w:val="00A8018B"/>
    <w:rsid w:val="00A85549"/>
    <w:rsid w:val="00AA051D"/>
    <w:rsid w:val="00AB1738"/>
    <w:rsid w:val="00AB279D"/>
    <w:rsid w:val="00AE7477"/>
    <w:rsid w:val="00B00A89"/>
    <w:rsid w:val="00B21F37"/>
    <w:rsid w:val="00B72D40"/>
    <w:rsid w:val="00B75111"/>
    <w:rsid w:val="00B9045C"/>
    <w:rsid w:val="00BA0967"/>
    <w:rsid w:val="00BB33BD"/>
    <w:rsid w:val="00BB42B0"/>
    <w:rsid w:val="00BC10A5"/>
    <w:rsid w:val="00BD453D"/>
    <w:rsid w:val="00BD76C3"/>
    <w:rsid w:val="00BF7C22"/>
    <w:rsid w:val="00C16A68"/>
    <w:rsid w:val="00C20F4F"/>
    <w:rsid w:val="00C2272F"/>
    <w:rsid w:val="00C4386A"/>
    <w:rsid w:val="00C60E07"/>
    <w:rsid w:val="00C7255B"/>
    <w:rsid w:val="00C7560F"/>
    <w:rsid w:val="00C82226"/>
    <w:rsid w:val="00C96F11"/>
    <w:rsid w:val="00CB6C77"/>
    <w:rsid w:val="00CE6C2C"/>
    <w:rsid w:val="00CF001B"/>
    <w:rsid w:val="00D10BD2"/>
    <w:rsid w:val="00D52E8F"/>
    <w:rsid w:val="00D61370"/>
    <w:rsid w:val="00D73AF6"/>
    <w:rsid w:val="00D75B47"/>
    <w:rsid w:val="00D9681D"/>
    <w:rsid w:val="00DB5053"/>
    <w:rsid w:val="00DB6003"/>
    <w:rsid w:val="00DB63A6"/>
    <w:rsid w:val="00DB7DB3"/>
    <w:rsid w:val="00DC6566"/>
    <w:rsid w:val="00DD187C"/>
    <w:rsid w:val="00DD1AFD"/>
    <w:rsid w:val="00DE12D9"/>
    <w:rsid w:val="00E257DC"/>
    <w:rsid w:val="00E26477"/>
    <w:rsid w:val="00E33BAE"/>
    <w:rsid w:val="00E85211"/>
    <w:rsid w:val="00E86D59"/>
    <w:rsid w:val="00E902A8"/>
    <w:rsid w:val="00E93A64"/>
    <w:rsid w:val="00ED581C"/>
    <w:rsid w:val="00EE1B6E"/>
    <w:rsid w:val="00EE6139"/>
    <w:rsid w:val="00EF346B"/>
    <w:rsid w:val="00EF6505"/>
    <w:rsid w:val="00F25B9B"/>
    <w:rsid w:val="00F458CC"/>
    <w:rsid w:val="00F518C7"/>
    <w:rsid w:val="00F647F7"/>
    <w:rsid w:val="00F72692"/>
    <w:rsid w:val="00F97D34"/>
    <w:rsid w:val="00FC0004"/>
    <w:rsid w:val="00FD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9E96B31"/>
  <w15:chartTrackingRefBased/>
  <w15:docId w15:val="{9750BF70-0665-410D-9AAD-47D1D87D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ulaambquadrcula">
    <w:name w:val="Table Grid"/>
    <w:basedOn w:val="Taulanormal"/>
    <w:uiPriority w:val="39"/>
    <w:rsid w:val="00253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455A22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55A22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45483E"/>
    <w:pPr>
      <w:ind w:left="720"/>
      <w:contextualSpacing/>
    </w:pPr>
  </w:style>
  <w:style w:type="paragraph" w:customStyle="1" w:styleId="Default">
    <w:name w:val="Default"/>
    <w:rsid w:val="0030172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67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1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05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7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88505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63396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600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2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35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994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6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mon\Desktop\Plantilla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56D83-53E1-440F-A49D-5D77449DB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1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Llensa</dc:creator>
  <cp:keywords/>
  <dc:description/>
  <cp:lastModifiedBy>Jordi Comas Moreno</cp:lastModifiedBy>
  <cp:revision>2</cp:revision>
  <cp:lastPrinted>2021-04-23T07:38:00Z</cp:lastPrinted>
  <dcterms:created xsi:type="dcterms:W3CDTF">2025-09-24T07:39:00Z</dcterms:created>
  <dcterms:modified xsi:type="dcterms:W3CDTF">2025-09-24T07:39:00Z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