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E8D" w:rsidRDefault="000B1E8D" w:rsidP="00A44B44">
      <w:pPr>
        <w:jc w:val="both"/>
        <w:rPr>
          <w:rFonts w:asciiTheme="minorHAnsi" w:hAnsiTheme="minorHAnsi" w:cstheme="minorHAnsi"/>
          <w:color w:val="4F81BD"/>
          <w:sz w:val="22"/>
        </w:rPr>
      </w:pPr>
    </w:p>
    <w:p w:rsidR="008B3266" w:rsidRPr="00666F65" w:rsidRDefault="008B3266" w:rsidP="001061A7">
      <w:pPr>
        <w:tabs>
          <w:tab w:val="left" w:pos="2696"/>
          <w:tab w:val="right" w:pos="8736"/>
        </w:tabs>
        <w:jc w:val="right"/>
        <w:rPr>
          <w:rFonts w:ascii="Arial Narrow" w:hAnsi="Arial Narrow"/>
          <w:b/>
          <w:sz w:val="18"/>
          <w:szCs w:val="18"/>
        </w:rPr>
      </w:pPr>
      <w:r w:rsidRPr="00666F65">
        <w:rPr>
          <w:rFonts w:ascii="Arial Narrow" w:hAnsi="Arial Narrow"/>
          <w:b/>
          <w:sz w:val="18"/>
          <w:szCs w:val="18"/>
        </w:rPr>
        <w:t>MODELO S-01</w:t>
      </w:r>
    </w:p>
    <w:p w:rsidR="001061A7" w:rsidRPr="00857C89" w:rsidRDefault="001061A7" w:rsidP="008B3266">
      <w:pPr>
        <w:jc w:val="center"/>
        <w:rPr>
          <w:rFonts w:ascii="Arial Narrow" w:hAnsi="Arial Narrow"/>
          <w:sz w:val="8"/>
          <w:szCs w:val="8"/>
        </w:rPr>
      </w:pPr>
    </w:p>
    <w:p w:rsidR="00350F9A" w:rsidRDefault="008B3266" w:rsidP="00C90C0C">
      <w:pPr>
        <w:jc w:val="center"/>
        <w:rPr>
          <w:rFonts w:ascii="Arial Narrow" w:hAnsi="Arial Narrow"/>
          <w:sz w:val="18"/>
          <w:szCs w:val="18"/>
        </w:rPr>
      </w:pPr>
      <w:r w:rsidRPr="00D70998">
        <w:rPr>
          <w:rFonts w:ascii="Arial Narrow" w:hAnsi="Arial Narrow"/>
          <w:sz w:val="18"/>
          <w:szCs w:val="18"/>
        </w:rPr>
        <w:t xml:space="preserve">SOLICITUD DE SUBVENCIÓN PARA </w:t>
      </w:r>
      <w:r w:rsidR="00384A8E">
        <w:rPr>
          <w:rFonts w:ascii="Arial Narrow" w:hAnsi="Arial Narrow"/>
          <w:sz w:val="18"/>
          <w:szCs w:val="18"/>
        </w:rPr>
        <w:t>DEPORTISTAS CON RESULTADOS DESTACADOS</w:t>
      </w:r>
    </w:p>
    <w:p w:rsidR="00EA3367" w:rsidRPr="00C90C0C" w:rsidRDefault="00EA3367" w:rsidP="00C90C0C">
      <w:pPr>
        <w:jc w:val="center"/>
        <w:rPr>
          <w:rFonts w:ascii="Arial Narrow" w:hAnsi="Arial Narrow"/>
          <w:sz w:val="18"/>
          <w:szCs w:val="18"/>
        </w:rPr>
      </w:pPr>
    </w:p>
    <w:p w:rsidR="00D70998" w:rsidRPr="008C3EEE" w:rsidRDefault="00D70998" w:rsidP="008B3266">
      <w:pPr>
        <w:jc w:val="center"/>
        <w:rPr>
          <w:rFonts w:ascii="Arial Narrow" w:hAnsi="Arial Narrow"/>
          <w:sz w:val="2"/>
          <w:szCs w:val="2"/>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2527"/>
        <w:gridCol w:w="2859"/>
        <w:gridCol w:w="401"/>
        <w:gridCol w:w="620"/>
        <w:gridCol w:w="1531"/>
      </w:tblGrid>
      <w:tr w:rsidR="008B3266" w:rsidRPr="008B3266" w:rsidTr="00731622">
        <w:tc>
          <w:tcPr>
            <w:tcW w:w="1101" w:type="dxa"/>
            <w:tcBorders>
              <w:top w:val="single" w:sz="4" w:space="0" w:color="auto"/>
              <w:left w:val="single" w:sz="4" w:space="0" w:color="auto"/>
              <w:bottom w:val="single" w:sz="4" w:space="0" w:color="auto"/>
              <w:right w:val="single" w:sz="4" w:space="0" w:color="auto"/>
            </w:tcBorders>
            <w:vAlign w:val="center"/>
          </w:tcPr>
          <w:p w:rsidR="008B3266" w:rsidRPr="008B3266" w:rsidRDefault="008B3266" w:rsidP="00783C76">
            <w:pPr>
              <w:jc w:val="center"/>
              <w:rPr>
                <w:rFonts w:ascii="Arial Narrow" w:hAnsi="Arial Narrow"/>
                <w:sz w:val="16"/>
              </w:rPr>
            </w:pPr>
            <w:r w:rsidRPr="008B3266">
              <w:rPr>
                <w:rFonts w:ascii="Arial Narrow" w:hAnsi="Arial Narrow"/>
                <w:sz w:val="16"/>
              </w:rPr>
              <w:t xml:space="preserve">Denominación </w:t>
            </w:r>
          </w:p>
        </w:tc>
        <w:tc>
          <w:tcPr>
            <w:tcW w:w="7938" w:type="dxa"/>
            <w:gridSpan w:val="5"/>
            <w:tcBorders>
              <w:top w:val="single" w:sz="4" w:space="0" w:color="auto"/>
              <w:left w:val="single" w:sz="4" w:space="0" w:color="auto"/>
              <w:bottom w:val="single" w:sz="4" w:space="0" w:color="auto"/>
              <w:right w:val="single" w:sz="4" w:space="0" w:color="auto"/>
            </w:tcBorders>
            <w:vAlign w:val="center"/>
          </w:tcPr>
          <w:p w:rsidR="008B3266" w:rsidRPr="00F82D9B" w:rsidRDefault="00384A8E" w:rsidP="00384A8E">
            <w:pPr>
              <w:jc w:val="both"/>
              <w:rPr>
                <w:rFonts w:ascii="Arial Narrow" w:hAnsi="Arial Narrow" w:cstheme="minorHAnsi"/>
                <w:color w:val="FF0000"/>
                <w:sz w:val="16"/>
                <w:szCs w:val="16"/>
              </w:rPr>
            </w:pPr>
            <w:r w:rsidRPr="00F82D9B">
              <w:rPr>
                <w:rFonts w:ascii="Arial Narrow" w:hAnsi="Arial Narrow" w:cstheme="minorHAnsi"/>
                <w:sz w:val="16"/>
                <w:szCs w:val="16"/>
              </w:rPr>
              <w:t>BASES REGULADORAS DE LA CONCESIÓN DE SUBVENCIONES DESTINADAS A SUFRAGAR GASTOS SOPORTADOS POR DEPORTISTAS DEL MUNICIPIO DE INGENIO POR SU PARTICIPACIÓN CON RESULTADOS DESTACADOS EN COMPETICIONES DE ALTO NIVEL.</w:t>
            </w:r>
          </w:p>
        </w:tc>
      </w:tr>
      <w:tr w:rsidR="008B3266" w:rsidRPr="008B3266" w:rsidTr="00611F7B">
        <w:tc>
          <w:tcPr>
            <w:tcW w:w="1101" w:type="dxa"/>
            <w:vMerge w:val="restart"/>
            <w:tcBorders>
              <w:top w:val="single" w:sz="4" w:space="0" w:color="auto"/>
              <w:left w:val="single" w:sz="4" w:space="0" w:color="auto"/>
              <w:right w:val="single" w:sz="4" w:space="0" w:color="auto"/>
            </w:tcBorders>
            <w:vAlign w:val="center"/>
          </w:tcPr>
          <w:p w:rsidR="008B3266" w:rsidRPr="008B3266" w:rsidRDefault="008B3266" w:rsidP="00783C76">
            <w:pPr>
              <w:jc w:val="center"/>
              <w:rPr>
                <w:rFonts w:ascii="Arial Narrow" w:hAnsi="Arial Narrow"/>
                <w:sz w:val="16"/>
              </w:rPr>
            </w:pPr>
            <w:r w:rsidRPr="008B3266">
              <w:rPr>
                <w:rFonts w:ascii="Arial Narrow" w:hAnsi="Arial Narrow"/>
                <w:sz w:val="16"/>
              </w:rPr>
              <w:t>SOLICITANTE</w:t>
            </w:r>
          </w:p>
        </w:tc>
        <w:tc>
          <w:tcPr>
            <w:tcW w:w="2527" w:type="dxa"/>
            <w:tcBorders>
              <w:top w:val="single" w:sz="4" w:space="0" w:color="auto"/>
              <w:left w:val="single" w:sz="4" w:space="0" w:color="auto"/>
              <w:bottom w:val="single" w:sz="4" w:space="0" w:color="auto"/>
              <w:right w:val="single" w:sz="4" w:space="0" w:color="auto"/>
            </w:tcBorders>
          </w:tcPr>
          <w:p w:rsidR="008B3266" w:rsidRPr="008B3266" w:rsidRDefault="000F1B22" w:rsidP="00F82D9B">
            <w:pPr>
              <w:jc w:val="right"/>
              <w:rPr>
                <w:rFonts w:ascii="Arial Narrow" w:hAnsi="Arial Narrow"/>
                <w:sz w:val="16"/>
              </w:rPr>
            </w:pPr>
            <w:r>
              <w:rPr>
                <w:rFonts w:ascii="Arial Narrow" w:hAnsi="Arial Narrow"/>
                <w:sz w:val="16"/>
              </w:rPr>
              <w:t xml:space="preserve">Nombre del </w:t>
            </w:r>
            <w:r w:rsidR="00384A8E">
              <w:rPr>
                <w:rFonts w:ascii="Arial Narrow" w:hAnsi="Arial Narrow"/>
                <w:sz w:val="16"/>
              </w:rPr>
              <w:t>deportista</w:t>
            </w:r>
          </w:p>
        </w:tc>
        <w:tc>
          <w:tcPr>
            <w:tcW w:w="3260" w:type="dxa"/>
            <w:gridSpan w:val="2"/>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620" w:type="dxa"/>
            <w:tcBorders>
              <w:top w:val="single" w:sz="4" w:space="0" w:color="auto"/>
              <w:left w:val="single" w:sz="4" w:space="0" w:color="auto"/>
              <w:bottom w:val="single" w:sz="4" w:space="0" w:color="auto"/>
              <w:right w:val="single" w:sz="4" w:space="0" w:color="auto"/>
            </w:tcBorders>
          </w:tcPr>
          <w:p w:rsidR="008B3266" w:rsidRPr="008B3266" w:rsidRDefault="00384A8E" w:rsidP="00783C76">
            <w:pPr>
              <w:rPr>
                <w:rFonts w:ascii="Arial Narrow" w:hAnsi="Arial Narrow"/>
                <w:sz w:val="16"/>
              </w:rPr>
            </w:pPr>
            <w:r>
              <w:rPr>
                <w:rFonts w:ascii="Arial Narrow" w:hAnsi="Arial Narrow"/>
                <w:sz w:val="16"/>
              </w:rPr>
              <w:t>N</w:t>
            </w:r>
            <w:r w:rsidR="008B3266" w:rsidRPr="008B3266">
              <w:rPr>
                <w:rFonts w:ascii="Arial Narrow" w:hAnsi="Arial Narrow"/>
                <w:sz w:val="16"/>
              </w:rPr>
              <w:t>.I.F.</w:t>
            </w:r>
          </w:p>
        </w:tc>
        <w:tc>
          <w:tcPr>
            <w:tcW w:w="1531"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r w:rsidR="008B3266" w:rsidRPr="008B3266" w:rsidTr="00611F7B">
        <w:tc>
          <w:tcPr>
            <w:tcW w:w="1101" w:type="dxa"/>
            <w:vMerge/>
            <w:tcBorders>
              <w:left w:val="single" w:sz="4" w:space="0" w:color="auto"/>
              <w:right w:val="single" w:sz="4" w:space="0" w:color="auto"/>
            </w:tcBorders>
          </w:tcPr>
          <w:p w:rsidR="008B3266" w:rsidRPr="008B3266" w:rsidRDefault="008B3266" w:rsidP="00783C76">
            <w:pPr>
              <w:jc w:val="center"/>
              <w:rPr>
                <w:rFonts w:ascii="Arial Narrow" w:hAnsi="Arial Narrow"/>
                <w:sz w:val="16"/>
              </w:rPr>
            </w:pPr>
          </w:p>
        </w:tc>
        <w:tc>
          <w:tcPr>
            <w:tcW w:w="2527" w:type="dxa"/>
            <w:tcBorders>
              <w:top w:val="single" w:sz="4" w:space="0" w:color="auto"/>
              <w:left w:val="single" w:sz="4" w:space="0" w:color="auto"/>
              <w:bottom w:val="single" w:sz="4" w:space="0" w:color="auto"/>
              <w:right w:val="single" w:sz="4" w:space="0" w:color="auto"/>
            </w:tcBorders>
          </w:tcPr>
          <w:p w:rsidR="008B3266" w:rsidRPr="008B3266" w:rsidRDefault="00792FF8" w:rsidP="00F82D9B">
            <w:pPr>
              <w:jc w:val="right"/>
              <w:rPr>
                <w:rFonts w:ascii="Arial Narrow" w:hAnsi="Arial Narrow"/>
                <w:sz w:val="16"/>
              </w:rPr>
            </w:pPr>
            <w:r>
              <w:rPr>
                <w:rFonts w:ascii="Arial Narrow" w:hAnsi="Arial Narrow"/>
                <w:sz w:val="16"/>
              </w:rPr>
              <w:t>Representante</w:t>
            </w:r>
          </w:p>
        </w:tc>
        <w:tc>
          <w:tcPr>
            <w:tcW w:w="3260" w:type="dxa"/>
            <w:gridSpan w:val="2"/>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620"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r w:rsidRPr="008B3266">
              <w:rPr>
                <w:rFonts w:ascii="Arial Narrow" w:hAnsi="Arial Narrow"/>
                <w:sz w:val="16"/>
              </w:rPr>
              <w:t>N.I.F.</w:t>
            </w:r>
          </w:p>
        </w:tc>
        <w:tc>
          <w:tcPr>
            <w:tcW w:w="1531"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r w:rsidR="008B3266" w:rsidRPr="008B3266" w:rsidTr="00124405">
        <w:tc>
          <w:tcPr>
            <w:tcW w:w="1101" w:type="dxa"/>
            <w:vMerge/>
            <w:tcBorders>
              <w:left w:val="single" w:sz="4" w:space="0" w:color="auto"/>
              <w:right w:val="single" w:sz="4" w:space="0" w:color="auto"/>
            </w:tcBorders>
          </w:tcPr>
          <w:p w:rsidR="008B3266" w:rsidRPr="008B3266" w:rsidRDefault="008B3266" w:rsidP="00783C76">
            <w:pPr>
              <w:jc w:val="center"/>
              <w:rPr>
                <w:rFonts w:ascii="Arial Narrow" w:hAnsi="Arial Narrow"/>
                <w:sz w:val="16"/>
              </w:rPr>
            </w:pPr>
          </w:p>
        </w:tc>
        <w:tc>
          <w:tcPr>
            <w:tcW w:w="2527" w:type="dxa"/>
            <w:tcBorders>
              <w:top w:val="single" w:sz="4" w:space="0" w:color="auto"/>
              <w:left w:val="single" w:sz="4" w:space="0" w:color="auto"/>
              <w:bottom w:val="single" w:sz="4" w:space="0" w:color="auto"/>
              <w:right w:val="single" w:sz="4" w:space="0" w:color="auto"/>
            </w:tcBorders>
          </w:tcPr>
          <w:p w:rsidR="008B3266" w:rsidRPr="008B3266" w:rsidRDefault="00384A8E" w:rsidP="00F82D9B">
            <w:pPr>
              <w:jc w:val="right"/>
              <w:rPr>
                <w:rFonts w:ascii="Arial Narrow" w:hAnsi="Arial Narrow"/>
                <w:sz w:val="16"/>
              </w:rPr>
            </w:pPr>
            <w:r>
              <w:rPr>
                <w:rFonts w:ascii="Arial Narrow" w:hAnsi="Arial Narrow"/>
                <w:sz w:val="16"/>
              </w:rPr>
              <w:t>R</w:t>
            </w:r>
            <w:r w:rsidR="008B3266" w:rsidRPr="008B3266">
              <w:rPr>
                <w:rFonts w:ascii="Arial Narrow" w:hAnsi="Arial Narrow"/>
                <w:sz w:val="16"/>
              </w:rPr>
              <w:t xml:space="preserve">elación </w:t>
            </w:r>
          </w:p>
        </w:tc>
        <w:tc>
          <w:tcPr>
            <w:tcW w:w="2859"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c>
          <w:tcPr>
            <w:tcW w:w="1021" w:type="dxa"/>
            <w:gridSpan w:val="2"/>
            <w:tcBorders>
              <w:top w:val="single" w:sz="4" w:space="0" w:color="auto"/>
              <w:left w:val="single" w:sz="4" w:space="0" w:color="auto"/>
              <w:bottom w:val="single" w:sz="4" w:space="0" w:color="auto"/>
              <w:right w:val="single" w:sz="4" w:space="0" w:color="auto"/>
            </w:tcBorders>
          </w:tcPr>
          <w:p w:rsidR="008B3266" w:rsidRPr="008B3266" w:rsidRDefault="00124405" w:rsidP="00124405">
            <w:pPr>
              <w:jc w:val="right"/>
              <w:rPr>
                <w:rFonts w:ascii="Arial Narrow" w:hAnsi="Arial Narrow"/>
                <w:sz w:val="16"/>
              </w:rPr>
            </w:pPr>
            <w:r>
              <w:rPr>
                <w:rFonts w:ascii="Arial Narrow" w:hAnsi="Arial Narrow"/>
                <w:sz w:val="16"/>
              </w:rPr>
              <w:t>Modalidad</w:t>
            </w:r>
          </w:p>
        </w:tc>
        <w:tc>
          <w:tcPr>
            <w:tcW w:w="1531" w:type="dxa"/>
            <w:tcBorders>
              <w:top w:val="single" w:sz="4" w:space="0" w:color="auto"/>
              <w:left w:val="single" w:sz="4" w:space="0" w:color="auto"/>
              <w:bottom w:val="single" w:sz="4" w:space="0" w:color="auto"/>
              <w:right w:val="single" w:sz="4" w:space="0" w:color="auto"/>
            </w:tcBorders>
          </w:tcPr>
          <w:p w:rsidR="008B3266" w:rsidRPr="008B3266" w:rsidRDefault="008B3266" w:rsidP="00783C76">
            <w:pPr>
              <w:rPr>
                <w:rFonts w:ascii="Arial Narrow" w:hAnsi="Arial Narrow"/>
                <w:sz w:val="16"/>
              </w:rPr>
            </w:pPr>
          </w:p>
        </w:tc>
      </w:tr>
    </w:tbl>
    <w:p w:rsidR="00F04738" w:rsidRPr="00611F7B" w:rsidRDefault="00F04738" w:rsidP="0015379F">
      <w:pPr>
        <w:rPr>
          <w:rFonts w:ascii="Arial Narrow" w:hAnsi="Arial Narrow"/>
          <w:sz w:val="8"/>
          <w:szCs w:val="8"/>
        </w:rPr>
      </w:pPr>
    </w:p>
    <w:p w:rsidR="004A2F45" w:rsidRDefault="004A2F45" w:rsidP="00124405">
      <w:pPr>
        <w:jc w:val="both"/>
        <w:rPr>
          <w:rFonts w:ascii="Arial Narrow" w:hAnsi="Arial Narrow"/>
          <w:sz w:val="16"/>
          <w:szCs w:val="16"/>
        </w:rPr>
      </w:pPr>
    </w:p>
    <w:p w:rsidR="008B3266" w:rsidRPr="00124405" w:rsidRDefault="008B3266" w:rsidP="00124405">
      <w:pPr>
        <w:jc w:val="both"/>
        <w:rPr>
          <w:rFonts w:ascii="Arial Narrow" w:hAnsi="Arial Narrow" w:cstheme="minorHAnsi"/>
          <w:color w:val="FF0000"/>
          <w:sz w:val="16"/>
          <w:szCs w:val="16"/>
        </w:rPr>
      </w:pPr>
      <w:r w:rsidRPr="004A2F45">
        <w:rPr>
          <w:rFonts w:ascii="Arial Narrow" w:hAnsi="Arial Narrow"/>
          <w:b/>
          <w:sz w:val="16"/>
          <w:szCs w:val="16"/>
        </w:rPr>
        <w:t>EXPONE</w:t>
      </w:r>
      <w:r w:rsidRPr="00124405">
        <w:rPr>
          <w:rFonts w:ascii="Arial Narrow" w:hAnsi="Arial Narrow"/>
          <w:sz w:val="16"/>
          <w:szCs w:val="16"/>
        </w:rPr>
        <w:t xml:space="preserve">: Que reúne todos los requisitos establecidos en las </w:t>
      </w:r>
      <w:r w:rsidR="00124405" w:rsidRPr="00124405">
        <w:rPr>
          <w:rFonts w:ascii="Arial Narrow" w:hAnsi="Arial Narrow" w:cstheme="minorHAnsi"/>
          <w:sz w:val="16"/>
          <w:szCs w:val="16"/>
        </w:rPr>
        <w:t>BASES REGULADORAS DE LA CONCESIÓN DE SUBVENCIONES DESTINADAS A SUFRAGAR GASTOS SOPORTADOS POR DEPORTISTAS DEL MUNICIPIO DE INGENIO POR SU PARTICIPACIÓN CON RESULTADOS DESTACADOS EN COMPETICIONES DE ALTO NIVEL.</w:t>
      </w:r>
    </w:p>
    <w:p w:rsidR="00857C89" w:rsidRPr="00611F7B" w:rsidRDefault="00857C89" w:rsidP="00CC072B">
      <w:pPr>
        <w:spacing w:before="100" w:beforeAutospacing="1" w:line="80" w:lineRule="atLeast"/>
        <w:ind w:right="-195"/>
        <w:contextualSpacing/>
        <w:jc w:val="both"/>
        <w:rPr>
          <w:rFonts w:ascii="Arial Narrow" w:hAnsi="Arial Narrow"/>
          <w:sz w:val="6"/>
          <w:szCs w:val="6"/>
        </w:rPr>
      </w:pPr>
    </w:p>
    <w:p w:rsidR="006A2E21" w:rsidRDefault="00857C89" w:rsidP="00124405">
      <w:pPr>
        <w:spacing w:before="100" w:beforeAutospacing="1" w:line="80" w:lineRule="atLeast"/>
        <w:ind w:right="-195"/>
        <w:contextualSpacing/>
        <w:jc w:val="both"/>
        <w:rPr>
          <w:rFonts w:ascii="Arial Narrow" w:hAnsi="Arial Narrow"/>
          <w:sz w:val="16"/>
          <w:szCs w:val="18"/>
        </w:rPr>
      </w:pPr>
      <w:r w:rsidRPr="008B3266">
        <w:rPr>
          <w:rFonts w:ascii="Arial Narrow" w:hAnsi="Arial Narrow"/>
          <w:b/>
          <w:sz w:val="16"/>
          <w:szCs w:val="18"/>
        </w:rPr>
        <w:t>SOLICITA</w:t>
      </w:r>
      <w:r>
        <w:rPr>
          <w:rFonts w:ascii="Arial Narrow" w:hAnsi="Arial Narrow"/>
          <w:sz w:val="16"/>
          <w:szCs w:val="18"/>
        </w:rPr>
        <w:t xml:space="preserve"> U</w:t>
      </w:r>
      <w:r w:rsidRPr="008B3266">
        <w:rPr>
          <w:rFonts w:ascii="Arial Narrow" w:hAnsi="Arial Narrow"/>
          <w:sz w:val="16"/>
          <w:szCs w:val="18"/>
        </w:rPr>
        <w:t>na subvención para el de</w:t>
      </w:r>
      <w:r w:rsidR="00862CD0">
        <w:rPr>
          <w:rFonts w:ascii="Arial Narrow" w:hAnsi="Arial Narrow"/>
          <w:sz w:val="16"/>
          <w:szCs w:val="18"/>
        </w:rPr>
        <w:t xml:space="preserve">sarrollo </w:t>
      </w:r>
      <w:r w:rsidR="00A06C2E">
        <w:rPr>
          <w:rFonts w:ascii="Arial Narrow" w:hAnsi="Arial Narrow"/>
          <w:sz w:val="16"/>
          <w:szCs w:val="18"/>
        </w:rPr>
        <w:t>de su actividad deportiva</w:t>
      </w:r>
      <w:r w:rsidR="00862CD0">
        <w:rPr>
          <w:rFonts w:ascii="Arial Narrow" w:hAnsi="Arial Narrow"/>
          <w:sz w:val="16"/>
          <w:szCs w:val="18"/>
        </w:rPr>
        <w:t xml:space="preserve"> </w:t>
      </w:r>
      <w:r w:rsidR="004A2F45">
        <w:rPr>
          <w:rFonts w:ascii="Arial Narrow" w:hAnsi="Arial Narrow"/>
          <w:sz w:val="16"/>
          <w:szCs w:val="18"/>
        </w:rPr>
        <w:t>comprendida</w:t>
      </w:r>
      <w:r w:rsidRPr="008B3266">
        <w:rPr>
          <w:rFonts w:ascii="Arial Narrow" w:hAnsi="Arial Narrow"/>
          <w:sz w:val="16"/>
          <w:szCs w:val="18"/>
        </w:rPr>
        <w:t xml:space="preserve"> dentro del objeto de la convocatoria</w:t>
      </w:r>
      <w:r w:rsidR="00124405">
        <w:rPr>
          <w:rFonts w:ascii="Arial Narrow" w:hAnsi="Arial Narrow"/>
          <w:sz w:val="16"/>
          <w:szCs w:val="18"/>
        </w:rPr>
        <w:t>:</w:t>
      </w:r>
    </w:p>
    <w:p w:rsidR="00124405" w:rsidRPr="00C90C0C" w:rsidRDefault="00124405" w:rsidP="00124405">
      <w:pPr>
        <w:spacing w:before="100" w:beforeAutospacing="1" w:line="80" w:lineRule="atLeast"/>
        <w:ind w:right="-195"/>
        <w:contextualSpacing/>
        <w:jc w:val="both"/>
        <w:rPr>
          <w:rFonts w:ascii="Arial Narrow" w:hAnsi="Arial Narrow"/>
          <w:sz w:val="10"/>
          <w:szCs w:val="10"/>
        </w:rPr>
      </w:pPr>
    </w:p>
    <w:p w:rsidR="008B3266" w:rsidRDefault="001B0833" w:rsidP="00611F7B">
      <w:pPr>
        <w:spacing w:line="140" w:lineRule="atLeast"/>
        <w:ind w:right="289"/>
        <w:jc w:val="both"/>
        <w:rPr>
          <w:rFonts w:ascii="Arial Narrow" w:hAnsi="Arial Narrow"/>
          <w:sz w:val="16"/>
          <w:szCs w:val="16"/>
        </w:rPr>
      </w:pPr>
      <w:r>
        <w:rPr>
          <w:rFonts w:ascii="Arial Narrow" w:hAnsi="Arial Narrow"/>
          <w:sz w:val="16"/>
          <w:szCs w:val="16"/>
        </w:rPr>
        <w:t>Y se acompañara la siguiente documentación:</w:t>
      </w:r>
    </w:p>
    <w:p w:rsidR="00124405" w:rsidRPr="001B0833" w:rsidRDefault="00124405" w:rsidP="00611F7B">
      <w:pPr>
        <w:spacing w:line="140" w:lineRule="atLeast"/>
        <w:ind w:right="289"/>
        <w:jc w:val="both"/>
        <w:rPr>
          <w:rFonts w:ascii="Arial Narrow" w:hAnsi="Arial Narrow"/>
          <w:sz w:val="16"/>
          <w:szCs w:val="16"/>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8603"/>
      </w:tblGrid>
      <w:tr w:rsidR="00055665" w:rsidRPr="008B3266" w:rsidTr="00C90C0C">
        <w:trPr>
          <w:trHeight w:val="57"/>
        </w:trPr>
        <w:tc>
          <w:tcPr>
            <w:tcW w:w="436" w:type="dxa"/>
            <w:vAlign w:val="center"/>
          </w:tcPr>
          <w:p w:rsidR="00055665" w:rsidRPr="00B139E2" w:rsidRDefault="00055665" w:rsidP="00C90C0C">
            <w:pPr>
              <w:spacing w:line="140" w:lineRule="atLeast"/>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3" w:type="dxa"/>
            <w:vAlign w:val="center"/>
          </w:tcPr>
          <w:p w:rsidR="00055665" w:rsidRPr="00710776" w:rsidRDefault="00055665" w:rsidP="00B7199D">
            <w:pPr>
              <w:spacing w:line="140" w:lineRule="atLeast"/>
              <w:jc w:val="both"/>
              <w:rPr>
                <w:rFonts w:ascii="Arial Narrow" w:hAnsi="Arial Narrow" w:cs="Calibri"/>
                <w:sz w:val="16"/>
                <w:szCs w:val="16"/>
              </w:rPr>
            </w:pPr>
            <w:r w:rsidRPr="00710776">
              <w:rPr>
                <w:rFonts w:ascii="Arial Narrow" w:hAnsi="Arial Narrow" w:cs="Calibri"/>
                <w:sz w:val="16"/>
                <w:szCs w:val="16"/>
              </w:rPr>
              <w:t xml:space="preserve">Fotocopia del </w:t>
            </w:r>
            <w:r w:rsidR="00B7199D">
              <w:rPr>
                <w:rFonts w:ascii="Arial Narrow" w:hAnsi="Arial Narrow" w:cs="Calibri"/>
                <w:sz w:val="16"/>
                <w:szCs w:val="16"/>
              </w:rPr>
              <w:t>NIF</w:t>
            </w:r>
            <w:r w:rsidR="00124405">
              <w:rPr>
                <w:rFonts w:ascii="Arial Narrow" w:hAnsi="Arial Narrow" w:cs="Calibri"/>
                <w:sz w:val="16"/>
                <w:szCs w:val="16"/>
              </w:rPr>
              <w:t xml:space="preserve"> del solicitante</w:t>
            </w:r>
          </w:p>
        </w:tc>
      </w:tr>
      <w:tr w:rsidR="00055665" w:rsidRPr="008B3266" w:rsidTr="00C90C0C">
        <w:trPr>
          <w:trHeight w:val="57"/>
        </w:trPr>
        <w:tc>
          <w:tcPr>
            <w:tcW w:w="436" w:type="dxa"/>
            <w:vAlign w:val="center"/>
          </w:tcPr>
          <w:p w:rsidR="00055665" w:rsidRPr="00B139E2" w:rsidRDefault="00055665" w:rsidP="00C90C0C">
            <w:pPr>
              <w:spacing w:line="140" w:lineRule="atLeast"/>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3" w:type="dxa"/>
            <w:vAlign w:val="center"/>
          </w:tcPr>
          <w:p w:rsidR="00055665" w:rsidRPr="00710776" w:rsidRDefault="00B7199D" w:rsidP="00C90C0C">
            <w:pPr>
              <w:spacing w:line="140" w:lineRule="atLeast"/>
              <w:jc w:val="both"/>
              <w:rPr>
                <w:rFonts w:ascii="Arial Narrow" w:hAnsi="Arial Narrow"/>
                <w:sz w:val="16"/>
                <w:szCs w:val="16"/>
              </w:rPr>
            </w:pPr>
            <w:r>
              <w:rPr>
                <w:rFonts w:ascii="Arial Narrow" w:hAnsi="Arial Narrow"/>
                <w:sz w:val="16"/>
                <w:szCs w:val="16"/>
              </w:rPr>
              <w:t>Fotocopia del NIF</w:t>
            </w:r>
            <w:r w:rsidR="00055665" w:rsidRPr="00710776">
              <w:rPr>
                <w:rFonts w:ascii="Arial Narrow" w:hAnsi="Arial Narrow"/>
                <w:sz w:val="16"/>
                <w:szCs w:val="16"/>
              </w:rPr>
              <w:t xml:space="preserve"> de</w:t>
            </w:r>
            <w:r w:rsidR="007F1D28" w:rsidRPr="00710776">
              <w:rPr>
                <w:rFonts w:ascii="Arial Narrow" w:hAnsi="Arial Narrow"/>
                <w:sz w:val="16"/>
                <w:szCs w:val="16"/>
              </w:rPr>
              <w:t>l representante legal</w:t>
            </w:r>
          </w:p>
        </w:tc>
      </w:tr>
      <w:tr w:rsidR="00124405" w:rsidRPr="008B3266" w:rsidTr="00C90C0C">
        <w:trPr>
          <w:trHeight w:val="57"/>
        </w:trPr>
        <w:tc>
          <w:tcPr>
            <w:tcW w:w="436" w:type="dxa"/>
            <w:vAlign w:val="center"/>
          </w:tcPr>
          <w:p w:rsidR="00124405" w:rsidRPr="00B139E2" w:rsidRDefault="00124405" w:rsidP="00C90C0C">
            <w:pPr>
              <w:spacing w:line="140" w:lineRule="atLeast"/>
              <w:jc w:val="center"/>
              <w:rPr>
                <w:rFonts w:ascii="Arial Narrow" w:eastAsia="Arial Unicode MS" w:hAnsi="Arial Unicode MS" w:cs="Arial Unicode MS"/>
                <w:sz w:val="12"/>
                <w:szCs w:val="12"/>
              </w:rPr>
            </w:pPr>
            <w:r w:rsidRPr="00E51594">
              <w:rPr>
                <w:rFonts w:ascii="Arial Narrow" w:eastAsia="Arial Unicode MS" w:hAnsi="Arial Unicode MS" w:cs="Arial Unicode MS"/>
                <w:sz w:val="12"/>
                <w:szCs w:val="12"/>
              </w:rPr>
              <w:t>☐</w:t>
            </w:r>
          </w:p>
        </w:tc>
        <w:tc>
          <w:tcPr>
            <w:tcW w:w="8603" w:type="dxa"/>
            <w:vAlign w:val="center"/>
          </w:tcPr>
          <w:p w:rsidR="00124405" w:rsidRPr="00710776" w:rsidRDefault="00124405" w:rsidP="00C90C0C">
            <w:pPr>
              <w:spacing w:line="140" w:lineRule="atLeast"/>
              <w:jc w:val="both"/>
              <w:rPr>
                <w:rFonts w:ascii="Arial Narrow" w:hAnsi="Arial Narrow"/>
                <w:sz w:val="16"/>
                <w:szCs w:val="16"/>
              </w:rPr>
            </w:pPr>
            <w:r>
              <w:rPr>
                <w:rFonts w:ascii="Arial Narrow" w:hAnsi="Arial Narrow"/>
                <w:sz w:val="16"/>
                <w:szCs w:val="16"/>
              </w:rPr>
              <w:t>Fo</w:t>
            </w:r>
            <w:r w:rsidR="00483C64">
              <w:rPr>
                <w:rFonts w:ascii="Arial Narrow" w:hAnsi="Arial Narrow"/>
                <w:sz w:val="16"/>
                <w:szCs w:val="16"/>
              </w:rPr>
              <w:t>tocopia del libro de familia o d</w:t>
            </w:r>
            <w:r>
              <w:rPr>
                <w:rFonts w:ascii="Arial Narrow" w:hAnsi="Arial Narrow"/>
                <w:sz w:val="16"/>
                <w:szCs w:val="16"/>
              </w:rPr>
              <w:t>ocumento acreditativo como representante legal</w:t>
            </w:r>
          </w:p>
        </w:tc>
      </w:tr>
      <w:tr w:rsidR="002F3829" w:rsidRPr="008B3266" w:rsidTr="00C90C0C">
        <w:trPr>
          <w:trHeight w:val="57"/>
        </w:trPr>
        <w:tc>
          <w:tcPr>
            <w:tcW w:w="436" w:type="dxa"/>
            <w:vAlign w:val="center"/>
          </w:tcPr>
          <w:p w:rsidR="002F3829" w:rsidRPr="00B139E2" w:rsidRDefault="002F3829" w:rsidP="00C90C0C">
            <w:pPr>
              <w:spacing w:line="140" w:lineRule="atLeast"/>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3" w:type="dxa"/>
            <w:vAlign w:val="center"/>
          </w:tcPr>
          <w:p w:rsidR="002F3829" w:rsidRPr="00710776" w:rsidRDefault="002F3829" w:rsidP="00C90C0C">
            <w:pPr>
              <w:spacing w:line="140" w:lineRule="atLeast"/>
              <w:jc w:val="both"/>
              <w:rPr>
                <w:rFonts w:ascii="Arial Narrow" w:hAnsi="Arial Narrow"/>
                <w:sz w:val="16"/>
                <w:szCs w:val="16"/>
              </w:rPr>
            </w:pPr>
            <w:r w:rsidRPr="00710776">
              <w:rPr>
                <w:rFonts w:ascii="Arial Narrow" w:hAnsi="Arial Narrow"/>
                <w:sz w:val="16"/>
                <w:szCs w:val="16"/>
              </w:rPr>
              <w:t>Declaración responsable conforme al modelo S-02.</w:t>
            </w:r>
          </w:p>
        </w:tc>
      </w:tr>
      <w:tr w:rsidR="002F3829" w:rsidRPr="008B3266" w:rsidTr="00C90C0C">
        <w:trPr>
          <w:trHeight w:val="57"/>
        </w:trPr>
        <w:tc>
          <w:tcPr>
            <w:tcW w:w="436" w:type="dxa"/>
            <w:vAlign w:val="center"/>
          </w:tcPr>
          <w:p w:rsidR="002F3829" w:rsidRPr="00B139E2" w:rsidRDefault="002F3829" w:rsidP="00C90C0C">
            <w:pPr>
              <w:spacing w:line="140" w:lineRule="atLeast"/>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3" w:type="dxa"/>
            <w:vAlign w:val="center"/>
          </w:tcPr>
          <w:p w:rsidR="002F3829" w:rsidRPr="00710776" w:rsidRDefault="002F3829" w:rsidP="00124405">
            <w:pPr>
              <w:spacing w:line="140" w:lineRule="atLeast"/>
              <w:jc w:val="both"/>
              <w:rPr>
                <w:rFonts w:ascii="Arial Narrow" w:hAnsi="Arial Narrow"/>
                <w:sz w:val="16"/>
                <w:szCs w:val="16"/>
              </w:rPr>
            </w:pPr>
            <w:r w:rsidRPr="009931EB">
              <w:rPr>
                <w:rFonts w:ascii="Arial Narrow" w:hAnsi="Arial Narrow"/>
                <w:sz w:val="16"/>
                <w:szCs w:val="16"/>
              </w:rPr>
              <w:t>Proyecto deportivo que se desea ser subvencionado conforme al modelo S-03 de</w:t>
            </w:r>
            <w:r w:rsidR="00124405" w:rsidRPr="009931EB">
              <w:rPr>
                <w:rFonts w:ascii="Arial Narrow" w:hAnsi="Arial Narrow"/>
                <w:sz w:val="16"/>
                <w:szCs w:val="16"/>
              </w:rPr>
              <w:t>l año 202</w:t>
            </w:r>
            <w:r w:rsidR="00F82D9B" w:rsidRPr="009931EB">
              <w:rPr>
                <w:rFonts w:ascii="Arial Narrow" w:hAnsi="Arial Narrow"/>
                <w:sz w:val="16"/>
                <w:szCs w:val="16"/>
              </w:rPr>
              <w:t>5</w:t>
            </w:r>
          </w:p>
        </w:tc>
      </w:tr>
      <w:tr w:rsidR="00AC4A6B" w:rsidRPr="00B55BC2" w:rsidTr="00C90C0C">
        <w:trPr>
          <w:trHeight w:val="57"/>
        </w:trPr>
        <w:tc>
          <w:tcPr>
            <w:tcW w:w="436" w:type="dxa"/>
            <w:vAlign w:val="center"/>
          </w:tcPr>
          <w:p w:rsidR="00AC4A6B" w:rsidRPr="00E51594" w:rsidRDefault="00AC4A6B" w:rsidP="00C90C0C">
            <w:pPr>
              <w:spacing w:line="140" w:lineRule="atLeast"/>
              <w:jc w:val="center"/>
              <w:rPr>
                <w:rFonts w:ascii="Arial Narrow" w:hAnsi="Arial Narrow"/>
                <w:sz w:val="12"/>
                <w:szCs w:val="12"/>
              </w:rPr>
            </w:pPr>
            <w:r w:rsidRPr="00E51594">
              <w:rPr>
                <w:rFonts w:ascii="Arial Narrow" w:eastAsia="Arial Unicode MS" w:hAnsi="Arial Unicode MS" w:cs="Arial Unicode MS"/>
                <w:sz w:val="12"/>
                <w:szCs w:val="12"/>
              </w:rPr>
              <w:t>☐</w:t>
            </w:r>
          </w:p>
        </w:tc>
        <w:tc>
          <w:tcPr>
            <w:tcW w:w="8603" w:type="dxa"/>
            <w:vAlign w:val="center"/>
          </w:tcPr>
          <w:p w:rsidR="00AC4A6B" w:rsidRPr="00710776" w:rsidRDefault="00AC4A6B" w:rsidP="00C90C0C">
            <w:pPr>
              <w:spacing w:line="140" w:lineRule="atLeast"/>
              <w:jc w:val="both"/>
              <w:rPr>
                <w:rFonts w:ascii="Arial Narrow" w:hAnsi="Arial Narrow"/>
                <w:sz w:val="16"/>
                <w:szCs w:val="16"/>
              </w:rPr>
            </w:pPr>
            <w:r w:rsidRPr="00710776">
              <w:rPr>
                <w:rFonts w:ascii="Arial Narrow" w:hAnsi="Arial Narrow"/>
                <w:sz w:val="16"/>
                <w:szCs w:val="16"/>
              </w:rPr>
              <w:t xml:space="preserve">Certificación </w:t>
            </w:r>
            <w:r w:rsidR="0075431B" w:rsidRPr="00710776">
              <w:rPr>
                <w:rFonts w:ascii="Arial Narrow" w:hAnsi="Arial Narrow"/>
                <w:sz w:val="16"/>
                <w:szCs w:val="16"/>
              </w:rPr>
              <w:t xml:space="preserve">de encontrarse al corriente con </w:t>
            </w:r>
            <w:r w:rsidRPr="00710776">
              <w:rPr>
                <w:rFonts w:ascii="Arial Narrow" w:hAnsi="Arial Narrow"/>
                <w:sz w:val="16"/>
                <w:szCs w:val="16"/>
              </w:rPr>
              <w:t>Seguridad Social</w:t>
            </w:r>
            <w:r w:rsidR="00317176" w:rsidRPr="00710776">
              <w:rPr>
                <w:rFonts w:ascii="Arial Narrow" w:hAnsi="Arial Narrow"/>
                <w:sz w:val="16"/>
                <w:szCs w:val="16"/>
              </w:rPr>
              <w:t>.</w:t>
            </w:r>
          </w:p>
        </w:tc>
      </w:tr>
      <w:tr w:rsidR="00AC4A6B" w:rsidRPr="00B55BC2" w:rsidTr="00C90C0C">
        <w:trPr>
          <w:trHeight w:val="57"/>
        </w:trPr>
        <w:tc>
          <w:tcPr>
            <w:tcW w:w="436" w:type="dxa"/>
            <w:vAlign w:val="center"/>
          </w:tcPr>
          <w:p w:rsidR="00AC4A6B" w:rsidRPr="00E51594" w:rsidRDefault="00AC4A6B" w:rsidP="00C90C0C">
            <w:pPr>
              <w:spacing w:line="140" w:lineRule="atLeast"/>
              <w:jc w:val="center"/>
              <w:rPr>
                <w:rFonts w:ascii="Arial Narrow" w:hAnsi="Arial Narrow"/>
                <w:sz w:val="12"/>
                <w:szCs w:val="12"/>
              </w:rPr>
            </w:pPr>
            <w:r w:rsidRPr="00E51594">
              <w:rPr>
                <w:rFonts w:ascii="Arial Narrow" w:eastAsia="Arial Unicode MS" w:hAnsi="Arial Unicode MS" w:cs="Arial Unicode MS"/>
                <w:sz w:val="12"/>
                <w:szCs w:val="12"/>
              </w:rPr>
              <w:t>☐</w:t>
            </w:r>
          </w:p>
        </w:tc>
        <w:tc>
          <w:tcPr>
            <w:tcW w:w="8603" w:type="dxa"/>
            <w:vAlign w:val="center"/>
          </w:tcPr>
          <w:p w:rsidR="00AC4A6B" w:rsidRPr="00710776" w:rsidRDefault="00AC4A6B" w:rsidP="00C90C0C">
            <w:pPr>
              <w:spacing w:line="140" w:lineRule="atLeast"/>
              <w:jc w:val="both"/>
              <w:rPr>
                <w:rFonts w:ascii="Arial Narrow" w:hAnsi="Arial Narrow"/>
                <w:sz w:val="16"/>
                <w:szCs w:val="16"/>
              </w:rPr>
            </w:pPr>
            <w:r w:rsidRPr="00710776">
              <w:rPr>
                <w:rFonts w:ascii="Arial Narrow" w:hAnsi="Arial Narrow"/>
                <w:sz w:val="16"/>
                <w:szCs w:val="16"/>
              </w:rPr>
              <w:t>Certificación</w:t>
            </w:r>
            <w:r w:rsidR="0075431B" w:rsidRPr="00710776">
              <w:rPr>
                <w:rFonts w:ascii="Arial Narrow" w:hAnsi="Arial Narrow"/>
                <w:sz w:val="16"/>
                <w:szCs w:val="16"/>
              </w:rPr>
              <w:t xml:space="preserve"> de encontrarse al corriente con Agencia Tributaria Estatal.</w:t>
            </w:r>
          </w:p>
        </w:tc>
      </w:tr>
      <w:tr w:rsidR="00AC4A6B" w:rsidRPr="00B55BC2" w:rsidTr="00C90C0C">
        <w:trPr>
          <w:trHeight w:val="57"/>
        </w:trPr>
        <w:tc>
          <w:tcPr>
            <w:tcW w:w="436" w:type="dxa"/>
            <w:tcBorders>
              <w:bottom w:val="single" w:sz="4" w:space="0" w:color="auto"/>
            </w:tcBorders>
            <w:vAlign w:val="center"/>
          </w:tcPr>
          <w:p w:rsidR="00AC4A6B" w:rsidRPr="00E51594" w:rsidRDefault="00AC4A6B" w:rsidP="00C90C0C">
            <w:pPr>
              <w:spacing w:line="140" w:lineRule="atLeast"/>
              <w:jc w:val="center"/>
              <w:rPr>
                <w:rFonts w:ascii="Arial Narrow" w:hAnsi="Arial Narrow"/>
                <w:sz w:val="12"/>
                <w:szCs w:val="12"/>
              </w:rPr>
            </w:pPr>
            <w:r w:rsidRPr="00E51594">
              <w:rPr>
                <w:rFonts w:ascii="Arial Narrow" w:eastAsia="Arial Unicode MS" w:hAnsi="Arial Unicode MS" w:cs="Arial Unicode MS"/>
                <w:sz w:val="12"/>
                <w:szCs w:val="12"/>
              </w:rPr>
              <w:t>☐</w:t>
            </w:r>
          </w:p>
        </w:tc>
        <w:tc>
          <w:tcPr>
            <w:tcW w:w="8603" w:type="dxa"/>
            <w:tcBorders>
              <w:bottom w:val="single" w:sz="4" w:space="0" w:color="auto"/>
            </w:tcBorders>
            <w:vAlign w:val="center"/>
          </w:tcPr>
          <w:p w:rsidR="00AC4A6B" w:rsidRPr="00710776" w:rsidRDefault="00AC4A6B" w:rsidP="00C90C0C">
            <w:pPr>
              <w:spacing w:line="140" w:lineRule="atLeast"/>
              <w:jc w:val="both"/>
              <w:rPr>
                <w:rFonts w:ascii="Arial Narrow" w:hAnsi="Arial Narrow"/>
                <w:sz w:val="16"/>
                <w:szCs w:val="16"/>
              </w:rPr>
            </w:pPr>
            <w:r w:rsidRPr="00710776">
              <w:rPr>
                <w:rFonts w:ascii="Arial Narrow" w:hAnsi="Arial Narrow"/>
                <w:sz w:val="16"/>
                <w:szCs w:val="16"/>
              </w:rPr>
              <w:t>Certificación</w:t>
            </w:r>
            <w:r w:rsidR="0075431B" w:rsidRPr="00710776">
              <w:rPr>
                <w:rFonts w:ascii="Arial Narrow" w:hAnsi="Arial Narrow"/>
                <w:sz w:val="16"/>
                <w:szCs w:val="16"/>
              </w:rPr>
              <w:t xml:space="preserve"> de encontrarse al corriente con la Agencia Tributaria Canaria.</w:t>
            </w:r>
          </w:p>
        </w:tc>
      </w:tr>
      <w:tr w:rsidR="00AC4A6B" w:rsidRPr="00B55BC2" w:rsidTr="00C90C0C">
        <w:trPr>
          <w:trHeight w:val="57"/>
        </w:trPr>
        <w:tc>
          <w:tcPr>
            <w:tcW w:w="436" w:type="dxa"/>
            <w:tcBorders>
              <w:top w:val="single" w:sz="4" w:space="0" w:color="auto"/>
              <w:left w:val="single" w:sz="4" w:space="0" w:color="auto"/>
              <w:bottom w:val="single" w:sz="4" w:space="0" w:color="auto"/>
              <w:right w:val="single" w:sz="4" w:space="0" w:color="auto"/>
            </w:tcBorders>
            <w:vAlign w:val="center"/>
          </w:tcPr>
          <w:p w:rsidR="00AC4A6B" w:rsidRPr="00E51594" w:rsidRDefault="00AC4A6B" w:rsidP="00C90C0C">
            <w:pPr>
              <w:spacing w:line="140" w:lineRule="atLeast"/>
              <w:jc w:val="center"/>
              <w:rPr>
                <w:rFonts w:ascii="Arial Narrow" w:hAnsi="Arial Narrow"/>
                <w:sz w:val="12"/>
                <w:szCs w:val="12"/>
              </w:rPr>
            </w:pPr>
            <w:r w:rsidRPr="00E51594">
              <w:rPr>
                <w:rFonts w:ascii="Arial Narrow" w:eastAsia="Arial Unicode MS" w:hAnsi="Arial Unicode MS" w:cs="Arial Unicode MS"/>
                <w:sz w:val="12"/>
                <w:szCs w:val="12"/>
              </w:rPr>
              <w:t>☐</w:t>
            </w:r>
          </w:p>
        </w:tc>
        <w:tc>
          <w:tcPr>
            <w:tcW w:w="8603" w:type="dxa"/>
            <w:tcBorders>
              <w:top w:val="single" w:sz="4" w:space="0" w:color="auto"/>
              <w:left w:val="single" w:sz="4" w:space="0" w:color="auto"/>
              <w:bottom w:val="single" w:sz="4" w:space="0" w:color="auto"/>
              <w:right w:val="single" w:sz="4" w:space="0" w:color="auto"/>
            </w:tcBorders>
            <w:vAlign w:val="center"/>
          </w:tcPr>
          <w:p w:rsidR="00AC4A6B" w:rsidRPr="00710776" w:rsidRDefault="00AC4A6B" w:rsidP="00C90C0C">
            <w:pPr>
              <w:spacing w:line="140" w:lineRule="atLeast"/>
              <w:jc w:val="both"/>
              <w:rPr>
                <w:rFonts w:ascii="Arial Narrow" w:hAnsi="Arial Narrow"/>
                <w:sz w:val="16"/>
                <w:szCs w:val="16"/>
              </w:rPr>
            </w:pPr>
            <w:r w:rsidRPr="00710776">
              <w:rPr>
                <w:rFonts w:ascii="Arial Narrow" w:hAnsi="Arial Narrow"/>
                <w:sz w:val="16"/>
                <w:szCs w:val="16"/>
              </w:rPr>
              <w:t>Certif</w:t>
            </w:r>
            <w:r w:rsidR="00463196" w:rsidRPr="00710776">
              <w:rPr>
                <w:rFonts w:ascii="Arial Narrow" w:hAnsi="Arial Narrow"/>
                <w:sz w:val="16"/>
                <w:szCs w:val="16"/>
              </w:rPr>
              <w:t xml:space="preserve">icación </w:t>
            </w:r>
            <w:r w:rsidRPr="00710776">
              <w:rPr>
                <w:rFonts w:ascii="Arial Narrow" w:hAnsi="Arial Narrow"/>
                <w:sz w:val="16"/>
                <w:szCs w:val="16"/>
              </w:rPr>
              <w:t xml:space="preserve">de </w:t>
            </w:r>
            <w:r w:rsidR="00463196" w:rsidRPr="00710776">
              <w:rPr>
                <w:rFonts w:ascii="Arial Narrow" w:hAnsi="Arial Narrow"/>
                <w:sz w:val="16"/>
                <w:szCs w:val="16"/>
              </w:rPr>
              <w:t xml:space="preserve">encontrarse al corriente con </w:t>
            </w:r>
            <w:r w:rsidRPr="00710776">
              <w:rPr>
                <w:rFonts w:ascii="Arial Narrow" w:hAnsi="Arial Narrow"/>
                <w:sz w:val="16"/>
                <w:szCs w:val="16"/>
              </w:rPr>
              <w:t>la Tesorería</w:t>
            </w:r>
            <w:r w:rsidR="00463196" w:rsidRPr="00710776">
              <w:rPr>
                <w:rFonts w:ascii="Arial Narrow" w:hAnsi="Arial Narrow"/>
                <w:sz w:val="16"/>
                <w:szCs w:val="16"/>
              </w:rPr>
              <w:t xml:space="preserve"> Municipal y Valora Gestiones Tributaria</w:t>
            </w:r>
            <w:r w:rsidRPr="00710776">
              <w:rPr>
                <w:rFonts w:ascii="Arial Narrow" w:hAnsi="Arial Narrow"/>
                <w:sz w:val="16"/>
                <w:szCs w:val="16"/>
              </w:rPr>
              <w:t xml:space="preserve">, ya que de manera expresa </w:t>
            </w:r>
            <w:r w:rsidRPr="00710776">
              <w:rPr>
                <w:rFonts w:ascii="Arial Narrow" w:hAnsi="Arial Narrow"/>
                <w:i/>
                <w:sz w:val="16"/>
                <w:szCs w:val="16"/>
              </w:rPr>
              <w:t>DESAUTORIZO</w:t>
            </w:r>
            <w:r w:rsidRPr="00710776">
              <w:rPr>
                <w:rFonts w:ascii="Arial Narrow" w:hAnsi="Arial Narrow"/>
                <w:sz w:val="16"/>
                <w:szCs w:val="16"/>
              </w:rPr>
              <w:t xml:space="preserve"> al Ayuntamiento de Ingenio para recabar el correspondiente certificado.</w:t>
            </w:r>
          </w:p>
        </w:tc>
      </w:tr>
    </w:tbl>
    <w:p w:rsidR="008B3266" w:rsidRPr="008B3266" w:rsidRDefault="008B3266" w:rsidP="008B3266">
      <w:pPr>
        <w:jc w:val="both"/>
        <w:rPr>
          <w:rFonts w:ascii="Arial Narrow" w:hAnsi="Arial Narrow"/>
          <w:sz w:val="10"/>
          <w:szCs w:val="18"/>
        </w:rPr>
      </w:pPr>
    </w:p>
    <w:p w:rsidR="00124405" w:rsidRDefault="00124405" w:rsidP="00CC072B">
      <w:pPr>
        <w:spacing w:line="180" w:lineRule="atLeast"/>
        <w:ind w:right="-195"/>
        <w:jc w:val="both"/>
        <w:rPr>
          <w:rFonts w:ascii="Arial Narrow" w:hAnsi="Arial Narrow"/>
          <w:sz w:val="16"/>
          <w:szCs w:val="18"/>
        </w:rPr>
      </w:pPr>
    </w:p>
    <w:p w:rsidR="008B3266" w:rsidRDefault="008B3266" w:rsidP="00CC072B">
      <w:pPr>
        <w:spacing w:line="180" w:lineRule="atLeast"/>
        <w:ind w:right="-195"/>
        <w:jc w:val="both"/>
        <w:rPr>
          <w:rFonts w:ascii="Arial Narrow" w:hAnsi="Arial Narrow"/>
          <w:sz w:val="16"/>
          <w:szCs w:val="18"/>
        </w:rPr>
      </w:pPr>
      <w:r w:rsidRPr="008B3266">
        <w:rPr>
          <w:rFonts w:ascii="Arial Narrow" w:hAnsi="Arial Narrow"/>
          <w:sz w:val="16"/>
          <w:szCs w:val="18"/>
        </w:rPr>
        <w:t>A efectos de que el Ayuntamiento de Ingenio pueda aplicar los criterios valorativos para cuantificar el importe de la subvención que correspondería a este solicitante, adjunto la documentación marcada a continuación:</w:t>
      </w:r>
    </w:p>
    <w:p w:rsidR="00124405" w:rsidRPr="00611F7B" w:rsidRDefault="00124405" w:rsidP="00CC072B">
      <w:pPr>
        <w:spacing w:line="180" w:lineRule="atLeast"/>
        <w:ind w:right="-195"/>
        <w:jc w:val="both"/>
        <w:rPr>
          <w:rFonts w:ascii="Arial Narrow" w:hAnsi="Arial Narrow"/>
          <w:sz w:val="16"/>
          <w:szCs w:val="1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8603"/>
      </w:tblGrid>
      <w:tr w:rsidR="008B3266" w:rsidRPr="008B3266" w:rsidTr="008E224D">
        <w:trPr>
          <w:trHeight w:val="57"/>
        </w:trPr>
        <w:tc>
          <w:tcPr>
            <w:tcW w:w="436" w:type="dxa"/>
            <w:vAlign w:val="center"/>
          </w:tcPr>
          <w:p w:rsidR="008B3266" w:rsidRPr="00B139E2" w:rsidRDefault="008B3266" w:rsidP="00783C76">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3" w:type="dxa"/>
            <w:vAlign w:val="center"/>
          </w:tcPr>
          <w:p w:rsidR="008B3266" w:rsidRPr="004662E9" w:rsidRDefault="008B3266" w:rsidP="00124405">
            <w:pPr>
              <w:pStyle w:val="Prrafodelista"/>
              <w:spacing w:after="0" w:line="160" w:lineRule="exact"/>
              <w:ind w:left="0"/>
              <w:jc w:val="both"/>
              <w:rPr>
                <w:rFonts w:ascii="Arial Narrow" w:hAnsi="Arial Narrow"/>
                <w:sz w:val="16"/>
                <w:szCs w:val="16"/>
              </w:rPr>
            </w:pPr>
            <w:r w:rsidRPr="00783C76">
              <w:rPr>
                <w:rFonts w:ascii="Arial Narrow" w:hAnsi="Arial Narrow"/>
                <w:sz w:val="16"/>
                <w:szCs w:val="16"/>
              </w:rPr>
              <w:t xml:space="preserve">Certificación de la federación </w:t>
            </w:r>
            <w:r w:rsidR="00BF4F65" w:rsidRPr="00783C76">
              <w:rPr>
                <w:rFonts w:ascii="Arial Narrow" w:hAnsi="Arial Narrow"/>
                <w:sz w:val="16"/>
                <w:szCs w:val="16"/>
              </w:rPr>
              <w:t xml:space="preserve">especificando </w:t>
            </w:r>
            <w:r w:rsidR="00124405">
              <w:rPr>
                <w:rFonts w:ascii="Arial Narrow" w:hAnsi="Arial Narrow"/>
                <w:sz w:val="16"/>
                <w:szCs w:val="16"/>
              </w:rPr>
              <w:t>los éxitos obtenidos del deportista en el año 2024</w:t>
            </w:r>
            <w:r w:rsidRPr="00783C76">
              <w:rPr>
                <w:rFonts w:ascii="Arial Narrow" w:hAnsi="Arial Narrow"/>
                <w:sz w:val="16"/>
                <w:szCs w:val="16"/>
              </w:rPr>
              <w:t xml:space="preserve"> </w:t>
            </w:r>
          </w:p>
        </w:tc>
      </w:tr>
      <w:tr w:rsidR="00124405" w:rsidRPr="008B3266" w:rsidTr="008E224D">
        <w:trPr>
          <w:trHeight w:val="57"/>
        </w:trPr>
        <w:tc>
          <w:tcPr>
            <w:tcW w:w="436" w:type="dxa"/>
            <w:vAlign w:val="center"/>
          </w:tcPr>
          <w:p w:rsidR="00124405" w:rsidRPr="00B139E2" w:rsidRDefault="00124405" w:rsidP="00301D8E">
            <w:pPr>
              <w:jc w:val="center"/>
              <w:rPr>
                <w:rFonts w:ascii="Arial Narrow" w:eastAsia="Arial Unicode MS" w:hAnsi="Arial Unicode MS" w:cs="Arial Unicode MS"/>
                <w:sz w:val="12"/>
                <w:szCs w:val="12"/>
              </w:rPr>
            </w:pPr>
            <w:r w:rsidRPr="00B139E2">
              <w:rPr>
                <w:rFonts w:ascii="Segoe UI Symbol" w:eastAsia="Arial Unicode MS" w:hAnsi="Segoe UI Symbol" w:cs="Segoe UI Symbol"/>
                <w:sz w:val="12"/>
                <w:szCs w:val="12"/>
              </w:rPr>
              <w:t>☐</w:t>
            </w:r>
          </w:p>
        </w:tc>
        <w:tc>
          <w:tcPr>
            <w:tcW w:w="8603" w:type="dxa"/>
            <w:vAlign w:val="center"/>
          </w:tcPr>
          <w:p w:rsidR="00483C64" w:rsidRPr="004662E9" w:rsidRDefault="00124405" w:rsidP="00F82D9B">
            <w:pPr>
              <w:pStyle w:val="Prrafodelista"/>
              <w:spacing w:after="0" w:line="160" w:lineRule="exact"/>
              <w:ind w:left="0"/>
              <w:jc w:val="both"/>
              <w:rPr>
                <w:rFonts w:ascii="Arial Narrow" w:hAnsi="Arial Narrow"/>
                <w:sz w:val="16"/>
                <w:szCs w:val="16"/>
              </w:rPr>
            </w:pPr>
            <w:r w:rsidRPr="00783C76">
              <w:rPr>
                <w:rFonts w:ascii="Arial Narrow" w:hAnsi="Arial Narrow"/>
                <w:sz w:val="16"/>
                <w:szCs w:val="16"/>
              </w:rPr>
              <w:t xml:space="preserve">Certificación de la federación </w:t>
            </w:r>
            <w:r w:rsidR="00F82D9B">
              <w:rPr>
                <w:rFonts w:ascii="Arial Narrow" w:hAnsi="Arial Narrow"/>
                <w:sz w:val="16"/>
                <w:szCs w:val="16"/>
              </w:rPr>
              <w:t xml:space="preserve">indicando estar </w:t>
            </w:r>
            <w:r>
              <w:rPr>
                <w:rFonts w:ascii="Arial Narrow" w:hAnsi="Arial Narrow"/>
                <w:sz w:val="16"/>
                <w:szCs w:val="16"/>
              </w:rPr>
              <w:t>federado durante el año 202</w:t>
            </w:r>
            <w:r w:rsidR="00F82D9B">
              <w:rPr>
                <w:rFonts w:ascii="Arial Narrow" w:hAnsi="Arial Narrow"/>
                <w:sz w:val="16"/>
                <w:szCs w:val="16"/>
              </w:rPr>
              <w:t>5</w:t>
            </w:r>
          </w:p>
        </w:tc>
      </w:tr>
    </w:tbl>
    <w:p w:rsidR="00124405" w:rsidRDefault="00124405" w:rsidP="00F04738">
      <w:pPr>
        <w:spacing w:line="140" w:lineRule="exact"/>
        <w:jc w:val="both"/>
        <w:rPr>
          <w:rFonts w:ascii="Arial Narrow" w:hAnsi="Arial Narrow"/>
          <w:sz w:val="16"/>
          <w:szCs w:val="18"/>
        </w:rPr>
      </w:pPr>
    </w:p>
    <w:p w:rsidR="00124405" w:rsidRDefault="00124405" w:rsidP="00F04738">
      <w:pPr>
        <w:spacing w:line="140" w:lineRule="exact"/>
        <w:jc w:val="both"/>
        <w:rPr>
          <w:rFonts w:ascii="Arial Narrow" w:hAnsi="Arial Narrow"/>
          <w:sz w:val="16"/>
          <w:szCs w:val="18"/>
        </w:rPr>
      </w:pPr>
    </w:p>
    <w:p w:rsidR="00124405" w:rsidRDefault="00124405" w:rsidP="00F04738">
      <w:pPr>
        <w:spacing w:line="140" w:lineRule="exact"/>
        <w:jc w:val="both"/>
        <w:rPr>
          <w:rFonts w:ascii="Arial Narrow" w:hAnsi="Arial Narrow"/>
          <w:sz w:val="16"/>
          <w:szCs w:val="18"/>
        </w:rPr>
      </w:pPr>
    </w:p>
    <w:p w:rsidR="008B3266" w:rsidRDefault="008B3266" w:rsidP="00F04738">
      <w:pPr>
        <w:spacing w:line="140" w:lineRule="exact"/>
        <w:jc w:val="both"/>
        <w:rPr>
          <w:rFonts w:ascii="Arial Narrow" w:hAnsi="Arial Narrow"/>
          <w:sz w:val="16"/>
          <w:szCs w:val="18"/>
        </w:rPr>
      </w:pPr>
      <w:r w:rsidRPr="008B3266">
        <w:rPr>
          <w:rFonts w:ascii="Arial Narrow" w:hAnsi="Arial Narrow"/>
          <w:sz w:val="16"/>
          <w:szCs w:val="18"/>
        </w:rPr>
        <w:t>A otros efectos directamente relacionados con este expediente se adjunta:</w:t>
      </w:r>
    </w:p>
    <w:p w:rsidR="00C82E20" w:rsidRPr="008B3266" w:rsidRDefault="00C82E20" w:rsidP="00F04738">
      <w:pPr>
        <w:spacing w:line="140" w:lineRule="exact"/>
        <w:jc w:val="both"/>
        <w:rPr>
          <w:rFonts w:ascii="Arial Narrow" w:hAnsi="Arial Narrow"/>
          <w:sz w:val="16"/>
          <w:szCs w:val="1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6"/>
        <w:gridCol w:w="8603"/>
      </w:tblGrid>
      <w:tr w:rsidR="008B3266" w:rsidRPr="008B3266" w:rsidTr="008E224D">
        <w:tc>
          <w:tcPr>
            <w:tcW w:w="436" w:type="dxa"/>
            <w:vAlign w:val="center"/>
          </w:tcPr>
          <w:p w:rsidR="008B3266" w:rsidRPr="00B139E2" w:rsidRDefault="008B3266" w:rsidP="00783C76">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3" w:type="dxa"/>
            <w:vAlign w:val="center"/>
          </w:tcPr>
          <w:p w:rsidR="008B3266" w:rsidRPr="008B3266" w:rsidRDefault="008B3266" w:rsidP="00611F7B">
            <w:pPr>
              <w:spacing w:line="160" w:lineRule="exact"/>
              <w:jc w:val="both"/>
              <w:rPr>
                <w:rFonts w:ascii="Arial Narrow" w:hAnsi="Arial Narrow"/>
                <w:sz w:val="16"/>
                <w:szCs w:val="18"/>
              </w:rPr>
            </w:pPr>
            <w:r w:rsidRPr="008B3266">
              <w:rPr>
                <w:rFonts w:ascii="Arial Narrow" w:hAnsi="Arial Narrow"/>
                <w:sz w:val="16"/>
                <w:szCs w:val="18"/>
              </w:rPr>
              <w:t>Alta de Terceros, cuando se solicita por primera vez subvención en el Ayuntamiento de Ingenio o se hayan modificado los datos de la misma, existent</w:t>
            </w:r>
            <w:r w:rsidR="00463196">
              <w:rPr>
                <w:rFonts w:ascii="Arial Narrow" w:hAnsi="Arial Narrow"/>
                <w:sz w:val="16"/>
                <w:szCs w:val="18"/>
              </w:rPr>
              <w:t>e en el Ayuntamiento de Ingenio</w:t>
            </w:r>
            <w:r w:rsidR="00317176">
              <w:rPr>
                <w:rFonts w:ascii="Arial Narrow" w:hAnsi="Arial Narrow"/>
                <w:sz w:val="16"/>
                <w:szCs w:val="18"/>
              </w:rPr>
              <w:t>.</w:t>
            </w:r>
          </w:p>
        </w:tc>
      </w:tr>
    </w:tbl>
    <w:p w:rsidR="008B3266" w:rsidRPr="008B3266" w:rsidRDefault="008B3266" w:rsidP="008B3266">
      <w:pPr>
        <w:jc w:val="both"/>
        <w:rPr>
          <w:rFonts w:ascii="Arial Narrow" w:hAnsi="Arial Narrow"/>
          <w:sz w:val="10"/>
          <w:szCs w:val="18"/>
        </w:rPr>
      </w:pPr>
    </w:p>
    <w:p w:rsidR="008B3266" w:rsidRDefault="008B3266" w:rsidP="008B3266">
      <w:pPr>
        <w:jc w:val="both"/>
        <w:rPr>
          <w:rFonts w:ascii="Arial Narrow" w:hAnsi="Arial Narrow"/>
          <w:sz w:val="16"/>
          <w:szCs w:val="18"/>
        </w:rPr>
      </w:pPr>
      <w:r w:rsidRPr="008B3266">
        <w:rPr>
          <w:rFonts w:ascii="Arial Narrow" w:hAnsi="Arial Narrow"/>
          <w:sz w:val="16"/>
          <w:szCs w:val="18"/>
        </w:rPr>
        <w:t xml:space="preserve">A efectos de las notificaciones correspondientes a este expediente se establece la persona y dirección que se indica: </w:t>
      </w:r>
    </w:p>
    <w:p w:rsidR="00124405" w:rsidRPr="008B3266" w:rsidRDefault="00124405" w:rsidP="008B3266">
      <w:pPr>
        <w:jc w:val="both"/>
        <w:rPr>
          <w:rFonts w:ascii="Arial Narrow" w:hAnsi="Arial Narrow"/>
          <w:sz w:val="16"/>
          <w:szCs w:val="1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68"/>
        <w:gridCol w:w="708"/>
        <w:gridCol w:w="1654"/>
        <w:gridCol w:w="473"/>
        <w:gridCol w:w="141"/>
        <w:gridCol w:w="993"/>
        <w:gridCol w:w="567"/>
        <w:gridCol w:w="659"/>
        <w:gridCol w:w="2176"/>
      </w:tblGrid>
      <w:tr w:rsidR="008B3266" w:rsidRPr="008B3266" w:rsidTr="008E224D">
        <w:tc>
          <w:tcPr>
            <w:tcW w:w="1668"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Nombre y Apellidos</w:t>
            </w:r>
          </w:p>
        </w:tc>
        <w:tc>
          <w:tcPr>
            <w:tcW w:w="4536" w:type="dxa"/>
            <w:gridSpan w:val="6"/>
          </w:tcPr>
          <w:p w:rsidR="008B3266" w:rsidRPr="008B3266" w:rsidRDefault="008B3266" w:rsidP="00783C76">
            <w:pPr>
              <w:jc w:val="both"/>
              <w:rPr>
                <w:rFonts w:ascii="Arial Narrow" w:hAnsi="Arial Narrow"/>
                <w:sz w:val="16"/>
                <w:szCs w:val="18"/>
              </w:rPr>
            </w:pPr>
          </w:p>
        </w:tc>
        <w:tc>
          <w:tcPr>
            <w:tcW w:w="659" w:type="dxa"/>
          </w:tcPr>
          <w:p w:rsidR="008B3266" w:rsidRPr="008B3266" w:rsidRDefault="00B7199D" w:rsidP="00783C76">
            <w:pPr>
              <w:jc w:val="both"/>
              <w:rPr>
                <w:rFonts w:ascii="Arial Narrow" w:hAnsi="Arial Narrow"/>
                <w:sz w:val="16"/>
                <w:szCs w:val="18"/>
              </w:rPr>
            </w:pPr>
            <w:r>
              <w:rPr>
                <w:rFonts w:ascii="Arial Narrow" w:hAnsi="Arial Narrow"/>
                <w:sz w:val="16"/>
                <w:szCs w:val="18"/>
              </w:rPr>
              <w:t>N.I.F.</w:t>
            </w:r>
          </w:p>
        </w:tc>
        <w:tc>
          <w:tcPr>
            <w:tcW w:w="2176" w:type="dxa"/>
          </w:tcPr>
          <w:p w:rsidR="008B3266" w:rsidRPr="008B3266" w:rsidRDefault="008B3266" w:rsidP="00783C76">
            <w:pPr>
              <w:jc w:val="both"/>
              <w:rPr>
                <w:rFonts w:ascii="Arial Narrow" w:hAnsi="Arial Narrow"/>
                <w:sz w:val="16"/>
                <w:szCs w:val="18"/>
              </w:rPr>
            </w:pPr>
          </w:p>
        </w:tc>
      </w:tr>
      <w:tr w:rsidR="008B3266" w:rsidRPr="008B3266" w:rsidTr="008E224D">
        <w:tc>
          <w:tcPr>
            <w:tcW w:w="1668"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Teléfonos</w:t>
            </w:r>
          </w:p>
        </w:tc>
        <w:tc>
          <w:tcPr>
            <w:tcW w:w="708"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Móvil</w:t>
            </w:r>
          </w:p>
        </w:tc>
        <w:tc>
          <w:tcPr>
            <w:tcW w:w="1654" w:type="dxa"/>
          </w:tcPr>
          <w:p w:rsidR="008B3266" w:rsidRPr="008B3266" w:rsidRDefault="008B3266" w:rsidP="00783C76">
            <w:pPr>
              <w:jc w:val="both"/>
              <w:rPr>
                <w:rFonts w:ascii="Arial Narrow" w:hAnsi="Arial Narrow"/>
                <w:sz w:val="16"/>
                <w:szCs w:val="18"/>
              </w:rPr>
            </w:pPr>
          </w:p>
        </w:tc>
        <w:tc>
          <w:tcPr>
            <w:tcW w:w="473"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Fijo</w:t>
            </w:r>
          </w:p>
        </w:tc>
        <w:tc>
          <w:tcPr>
            <w:tcW w:w="1701" w:type="dxa"/>
            <w:gridSpan w:val="3"/>
          </w:tcPr>
          <w:p w:rsidR="008B3266" w:rsidRPr="008B3266" w:rsidRDefault="008B3266" w:rsidP="00783C76">
            <w:pPr>
              <w:jc w:val="both"/>
              <w:rPr>
                <w:rFonts w:ascii="Arial Narrow" w:hAnsi="Arial Narrow"/>
                <w:sz w:val="16"/>
                <w:szCs w:val="18"/>
              </w:rPr>
            </w:pPr>
          </w:p>
        </w:tc>
        <w:tc>
          <w:tcPr>
            <w:tcW w:w="659"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Otro</w:t>
            </w:r>
          </w:p>
        </w:tc>
        <w:tc>
          <w:tcPr>
            <w:tcW w:w="2176" w:type="dxa"/>
          </w:tcPr>
          <w:p w:rsidR="008B3266" w:rsidRPr="008B3266" w:rsidRDefault="008B3266" w:rsidP="00783C76">
            <w:pPr>
              <w:jc w:val="both"/>
              <w:rPr>
                <w:rFonts w:ascii="Arial Narrow" w:hAnsi="Arial Narrow"/>
                <w:sz w:val="16"/>
                <w:szCs w:val="18"/>
              </w:rPr>
            </w:pPr>
          </w:p>
        </w:tc>
      </w:tr>
      <w:tr w:rsidR="008B3266" w:rsidRPr="008B3266" w:rsidTr="008E224D">
        <w:tc>
          <w:tcPr>
            <w:tcW w:w="1668"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Calle</w:t>
            </w:r>
          </w:p>
        </w:tc>
        <w:tc>
          <w:tcPr>
            <w:tcW w:w="4536" w:type="dxa"/>
            <w:gridSpan w:val="6"/>
          </w:tcPr>
          <w:p w:rsidR="008B3266" w:rsidRPr="008B3266" w:rsidRDefault="008B3266" w:rsidP="00783C76">
            <w:pPr>
              <w:jc w:val="both"/>
              <w:rPr>
                <w:rFonts w:ascii="Arial Narrow" w:hAnsi="Arial Narrow"/>
                <w:sz w:val="16"/>
                <w:szCs w:val="18"/>
              </w:rPr>
            </w:pPr>
          </w:p>
        </w:tc>
        <w:tc>
          <w:tcPr>
            <w:tcW w:w="659" w:type="dxa"/>
          </w:tcPr>
          <w:p w:rsidR="008B3266" w:rsidRPr="008B3266" w:rsidRDefault="008B3266" w:rsidP="00783C76">
            <w:pPr>
              <w:jc w:val="center"/>
              <w:rPr>
                <w:rFonts w:ascii="Arial Narrow" w:hAnsi="Arial Narrow"/>
                <w:sz w:val="16"/>
                <w:szCs w:val="18"/>
              </w:rPr>
            </w:pPr>
            <w:r w:rsidRPr="008B3266">
              <w:rPr>
                <w:rFonts w:ascii="Arial Narrow" w:hAnsi="Arial Narrow"/>
                <w:sz w:val="16"/>
                <w:szCs w:val="18"/>
              </w:rPr>
              <w:t>Nº</w:t>
            </w:r>
          </w:p>
        </w:tc>
        <w:tc>
          <w:tcPr>
            <w:tcW w:w="2176" w:type="dxa"/>
          </w:tcPr>
          <w:p w:rsidR="008B3266" w:rsidRPr="008B3266" w:rsidRDefault="008B3266" w:rsidP="00783C76">
            <w:pPr>
              <w:jc w:val="both"/>
              <w:rPr>
                <w:rFonts w:ascii="Arial Narrow" w:hAnsi="Arial Narrow"/>
                <w:sz w:val="16"/>
                <w:szCs w:val="18"/>
              </w:rPr>
            </w:pPr>
          </w:p>
        </w:tc>
      </w:tr>
      <w:tr w:rsidR="008B3266" w:rsidRPr="008B3266" w:rsidTr="008E224D">
        <w:tc>
          <w:tcPr>
            <w:tcW w:w="1668"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Localidad</w:t>
            </w:r>
          </w:p>
        </w:tc>
        <w:tc>
          <w:tcPr>
            <w:tcW w:w="3969" w:type="dxa"/>
            <w:gridSpan w:val="5"/>
          </w:tcPr>
          <w:p w:rsidR="008B3266" w:rsidRPr="008B3266" w:rsidRDefault="008B3266" w:rsidP="00783C76">
            <w:pPr>
              <w:jc w:val="both"/>
              <w:rPr>
                <w:rFonts w:ascii="Arial Narrow" w:hAnsi="Arial Narrow"/>
                <w:sz w:val="16"/>
                <w:szCs w:val="18"/>
              </w:rPr>
            </w:pPr>
          </w:p>
        </w:tc>
        <w:tc>
          <w:tcPr>
            <w:tcW w:w="1226" w:type="dxa"/>
            <w:gridSpan w:val="2"/>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Código Postal</w:t>
            </w:r>
          </w:p>
        </w:tc>
        <w:tc>
          <w:tcPr>
            <w:tcW w:w="2176" w:type="dxa"/>
          </w:tcPr>
          <w:p w:rsidR="008B3266" w:rsidRPr="008B3266" w:rsidRDefault="008B3266" w:rsidP="00783C76">
            <w:pPr>
              <w:jc w:val="both"/>
              <w:rPr>
                <w:rFonts w:ascii="Arial Narrow" w:hAnsi="Arial Narrow"/>
                <w:sz w:val="16"/>
                <w:szCs w:val="18"/>
              </w:rPr>
            </w:pPr>
          </w:p>
        </w:tc>
      </w:tr>
      <w:tr w:rsidR="008B3266" w:rsidRPr="008B3266" w:rsidTr="008E224D">
        <w:tc>
          <w:tcPr>
            <w:tcW w:w="1668" w:type="dxa"/>
          </w:tcPr>
          <w:p w:rsidR="008B3266" w:rsidRPr="008B3266" w:rsidRDefault="008B3266" w:rsidP="00783C76">
            <w:pPr>
              <w:jc w:val="both"/>
              <w:rPr>
                <w:rFonts w:ascii="Arial Narrow" w:hAnsi="Arial Narrow"/>
                <w:sz w:val="16"/>
                <w:szCs w:val="18"/>
              </w:rPr>
            </w:pPr>
            <w:r w:rsidRPr="008B3266">
              <w:rPr>
                <w:rFonts w:ascii="Arial Narrow" w:hAnsi="Arial Narrow"/>
                <w:sz w:val="16"/>
                <w:szCs w:val="18"/>
              </w:rPr>
              <w:t>Correo electrónico</w:t>
            </w:r>
          </w:p>
        </w:tc>
        <w:tc>
          <w:tcPr>
            <w:tcW w:w="2976" w:type="dxa"/>
            <w:gridSpan w:val="4"/>
          </w:tcPr>
          <w:p w:rsidR="008B3266" w:rsidRPr="008B3266" w:rsidRDefault="008B3266" w:rsidP="00783C76">
            <w:pPr>
              <w:jc w:val="both"/>
              <w:rPr>
                <w:rFonts w:ascii="Arial Narrow" w:hAnsi="Arial Narrow"/>
                <w:sz w:val="16"/>
                <w:szCs w:val="18"/>
              </w:rPr>
            </w:pPr>
          </w:p>
        </w:tc>
        <w:tc>
          <w:tcPr>
            <w:tcW w:w="2219" w:type="dxa"/>
            <w:gridSpan w:val="3"/>
          </w:tcPr>
          <w:p w:rsidR="008B3266" w:rsidRPr="008B3266" w:rsidRDefault="00124405" w:rsidP="00783C76">
            <w:pPr>
              <w:jc w:val="both"/>
              <w:rPr>
                <w:rFonts w:ascii="Arial Narrow" w:hAnsi="Arial Narrow"/>
                <w:sz w:val="16"/>
                <w:szCs w:val="18"/>
              </w:rPr>
            </w:pPr>
            <w:r>
              <w:rPr>
                <w:rFonts w:ascii="Arial Narrow" w:hAnsi="Arial Narrow"/>
                <w:sz w:val="16"/>
                <w:szCs w:val="18"/>
              </w:rPr>
              <w:t>Relación con el deportista</w:t>
            </w:r>
          </w:p>
        </w:tc>
        <w:tc>
          <w:tcPr>
            <w:tcW w:w="2176" w:type="dxa"/>
          </w:tcPr>
          <w:p w:rsidR="008B3266" w:rsidRPr="008B3266" w:rsidRDefault="008B3266" w:rsidP="00783C76">
            <w:pPr>
              <w:jc w:val="both"/>
              <w:rPr>
                <w:rFonts w:ascii="Arial Narrow" w:hAnsi="Arial Narrow"/>
                <w:sz w:val="16"/>
                <w:szCs w:val="18"/>
              </w:rPr>
            </w:pPr>
          </w:p>
        </w:tc>
      </w:tr>
    </w:tbl>
    <w:p w:rsidR="00124405" w:rsidRDefault="00124405" w:rsidP="008B3266">
      <w:pPr>
        <w:jc w:val="center"/>
        <w:rPr>
          <w:rFonts w:ascii="Arial Narrow" w:hAnsi="Arial Narrow"/>
          <w:sz w:val="18"/>
        </w:rPr>
      </w:pPr>
    </w:p>
    <w:p w:rsidR="00124405" w:rsidRDefault="00124405" w:rsidP="008B3266">
      <w:pPr>
        <w:jc w:val="center"/>
        <w:rPr>
          <w:rFonts w:ascii="Arial Narrow" w:hAnsi="Arial Narrow"/>
          <w:sz w:val="18"/>
        </w:rPr>
      </w:pPr>
    </w:p>
    <w:p w:rsidR="008B3266" w:rsidRPr="008B3266" w:rsidRDefault="008B3266" w:rsidP="008B3266">
      <w:pPr>
        <w:jc w:val="center"/>
        <w:rPr>
          <w:rFonts w:ascii="Arial Narrow" w:hAnsi="Arial Narrow"/>
          <w:sz w:val="18"/>
        </w:rPr>
      </w:pPr>
      <w:r w:rsidRPr="008B3266">
        <w:rPr>
          <w:rFonts w:ascii="Arial Narrow" w:hAnsi="Arial Narrow"/>
          <w:sz w:val="18"/>
        </w:rPr>
        <w:t xml:space="preserve">En la Villa de Ingenio, a </w:t>
      </w:r>
      <w:r w:rsidRPr="008B3266">
        <w:rPr>
          <w:rStyle w:val="Textodelmarcadordeposicin"/>
          <w:rFonts w:ascii="Arial Narrow" w:hAnsi="Arial Narrow"/>
          <w:color w:val="auto"/>
          <w:sz w:val="18"/>
        </w:rPr>
        <w:t>____ de ____________________ de_______</w:t>
      </w:r>
    </w:p>
    <w:p w:rsidR="008B3266" w:rsidRPr="008B3266" w:rsidRDefault="008B3266" w:rsidP="008B3266">
      <w:pPr>
        <w:jc w:val="both"/>
        <w:rPr>
          <w:rFonts w:ascii="Arial Narrow" w:hAnsi="Arial Narrow"/>
          <w:sz w:val="10"/>
          <w:szCs w:val="10"/>
        </w:rPr>
      </w:pPr>
    </w:p>
    <w:p w:rsidR="008B3266" w:rsidRDefault="008B3266" w:rsidP="008B3266">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483C64" w:rsidRPr="008B3266" w:rsidRDefault="00483C64" w:rsidP="008B3266">
      <w:pPr>
        <w:jc w:val="center"/>
        <w:rPr>
          <w:rStyle w:val="Textodelmarcadordeposicin"/>
          <w:rFonts w:ascii="Arial Narrow" w:hAnsi="Arial Narrow"/>
          <w:color w:val="auto"/>
          <w:sz w:val="18"/>
        </w:rPr>
      </w:pPr>
    </w:p>
    <w:p w:rsidR="00611F7B" w:rsidRPr="00A06C2E" w:rsidRDefault="008B3266" w:rsidP="00A06C2E">
      <w:pPr>
        <w:ind w:left="708" w:hanging="708"/>
        <w:jc w:val="center"/>
        <w:rPr>
          <w:rFonts w:ascii="Arial Narrow" w:hAnsi="Arial Narrow" w:cs="Calibri"/>
          <w:sz w:val="18"/>
        </w:rPr>
      </w:pPr>
      <w:r w:rsidRPr="00A06C2E">
        <w:rPr>
          <w:rFonts w:ascii="Arial Narrow" w:hAnsi="Arial Narrow" w:cs="Calibri"/>
          <w:sz w:val="18"/>
        </w:rPr>
        <w:t>Nombre y apellidos: _____________________________________________________</w:t>
      </w:r>
    </w:p>
    <w:p w:rsidR="00CC072B" w:rsidRDefault="00CC072B" w:rsidP="008B3266">
      <w:pPr>
        <w:rPr>
          <w:rFonts w:ascii="Arial Narrow" w:hAnsi="Arial Narrow"/>
          <w:sz w:val="18"/>
          <w:szCs w:val="18"/>
        </w:rPr>
      </w:pPr>
    </w:p>
    <w:p w:rsidR="00C90C0C" w:rsidRDefault="00C90C0C" w:rsidP="008B3266">
      <w:pPr>
        <w:rPr>
          <w:rFonts w:ascii="Arial Narrow" w:hAnsi="Arial Narrow"/>
          <w:sz w:val="18"/>
          <w:szCs w:val="18"/>
        </w:rPr>
      </w:pPr>
    </w:p>
    <w:p w:rsidR="00BA0492" w:rsidRDefault="00BA0492" w:rsidP="008B3266">
      <w:pPr>
        <w:rPr>
          <w:rFonts w:ascii="Arial Narrow" w:hAnsi="Arial Narrow"/>
          <w:sz w:val="18"/>
          <w:szCs w:val="18"/>
        </w:rPr>
      </w:pPr>
    </w:p>
    <w:p w:rsidR="00BA0492" w:rsidRDefault="00BA0492" w:rsidP="008B3266">
      <w:pPr>
        <w:rPr>
          <w:rFonts w:ascii="Arial Narrow" w:hAnsi="Arial Narrow"/>
          <w:sz w:val="18"/>
          <w:szCs w:val="18"/>
        </w:rPr>
      </w:pPr>
    </w:p>
    <w:p w:rsidR="00BA0492" w:rsidRDefault="00BA0492" w:rsidP="008B3266">
      <w:pPr>
        <w:rPr>
          <w:rFonts w:ascii="Arial Narrow" w:hAnsi="Arial Narrow"/>
          <w:sz w:val="18"/>
          <w:szCs w:val="18"/>
        </w:rPr>
      </w:pPr>
    </w:p>
    <w:p w:rsidR="00BA0492" w:rsidRDefault="00BA0492" w:rsidP="008B3266">
      <w:pPr>
        <w:rPr>
          <w:rFonts w:ascii="Arial Narrow" w:hAnsi="Arial Narrow"/>
          <w:sz w:val="18"/>
          <w:szCs w:val="18"/>
        </w:rPr>
      </w:pPr>
    </w:p>
    <w:p w:rsidR="00BA0492" w:rsidRDefault="00BA0492" w:rsidP="008B3266">
      <w:pPr>
        <w:rPr>
          <w:rFonts w:ascii="Arial Narrow" w:hAnsi="Arial Narrow"/>
          <w:sz w:val="18"/>
          <w:szCs w:val="18"/>
        </w:rPr>
      </w:pPr>
    </w:p>
    <w:p w:rsidR="00BA0492" w:rsidRDefault="00BA0492" w:rsidP="008B3266">
      <w:pPr>
        <w:rPr>
          <w:rFonts w:ascii="Arial Narrow" w:hAnsi="Arial Narrow"/>
          <w:sz w:val="18"/>
          <w:szCs w:val="18"/>
        </w:rPr>
      </w:pPr>
    </w:p>
    <w:p w:rsidR="00DA232E" w:rsidRDefault="00DA232E" w:rsidP="008B3266">
      <w:pPr>
        <w:rPr>
          <w:rFonts w:ascii="Arial Narrow" w:hAnsi="Arial Narrow"/>
          <w:sz w:val="18"/>
          <w:szCs w:val="18"/>
        </w:rPr>
      </w:pPr>
    </w:p>
    <w:p w:rsidR="00DA232E" w:rsidRDefault="00DA232E" w:rsidP="008B3266">
      <w:pPr>
        <w:rPr>
          <w:rFonts w:ascii="Arial Narrow" w:hAnsi="Arial Narrow"/>
          <w:sz w:val="18"/>
          <w:szCs w:val="18"/>
        </w:rPr>
      </w:pPr>
    </w:p>
    <w:p w:rsidR="00DA232E" w:rsidRDefault="00DA232E" w:rsidP="008B3266">
      <w:pPr>
        <w:rPr>
          <w:rFonts w:ascii="Arial Narrow" w:hAnsi="Arial Narrow"/>
          <w:sz w:val="18"/>
          <w:szCs w:val="18"/>
        </w:rPr>
      </w:pPr>
    </w:p>
    <w:p w:rsidR="00124405" w:rsidRPr="00D56EB2" w:rsidRDefault="008B3266" w:rsidP="00D56EB2">
      <w:pPr>
        <w:rPr>
          <w:rFonts w:ascii="Arial Narrow" w:hAnsi="Arial Narrow"/>
        </w:rPr>
      </w:pPr>
      <w:r w:rsidRPr="008B3266">
        <w:rPr>
          <w:rFonts w:ascii="Arial Narrow" w:hAnsi="Arial Narrow"/>
          <w:sz w:val="18"/>
          <w:szCs w:val="18"/>
        </w:rPr>
        <w:t>AL SR</w:t>
      </w:r>
      <w:r w:rsidR="00727394">
        <w:rPr>
          <w:rFonts w:ascii="Arial Narrow" w:hAnsi="Arial Narrow"/>
          <w:sz w:val="18"/>
          <w:szCs w:val="18"/>
        </w:rPr>
        <w:t>A</w:t>
      </w:r>
      <w:r w:rsidRPr="008B3266">
        <w:rPr>
          <w:rFonts w:ascii="Arial Narrow" w:hAnsi="Arial Narrow"/>
          <w:sz w:val="18"/>
          <w:szCs w:val="18"/>
        </w:rPr>
        <w:t>. ALCALDE</w:t>
      </w:r>
      <w:r w:rsidR="00727394">
        <w:rPr>
          <w:rFonts w:ascii="Arial Narrow" w:hAnsi="Arial Narrow"/>
          <w:sz w:val="18"/>
          <w:szCs w:val="18"/>
        </w:rPr>
        <w:t>SA</w:t>
      </w:r>
      <w:r w:rsidRPr="008B3266">
        <w:rPr>
          <w:rFonts w:ascii="Arial Narrow" w:hAnsi="Arial Narrow"/>
          <w:sz w:val="18"/>
          <w:szCs w:val="18"/>
        </w:rPr>
        <w:t>-PRESIDENT</w:t>
      </w:r>
      <w:r w:rsidR="00727394">
        <w:rPr>
          <w:rFonts w:ascii="Arial Narrow" w:hAnsi="Arial Narrow"/>
          <w:sz w:val="18"/>
          <w:szCs w:val="18"/>
        </w:rPr>
        <w:t>A</w:t>
      </w:r>
      <w:r w:rsidRPr="008B3266">
        <w:rPr>
          <w:rFonts w:ascii="Arial Narrow" w:hAnsi="Arial Narrow"/>
          <w:sz w:val="18"/>
          <w:szCs w:val="18"/>
        </w:rPr>
        <w:t xml:space="preserve"> DEL ILTRE. AYUNTAMIENTO DE LA VILLA DE INGENIO</w:t>
      </w:r>
      <w:r w:rsidRPr="008B3266">
        <w:rPr>
          <w:rStyle w:val="Textodelmarcadordeposicin"/>
          <w:rFonts w:ascii="Arial Narrow" w:hAnsi="Arial Narrow"/>
          <w:color w:val="auto"/>
        </w:rPr>
        <w:t xml:space="preserve"> </w:t>
      </w:r>
    </w:p>
    <w:p w:rsidR="009931EB" w:rsidRDefault="009931EB" w:rsidP="005F6032">
      <w:pPr>
        <w:ind w:left="708" w:hanging="708"/>
        <w:jc w:val="right"/>
        <w:rPr>
          <w:rFonts w:ascii="Arial Narrow" w:hAnsi="Arial Narrow"/>
          <w:b/>
          <w:sz w:val="18"/>
        </w:rPr>
      </w:pPr>
    </w:p>
    <w:p w:rsidR="008B3266" w:rsidRPr="00666F65" w:rsidRDefault="008B3266" w:rsidP="005F6032">
      <w:pPr>
        <w:ind w:left="708" w:hanging="708"/>
        <w:jc w:val="right"/>
        <w:rPr>
          <w:rFonts w:ascii="Arial Narrow" w:hAnsi="Arial Narrow"/>
          <w:b/>
          <w:sz w:val="18"/>
        </w:rPr>
      </w:pPr>
      <w:r w:rsidRPr="00666F65">
        <w:rPr>
          <w:rFonts w:ascii="Arial Narrow" w:hAnsi="Arial Narrow"/>
          <w:b/>
          <w:sz w:val="18"/>
        </w:rPr>
        <w:t>MODELO S-02</w:t>
      </w:r>
    </w:p>
    <w:p w:rsidR="008B3266" w:rsidRPr="008B3266" w:rsidRDefault="008B3266" w:rsidP="008B3266">
      <w:pPr>
        <w:ind w:left="708" w:hanging="708"/>
        <w:jc w:val="center"/>
        <w:rPr>
          <w:rFonts w:ascii="Arial Narrow" w:hAnsi="Arial Narrow"/>
          <w:sz w:val="18"/>
        </w:rPr>
      </w:pPr>
    </w:p>
    <w:p w:rsidR="00EF64C0" w:rsidRDefault="00EF64C0" w:rsidP="008B3266">
      <w:pPr>
        <w:jc w:val="center"/>
        <w:rPr>
          <w:rFonts w:ascii="Arial Narrow" w:hAnsi="Arial Narrow"/>
          <w:sz w:val="18"/>
        </w:rPr>
      </w:pPr>
    </w:p>
    <w:p w:rsidR="008B3266" w:rsidRDefault="008B3266" w:rsidP="008B3266">
      <w:pPr>
        <w:jc w:val="center"/>
        <w:rPr>
          <w:rFonts w:ascii="Arial Narrow" w:hAnsi="Arial Narrow"/>
          <w:sz w:val="18"/>
        </w:rPr>
      </w:pPr>
      <w:r w:rsidRPr="008B3266">
        <w:rPr>
          <w:rFonts w:ascii="Arial Narrow" w:hAnsi="Arial Narrow"/>
          <w:sz w:val="18"/>
        </w:rPr>
        <w:t>DECLARACIÓN RESPONSABLE DE REUNIR LAS CONDICIONES PARA SER BENEFICIARIO</w:t>
      </w:r>
      <w:r w:rsidR="000307E5">
        <w:rPr>
          <w:rFonts w:ascii="Arial Narrow" w:hAnsi="Arial Narrow"/>
          <w:sz w:val="18"/>
        </w:rPr>
        <w:t>/A</w:t>
      </w:r>
      <w:r w:rsidRPr="008B3266">
        <w:rPr>
          <w:rFonts w:ascii="Arial Narrow" w:hAnsi="Arial Narrow"/>
          <w:sz w:val="18"/>
        </w:rPr>
        <w:t xml:space="preserve"> DE LA SUBVENCIÓN.</w:t>
      </w:r>
    </w:p>
    <w:p w:rsidR="00EA3367" w:rsidRPr="008B3266" w:rsidRDefault="00EA3367" w:rsidP="008B3266">
      <w:pPr>
        <w:jc w:val="center"/>
        <w:rPr>
          <w:rFonts w:ascii="Arial Narrow" w:hAnsi="Arial Narrow"/>
          <w:sz w:val="18"/>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1"/>
        <w:gridCol w:w="1984"/>
        <w:gridCol w:w="3969"/>
        <w:gridCol w:w="564"/>
        <w:gridCol w:w="1421"/>
      </w:tblGrid>
      <w:tr w:rsidR="00BA0492" w:rsidRPr="008B3266" w:rsidTr="00727394">
        <w:tc>
          <w:tcPr>
            <w:tcW w:w="1101" w:type="dxa"/>
            <w:tcBorders>
              <w:top w:val="single" w:sz="4" w:space="0" w:color="auto"/>
              <w:left w:val="single" w:sz="4" w:space="0" w:color="auto"/>
              <w:bottom w:val="single" w:sz="4" w:space="0" w:color="auto"/>
              <w:right w:val="single" w:sz="4" w:space="0" w:color="auto"/>
            </w:tcBorders>
            <w:vAlign w:val="center"/>
          </w:tcPr>
          <w:p w:rsidR="00BA0492" w:rsidRPr="008B3266" w:rsidRDefault="00BA0492" w:rsidP="00727394">
            <w:pPr>
              <w:jc w:val="center"/>
              <w:rPr>
                <w:rFonts w:ascii="Arial Narrow" w:hAnsi="Arial Narrow"/>
                <w:sz w:val="16"/>
              </w:rPr>
            </w:pPr>
            <w:r w:rsidRPr="008B3266">
              <w:rPr>
                <w:rFonts w:ascii="Arial Narrow" w:hAnsi="Arial Narrow"/>
                <w:sz w:val="16"/>
              </w:rPr>
              <w:t xml:space="preserve">Denominación </w:t>
            </w:r>
          </w:p>
        </w:tc>
        <w:tc>
          <w:tcPr>
            <w:tcW w:w="7938" w:type="dxa"/>
            <w:gridSpan w:val="4"/>
            <w:tcBorders>
              <w:top w:val="single" w:sz="4" w:space="0" w:color="auto"/>
              <w:left w:val="single" w:sz="4" w:space="0" w:color="auto"/>
              <w:bottom w:val="single" w:sz="4" w:space="0" w:color="auto"/>
              <w:right w:val="single" w:sz="4" w:space="0" w:color="auto"/>
            </w:tcBorders>
            <w:vAlign w:val="center"/>
          </w:tcPr>
          <w:p w:rsidR="00BA0492" w:rsidRPr="00F82D9B" w:rsidRDefault="00BA0492" w:rsidP="00BA0492">
            <w:pPr>
              <w:jc w:val="both"/>
              <w:rPr>
                <w:rFonts w:ascii="Arial Narrow" w:hAnsi="Arial Narrow" w:cstheme="minorHAnsi"/>
                <w:color w:val="FF0000"/>
                <w:sz w:val="16"/>
                <w:szCs w:val="16"/>
              </w:rPr>
            </w:pPr>
            <w:r w:rsidRPr="00F82D9B">
              <w:rPr>
                <w:rFonts w:ascii="Arial Narrow" w:hAnsi="Arial Narrow" w:cstheme="minorHAnsi"/>
                <w:sz w:val="16"/>
                <w:szCs w:val="16"/>
              </w:rPr>
              <w:t>BASES REGULADORAS DE LA CONCESIÓN DE SUBVENCIONES DESTINADAS A SUFRAGAR GASTOS SOPORTADOS POR DEPORTISTAS DEL MUNICIPIO DE INGENIO POR SU PARTICIPACIÓN CON RESULTADOS DESTACADOS EN COMPETICIONES DE ALTO NIVEL.</w:t>
            </w:r>
          </w:p>
        </w:tc>
      </w:tr>
      <w:tr w:rsidR="0082638A" w:rsidRPr="008B3266" w:rsidTr="00677251">
        <w:tc>
          <w:tcPr>
            <w:tcW w:w="1101" w:type="dxa"/>
            <w:vMerge w:val="restart"/>
            <w:tcBorders>
              <w:top w:val="single" w:sz="4" w:space="0" w:color="auto"/>
              <w:left w:val="single" w:sz="4" w:space="0" w:color="auto"/>
              <w:right w:val="single" w:sz="4" w:space="0" w:color="auto"/>
            </w:tcBorders>
            <w:vAlign w:val="center"/>
          </w:tcPr>
          <w:p w:rsidR="0082638A" w:rsidRPr="008B3266" w:rsidRDefault="0082638A" w:rsidP="0082638A">
            <w:pPr>
              <w:jc w:val="center"/>
              <w:rPr>
                <w:rFonts w:ascii="Arial Narrow" w:hAnsi="Arial Narrow"/>
                <w:sz w:val="16"/>
              </w:rPr>
            </w:pPr>
            <w:r w:rsidRPr="008B3266">
              <w:rPr>
                <w:rFonts w:ascii="Arial Narrow" w:hAnsi="Arial Narrow"/>
                <w:sz w:val="16"/>
              </w:rPr>
              <w:t>SOLICITANTE</w:t>
            </w:r>
          </w:p>
        </w:tc>
        <w:tc>
          <w:tcPr>
            <w:tcW w:w="1984" w:type="dxa"/>
            <w:tcBorders>
              <w:top w:val="single" w:sz="4" w:space="0" w:color="auto"/>
              <w:left w:val="single" w:sz="4" w:space="0" w:color="auto"/>
              <w:bottom w:val="single" w:sz="4" w:space="0" w:color="auto"/>
              <w:right w:val="single" w:sz="4" w:space="0" w:color="auto"/>
            </w:tcBorders>
          </w:tcPr>
          <w:p w:rsidR="0082638A" w:rsidRPr="008B3266" w:rsidRDefault="00792FF8" w:rsidP="00BA0492">
            <w:pPr>
              <w:rPr>
                <w:rFonts w:ascii="Arial Narrow" w:hAnsi="Arial Narrow"/>
                <w:sz w:val="16"/>
              </w:rPr>
            </w:pPr>
            <w:r>
              <w:rPr>
                <w:rFonts w:ascii="Arial Narrow" w:hAnsi="Arial Narrow"/>
                <w:sz w:val="16"/>
              </w:rPr>
              <w:t>Nombre de</w:t>
            </w:r>
            <w:r w:rsidR="00BA0492">
              <w:rPr>
                <w:rFonts w:ascii="Arial Narrow" w:hAnsi="Arial Narrow"/>
                <w:sz w:val="16"/>
              </w:rPr>
              <w:t xml:space="preserve"> deportista</w:t>
            </w:r>
          </w:p>
        </w:tc>
        <w:tc>
          <w:tcPr>
            <w:tcW w:w="3969" w:type="dxa"/>
            <w:tcBorders>
              <w:top w:val="single" w:sz="4" w:space="0" w:color="auto"/>
              <w:left w:val="single" w:sz="4" w:space="0" w:color="auto"/>
              <w:bottom w:val="single" w:sz="4" w:space="0" w:color="auto"/>
              <w:right w:val="single" w:sz="4" w:space="0" w:color="auto"/>
            </w:tcBorders>
          </w:tcPr>
          <w:p w:rsidR="0082638A" w:rsidRPr="008B3266" w:rsidRDefault="0082638A" w:rsidP="0082638A">
            <w:pPr>
              <w:rPr>
                <w:rFonts w:ascii="Arial Narrow" w:hAnsi="Arial Narrow"/>
                <w:sz w:val="16"/>
              </w:rPr>
            </w:pPr>
          </w:p>
        </w:tc>
        <w:tc>
          <w:tcPr>
            <w:tcW w:w="564" w:type="dxa"/>
            <w:tcBorders>
              <w:top w:val="single" w:sz="4" w:space="0" w:color="auto"/>
              <w:left w:val="single" w:sz="4" w:space="0" w:color="auto"/>
              <w:bottom w:val="single" w:sz="4" w:space="0" w:color="auto"/>
              <w:right w:val="single" w:sz="4" w:space="0" w:color="auto"/>
            </w:tcBorders>
          </w:tcPr>
          <w:p w:rsidR="0082638A" w:rsidRPr="00DA232E" w:rsidRDefault="00BA0492" w:rsidP="0082638A">
            <w:pPr>
              <w:rPr>
                <w:rFonts w:ascii="Arial Narrow" w:hAnsi="Arial Narrow"/>
                <w:color w:val="000000" w:themeColor="text1"/>
                <w:sz w:val="16"/>
              </w:rPr>
            </w:pPr>
            <w:r w:rsidRPr="00DA232E">
              <w:rPr>
                <w:rFonts w:ascii="Arial Narrow" w:hAnsi="Arial Narrow"/>
                <w:color w:val="000000" w:themeColor="text1"/>
                <w:sz w:val="16"/>
              </w:rPr>
              <w:t>N</w:t>
            </w:r>
            <w:r w:rsidR="0082638A" w:rsidRPr="00DA232E">
              <w:rPr>
                <w:rFonts w:ascii="Arial Narrow" w:hAnsi="Arial Narrow"/>
                <w:color w:val="000000" w:themeColor="text1"/>
                <w:sz w:val="16"/>
              </w:rPr>
              <w:t>.I.F.</w:t>
            </w:r>
          </w:p>
        </w:tc>
        <w:tc>
          <w:tcPr>
            <w:tcW w:w="1421" w:type="dxa"/>
            <w:tcBorders>
              <w:top w:val="single" w:sz="4" w:space="0" w:color="auto"/>
              <w:left w:val="single" w:sz="4" w:space="0" w:color="auto"/>
              <w:bottom w:val="single" w:sz="4" w:space="0" w:color="auto"/>
              <w:right w:val="single" w:sz="4" w:space="0" w:color="auto"/>
            </w:tcBorders>
          </w:tcPr>
          <w:p w:rsidR="0082638A" w:rsidRPr="008B3266" w:rsidRDefault="0082638A" w:rsidP="0082638A">
            <w:pPr>
              <w:rPr>
                <w:rFonts w:ascii="Arial Narrow" w:hAnsi="Arial Narrow"/>
                <w:sz w:val="16"/>
              </w:rPr>
            </w:pPr>
          </w:p>
        </w:tc>
      </w:tr>
      <w:tr w:rsidR="0082638A" w:rsidRPr="008B3266" w:rsidTr="00677251">
        <w:tc>
          <w:tcPr>
            <w:tcW w:w="1101" w:type="dxa"/>
            <w:vMerge/>
            <w:tcBorders>
              <w:left w:val="single" w:sz="4" w:space="0" w:color="auto"/>
              <w:bottom w:val="single" w:sz="4" w:space="0" w:color="auto"/>
              <w:right w:val="single" w:sz="4" w:space="0" w:color="auto"/>
            </w:tcBorders>
          </w:tcPr>
          <w:p w:rsidR="0082638A" w:rsidRPr="008B3266" w:rsidRDefault="0082638A" w:rsidP="0082638A">
            <w:pPr>
              <w:jc w:val="center"/>
              <w:rPr>
                <w:rFonts w:ascii="Arial Narrow" w:hAnsi="Arial Narrow"/>
                <w:sz w:val="16"/>
              </w:rPr>
            </w:pPr>
          </w:p>
        </w:tc>
        <w:tc>
          <w:tcPr>
            <w:tcW w:w="1984" w:type="dxa"/>
            <w:tcBorders>
              <w:top w:val="single" w:sz="4" w:space="0" w:color="auto"/>
              <w:left w:val="single" w:sz="4" w:space="0" w:color="auto"/>
              <w:bottom w:val="single" w:sz="4" w:space="0" w:color="auto"/>
              <w:right w:val="single" w:sz="4" w:space="0" w:color="auto"/>
            </w:tcBorders>
          </w:tcPr>
          <w:p w:rsidR="0082638A" w:rsidRPr="008B3266" w:rsidRDefault="00792FF8" w:rsidP="0082638A">
            <w:pPr>
              <w:rPr>
                <w:rFonts w:ascii="Arial Narrow" w:hAnsi="Arial Narrow"/>
                <w:sz w:val="16"/>
              </w:rPr>
            </w:pPr>
            <w:r>
              <w:rPr>
                <w:rFonts w:ascii="Arial Narrow" w:hAnsi="Arial Narrow"/>
                <w:sz w:val="16"/>
              </w:rPr>
              <w:t>Representante</w:t>
            </w:r>
          </w:p>
        </w:tc>
        <w:tc>
          <w:tcPr>
            <w:tcW w:w="3969" w:type="dxa"/>
            <w:tcBorders>
              <w:top w:val="single" w:sz="4" w:space="0" w:color="auto"/>
              <w:left w:val="single" w:sz="4" w:space="0" w:color="auto"/>
              <w:bottom w:val="single" w:sz="4" w:space="0" w:color="auto"/>
              <w:right w:val="single" w:sz="4" w:space="0" w:color="auto"/>
            </w:tcBorders>
          </w:tcPr>
          <w:p w:rsidR="0082638A" w:rsidRPr="008B3266" w:rsidRDefault="0082638A" w:rsidP="0082638A">
            <w:pPr>
              <w:rPr>
                <w:rFonts w:ascii="Arial Narrow" w:hAnsi="Arial Narrow"/>
                <w:sz w:val="16"/>
              </w:rPr>
            </w:pPr>
          </w:p>
        </w:tc>
        <w:tc>
          <w:tcPr>
            <w:tcW w:w="564" w:type="dxa"/>
            <w:tcBorders>
              <w:top w:val="single" w:sz="4" w:space="0" w:color="auto"/>
              <w:left w:val="single" w:sz="4" w:space="0" w:color="auto"/>
              <w:bottom w:val="single" w:sz="4" w:space="0" w:color="auto"/>
              <w:right w:val="single" w:sz="4" w:space="0" w:color="auto"/>
            </w:tcBorders>
          </w:tcPr>
          <w:p w:rsidR="0082638A" w:rsidRPr="00DA232E" w:rsidRDefault="0082638A" w:rsidP="0082638A">
            <w:pPr>
              <w:rPr>
                <w:rFonts w:ascii="Arial Narrow" w:hAnsi="Arial Narrow"/>
                <w:color w:val="000000" w:themeColor="text1"/>
                <w:sz w:val="16"/>
              </w:rPr>
            </w:pPr>
            <w:r w:rsidRPr="00DA232E">
              <w:rPr>
                <w:rFonts w:ascii="Arial Narrow" w:hAnsi="Arial Narrow"/>
                <w:color w:val="000000" w:themeColor="text1"/>
                <w:sz w:val="16"/>
              </w:rPr>
              <w:t>N.I.F.</w:t>
            </w:r>
          </w:p>
        </w:tc>
        <w:tc>
          <w:tcPr>
            <w:tcW w:w="1421" w:type="dxa"/>
            <w:tcBorders>
              <w:top w:val="single" w:sz="4" w:space="0" w:color="auto"/>
              <w:left w:val="single" w:sz="4" w:space="0" w:color="auto"/>
              <w:bottom w:val="single" w:sz="4" w:space="0" w:color="auto"/>
              <w:right w:val="single" w:sz="4" w:space="0" w:color="auto"/>
            </w:tcBorders>
          </w:tcPr>
          <w:p w:rsidR="0082638A" w:rsidRPr="008B3266" w:rsidRDefault="0082638A" w:rsidP="0082638A">
            <w:pPr>
              <w:rPr>
                <w:rFonts w:ascii="Arial Narrow" w:hAnsi="Arial Narrow"/>
                <w:sz w:val="16"/>
              </w:rPr>
            </w:pPr>
          </w:p>
        </w:tc>
      </w:tr>
    </w:tbl>
    <w:p w:rsidR="008B3266" w:rsidRPr="008B3266" w:rsidRDefault="008B3266" w:rsidP="008B3266">
      <w:pPr>
        <w:jc w:val="both"/>
        <w:rPr>
          <w:rFonts w:ascii="Arial Narrow" w:hAnsi="Arial Narrow"/>
          <w:sz w:val="16"/>
        </w:rPr>
      </w:pPr>
    </w:p>
    <w:p w:rsidR="008B3266" w:rsidRPr="008B3266" w:rsidRDefault="008B3266" w:rsidP="0082638A">
      <w:pPr>
        <w:ind w:right="99"/>
        <w:jc w:val="both"/>
        <w:rPr>
          <w:rFonts w:ascii="Arial Narrow" w:hAnsi="Arial Narrow"/>
          <w:sz w:val="16"/>
        </w:rPr>
      </w:pPr>
      <w:r w:rsidRPr="008B3266">
        <w:rPr>
          <w:rFonts w:ascii="Arial Narrow" w:hAnsi="Arial Narrow"/>
          <w:sz w:val="16"/>
        </w:rPr>
        <w:t xml:space="preserve">Como responsable de esta declaración, manifiesto que como solicitante de la subvención reúno todos y cada uno de los requisitos </w:t>
      </w:r>
      <w:r w:rsidR="00182496" w:rsidRPr="008B3266">
        <w:rPr>
          <w:rFonts w:ascii="Arial Narrow" w:hAnsi="Arial Narrow"/>
          <w:sz w:val="16"/>
        </w:rPr>
        <w:t>exigidos</w:t>
      </w:r>
      <w:r w:rsidR="00182496">
        <w:rPr>
          <w:rFonts w:ascii="Arial Narrow" w:hAnsi="Arial Narrow"/>
          <w:sz w:val="16"/>
        </w:rPr>
        <w:t xml:space="preserve"> </w:t>
      </w:r>
      <w:r w:rsidR="00182496" w:rsidRPr="008B3266">
        <w:rPr>
          <w:rFonts w:ascii="Arial Narrow" w:hAnsi="Arial Narrow"/>
          <w:sz w:val="16"/>
        </w:rPr>
        <w:t>para</w:t>
      </w:r>
      <w:r w:rsidRPr="008B3266">
        <w:rPr>
          <w:rFonts w:ascii="Arial Narrow" w:hAnsi="Arial Narrow"/>
          <w:sz w:val="16"/>
        </w:rPr>
        <w:t xml:space="preserve"> poder ser beneficiario</w:t>
      </w:r>
      <w:r w:rsidR="000307E5">
        <w:rPr>
          <w:rFonts w:ascii="Arial Narrow" w:hAnsi="Arial Narrow"/>
          <w:sz w:val="16"/>
        </w:rPr>
        <w:t>/a</w:t>
      </w:r>
      <w:r w:rsidRPr="008B3266">
        <w:rPr>
          <w:rFonts w:ascii="Arial Narrow" w:hAnsi="Arial Narrow"/>
          <w:sz w:val="16"/>
        </w:rPr>
        <w:t xml:space="preserve"> de ella, dispongo de la documentación que así lo acredita y me comprometo a mantener su cumplimiento durante el periodo de tiempo inherente a la subvención, incluidos el ejercicio de la comprobación de las justificaciones y el control financiero que pudieran llevar a efectos los órganos de control interno y externo.</w:t>
      </w:r>
    </w:p>
    <w:p w:rsidR="008B3266" w:rsidRPr="008B3266" w:rsidRDefault="008B3266" w:rsidP="008B3266">
      <w:pPr>
        <w:jc w:val="both"/>
        <w:rPr>
          <w:rFonts w:ascii="Arial Narrow" w:hAnsi="Arial Narrow"/>
          <w:sz w:val="16"/>
        </w:rPr>
      </w:pPr>
    </w:p>
    <w:p w:rsidR="008B3266" w:rsidRPr="008B3266" w:rsidRDefault="008B3266" w:rsidP="008B3266">
      <w:pPr>
        <w:jc w:val="both"/>
        <w:rPr>
          <w:rFonts w:ascii="Arial Narrow" w:hAnsi="Arial Narrow"/>
          <w:sz w:val="16"/>
        </w:rPr>
      </w:pPr>
      <w:r w:rsidRPr="008B3266">
        <w:rPr>
          <w:rFonts w:ascii="Arial Narrow" w:hAnsi="Arial Narrow"/>
          <w:sz w:val="16"/>
        </w:rPr>
        <w:t>En particular, manifiesta además que reúne los siguientes requisitos marcados:</w:t>
      </w:r>
    </w:p>
    <w:p w:rsidR="00B4336B" w:rsidRPr="00A8450C" w:rsidRDefault="00B4336B" w:rsidP="009931EB">
      <w:pPr>
        <w:rPr>
          <w:rFonts w:ascii="Arial Narrow" w:hAnsi="Arial Narrow" w:cs="Calibri"/>
          <w:sz w:val="18"/>
        </w:rPr>
      </w:pPr>
    </w:p>
    <w:p w:rsidR="00F4398A" w:rsidRDefault="00F4398A" w:rsidP="00806334">
      <w:pPr>
        <w:rPr>
          <w:rFonts w:ascii="Arial Narrow" w:hAnsi="Arial Narrow"/>
          <w:b/>
          <w:sz w:val="18"/>
          <w:szCs w:val="16"/>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
        <w:gridCol w:w="8607"/>
      </w:tblGrid>
      <w:tr w:rsidR="00B4336B" w:rsidRPr="0017729B" w:rsidTr="00D7177D">
        <w:tc>
          <w:tcPr>
            <w:tcW w:w="432" w:type="dxa"/>
            <w:vAlign w:val="center"/>
          </w:tcPr>
          <w:p w:rsidR="00B4336B" w:rsidRPr="00B139E2" w:rsidRDefault="00B4336B" w:rsidP="00D7177D">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7" w:type="dxa"/>
            <w:vAlign w:val="center"/>
          </w:tcPr>
          <w:p w:rsidR="00B4336B" w:rsidRPr="0017729B" w:rsidRDefault="00B4336B" w:rsidP="00D7177D">
            <w:pPr>
              <w:jc w:val="both"/>
              <w:rPr>
                <w:rFonts w:ascii="Arial Narrow" w:hAnsi="Arial Narrow" w:cs="Calibri"/>
                <w:sz w:val="18"/>
                <w:szCs w:val="18"/>
              </w:rPr>
            </w:pPr>
            <w:r>
              <w:rPr>
                <w:rFonts w:ascii="Arial Narrow" w:hAnsi="Arial Narrow" w:cs="Calibri"/>
                <w:color w:val="000000" w:themeColor="text1"/>
                <w:sz w:val="18"/>
                <w:szCs w:val="18"/>
              </w:rPr>
              <w:t>No se encuentra incurso en ninguna de la situaciones previstas en el artículo 13 de la Ley 38/2003, de 17 de noviembre, General de Subvenciones, que impiden obtener la condición de beneficiario</w:t>
            </w:r>
            <w:r w:rsidR="000307E5">
              <w:rPr>
                <w:rFonts w:ascii="Arial Narrow" w:hAnsi="Arial Narrow" w:cs="Calibri"/>
                <w:color w:val="000000" w:themeColor="text1"/>
                <w:sz w:val="18"/>
                <w:szCs w:val="18"/>
              </w:rPr>
              <w:t>/a</w:t>
            </w:r>
            <w:r>
              <w:rPr>
                <w:rFonts w:ascii="Arial Narrow" w:hAnsi="Arial Narrow" w:cs="Calibri"/>
                <w:color w:val="000000" w:themeColor="text1"/>
                <w:sz w:val="18"/>
                <w:szCs w:val="18"/>
              </w:rPr>
              <w:t xml:space="preserve"> de la subvención.</w:t>
            </w:r>
          </w:p>
        </w:tc>
      </w:tr>
      <w:tr w:rsidR="00B4336B" w:rsidRPr="00D114E8" w:rsidTr="00D7177D">
        <w:tc>
          <w:tcPr>
            <w:tcW w:w="432" w:type="dxa"/>
            <w:vAlign w:val="center"/>
          </w:tcPr>
          <w:p w:rsidR="00B4336B" w:rsidRPr="00B139E2" w:rsidRDefault="00B4336B" w:rsidP="00D7177D">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7" w:type="dxa"/>
            <w:vAlign w:val="center"/>
          </w:tcPr>
          <w:p w:rsidR="00B4336B" w:rsidRPr="00D114E8" w:rsidRDefault="00B4336B" w:rsidP="00D7177D">
            <w:pPr>
              <w:jc w:val="both"/>
              <w:rPr>
                <w:rFonts w:ascii="Arial Narrow" w:hAnsi="Arial Narrow"/>
                <w:sz w:val="18"/>
                <w:szCs w:val="18"/>
              </w:rPr>
            </w:pPr>
            <w:r>
              <w:rPr>
                <w:rFonts w:ascii="Arial Narrow" w:hAnsi="Arial Narrow"/>
                <w:sz w:val="18"/>
                <w:szCs w:val="18"/>
              </w:rPr>
              <w:t>Se compromete a las situaciones previstas en el artículo 14 de la Ley 38/2003, de 17 de noviembre, General de Subvenciones, así como las específicas determinadas en las bases de la convocatoria de la presente subvención.</w:t>
            </w:r>
          </w:p>
        </w:tc>
      </w:tr>
      <w:tr w:rsidR="00B4336B" w:rsidRPr="00D114E8" w:rsidTr="00D7177D">
        <w:tc>
          <w:tcPr>
            <w:tcW w:w="432" w:type="dxa"/>
            <w:vAlign w:val="center"/>
          </w:tcPr>
          <w:p w:rsidR="00B4336B" w:rsidRPr="00B139E2" w:rsidRDefault="00B4336B" w:rsidP="00D7177D">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7" w:type="dxa"/>
            <w:vAlign w:val="center"/>
          </w:tcPr>
          <w:p w:rsidR="00B4336B" w:rsidRPr="00D114E8" w:rsidRDefault="00B4336B" w:rsidP="00D7177D">
            <w:pPr>
              <w:jc w:val="both"/>
              <w:rPr>
                <w:rFonts w:ascii="Arial Narrow" w:hAnsi="Arial Narrow"/>
                <w:sz w:val="18"/>
                <w:szCs w:val="18"/>
              </w:rPr>
            </w:pPr>
            <w:r w:rsidRPr="00B4336B">
              <w:rPr>
                <w:rFonts w:ascii="Arial Narrow" w:hAnsi="Arial Narrow"/>
                <w:sz w:val="18"/>
                <w:szCs w:val="18"/>
              </w:rPr>
              <w:t>Se encuentra al corriente del cumplimiento de las obligaciones de reintegro de subvenciones conforme lo dispuesto en el artículo 21 del Reglamento de la Ley de Subvenciones, aprobado por el Real Decreto 887/2006</w:t>
            </w:r>
            <w:r>
              <w:rPr>
                <w:rFonts w:ascii="Arial Narrow" w:hAnsi="Arial Narrow"/>
                <w:sz w:val="18"/>
                <w:szCs w:val="18"/>
              </w:rPr>
              <w:t>.</w:t>
            </w:r>
          </w:p>
        </w:tc>
      </w:tr>
      <w:tr w:rsidR="00B4336B" w:rsidRPr="00D114E8" w:rsidTr="00D7177D">
        <w:tc>
          <w:tcPr>
            <w:tcW w:w="432" w:type="dxa"/>
            <w:vAlign w:val="center"/>
          </w:tcPr>
          <w:p w:rsidR="00B4336B" w:rsidRPr="00B139E2" w:rsidRDefault="00B4336B" w:rsidP="00D7177D">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7" w:type="dxa"/>
            <w:vAlign w:val="center"/>
          </w:tcPr>
          <w:p w:rsidR="00B4336B" w:rsidRPr="00D114E8" w:rsidRDefault="00B4336B" w:rsidP="00D7177D">
            <w:pPr>
              <w:jc w:val="both"/>
              <w:rPr>
                <w:rFonts w:ascii="Arial Narrow" w:hAnsi="Arial Narrow"/>
                <w:sz w:val="18"/>
                <w:szCs w:val="18"/>
              </w:rPr>
            </w:pPr>
            <w:r w:rsidRPr="00B4336B">
              <w:rPr>
                <w:rFonts w:ascii="Arial Narrow" w:hAnsi="Arial Narrow"/>
                <w:sz w:val="18"/>
                <w:szCs w:val="18"/>
              </w:rPr>
              <w:t>Se encuentra al corriente en el cumplimiento con las obligaciones tributarias y con la Seguridad Social.</w:t>
            </w:r>
          </w:p>
        </w:tc>
      </w:tr>
      <w:tr w:rsidR="00B4336B" w:rsidRPr="00EC10AE" w:rsidTr="00D7177D">
        <w:tc>
          <w:tcPr>
            <w:tcW w:w="432" w:type="dxa"/>
            <w:vAlign w:val="center"/>
          </w:tcPr>
          <w:p w:rsidR="00B4336B" w:rsidRPr="00B139E2" w:rsidRDefault="00B4336B" w:rsidP="00D7177D">
            <w:pPr>
              <w:jc w:val="center"/>
              <w:rPr>
                <w:rFonts w:ascii="Arial Narrow" w:hAnsi="Arial Narrow"/>
                <w:sz w:val="12"/>
                <w:szCs w:val="12"/>
              </w:rPr>
            </w:pPr>
            <w:r w:rsidRPr="00B139E2">
              <w:rPr>
                <w:rFonts w:ascii="Arial Narrow" w:eastAsia="Arial Unicode MS" w:hAnsi="Arial Unicode MS" w:cs="Arial Unicode MS"/>
                <w:sz w:val="12"/>
                <w:szCs w:val="12"/>
              </w:rPr>
              <w:t>☐</w:t>
            </w:r>
          </w:p>
        </w:tc>
        <w:tc>
          <w:tcPr>
            <w:tcW w:w="8607" w:type="dxa"/>
            <w:vAlign w:val="center"/>
          </w:tcPr>
          <w:p w:rsidR="00B4336B" w:rsidRPr="00EC10AE" w:rsidRDefault="00B4336B" w:rsidP="00D7177D">
            <w:pPr>
              <w:jc w:val="both"/>
              <w:rPr>
                <w:rFonts w:ascii="Arial Narrow" w:hAnsi="Arial Narrow"/>
                <w:color w:val="FF0000"/>
                <w:sz w:val="18"/>
                <w:szCs w:val="18"/>
              </w:rPr>
            </w:pPr>
            <w:r w:rsidRPr="00B4336B">
              <w:rPr>
                <w:rFonts w:ascii="Arial Narrow" w:hAnsi="Arial Narrow"/>
                <w:sz w:val="18"/>
                <w:szCs w:val="18"/>
              </w:rPr>
              <w:t>Se compromete a informar al Ayuntamiento de Ingenio de las ayudas que pudiera obtener para la misma situación subvencionada durante la temporada en el plazo de 10 días desde la notificación de concesión.</w:t>
            </w:r>
          </w:p>
        </w:tc>
      </w:tr>
      <w:tr w:rsidR="00B4336B" w:rsidRPr="0017729B" w:rsidTr="00D7177D">
        <w:tc>
          <w:tcPr>
            <w:tcW w:w="432" w:type="dxa"/>
            <w:vAlign w:val="center"/>
          </w:tcPr>
          <w:p w:rsidR="00B4336B" w:rsidRPr="00B139E2" w:rsidRDefault="00B4336B" w:rsidP="00D7177D">
            <w:pPr>
              <w:jc w:val="center"/>
              <w:rPr>
                <w:rFonts w:ascii="Arial Narrow" w:eastAsia="Arial Unicode MS" w:hAnsi="Arial Unicode MS" w:cs="Arial Unicode MS"/>
                <w:sz w:val="12"/>
                <w:szCs w:val="12"/>
              </w:rPr>
            </w:pPr>
            <w:r w:rsidRPr="00B139E2">
              <w:rPr>
                <w:rFonts w:ascii="Segoe UI Symbol" w:eastAsia="Arial Unicode MS" w:hAnsi="Segoe UI Symbol" w:cs="Segoe UI Symbol"/>
                <w:sz w:val="12"/>
                <w:szCs w:val="12"/>
              </w:rPr>
              <w:t>☐</w:t>
            </w:r>
          </w:p>
        </w:tc>
        <w:tc>
          <w:tcPr>
            <w:tcW w:w="8607" w:type="dxa"/>
            <w:vAlign w:val="center"/>
          </w:tcPr>
          <w:p w:rsidR="00B4336B" w:rsidRPr="0017729B" w:rsidRDefault="00B4336B" w:rsidP="00D7177D">
            <w:pPr>
              <w:jc w:val="both"/>
              <w:rPr>
                <w:rFonts w:ascii="Arial Narrow" w:hAnsi="Arial Narrow"/>
                <w:color w:val="FF0000"/>
                <w:sz w:val="18"/>
                <w:szCs w:val="18"/>
              </w:rPr>
            </w:pPr>
            <w:r>
              <w:rPr>
                <w:rFonts w:ascii="Arial Narrow" w:hAnsi="Arial Narrow"/>
                <w:sz w:val="18"/>
                <w:szCs w:val="18"/>
              </w:rPr>
              <w:t>Q</w:t>
            </w:r>
            <w:r w:rsidRPr="00D404B4">
              <w:rPr>
                <w:rFonts w:ascii="Arial Narrow" w:hAnsi="Arial Narrow"/>
                <w:sz w:val="18"/>
                <w:szCs w:val="18"/>
              </w:rPr>
              <w:t xml:space="preserve">ue toda la información y los documentos que se acompañan, son el reflejo veraz y exacto de la realidad. </w:t>
            </w:r>
          </w:p>
        </w:tc>
      </w:tr>
      <w:tr w:rsidR="00B4336B" w:rsidRPr="00EA6B84" w:rsidTr="00D7177D">
        <w:tc>
          <w:tcPr>
            <w:tcW w:w="432" w:type="dxa"/>
            <w:vAlign w:val="center"/>
          </w:tcPr>
          <w:p w:rsidR="00B4336B" w:rsidRPr="00B139E2" w:rsidRDefault="00B4336B" w:rsidP="00D7177D">
            <w:pPr>
              <w:jc w:val="center"/>
              <w:rPr>
                <w:rFonts w:ascii="Arial Narrow" w:eastAsia="Arial Unicode MS" w:hAnsi="Arial Unicode MS" w:cs="Arial Unicode MS"/>
                <w:sz w:val="12"/>
                <w:szCs w:val="12"/>
              </w:rPr>
            </w:pPr>
            <w:r w:rsidRPr="00B139E2">
              <w:rPr>
                <w:rFonts w:ascii="Segoe UI Symbol" w:eastAsia="Arial Unicode MS" w:hAnsi="Segoe UI Symbol" w:cs="Segoe UI Symbol"/>
                <w:sz w:val="12"/>
                <w:szCs w:val="12"/>
              </w:rPr>
              <w:t>☐</w:t>
            </w:r>
          </w:p>
        </w:tc>
        <w:tc>
          <w:tcPr>
            <w:tcW w:w="8607" w:type="dxa"/>
            <w:vAlign w:val="center"/>
          </w:tcPr>
          <w:p w:rsidR="00B4336B" w:rsidRPr="00EA6B84" w:rsidRDefault="00B4336B" w:rsidP="00D7177D">
            <w:pPr>
              <w:jc w:val="both"/>
              <w:rPr>
                <w:rFonts w:ascii="Arial Narrow" w:hAnsi="Arial Narrow"/>
                <w:sz w:val="18"/>
                <w:szCs w:val="18"/>
              </w:rPr>
            </w:pPr>
            <w:r w:rsidRPr="00EA6B84">
              <w:rPr>
                <w:rFonts w:ascii="Arial Narrow" w:hAnsi="Arial Narrow"/>
                <w:sz w:val="18"/>
                <w:szCs w:val="18"/>
              </w:rPr>
              <w:t>Que conoce que la</w:t>
            </w:r>
            <w:r>
              <w:rPr>
                <w:rFonts w:ascii="Arial Narrow" w:hAnsi="Arial Narrow"/>
                <w:sz w:val="18"/>
                <w:szCs w:val="18"/>
              </w:rPr>
              <w:t xml:space="preserve"> falta de acreditación de los</w:t>
            </w:r>
            <w:r w:rsidRPr="00EA6B84">
              <w:rPr>
                <w:rFonts w:ascii="Arial Narrow" w:hAnsi="Arial Narrow"/>
                <w:sz w:val="18"/>
                <w:szCs w:val="18"/>
              </w:rPr>
              <w:t xml:space="preserve"> requisitos, así como la inexactitud, falsedad u omisión en cualquier</w:t>
            </w:r>
            <w:r>
              <w:rPr>
                <w:rFonts w:ascii="Arial Narrow" w:hAnsi="Arial Narrow"/>
                <w:sz w:val="18"/>
                <w:szCs w:val="18"/>
              </w:rPr>
              <w:t xml:space="preserve"> dato no aportado correctamente</w:t>
            </w:r>
            <w:r w:rsidRPr="00EA6B84">
              <w:rPr>
                <w:rFonts w:ascii="Arial Narrow" w:hAnsi="Arial Narrow"/>
                <w:sz w:val="18"/>
                <w:szCs w:val="18"/>
              </w:rPr>
              <w:t xml:space="preserve"> o la no presentación de la documentación acreditativa en el plazo y forma en que me sea requerida, en su caso, determinará la imposibilidad de continuar con el procedimiento, quedando sin efecto las actuaciones realizadas y decayendo del derecho a recibir subvención sin perjuicio de cualquier otra responsabilidad que pueda derivarse.</w:t>
            </w:r>
          </w:p>
        </w:tc>
      </w:tr>
    </w:tbl>
    <w:p w:rsidR="00611F7B" w:rsidRDefault="00611F7B" w:rsidP="00806334">
      <w:pPr>
        <w:rPr>
          <w:rFonts w:ascii="Arial Narrow" w:hAnsi="Arial Narrow"/>
          <w:b/>
          <w:sz w:val="18"/>
          <w:szCs w:val="16"/>
        </w:rPr>
      </w:pPr>
    </w:p>
    <w:p w:rsidR="006158BA" w:rsidRDefault="006158BA" w:rsidP="00806334">
      <w:pPr>
        <w:rPr>
          <w:rFonts w:ascii="Arial Narrow" w:hAnsi="Arial Narrow"/>
          <w:b/>
          <w:sz w:val="18"/>
          <w:szCs w:val="16"/>
        </w:rPr>
      </w:pPr>
    </w:p>
    <w:p w:rsidR="006158BA" w:rsidRDefault="006158BA" w:rsidP="00806334">
      <w:pPr>
        <w:rPr>
          <w:rFonts w:ascii="Arial Narrow" w:hAnsi="Arial Narrow"/>
          <w:b/>
          <w:sz w:val="18"/>
          <w:szCs w:val="16"/>
        </w:rPr>
      </w:pPr>
    </w:p>
    <w:p w:rsidR="006158BA" w:rsidRDefault="006158BA" w:rsidP="00806334">
      <w:pPr>
        <w:rPr>
          <w:rFonts w:ascii="Arial Narrow" w:hAnsi="Arial Narrow"/>
          <w:b/>
          <w:sz w:val="18"/>
          <w:szCs w:val="16"/>
        </w:rPr>
      </w:pPr>
    </w:p>
    <w:p w:rsidR="009931EB" w:rsidRPr="008B3266" w:rsidRDefault="009931EB" w:rsidP="009931EB">
      <w:pPr>
        <w:jc w:val="center"/>
        <w:rPr>
          <w:rFonts w:ascii="Arial Narrow" w:hAnsi="Arial Narrow"/>
          <w:sz w:val="18"/>
        </w:rPr>
      </w:pPr>
      <w:r w:rsidRPr="008B3266">
        <w:rPr>
          <w:rFonts w:ascii="Arial Narrow" w:hAnsi="Arial Narrow"/>
          <w:sz w:val="18"/>
        </w:rPr>
        <w:t xml:space="preserve">En la Villa de Ingenio, a </w:t>
      </w:r>
      <w:r w:rsidRPr="008B3266">
        <w:rPr>
          <w:rStyle w:val="Textodelmarcadordeposicin"/>
          <w:rFonts w:ascii="Arial Narrow" w:hAnsi="Arial Narrow"/>
          <w:color w:val="auto"/>
          <w:sz w:val="18"/>
        </w:rPr>
        <w:t>____ de ____________________ de</w:t>
      </w:r>
      <w:r>
        <w:rPr>
          <w:rStyle w:val="Textodelmarcadordeposicin"/>
          <w:rFonts w:ascii="Arial Narrow" w:hAnsi="Arial Narrow"/>
          <w:color w:val="auto"/>
          <w:sz w:val="18"/>
        </w:rPr>
        <w:t xml:space="preserve"> </w:t>
      </w:r>
      <w:r w:rsidRPr="008B3266">
        <w:rPr>
          <w:rStyle w:val="Textodelmarcadordeposicin"/>
          <w:rFonts w:ascii="Arial Narrow" w:hAnsi="Arial Narrow"/>
          <w:color w:val="auto"/>
          <w:sz w:val="18"/>
        </w:rPr>
        <w:t>_______</w:t>
      </w:r>
    </w:p>
    <w:p w:rsidR="009931EB" w:rsidRPr="008B3266" w:rsidRDefault="009931EB" w:rsidP="009931EB">
      <w:pPr>
        <w:jc w:val="both"/>
        <w:rPr>
          <w:rFonts w:ascii="Arial Narrow" w:hAnsi="Arial Narrow"/>
          <w:sz w:val="18"/>
        </w:rPr>
      </w:pPr>
    </w:p>
    <w:p w:rsidR="009931EB" w:rsidRPr="008B3266" w:rsidRDefault="009931EB" w:rsidP="009931EB">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9931EB" w:rsidRPr="008B3266" w:rsidRDefault="009931EB" w:rsidP="009931EB">
      <w:pPr>
        <w:rPr>
          <w:rFonts w:ascii="Arial Narrow" w:hAnsi="Arial Narrow"/>
          <w:sz w:val="22"/>
        </w:rPr>
      </w:pPr>
    </w:p>
    <w:p w:rsidR="009931EB" w:rsidRPr="008B3266" w:rsidRDefault="009931EB" w:rsidP="009931EB">
      <w:pPr>
        <w:ind w:left="708" w:hanging="708"/>
        <w:jc w:val="center"/>
        <w:rPr>
          <w:rFonts w:ascii="Arial Narrow" w:hAnsi="Arial Narrow"/>
          <w:sz w:val="22"/>
        </w:rPr>
      </w:pPr>
    </w:p>
    <w:p w:rsidR="009931EB" w:rsidRDefault="009931EB" w:rsidP="009931EB">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B4336B" w:rsidRDefault="00B4336B" w:rsidP="00806334">
      <w:pPr>
        <w:rPr>
          <w:rFonts w:ascii="Arial Narrow" w:hAnsi="Arial Narrow"/>
          <w:b/>
          <w:sz w:val="18"/>
          <w:szCs w:val="16"/>
        </w:rPr>
      </w:pPr>
    </w:p>
    <w:p w:rsidR="00B4336B" w:rsidRDefault="00B4336B" w:rsidP="00806334">
      <w:pPr>
        <w:rPr>
          <w:rFonts w:ascii="Arial Narrow" w:hAnsi="Arial Narrow"/>
          <w:b/>
          <w:sz w:val="18"/>
          <w:szCs w:val="16"/>
        </w:rPr>
      </w:pPr>
    </w:p>
    <w:p w:rsidR="00B4336B" w:rsidRDefault="00B4336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9931EB" w:rsidRDefault="009931EB" w:rsidP="00806334">
      <w:pPr>
        <w:rPr>
          <w:rFonts w:ascii="Arial Narrow" w:hAnsi="Arial Narrow"/>
          <w:b/>
          <w:sz w:val="18"/>
          <w:szCs w:val="16"/>
        </w:rPr>
      </w:pPr>
    </w:p>
    <w:p w:rsidR="00B4336B" w:rsidRDefault="00B4336B" w:rsidP="00806334">
      <w:pPr>
        <w:rPr>
          <w:rFonts w:ascii="Arial Narrow" w:hAnsi="Arial Narrow"/>
          <w:b/>
          <w:sz w:val="18"/>
          <w:szCs w:val="16"/>
        </w:rPr>
      </w:pPr>
    </w:p>
    <w:p w:rsidR="00DA232E" w:rsidRDefault="00DA232E" w:rsidP="00806334">
      <w:pPr>
        <w:rPr>
          <w:rFonts w:ascii="Arial Narrow" w:hAnsi="Arial Narrow"/>
          <w:b/>
          <w:sz w:val="18"/>
          <w:szCs w:val="16"/>
        </w:rPr>
      </w:pPr>
      <w:bookmarkStart w:id="0" w:name="_GoBack"/>
      <w:bookmarkEnd w:id="0"/>
    </w:p>
    <w:p w:rsidR="000B4278" w:rsidRDefault="000B4278" w:rsidP="00806334">
      <w:pPr>
        <w:rPr>
          <w:rFonts w:ascii="Arial Narrow" w:hAnsi="Arial Narrow"/>
          <w:b/>
          <w:sz w:val="18"/>
          <w:szCs w:val="16"/>
        </w:rPr>
      </w:pPr>
    </w:p>
    <w:p w:rsidR="006158BA" w:rsidRDefault="006158BA" w:rsidP="00806334">
      <w:pPr>
        <w:rPr>
          <w:rFonts w:ascii="Arial Narrow" w:hAnsi="Arial Narrow"/>
          <w:b/>
          <w:sz w:val="18"/>
          <w:szCs w:val="16"/>
        </w:rPr>
      </w:pPr>
    </w:p>
    <w:p w:rsidR="00483C64" w:rsidRDefault="00483C64" w:rsidP="00806334">
      <w:pPr>
        <w:rPr>
          <w:rFonts w:ascii="Arial Narrow" w:hAnsi="Arial Narrow"/>
          <w:b/>
          <w:sz w:val="18"/>
          <w:szCs w:val="16"/>
        </w:rPr>
      </w:pPr>
    </w:p>
    <w:p w:rsidR="00CB4DA7" w:rsidRPr="006878FE" w:rsidRDefault="008B3266" w:rsidP="006878FE">
      <w:pPr>
        <w:jc w:val="right"/>
        <w:rPr>
          <w:rFonts w:ascii="Arial Narrow" w:hAnsi="Arial Narrow"/>
          <w:b/>
          <w:sz w:val="18"/>
          <w:szCs w:val="16"/>
        </w:rPr>
      </w:pPr>
      <w:r w:rsidRPr="00666F65">
        <w:rPr>
          <w:rFonts w:ascii="Arial Narrow" w:hAnsi="Arial Narrow"/>
          <w:b/>
          <w:sz w:val="18"/>
          <w:szCs w:val="16"/>
        </w:rPr>
        <w:t>MODELO S-0</w:t>
      </w:r>
      <w:r w:rsidR="006878FE">
        <w:rPr>
          <w:rFonts w:ascii="Arial Narrow" w:hAnsi="Arial Narrow"/>
          <w:b/>
          <w:sz w:val="18"/>
          <w:szCs w:val="16"/>
        </w:rPr>
        <w:t>3</w:t>
      </w:r>
    </w:p>
    <w:p w:rsidR="009956F3" w:rsidRDefault="009956F3" w:rsidP="00A8450C">
      <w:pPr>
        <w:jc w:val="right"/>
        <w:rPr>
          <w:rFonts w:ascii="Arial Narrow" w:hAnsi="Arial Narrow"/>
          <w:b/>
          <w:sz w:val="18"/>
          <w:szCs w:val="18"/>
        </w:rPr>
      </w:pPr>
    </w:p>
    <w:p w:rsidR="009956F3" w:rsidRDefault="009956F3" w:rsidP="00A8450C">
      <w:pPr>
        <w:jc w:val="right"/>
        <w:rPr>
          <w:rFonts w:ascii="Arial Narrow" w:hAnsi="Arial Narrow"/>
          <w:b/>
          <w:sz w:val="18"/>
          <w:szCs w:val="18"/>
        </w:rPr>
      </w:pPr>
    </w:p>
    <w:p w:rsidR="00692CF0" w:rsidRDefault="00692CF0" w:rsidP="00692CF0">
      <w:pPr>
        <w:jc w:val="center"/>
        <w:rPr>
          <w:rFonts w:ascii="Arial Narrow" w:hAnsi="Arial Narrow" w:cs="Calibri"/>
          <w:sz w:val="18"/>
          <w:szCs w:val="16"/>
        </w:rPr>
      </w:pPr>
      <w:r w:rsidRPr="008B3266">
        <w:rPr>
          <w:rFonts w:ascii="Arial Narrow" w:hAnsi="Arial Narrow" w:cs="Calibri"/>
          <w:sz w:val="18"/>
          <w:szCs w:val="16"/>
        </w:rPr>
        <w:t xml:space="preserve">PROYECTO DEPORTIVO </w:t>
      </w:r>
      <w:r>
        <w:rPr>
          <w:rFonts w:ascii="Arial Narrow" w:hAnsi="Arial Narrow" w:cs="Calibri"/>
          <w:sz w:val="18"/>
          <w:szCs w:val="16"/>
        </w:rPr>
        <w:t>DE LA TEMPORADA</w:t>
      </w:r>
    </w:p>
    <w:p w:rsidR="009B08FA" w:rsidRDefault="009B08FA" w:rsidP="00692CF0">
      <w:pPr>
        <w:jc w:val="center"/>
        <w:rPr>
          <w:rFonts w:ascii="Arial Narrow" w:hAnsi="Arial Narrow" w:cs="Calibri"/>
          <w:sz w:val="18"/>
          <w:szCs w:val="16"/>
        </w:rPr>
      </w:pPr>
    </w:p>
    <w:tbl>
      <w:tblPr>
        <w:tblW w:w="9329"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7"/>
        <w:gridCol w:w="822"/>
        <w:gridCol w:w="2126"/>
        <w:gridCol w:w="709"/>
        <w:gridCol w:w="1701"/>
        <w:gridCol w:w="1134"/>
      </w:tblGrid>
      <w:tr w:rsidR="009B08FA" w:rsidRPr="00D9578F" w:rsidTr="0054245A">
        <w:tc>
          <w:tcPr>
            <w:tcW w:w="2837" w:type="dxa"/>
            <w:vAlign w:val="center"/>
          </w:tcPr>
          <w:p w:rsidR="009B08FA" w:rsidRPr="008B3266" w:rsidRDefault="009B08FA" w:rsidP="0054245A">
            <w:pPr>
              <w:jc w:val="right"/>
              <w:rPr>
                <w:rFonts w:ascii="Arial Narrow" w:hAnsi="Arial Narrow"/>
                <w:sz w:val="16"/>
                <w:szCs w:val="16"/>
              </w:rPr>
            </w:pPr>
            <w:r>
              <w:rPr>
                <w:rFonts w:ascii="Arial Narrow" w:hAnsi="Arial Narrow"/>
                <w:sz w:val="16"/>
                <w:szCs w:val="16"/>
              </w:rPr>
              <w:t>Nombre y apellidos del deportista</w:t>
            </w:r>
          </w:p>
        </w:tc>
        <w:tc>
          <w:tcPr>
            <w:tcW w:w="3657" w:type="dxa"/>
            <w:gridSpan w:val="3"/>
          </w:tcPr>
          <w:p w:rsidR="009B08FA" w:rsidRPr="008B3266" w:rsidRDefault="009B08FA" w:rsidP="0054245A">
            <w:pPr>
              <w:rPr>
                <w:rFonts w:ascii="Arial Narrow" w:hAnsi="Arial Narrow"/>
                <w:sz w:val="16"/>
                <w:szCs w:val="16"/>
              </w:rPr>
            </w:pPr>
          </w:p>
        </w:tc>
        <w:tc>
          <w:tcPr>
            <w:tcW w:w="1701" w:type="dxa"/>
          </w:tcPr>
          <w:p w:rsidR="009B08FA" w:rsidRPr="00301D8E" w:rsidRDefault="009B08FA" w:rsidP="0054245A">
            <w:pPr>
              <w:jc w:val="both"/>
              <w:rPr>
                <w:rFonts w:ascii="Arial Narrow" w:hAnsi="Arial Narrow"/>
                <w:color w:val="FF0000"/>
                <w:sz w:val="16"/>
                <w:szCs w:val="16"/>
              </w:rPr>
            </w:pPr>
            <w:r w:rsidRPr="008B3266">
              <w:rPr>
                <w:rFonts w:ascii="Arial Narrow" w:hAnsi="Arial Narrow"/>
                <w:sz w:val="16"/>
                <w:szCs w:val="16"/>
              </w:rPr>
              <w:t>Modalidad Deportiva</w:t>
            </w:r>
          </w:p>
        </w:tc>
        <w:tc>
          <w:tcPr>
            <w:tcW w:w="1134" w:type="dxa"/>
          </w:tcPr>
          <w:p w:rsidR="009B08FA" w:rsidRPr="00D9578F" w:rsidRDefault="009B08FA" w:rsidP="0054245A">
            <w:pPr>
              <w:jc w:val="right"/>
              <w:rPr>
                <w:rFonts w:ascii="Arial Narrow" w:hAnsi="Arial Narrow"/>
                <w:sz w:val="16"/>
                <w:szCs w:val="16"/>
              </w:rPr>
            </w:pPr>
          </w:p>
        </w:tc>
      </w:tr>
      <w:tr w:rsidR="009B08FA" w:rsidRPr="008B3266" w:rsidTr="0054245A">
        <w:tc>
          <w:tcPr>
            <w:tcW w:w="2837" w:type="dxa"/>
            <w:vAlign w:val="center"/>
          </w:tcPr>
          <w:p w:rsidR="009B08FA" w:rsidRPr="008B3266" w:rsidRDefault="009B08FA" w:rsidP="0054245A">
            <w:pPr>
              <w:jc w:val="right"/>
              <w:rPr>
                <w:rFonts w:ascii="Arial Narrow" w:hAnsi="Arial Narrow"/>
                <w:sz w:val="16"/>
                <w:szCs w:val="16"/>
              </w:rPr>
            </w:pPr>
            <w:r w:rsidRPr="008B3266">
              <w:rPr>
                <w:rFonts w:ascii="Arial Narrow" w:hAnsi="Arial Narrow"/>
                <w:sz w:val="16"/>
                <w:szCs w:val="16"/>
              </w:rPr>
              <w:t xml:space="preserve">Duración de la actividad </w:t>
            </w:r>
          </w:p>
        </w:tc>
        <w:tc>
          <w:tcPr>
            <w:tcW w:w="822" w:type="dxa"/>
          </w:tcPr>
          <w:p w:rsidR="009B08FA" w:rsidRPr="008B3266" w:rsidRDefault="009B08FA" w:rsidP="0054245A">
            <w:pPr>
              <w:rPr>
                <w:rFonts w:ascii="Arial Narrow" w:hAnsi="Arial Narrow"/>
                <w:sz w:val="16"/>
                <w:szCs w:val="16"/>
              </w:rPr>
            </w:pPr>
            <w:r w:rsidRPr="008B3266">
              <w:rPr>
                <w:rFonts w:ascii="Arial Narrow" w:hAnsi="Arial Narrow"/>
                <w:sz w:val="16"/>
                <w:szCs w:val="16"/>
              </w:rPr>
              <w:t>Desde</w:t>
            </w:r>
          </w:p>
        </w:tc>
        <w:tc>
          <w:tcPr>
            <w:tcW w:w="2126" w:type="dxa"/>
          </w:tcPr>
          <w:p w:rsidR="009B08FA" w:rsidRPr="008B3266" w:rsidRDefault="009B08FA" w:rsidP="0054245A">
            <w:pPr>
              <w:rPr>
                <w:rFonts w:ascii="Arial Narrow" w:hAnsi="Arial Narrow"/>
                <w:sz w:val="16"/>
                <w:szCs w:val="16"/>
              </w:rPr>
            </w:pPr>
          </w:p>
        </w:tc>
        <w:tc>
          <w:tcPr>
            <w:tcW w:w="709" w:type="dxa"/>
          </w:tcPr>
          <w:p w:rsidR="009B08FA" w:rsidRPr="008B3266" w:rsidRDefault="009B08FA" w:rsidP="0054245A">
            <w:pPr>
              <w:jc w:val="center"/>
              <w:rPr>
                <w:rFonts w:ascii="Arial Narrow" w:hAnsi="Arial Narrow"/>
                <w:sz w:val="16"/>
                <w:szCs w:val="16"/>
              </w:rPr>
            </w:pPr>
            <w:r w:rsidRPr="008B3266">
              <w:rPr>
                <w:rFonts w:ascii="Arial Narrow" w:hAnsi="Arial Narrow"/>
                <w:sz w:val="16"/>
                <w:szCs w:val="16"/>
              </w:rPr>
              <w:t>hasta</w:t>
            </w:r>
          </w:p>
        </w:tc>
        <w:tc>
          <w:tcPr>
            <w:tcW w:w="2835" w:type="dxa"/>
            <w:gridSpan w:val="2"/>
          </w:tcPr>
          <w:p w:rsidR="009B08FA" w:rsidRPr="008B3266" w:rsidRDefault="009B08FA" w:rsidP="0054245A">
            <w:pPr>
              <w:rPr>
                <w:rFonts w:ascii="Arial Narrow" w:hAnsi="Arial Narrow"/>
                <w:sz w:val="16"/>
                <w:szCs w:val="16"/>
              </w:rPr>
            </w:pPr>
          </w:p>
        </w:tc>
      </w:tr>
      <w:tr w:rsidR="009B08FA" w:rsidRPr="008B3266" w:rsidTr="0054245A">
        <w:tc>
          <w:tcPr>
            <w:tcW w:w="2837" w:type="dxa"/>
            <w:vAlign w:val="center"/>
          </w:tcPr>
          <w:p w:rsidR="009B08FA" w:rsidRPr="008B3266" w:rsidRDefault="009B08FA" w:rsidP="0054245A">
            <w:pPr>
              <w:jc w:val="right"/>
              <w:rPr>
                <w:rFonts w:ascii="Arial Narrow" w:hAnsi="Arial Narrow"/>
                <w:sz w:val="16"/>
                <w:szCs w:val="16"/>
              </w:rPr>
            </w:pPr>
            <w:r w:rsidRPr="008B3266">
              <w:rPr>
                <w:rFonts w:ascii="Arial Narrow" w:hAnsi="Arial Narrow"/>
                <w:sz w:val="16"/>
                <w:szCs w:val="16"/>
              </w:rPr>
              <w:t>Objetivos Marcados</w:t>
            </w:r>
          </w:p>
        </w:tc>
        <w:tc>
          <w:tcPr>
            <w:tcW w:w="6492" w:type="dxa"/>
            <w:gridSpan w:val="5"/>
          </w:tcPr>
          <w:p w:rsidR="009B08FA" w:rsidRPr="008B3266" w:rsidRDefault="009B08FA" w:rsidP="0054245A">
            <w:pPr>
              <w:rPr>
                <w:rFonts w:ascii="Arial Narrow" w:hAnsi="Arial Narrow"/>
                <w:sz w:val="16"/>
                <w:szCs w:val="16"/>
              </w:rPr>
            </w:pPr>
          </w:p>
          <w:p w:rsidR="009B08FA" w:rsidRDefault="009B08FA" w:rsidP="0054245A">
            <w:pPr>
              <w:rPr>
                <w:rFonts w:ascii="Arial Narrow" w:hAnsi="Arial Narrow"/>
                <w:sz w:val="16"/>
                <w:szCs w:val="16"/>
              </w:rPr>
            </w:pPr>
          </w:p>
          <w:p w:rsidR="009B08FA" w:rsidRDefault="009B08FA" w:rsidP="0054245A">
            <w:pPr>
              <w:rPr>
                <w:rFonts w:ascii="Arial Narrow" w:hAnsi="Arial Narrow"/>
                <w:sz w:val="16"/>
                <w:szCs w:val="16"/>
              </w:rPr>
            </w:pPr>
          </w:p>
          <w:p w:rsidR="00483C64" w:rsidRDefault="00483C64" w:rsidP="0054245A">
            <w:pPr>
              <w:rPr>
                <w:rFonts w:ascii="Arial Narrow" w:hAnsi="Arial Narrow"/>
                <w:sz w:val="16"/>
                <w:szCs w:val="16"/>
              </w:rPr>
            </w:pPr>
          </w:p>
          <w:p w:rsidR="00483C64" w:rsidRDefault="00483C64" w:rsidP="0054245A">
            <w:pPr>
              <w:rPr>
                <w:rFonts w:ascii="Arial Narrow" w:hAnsi="Arial Narrow"/>
                <w:sz w:val="16"/>
                <w:szCs w:val="16"/>
              </w:rPr>
            </w:pPr>
          </w:p>
          <w:p w:rsidR="009B08FA" w:rsidRPr="008B3266" w:rsidRDefault="009B08FA" w:rsidP="0054245A">
            <w:pPr>
              <w:rPr>
                <w:rFonts w:ascii="Arial Narrow" w:hAnsi="Arial Narrow"/>
                <w:sz w:val="16"/>
                <w:szCs w:val="16"/>
              </w:rPr>
            </w:pPr>
          </w:p>
          <w:p w:rsidR="009B08FA" w:rsidRPr="008B3266" w:rsidRDefault="009B08FA" w:rsidP="0054245A">
            <w:pPr>
              <w:rPr>
                <w:rFonts w:ascii="Arial Narrow" w:hAnsi="Arial Narrow"/>
                <w:sz w:val="16"/>
                <w:szCs w:val="16"/>
              </w:rPr>
            </w:pPr>
          </w:p>
          <w:p w:rsidR="009B08FA" w:rsidRDefault="009B08FA"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Pr="008B3266" w:rsidRDefault="005A1328" w:rsidP="0054245A">
            <w:pPr>
              <w:rPr>
                <w:rFonts w:ascii="Arial Narrow" w:hAnsi="Arial Narrow"/>
                <w:sz w:val="16"/>
                <w:szCs w:val="16"/>
              </w:rPr>
            </w:pPr>
          </w:p>
        </w:tc>
      </w:tr>
      <w:tr w:rsidR="006878FE" w:rsidRPr="008B3266" w:rsidTr="0054245A">
        <w:trPr>
          <w:trHeight w:val="1112"/>
        </w:trPr>
        <w:tc>
          <w:tcPr>
            <w:tcW w:w="2837" w:type="dxa"/>
            <w:vAlign w:val="center"/>
          </w:tcPr>
          <w:p w:rsidR="006878FE" w:rsidRPr="008B3266" w:rsidRDefault="006878FE" w:rsidP="0054245A">
            <w:pPr>
              <w:jc w:val="right"/>
              <w:rPr>
                <w:rFonts w:ascii="Arial Narrow" w:hAnsi="Arial Narrow"/>
                <w:sz w:val="16"/>
                <w:szCs w:val="16"/>
              </w:rPr>
            </w:pPr>
            <w:r w:rsidRPr="008B3266">
              <w:rPr>
                <w:rFonts w:ascii="Arial Narrow" w:hAnsi="Arial Narrow"/>
                <w:sz w:val="16"/>
                <w:szCs w:val="16"/>
              </w:rPr>
              <w:t>Descripción del Proyecto</w:t>
            </w:r>
          </w:p>
        </w:tc>
        <w:tc>
          <w:tcPr>
            <w:tcW w:w="6492" w:type="dxa"/>
            <w:gridSpan w:val="5"/>
          </w:tcPr>
          <w:p w:rsidR="006878FE" w:rsidRPr="008B3266" w:rsidRDefault="006878FE" w:rsidP="0054245A">
            <w:pPr>
              <w:rPr>
                <w:rFonts w:ascii="Arial Narrow" w:hAnsi="Arial Narrow"/>
                <w:sz w:val="16"/>
                <w:szCs w:val="16"/>
              </w:rPr>
            </w:pPr>
          </w:p>
          <w:p w:rsidR="006878FE" w:rsidRPr="008B3266" w:rsidRDefault="006878FE" w:rsidP="0054245A">
            <w:pPr>
              <w:rPr>
                <w:rFonts w:ascii="Arial Narrow" w:hAnsi="Arial Narrow"/>
                <w:sz w:val="16"/>
                <w:szCs w:val="16"/>
              </w:rPr>
            </w:pPr>
          </w:p>
          <w:p w:rsidR="006878FE" w:rsidRDefault="006878FE" w:rsidP="0054245A">
            <w:pPr>
              <w:rPr>
                <w:rFonts w:ascii="Arial Narrow" w:hAnsi="Arial Narrow"/>
                <w:sz w:val="16"/>
                <w:szCs w:val="16"/>
              </w:rPr>
            </w:pPr>
          </w:p>
          <w:p w:rsidR="006878FE" w:rsidRDefault="006878FE" w:rsidP="0054245A">
            <w:pPr>
              <w:rPr>
                <w:rFonts w:ascii="Arial Narrow" w:hAnsi="Arial Narrow"/>
                <w:sz w:val="16"/>
                <w:szCs w:val="16"/>
              </w:rPr>
            </w:pPr>
          </w:p>
          <w:p w:rsidR="00483C64" w:rsidRDefault="00483C64" w:rsidP="0054245A">
            <w:pPr>
              <w:rPr>
                <w:rFonts w:ascii="Arial Narrow" w:hAnsi="Arial Narrow"/>
                <w:sz w:val="16"/>
                <w:szCs w:val="16"/>
              </w:rPr>
            </w:pPr>
          </w:p>
          <w:p w:rsidR="00483C64" w:rsidRDefault="00483C64" w:rsidP="0054245A">
            <w:pPr>
              <w:rPr>
                <w:rFonts w:ascii="Arial Narrow" w:hAnsi="Arial Narrow"/>
                <w:sz w:val="16"/>
                <w:szCs w:val="16"/>
              </w:rPr>
            </w:pPr>
          </w:p>
          <w:p w:rsidR="006878FE" w:rsidRDefault="006878FE"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Default="005A1328" w:rsidP="0054245A">
            <w:pPr>
              <w:rPr>
                <w:rFonts w:ascii="Arial Narrow" w:hAnsi="Arial Narrow"/>
                <w:sz w:val="16"/>
                <w:szCs w:val="16"/>
              </w:rPr>
            </w:pPr>
          </w:p>
          <w:p w:rsidR="005A1328" w:rsidRPr="008B3266" w:rsidRDefault="005A1328" w:rsidP="0054245A">
            <w:pPr>
              <w:rPr>
                <w:rFonts w:ascii="Arial Narrow" w:hAnsi="Arial Narrow"/>
                <w:sz w:val="16"/>
                <w:szCs w:val="16"/>
              </w:rPr>
            </w:pPr>
          </w:p>
        </w:tc>
      </w:tr>
    </w:tbl>
    <w:p w:rsidR="009956F3" w:rsidRDefault="009956F3" w:rsidP="00A8450C">
      <w:pPr>
        <w:jc w:val="right"/>
        <w:rPr>
          <w:rFonts w:ascii="Arial Narrow" w:hAnsi="Arial Narrow"/>
          <w:b/>
          <w:sz w:val="18"/>
          <w:szCs w:val="18"/>
        </w:rPr>
      </w:pPr>
    </w:p>
    <w:p w:rsidR="009956F3" w:rsidRDefault="009956F3" w:rsidP="00A8450C">
      <w:pPr>
        <w:jc w:val="right"/>
        <w:rPr>
          <w:rFonts w:ascii="Arial Narrow" w:hAnsi="Arial Narrow"/>
          <w:b/>
          <w:sz w:val="18"/>
          <w:szCs w:val="18"/>
        </w:rPr>
      </w:pPr>
    </w:p>
    <w:p w:rsidR="009956F3" w:rsidRDefault="009956F3" w:rsidP="00A8450C">
      <w:pPr>
        <w:jc w:val="right"/>
        <w:rPr>
          <w:rFonts w:ascii="Arial Narrow" w:hAnsi="Arial Narrow"/>
          <w:b/>
          <w:sz w:val="18"/>
          <w:szCs w:val="18"/>
        </w:rPr>
      </w:pPr>
    </w:p>
    <w:p w:rsidR="006158BA" w:rsidRDefault="006158BA" w:rsidP="00A8450C">
      <w:pPr>
        <w:jc w:val="right"/>
        <w:rPr>
          <w:rFonts w:ascii="Arial Narrow" w:hAnsi="Arial Narrow"/>
          <w:b/>
          <w:sz w:val="18"/>
          <w:szCs w:val="18"/>
        </w:rPr>
      </w:pPr>
    </w:p>
    <w:p w:rsidR="00D34C4E" w:rsidRDefault="00D34C4E" w:rsidP="00A8450C">
      <w:pPr>
        <w:jc w:val="right"/>
        <w:rPr>
          <w:rFonts w:ascii="Arial Narrow" w:hAnsi="Arial Narrow"/>
          <w:b/>
          <w:sz w:val="18"/>
          <w:szCs w:val="18"/>
        </w:rPr>
      </w:pPr>
    </w:p>
    <w:p w:rsidR="009B08FA" w:rsidRPr="008B3266" w:rsidRDefault="009B08FA" w:rsidP="009B08FA">
      <w:pPr>
        <w:jc w:val="center"/>
        <w:rPr>
          <w:rFonts w:ascii="Arial Narrow" w:hAnsi="Arial Narrow"/>
          <w:sz w:val="18"/>
        </w:rPr>
      </w:pPr>
      <w:r w:rsidRPr="008B3266">
        <w:rPr>
          <w:rFonts w:ascii="Arial Narrow" w:hAnsi="Arial Narrow"/>
          <w:sz w:val="18"/>
        </w:rPr>
        <w:t xml:space="preserve">En </w:t>
      </w:r>
      <w:smartTag w:uri="urn:schemas-microsoft-com:office:smarttags" w:element="PersonName">
        <w:smartTagPr>
          <w:attr w:name="ProductID" w:val="la Villa"/>
        </w:smartTagPr>
        <w:r w:rsidRPr="008B3266">
          <w:rPr>
            <w:rFonts w:ascii="Arial Narrow" w:hAnsi="Arial Narrow"/>
            <w:sz w:val="18"/>
          </w:rPr>
          <w:t>la Villa</w:t>
        </w:r>
      </w:smartTag>
      <w:r w:rsidRPr="008B3266">
        <w:rPr>
          <w:rFonts w:ascii="Arial Narrow" w:hAnsi="Arial Narrow"/>
          <w:sz w:val="18"/>
        </w:rPr>
        <w:t xml:space="preserve"> de Ingenio, a </w:t>
      </w:r>
      <w:r w:rsidRPr="008B3266">
        <w:rPr>
          <w:rStyle w:val="Textodelmarcadordeposicin"/>
          <w:rFonts w:ascii="Arial Narrow" w:hAnsi="Arial Narrow"/>
          <w:color w:val="auto"/>
          <w:sz w:val="18"/>
        </w:rPr>
        <w:t>____ de ____________________ de_______</w:t>
      </w:r>
    </w:p>
    <w:p w:rsidR="009B08FA" w:rsidRPr="008B3266" w:rsidRDefault="009B08FA" w:rsidP="009B08FA">
      <w:pPr>
        <w:jc w:val="both"/>
        <w:rPr>
          <w:rFonts w:ascii="Arial Narrow" w:hAnsi="Arial Narrow"/>
          <w:sz w:val="10"/>
          <w:szCs w:val="10"/>
        </w:rPr>
      </w:pPr>
    </w:p>
    <w:p w:rsidR="009B08FA" w:rsidRPr="008B3266" w:rsidRDefault="009B08FA" w:rsidP="009B08FA">
      <w:pPr>
        <w:jc w:val="center"/>
        <w:rPr>
          <w:rStyle w:val="Textodelmarcadordeposicin"/>
          <w:rFonts w:ascii="Arial Narrow" w:hAnsi="Arial Narrow"/>
          <w:color w:val="auto"/>
          <w:sz w:val="18"/>
        </w:rPr>
      </w:pPr>
      <w:r w:rsidRPr="008B3266">
        <w:rPr>
          <w:rStyle w:val="Textodelmarcadordeposicin"/>
          <w:rFonts w:ascii="Arial Narrow" w:hAnsi="Arial Narrow"/>
          <w:color w:val="auto"/>
          <w:sz w:val="18"/>
        </w:rPr>
        <w:t>Firma y sello</w:t>
      </w:r>
    </w:p>
    <w:p w:rsidR="009B08FA" w:rsidRPr="008B3266" w:rsidRDefault="009B08FA" w:rsidP="009B08FA">
      <w:pPr>
        <w:jc w:val="center"/>
        <w:rPr>
          <w:rStyle w:val="Textodelmarcadordeposicin"/>
          <w:rFonts w:ascii="Arial Narrow" w:hAnsi="Arial Narrow"/>
          <w:color w:val="auto"/>
        </w:rPr>
      </w:pPr>
    </w:p>
    <w:p w:rsidR="009B08FA" w:rsidRPr="008B3266" w:rsidRDefault="009B08FA" w:rsidP="009B08FA">
      <w:pPr>
        <w:ind w:left="708" w:hanging="708"/>
        <w:jc w:val="center"/>
        <w:rPr>
          <w:rFonts w:ascii="Arial Narrow" w:hAnsi="Arial Narrow"/>
          <w:sz w:val="22"/>
        </w:rPr>
      </w:pPr>
    </w:p>
    <w:p w:rsidR="009B08FA" w:rsidRPr="008B3266" w:rsidRDefault="009B08FA" w:rsidP="009B08FA">
      <w:pPr>
        <w:ind w:left="708" w:hanging="708"/>
        <w:jc w:val="center"/>
        <w:rPr>
          <w:rFonts w:ascii="Arial Narrow" w:hAnsi="Arial Narrow" w:cs="Calibri"/>
          <w:sz w:val="18"/>
        </w:rPr>
      </w:pPr>
      <w:r w:rsidRPr="008B3266">
        <w:rPr>
          <w:rFonts w:ascii="Arial Narrow" w:hAnsi="Arial Narrow" w:cs="Calibri"/>
          <w:sz w:val="18"/>
        </w:rPr>
        <w:t>Nombre y apellidos: _________________________________________</w:t>
      </w:r>
    </w:p>
    <w:p w:rsidR="009B08FA" w:rsidRDefault="009B08FA" w:rsidP="009B08FA">
      <w:pPr>
        <w:jc w:val="right"/>
        <w:rPr>
          <w:rFonts w:ascii="Arial Narrow" w:hAnsi="Arial Narrow"/>
          <w:b/>
          <w:sz w:val="18"/>
          <w:szCs w:val="18"/>
        </w:rPr>
      </w:pPr>
    </w:p>
    <w:p w:rsidR="00D34C4E" w:rsidRDefault="00D34C4E" w:rsidP="00A8450C">
      <w:pPr>
        <w:jc w:val="right"/>
        <w:rPr>
          <w:rFonts w:ascii="Arial Narrow" w:hAnsi="Arial Narrow"/>
          <w:b/>
          <w:sz w:val="18"/>
          <w:szCs w:val="18"/>
        </w:rPr>
      </w:pPr>
    </w:p>
    <w:p w:rsidR="006158BA" w:rsidRDefault="006158BA" w:rsidP="00A8450C">
      <w:pPr>
        <w:jc w:val="right"/>
        <w:rPr>
          <w:rFonts w:ascii="Arial Narrow" w:hAnsi="Arial Narrow"/>
          <w:b/>
          <w:sz w:val="18"/>
          <w:szCs w:val="18"/>
        </w:rPr>
      </w:pPr>
    </w:p>
    <w:p w:rsidR="00704BB6" w:rsidRDefault="00704BB6" w:rsidP="00C82E20">
      <w:pPr>
        <w:rPr>
          <w:rFonts w:ascii="Arial Narrow" w:hAnsi="Arial Narrow"/>
          <w:b/>
          <w:sz w:val="18"/>
          <w:szCs w:val="18"/>
        </w:rPr>
      </w:pPr>
    </w:p>
    <w:p w:rsidR="00704BB6" w:rsidRDefault="00704BB6" w:rsidP="00A8450C">
      <w:pPr>
        <w:jc w:val="right"/>
        <w:rPr>
          <w:rFonts w:ascii="Arial Narrow" w:hAnsi="Arial Narrow"/>
          <w:b/>
          <w:sz w:val="18"/>
          <w:szCs w:val="18"/>
        </w:rPr>
      </w:pPr>
    </w:p>
    <w:p w:rsidR="00704BB6" w:rsidRDefault="00704BB6" w:rsidP="00A8450C">
      <w:pPr>
        <w:jc w:val="right"/>
        <w:rPr>
          <w:rFonts w:ascii="Arial Narrow" w:hAnsi="Arial Narrow"/>
          <w:b/>
          <w:sz w:val="18"/>
          <w:szCs w:val="18"/>
        </w:rPr>
      </w:pPr>
    </w:p>
    <w:p w:rsidR="00704BB6" w:rsidRDefault="00704BB6" w:rsidP="00A8450C">
      <w:pPr>
        <w:jc w:val="right"/>
        <w:rPr>
          <w:rFonts w:ascii="Arial Narrow" w:hAnsi="Arial Narrow"/>
          <w:b/>
          <w:sz w:val="18"/>
          <w:szCs w:val="18"/>
        </w:rPr>
      </w:pPr>
    </w:p>
    <w:p w:rsidR="006878FE" w:rsidRDefault="006878FE" w:rsidP="00A8450C">
      <w:pPr>
        <w:jc w:val="right"/>
        <w:rPr>
          <w:rFonts w:ascii="Arial Narrow" w:hAnsi="Arial Narrow"/>
          <w:b/>
          <w:sz w:val="18"/>
          <w:szCs w:val="18"/>
        </w:rPr>
      </w:pPr>
    </w:p>
    <w:p w:rsidR="006878FE" w:rsidRDefault="006878FE" w:rsidP="00A8450C">
      <w:pPr>
        <w:jc w:val="right"/>
        <w:rPr>
          <w:rFonts w:ascii="Arial Narrow" w:hAnsi="Arial Narrow"/>
          <w:b/>
          <w:sz w:val="18"/>
          <w:szCs w:val="18"/>
        </w:rPr>
      </w:pPr>
    </w:p>
    <w:p w:rsidR="006878FE" w:rsidRDefault="006878FE" w:rsidP="00A8450C">
      <w:pPr>
        <w:jc w:val="right"/>
        <w:rPr>
          <w:rFonts w:ascii="Arial Narrow" w:hAnsi="Arial Narrow"/>
          <w:b/>
          <w:sz w:val="18"/>
          <w:szCs w:val="18"/>
        </w:rPr>
      </w:pPr>
    </w:p>
    <w:p w:rsidR="006878FE" w:rsidRDefault="006878FE" w:rsidP="00A8450C">
      <w:pPr>
        <w:jc w:val="right"/>
        <w:rPr>
          <w:rFonts w:ascii="Arial Narrow" w:hAnsi="Arial Narrow"/>
          <w:b/>
          <w:sz w:val="18"/>
          <w:szCs w:val="18"/>
        </w:rPr>
      </w:pPr>
    </w:p>
    <w:p w:rsidR="006878FE" w:rsidRDefault="006878FE" w:rsidP="00A8450C">
      <w:pPr>
        <w:jc w:val="right"/>
        <w:rPr>
          <w:rFonts w:ascii="Arial Narrow" w:hAnsi="Arial Narrow"/>
          <w:b/>
          <w:sz w:val="18"/>
          <w:szCs w:val="18"/>
        </w:rPr>
      </w:pPr>
    </w:p>
    <w:p w:rsidR="005543BC" w:rsidRDefault="005543BC" w:rsidP="00D56EB2">
      <w:pPr>
        <w:rPr>
          <w:rFonts w:ascii="Arial Narrow" w:hAnsi="Arial Narrow"/>
          <w:b/>
          <w:sz w:val="18"/>
          <w:szCs w:val="18"/>
        </w:rPr>
      </w:pPr>
    </w:p>
    <w:sectPr w:rsidR="005543BC" w:rsidSect="00C4348A">
      <w:headerReference w:type="default" r:id="rId8"/>
      <w:footerReference w:type="even" r:id="rId9"/>
      <w:footerReference w:type="default" r:id="rId10"/>
      <w:pgSz w:w="11906" w:h="16838"/>
      <w:pgMar w:top="1809" w:right="1469" w:bottom="1276" w:left="1701"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861" w:rsidRDefault="00DF4861">
      <w:r>
        <w:separator/>
      </w:r>
    </w:p>
  </w:endnote>
  <w:endnote w:type="continuationSeparator" w:id="0">
    <w:p w:rsidR="00DF4861" w:rsidRDefault="00DF4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D3C" w:rsidRDefault="00F52D3C" w:rsidP="004377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F52D3C" w:rsidRDefault="00F52D3C" w:rsidP="00EE436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NoMerge_DireccionAyuntamiento"/>
  <w:p w:rsidR="00F52D3C" w:rsidRDefault="00F52D3C" w:rsidP="004377F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D56EB2">
      <w:rPr>
        <w:rStyle w:val="Nmerodepgina"/>
        <w:noProof/>
      </w:rPr>
      <w:t>3</w:t>
    </w:r>
    <w:r>
      <w:rPr>
        <w:rStyle w:val="Nmerodepgina"/>
      </w:rPr>
      <w:fldChar w:fldCharType="end"/>
    </w:r>
  </w:p>
  <w:p w:rsidR="00F52D3C" w:rsidRPr="00905FE0" w:rsidRDefault="00F52D3C" w:rsidP="00EE4362">
    <w:pPr>
      <w:tabs>
        <w:tab w:val="center" w:pos="4252"/>
        <w:tab w:val="right" w:pos="8504"/>
      </w:tabs>
      <w:autoSpaceDE w:val="0"/>
      <w:autoSpaceDN w:val="0"/>
      <w:ind w:right="360"/>
      <w:jc w:val="center"/>
      <w:rPr>
        <w:rFonts w:ascii="Century Gothic" w:hAnsi="Century Gothic"/>
        <w:sz w:val="14"/>
        <w:szCs w:val="14"/>
      </w:rPr>
    </w:pPr>
    <w:r w:rsidRPr="00905FE0">
      <w:rPr>
        <w:rFonts w:ascii="Century Gothic" w:hAnsi="Century Gothic"/>
        <w:sz w:val="14"/>
        <w:szCs w:val="14"/>
      </w:rPr>
      <w:t>Plaza de la Candelaria, 1</w:t>
    </w:r>
    <w:bookmarkEnd w:id="1"/>
    <w:r w:rsidRPr="00905FE0">
      <w:rPr>
        <w:rFonts w:ascii="Century Gothic" w:hAnsi="Century Gothic"/>
        <w:sz w:val="14"/>
        <w:szCs w:val="14"/>
      </w:rPr>
      <w:t>-</w:t>
    </w:r>
    <w:bookmarkStart w:id="2" w:name="NoMerge_CodPosSAC"/>
    <w:r>
      <w:rPr>
        <w:rFonts w:ascii="Century Gothic" w:hAnsi="Century Gothic"/>
        <w:sz w:val="14"/>
        <w:szCs w:val="14"/>
      </w:rPr>
      <w:t xml:space="preserve"> </w:t>
    </w:r>
    <w:r w:rsidRPr="00905FE0">
      <w:rPr>
        <w:rFonts w:ascii="Century Gothic" w:hAnsi="Century Gothic"/>
        <w:sz w:val="14"/>
        <w:szCs w:val="14"/>
      </w:rPr>
      <w:t>35250</w:t>
    </w:r>
    <w:bookmarkEnd w:id="2"/>
    <w:r>
      <w:rPr>
        <w:rFonts w:ascii="Century Gothic" w:hAnsi="Century Gothic"/>
        <w:sz w:val="14"/>
        <w:szCs w:val="14"/>
      </w:rPr>
      <w:t xml:space="preserve"> -</w:t>
    </w:r>
    <w:r w:rsidRPr="00905FE0">
      <w:rPr>
        <w:rFonts w:ascii="Century Gothic" w:hAnsi="Century Gothic"/>
        <w:sz w:val="14"/>
        <w:szCs w:val="14"/>
      </w:rPr>
      <w:t xml:space="preserve"> </w:t>
    </w:r>
    <w:bookmarkStart w:id="3" w:name="NoMerge_MunicipioSAC"/>
    <w:r w:rsidRPr="00905FE0">
      <w:rPr>
        <w:rFonts w:ascii="Century Gothic" w:hAnsi="Century Gothic"/>
        <w:sz w:val="14"/>
        <w:szCs w:val="14"/>
      </w:rPr>
      <w:t>Ingenio</w:t>
    </w:r>
    <w:bookmarkEnd w:id="3"/>
    <w:r w:rsidRPr="00905FE0">
      <w:rPr>
        <w:rFonts w:ascii="Century Gothic" w:hAnsi="Century Gothic"/>
        <w:sz w:val="14"/>
        <w:szCs w:val="14"/>
      </w:rPr>
      <w:t xml:space="preserve"> –</w:t>
    </w:r>
    <w:bookmarkStart w:id="4" w:name="NoMerge_PoblacionSAC"/>
    <w:r w:rsidRPr="00905FE0">
      <w:rPr>
        <w:rFonts w:ascii="Century Gothic" w:hAnsi="Century Gothic"/>
        <w:sz w:val="14"/>
        <w:szCs w:val="14"/>
      </w:rPr>
      <w:t xml:space="preserve"> Las Palmas</w:t>
    </w:r>
    <w:bookmarkEnd w:id="4"/>
    <w:r>
      <w:rPr>
        <w:rFonts w:ascii="Century Gothic" w:hAnsi="Century Gothic"/>
        <w:sz w:val="14"/>
        <w:szCs w:val="14"/>
      </w:rPr>
      <w:t>.</w:t>
    </w:r>
    <w:r w:rsidRPr="00905FE0">
      <w:rPr>
        <w:rFonts w:ascii="Century Gothic" w:hAnsi="Century Gothic"/>
        <w:sz w:val="14"/>
        <w:szCs w:val="14"/>
      </w:rPr>
      <w:t xml:space="preserve">  Teléfono </w:t>
    </w:r>
    <w:bookmarkStart w:id="5" w:name="NoMerge_TelefonoSAC"/>
    <w:r w:rsidRPr="00905FE0">
      <w:rPr>
        <w:rFonts w:ascii="Century Gothic" w:hAnsi="Century Gothic"/>
        <w:sz w:val="14"/>
        <w:szCs w:val="14"/>
      </w:rPr>
      <w:t xml:space="preserve">928 780 076 </w:t>
    </w:r>
    <w:bookmarkEnd w:id="5"/>
    <w:r w:rsidRPr="00905FE0">
      <w:rPr>
        <w:rFonts w:ascii="Century Gothic" w:hAnsi="Century Gothic"/>
        <w:sz w:val="14"/>
        <w:szCs w:val="14"/>
      </w:rPr>
      <w:t xml:space="preserve">– Fax </w:t>
    </w:r>
    <w:bookmarkStart w:id="6" w:name="NoMerge_FaxUrbanismo"/>
    <w:r w:rsidRPr="00905FE0">
      <w:rPr>
        <w:rFonts w:ascii="Century Gothic" w:hAnsi="Century Gothic"/>
        <w:sz w:val="14"/>
        <w:szCs w:val="14"/>
      </w:rPr>
      <w:t xml:space="preserve">928 </w:t>
    </w:r>
    <w:bookmarkEnd w:id="6"/>
    <w:r>
      <w:rPr>
        <w:rFonts w:ascii="Century Gothic" w:hAnsi="Century Gothic"/>
        <w:sz w:val="14"/>
        <w:szCs w:val="14"/>
      </w:rPr>
      <w:t>124 033</w:t>
    </w:r>
    <w:r w:rsidRPr="00905FE0">
      <w:rPr>
        <w:rFonts w:ascii="Century Gothic" w:hAnsi="Century Gothic"/>
        <w:sz w:val="14"/>
        <w:szCs w:val="14"/>
      </w:rPr>
      <w:t xml:space="preserve"> </w:t>
    </w:r>
  </w:p>
  <w:p w:rsidR="00F52D3C" w:rsidRPr="00905FE0" w:rsidRDefault="00F52D3C" w:rsidP="00905FE0">
    <w:pPr>
      <w:tabs>
        <w:tab w:val="center" w:pos="4252"/>
        <w:tab w:val="right" w:pos="8504"/>
      </w:tabs>
      <w:autoSpaceDE w:val="0"/>
      <w:autoSpaceDN w:val="0"/>
      <w:jc w:val="center"/>
      <w:rPr>
        <w:rFonts w:ascii="Century Gothic" w:hAnsi="Century Gothic"/>
        <w:sz w:val="14"/>
        <w:szCs w:val="14"/>
      </w:rPr>
    </w:pPr>
    <w:bookmarkStart w:id="7" w:name="NoMerge_WWW"/>
    <w:r>
      <w:rPr>
        <w:rFonts w:ascii="Century Gothic" w:hAnsi="Century Gothic"/>
        <w:sz w:val="14"/>
        <w:szCs w:val="14"/>
      </w:rPr>
      <w:t>http://www.</w:t>
    </w:r>
    <w:r w:rsidRPr="00905FE0">
      <w:rPr>
        <w:rFonts w:ascii="Century Gothic" w:hAnsi="Century Gothic"/>
        <w:sz w:val="14"/>
        <w:szCs w:val="14"/>
      </w:rPr>
      <w:t>ingenio.</w:t>
    </w:r>
    <w:bookmarkEnd w:id="7"/>
    <w:r>
      <w:rPr>
        <w:rFonts w:ascii="Century Gothic" w:hAnsi="Century Gothic"/>
        <w:sz w:val="14"/>
        <w:szCs w:val="14"/>
      </w:rPr>
      <w:t>es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861" w:rsidRDefault="00DF4861">
      <w:r>
        <w:separator/>
      </w:r>
    </w:p>
  </w:footnote>
  <w:footnote w:type="continuationSeparator" w:id="0">
    <w:p w:rsidR="00DF4861" w:rsidRDefault="00DF48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D3C" w:rsidRPr="00E567D4" w:rsidRDefault="00F52D3C" w:rsidP="00E567D4">
    <w:pPr>
      <w:pStyle w:val="Encabezado"/>
      <w:tabs>
        <w:tab w:val="clear" w:pos="4252"/>
        <w:tab w:val="clear" w:pos="8504"/>
        <w:tab w:val="right" w:pos="9540"/>
      </w:tabs>
      <w:spacing w:line="360" w:lineRule="auto"/>
      <w:ind w:left="-720" w:firstLine="180"/>
      <w:jc w:val="both"/>
    </w:pPr>
    <w:r>
      <w:rPr>
        <w:noProof/>
      </w:rPr>
      <w:drawing>
        <wp:anchor distT="0" distB="0" distL="114300" distR="114300" simplePos="0" relativeHeight="251658240" behindDoc="0" locked="0" layoutInCell="1" allowOverlap="1">
          <wp:simplePos x="0" y="0"/>
          <wp:positionH relativeFrom="column">
            <wp:posOffset>4445</wp:posOffset>
          </wp:positionH>
          <wp:positionV relativeFrom="paragraph">
            <wp:posOffset>18415</wp:posOffset>
          </wp:positionV>
          <wp:extent cx="934720" cy="695325"/>
          <wp:effectExtent l="0" t="0" r="0"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4720" cy="695325"/>
                  </a:xfrm>
                  <a:prstGeom prst="rect">
                    <a:avLst/>
                  </a:prstGeom>
                  <a:noFill/>
                </pic:spPr>
              </pic:pic>
            </a:graphicData>
          </a:graphic>
        </wp:anchor>
      </w:drawing>
    </w: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p>
  <w:p w:rsidR="00F52D3C" w:rsidRDefault="00F52D3C" w:rsidP="001F6518">
    <w:pPr>
      <w:ind w:left="-284" w:right="-81"/>
      <w:jc w:val="both"/>
      <w:rPr>
        <w:rFonts w:ascii="Century Gothic" w:hAnsi="Century Gothic"/>
        <w:b/>
        <w:sz w:val="12"/>
        <w:szCs w:val="12"/>
      </w:rPr>
    </w:pPr>
    <w:r>
      <w:rPr>
        <w:rFonts w:ascii="Century Gothic" w:hAnsi="Century Gothic"/>
        <w:b/>
        <w:sz w:val="12"/>
        <w:szCs w:val="12"/>
      </w:rPr>
      <w:t xml:space="preserve">                    </w:t>
    </w:r>
    <w:r w:rsidRPr="005C13EB">
      <w:rPr>
        <w:rFonts w:ascii="Century Gothic" w:hAnsi="Century Gothic"/>
        <w:b/>
        <w:sz w:val="12"/>
        <w:szCs w:val="12"/>
      </w:rPr>
      <w:t>DEPORTES</w:t>
    </w:r>
  </w:p>
  <w:p w:rsidR="00F52D3C" w:rsidRPr="006728AD" w:rsidRDefault="00F52D3C" w:rsidP="001F6518">
    <w:pPr>
      <w:ind w:left="-284" w:right="-81"/>
      <w:jc w:val="both"/>
      <w:rPr>
        <w:rFonts w:ascii="Century Gothic" w:hAnsi="Century Gothic"/>
        <w:b/>
        <w:color w:val="000000" w:themeColor="text1"/>
        <w:sz w:val="12"/>
        <w:szCs w:val="12"/>
      </w:rPr>
    </w:pPr>
    <w:r w:rsidRPr="006728AD">
      <w:rPr>
        <w:rFonts w:ascii="Century Gothic" w:hAnsi="Century Gothic"/>
        <w:b/>
        <w:color w:val="000000" w:themeColor="text1"/>
        <w:sz w:val="12"/>
        <w:szCs w:val="12"/>
      </w:rPr>
      <w:t xml:space="preserve">           Expediente: 3873/2025</w:t>
    </w:r>
  </w:p>
  <w:p w:rsidR="00F52D3C" w:rsidRPr="005C13EB" w:rsidRDefault="00F52D3C" w:rsidP="002C5D01">
    <w:pPr>
      <w:ind w:right="-81"/>
      <w:jc w:val="both"/>
      <w:rPr>
        <w:rFonts w:ascii="Century Gothic" w:hAnsi="Century Gothic"/>
        <w:b/>
        <w:sz w:val="12"/>
        <w:szCs w:val="1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E6A2A2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2A5215"/>
    <w:multiLevelType w:val="hybridMultilevel"/>
    <w:tmpl w:val="ABB6FA20"/>
    <w:lvl w:ilvl="0" w:tplc="944EF75C">
      <w:start w:val="1"/>
      <w:numFmt w:val="decimal"/>
      <w:lvlText w:val="%1."/>
      <w:lvlJc w:val="left"/>
      <w:pPr>
        <w:ind w:left="720" w:hanging="360"/>
      </w:pPr>
      <w:rPr>
        <w:rFonts w:cs="Times New Roman" w:hint="default"/>
        <w:b w:val="0"/>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 w15:restartNumberingAfterBreak="0">
    <w:nsid w:val="0414105E"/>
    <w:multiLevelType w:val="hybridMultilevel"/>
    <w:tmpl w:val="4918B3B4"/>
    <w:lvl w:ilvl="0" w:tplc="0C0A0003">
      <w:start w:val="1"/>
      <w:numFmt w:val="bullet"/>
      <w:lvlText w:val="o"/>
      <w:lvlJc w:val="left"/>
      <w:pPr>
        <w:ind w:left="1428" w:hanging="360"/>
      </w:pPr>
      <w:rPr>
        <w:rFonts w:ascii="Courier New" w:hAnsi="Courier New" w:cs="Courier New" w:hint="default"/>
      </w:rPr>
    </w:lvl>
    <w:lvl w:ilvl="1" w:tplc="0C0A0005">
      <w:start w:val="1"/>
      <w:numFmt w:val="bullet"/>
      <w:lvlText w:val=""/>
      <w:lvlJc w:val="left"/>
      <w:pPr>
        <w:ind w:left="2148" w:hanging="360"/>
      </w:pPr>
      <w:rPr>
        <w:rFonts w:ascii="Wingdings" w:hAnsi="Wingdings" w:hint="default"/>
      </w:rPr>
    </w:lvl>
    <w:lvl w:ilvl="2" w:tplc="0C0A0001">
      <w:start w:val="1"/>
      <w:numFmt w:val="bullet"/>
      <w:lvlText w:val=""/>
      <w:lvlJc w:val="left"/>
      <w:pPr>
        <w:ind w:left="2868" w:hanging="360"/>
      </w:pPr>
      <w:rPr>
        <w:rFonts w:ascii="Symbol" w:hAnsi="Symbol"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6947BB2"/>
    <w:multiLevelType w:val="hybridMultilevel"/>
    <w:tmpl w:val="0088B616"/>
    <w:lvl w:ilvl="0" w:tplc="CAC69964">
      <w:start w:val="1"/>
      <w:numFmt w:val="decimal"/>
      <w:lvlText w:val="%1."/>
      <w:lvlJc w:val="left"/>
      <w:pPr>
        <w:ind w:left="1065" w:hanging="360"/>
      </w:pPr>
      <w:rPr>
        <w:rFonts w:cs="Times New Roman" w:hint="default"/>
      </w:rPr>
    </w:lvl>
    <w:lvl w:ilvl="1" w:tplc="040A0019">
      <w:start w:val="1"/>
      <w:numFmt w:val="lowerLetter"/>
      <w:lvlText w:val="%2."/>
      <w:lvlJc w:val="left"/>
      <w:pPr>
        <w:ind w:left="1785" w:hanging="360"/>
      </w:pPr>
      <w:rPr>
        <w:rFonts w:cs="Times New Roman"/>
      </w:rPr>
    </w:lvl>
    <w:lvl w:ilvl="2" w:tplc="040A001B" w:tentative="1">
      <w:start w:val="1"/>
      <w:numFmt w:val="lowerRoman"/>
      <w:lvlText w:val="%3."/>
      <w:lvlJc w:val="right"/>
      <w:pPr>
        <w:ind w:left="2505" w:hanging="180"/>
      </w:pPr>
      <w:rPr>
        <w:rFonts w:cs="Times New Roman"/>
      </w:rPr>
    </w:lvl>
    <w:lvl w:ilvl="3" w:tplc="040A000F" w:tentative="1">
      <w:start w:val="1"/>
      <w:numFmt w:val="decimal"/>
      <w:lvlText w:val="%4."/>
      <w:lvlJc w:val="left"/>
      <w:pPr>
        <w:ind w:left="3225" w:hanging="360"/>
      </w:pPr>
      <w:rPr>
        <w:rFonts w:cs="Times New Roman"/>
      </w:rPr>
    </w:lvl>
    <w:lvl w:ilvl="4" w:tplc="040A0019" w:tentative="1">
      <w:start w:val="1"/>
      <w:numFmt w:val="lowerLetter"/>
      <w:lvlText w:val="%5."/>
      <w:lvlJc w:val="left"/>
      <w:pPr>
        <w:ind w:left="3945" w:hanging="360"/>
      </w:pPr>
      <w:rPr>
        <w:rFonts w:cs="Times New Roman"/>
      </w:rPr>
    </w:lvl>
    <w:lvl w:ilvl="5" w:tplc="040A001B" w:tentative="1">
      <w:start w:val="1"/>
      <w:numFmt w:val="lowerRoman"/>
      <w:lvlText w:val="%6."/>
      <w:lvlJc w:val="right"/>
      <w:pPr>
        <w:ind w:left="4665" w:hanging="180"/>
      </w:pPr>
      <w:rPr>
        <w:rFonts w:cs="Times New Roman"/>
      </w:rPr>
    </w:lvl>
    <w:lvl w:ilvl="6" w:tplc="040A000F" w:tentative="1">
      <w:start w:val="1"/>
      <w:numFmt w:val="decimal"/>
      <w:lvlText w:val="%7."/>
      <w:lvlJc w:val="left"/>
      <w:pPr>
        <w:ind w:left="5385" w:hanging="360"/>
      </w:pPr>
      <w:rPr>
        <w:rFonts w:cs="Times New Roman"/>
      </w:rPr>
    </w:lvl>
    <w:lvl w:ilvl="7" w:tplc="040A0019" w:tentative="1">
      <w:start w:val="1"/>
      <w:numFmt w:val="lowerLetter"/>
      <w:lvlText w:val="%8."/>
      <w:lvlJc w:val="left"/>
      <w:pPr>
        <w:ind w:left="6105" w:hanging="360"/>
      </w:pPr>
      <w:rPr>
        <w:rFonts w:cs="Times New Roman"/>
      </w:rPr>
    </w:lvl>
    <w:lvl w:ilvl="8" w:tplc="040A001B" w:tentative="1">
      <w:start w:val="1"/>
      <w:numFmt w:val="lowerRoman"/>
      <w:lvlText w:val="%9."/>
      <w:lvlJc w:val="right"/>
      <w:pPr>
        <w:ind w:left="6825" w:hanging="180"/>
      </w:pPr>
      <w:rPr>
        <w:rFonts w:cs="Times New Roman"/>
      </w:rPr>
    </w:lvl>
  </w:abstractNum>
  <w:abstractNum w:abstractNumId="4" w15:restartNumberingAfterBreak="0">
    <w:nsid w:val="0C6D7394"/>
    <w:multiLevelType w:val="hybridMultilevel"/>
    <w:tmpl w:val="BC407D6E"/>
    <w:lvl w:ilvl="0" w:tplc="D9FC124A">
      <w:start w:val="1"/>
      <w:numFmt w:val="decimal"/>
      <w:lvlText w:val="%1."/>
      <w:lvlJc w:val="left"/>
      <w:pPr>
        <w:ind w:left="720" w:hanging="360"/>
      </w:pPr>
      <w:rPr>
        <w:rFonts w:ascii="Calibri" w:eastAsia="Times New Roman" w:hAnsi="Calibri" w:cs="Times New Roman"/>
        <w:color w:val="auto"/>
      </w:rPr>
    </w:lvl>
    <w:lvl w:ilvl="1" w:tplc="0C0A000F">
      <w:start w:val="1"/>
      <w:numFmt w:val="decimal"/>
      <w:lvlText w:val="%2."/>
      <w:lvlJc w:val="left"/>
      <w:pPr>
        <w:ind w:left="1440" w:hanging="360"/>
      </w:pPr>
      <w:rPr>
        <w:rFonts w:hint="default"/>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5" w15:restartNumberingAfterBreak="0">
    <w:nsid w:val="0F705D2E"/>
    <w:multiLevelType w:val="hybridMultilevel"/>
    <w:tmpl w:val="C1E641CC"/>
    <w:lvl w:ilvl="0" w:tplc="ACA6D1DC">
      <w:start w:val="1"/>
      <w:numFmt w:val="decimal"/>
      <w:lvlText w:val="%1."/>
      <w:lvlJc w:val="left"/>
      <w:pPr>
        <w:ind w:left="720" w:hanging="360"/>
      </w:pPr>
      <w:rPr>
        <w:rFonts w:hint="default"/>
        <w:sz w:val="22"/>
        <w:szCs w:val="22"/>
      </w:rPr>
    </w:lvl>
    <w:lvl w:ilvl="1" w:tplc="040A0019">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6" w15:restartNumberingAfterBreak="0">
    <w:nsid w:val="107B7712"/>
    <w:multiLevelType w:val="hybridMultilevel"/>
    <w:tmpl w:val="DA8A8956"/>
    <w:lvl w:ilvl="0" w:tplc="D9FC124A">
      <w:start w:val="1"/>
      <w:numFmt w:val="decimal"/>
      <w:lvlText w:val="%1."/>
      <w:lvlJc w:val="left"/>
      <w:pPr>
        <w:ind w:left="720" w:hanging="360"/>
      </w:pPr>
      <w:rPr>
        <w:rFonts w:ascii="Calibri" w:eastAsia="Times New Roman" w:hAnsi="Calibri" w:cs="Times New Roman"/>
        <w:color w:val="auto"/>
      </w:rPr>
    </w:lvl>
    <w:lvl w:ilvl="1" w:tplc="0C0A0019">
      <w:start w:val="1"/>
      <w:numFmt w:val="lowerLetter"/>
      <w:lvlText w:val="%2."/>
      <w:lvlJc w:val="left"/>
      <w:pPr>
        <w:ind w:left="1440" w:hanging="360"/>
      </w:pPr>
    </w:lvl>
    <w:lvl w:ilvl="2" w:tplc="0C0A0001">
      <w:start w:val="1"/>
      <w:numFmt w:val="bullet"/>
      <w:lvlText w:val=""/>
      <w:lvlJc w:val="left"/>
      <w:pPr>
        <w:ind w:left="2024"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16B684C"/>
    <w:multiLevelType w:val="hybridMultilevel"/>
    <w:tmpl w:val="33E2B88E"/>
    <w:lvl w:ilvl="0" w:tplc="0C0A0019">
      <w:start w:val="1"/>
      <w:numFmt w:val="lowerLetter"/>
      <w:lvlText w:val="%1."/>
      <w:lvlJc w:val="left"/>
      <w:pPr>
        <w:ind w:left="1080" w:hanging="360"/>
      </w:pPr>
      <w:rPr>
        <w:rFonts w:hint="default"/>
      </w:rPr>
    </w:lvl>
    <w:lvl w:ilvl="1" w:tplc="0EE85130">
      <w:start w:val="1"/>
      <w:numFmt w:val="lowerLetter"/>
      <w:lvlText w:val="%2."/>
      <w:lvlJc w:val="left"/>
      <w:pPr>
        <w:ind w:left="1070" w:hanging="360"/>
      </w:pPr>
      <w:rPr>
        <w:rFonts w:cs="Times New Roman"/>
        <w:color w:val="auto"/>
      </w:rPr>
    </w:lvl>
    <w:lvl w:ilvl="2" w:tplc="31DAC6FC">
      <w:start w:val="1"/>
      <w:numFmt w:val="decimal"/>
      <w:lvlText w:val="%3."/>
      <w:lvlJc w:val="left"/>
      <w:pPr>
        <w:ind w:left="2700" w:hanging="360"/>
      </w:pPr>
      <w:rPr>
        <w:rFonts w:hint="default"/>
        <w:sz w:val="22"/>
      </w:rPr>
    </w:lvl>
    <w:lvl w:ilvl="3" w:tplc="0B90FF74">
      <w:start w:val="1"/>
      <w:numFmt w:val="lowerLetter"/>
      <w:lvlText w:val="%4)"/>
      <w:lvlJc w:val="left"/>
      <w:pPr>
        <w:ind w:left="3240" w:hanging="360"/>
      </w:pPr>
      <w:rPr>
        <w:rFonts w:hint="default"/>
      </w:rPr>
    </w:lvl>
    <w:lvl w:ilvl="4" w:tplc="A7224026">
      <w:start w:val="1"/>
      <w:numFmt w:val="upperLetter"/>
      <w:lvlText w:val="%5)"/>
      <w:lvlJc w:val="left"/>
      <w:pPr>
        <w:ind w:left="3960" w:hanging="360"/>
      </w:pPr>
      <w:rPr>
        <w:rFonts w:hint="default"/>
      </w:rPr>
    </w:lvl>
    <w:lvl w:ilvl="5" w:tplc="040A001B" w:tentative="1">
      <w:start w:val="1"/>
      <w:numFmt w:val="lowerRoman"/>
      <w:lvlText w:val="%6."/>
      <w:lvlJc w:val="right"/>
      <w:pPr>
        <w:ind w:left="4680" w:hanging="180"/>
      </w:pPr>
      <w:rPr>
        <w:rFonts w:cs="Times New Roman"/>
      </w:rPr>
    </w:lvl>
    <w:lvl w:ilvl="6" w:tplc="040A000F" w:tentative="1">
      <w:start w:val="1"/>
      <w:numFmt w:val="decimal"/>
      <w:lvlText w:val="%7."/>
      <w:lvlJc w:val="left"/>
      <w:pPr>
        <w:ind w:left="5400" w:hanging="360"/>
      </w:pPr>
      <w:rPr>
        <w:rFonts w:cs="Times New Roman"/>
      </w:rPr>
    </w:lvl>
    <w:lvl w:ilvl="7" w:tplc="040A0019" w:tentative="1">
      <w:start w:val="1"/>
      <w:numFmt w:val="lowerLetter"/>
      <w:lvlText w:val="%8."/>
      <w:lvlJc w:val="left"/>
      <w:pPr>
        <w:ind w:left="6120" w:hanging="360"/>
      </w:pPr>
      <w:rPr>
        <w:rFonts w:cs="Times New Roman"/>
      </w:rPr>
    </w:lvl>
    <w:lvl w:ilvl="8" w:tplc="040A001B" w:tentative="1">
      <w:start w:val="1"/>
      <w:numFmt w:val="lowerRoman"/>
      <w:lvlText w:val="%9."/>
      <w:lvlJc w:val="right"/>
      <w:pPr>
        <w:ind w:left="6840" w:hanging="180"/>
      </w:pPr>
      <w:rPr>
        <w:rFonts w:cs="Times New Roman"/>
      </w:rPr>
    </w:lvl>
  </w:abstractNum>
  <w:abstractNum w:abstractNumId="8" w15:restartNumberingAfterBreak="0">
    <w:nsid w:val="11E66193"/>
    <w:multiLevelType w:val="hybridMultilevel"/>
    <w:tmpl w:val="81DA26D4"/>
    <w:lvl w:ilvl="0" w:tplc="D9FC124A">
      <w:start w:val="1"/>
      <w:numFmt w:val="decimal"/>
      <w:lvlText w:val="%1."/>
      <w:lvlJc w:val="left"/>
      <w:pPr>
        <w:ind w:left="720" w:hanging="360"/>
      </w:pPr>
      <w:rPr>
        <w:rFonts w:ascii="Calibri" w:eastAsia="Times New Roman" w:hAnsi="Calibri" w:cs="Times New Roman"/>
        <w:color w:val="auto"/>
      </w:rPr>
    </w:lvl>
    <w:lvl w:ilvl="1" w:tplc="0C0A000F">
      <w:start w:val="1"/>
      <w:numFmt w:val="decimal"/>
      <w:lvlText w:val="%2."/>
      <w:lvlJc w:val="left"/>
      <w:pPr>
        <w:ind w:left="1440" w:hanging="360"/>
      </w:pPr>
      <w:rPr>
        <w:rFonts w:hint="default"/>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9" w15:restartNumberingAfterBreak="0">
    <w:nsid w:val="13817ECE"/>
    <w:multiLevelType w:val="hybridMultilevel"/>
    <w:tmpl w:val="3EAA5DDC"/>
    <w:lvl w:ilvl="0" w:tplc="040A000F">
      <w:start w:val="1"/>
      <w:numFmt w:val="decimal"/>
      <w:lvlText w:val="%1."/>
      <w:lvlJc w:val="left"/>
      <w:pPr>
        <w:ind w:left="720" w:hanging="360"/>
      </w:pPr>
      <w:rPr>
        <w:rFonts w:cs="Times New Roman" w:hint="default"/>
      </w:rPr>
    </w:lvl>
    <w:lvl w:ilvl="1" w:tplc="040A0019">
      <w:start w:val="1"/>
      <w:numFmt w:val="lowerLetter"/>
      <w:lvlText w:val="%2."/>
      <w:lvlJc w:val="left"/>
      <w:pPr>
        <w:ind w:left="1440" w:hanging="360"/>
      </w:pPr>
      <w:rPr>
        <w:rFonts w:cs="Times New Roman"/>
      </w:rPr>
    </w:lvl>
    <w:lvl w:ilvl="2" w:tplc="458C7B86">
      <w:start w:val="60"/>
      <w:numFmt w:val="decimal"/>
      <w:lvlText w:val="%3"/>
      <w:lvlJc w:val="left"/>
      <w:pPr>
        <w:ind w:left="2340" w:hanging="360"/>
      </w:pPr>
      <w:rPr>
        <w:rFonts w:hint="default"/>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10" w15:restartNumberingAfterBreak="0">
    <w:nsid w:val="168E6C0E"/>
    <w:multiLevelType w:val="hybridMultilevel"/>
    <w:tmpl w:val="2EC6D288"/>
    <w:lvl w:ilvl="0" w:tplc="B51A313C">
      <w:numFmt w:val="bullet"/>
      <w:lvlText w:val="-"/>
      <w:lvlJc w:val="left"/>
      <w:pPr>
        <w:ind w:left="1068" w:hanging="360"/>
      </w:pPr>
      <w:rPr>
        <w:rFonts w:ascii="Calibri" w:eastAsia="Times New Roman" w:hAnsi="Calibri" w:hint="default"/>
      </w:rPr>
    </w:lvl>
    <w:lvl w:ilvl="1" w:tplc="0C0A0003">
      <w:start w:val="1"/>
      <w:numFmt w:val="bullet"/>
      <w:lvlText w:val="o"/>
      <w:lvlJc w:val="left"/>
      <w:pPr>
        <w:ind w:left="1788" w:hanging="360"/>
      </w:pPr>
      <w:rPr>
        <w:rFonts w:ascii="Courier New" w:hAnsi="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31677FE0"/>
    <w:multiLevelType w:val="hybridMultilevel"/>
    <w:tmpl w:val="491C3FAE"/>
    <w:lvl w:ilvl="0" w:tplc="B51A313C">
      <w:numFmt w:val="bullet"/>
      <w:lvlText w:val="-"/>
      <w:lvlJc w:val="left"/>
      <w:pPr>
        <w:ind w:left="1068" w:hanging="360"/>
      </w:pPr>
      <w:rPr>
        <w:rFonts w:ascii="Calibri" w:eastAsia="Times New Roman" w:hAnsi="Calibri" w:hint="default"/>
      </w:rPr>
    </w:lvl>
    <w:lvl w:ilvl="1" w:tplc="040A0003" w:tentative="1">
      <w:start w:val="1"/>
      <w:numFmt w:val="bullet"/>
      <w:lvlText w:val="o"/>
      <w:lvlJc w:val="left"/>
      <w:pPr>
        <w:ind w:left="1788" w:hanging="360"/>
      </w:pPr>
      <w:rPr>
        <w:rFonts w:ascii="Courier New" w:hAnsi="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2" w15:restartNumberingAfterBreak="0">
    <w:nsid w:val="37311F19"/>
    <w:multiLevelType w:val="hybridMultilevel"/>
    <w:tmpl w:val="F6E2F2C0"/>
    <w:lvl w:ilvl="0" w:tplc="0C0A0005">
      <w:start w:val="1"/>
      <w:numFmt w:val="bullet"/>
      <w:lvlText w:val=""/>
      <w:lvlJc w:val="left"/>
      <w:pPr>
        <w:ind w:left="1776" w:hanging="360"/>
      </w:pPr>
      <w:rPr>
        <w:rFonts w:ascii="Wingdings" w:hAnsi="Wingdings" w:hint="default"/>
      </w:rPr>
    </w:lvl>
    <w:lvl w:ilvl="1" w:tplc="0C0A0003">
      <w:start w:val="1"/>
      <w:numFmt w:val="bullet"/>
      <w:lvlText w:val="o"/>
      <w:lvlJc w:val="left"/>
      <w:pPr>
        <w:ind w:left="2496" w:hanging="360"/>
      </w:pPr>
      <w:rPr>
        <w:rFonts w:ascii="Courier New" w:hAnsi="Courier New" w:cs="Courier New" w:hint="default"/>
      </w:rPr>
    </w:lvl>
    <w:lvl w:ilvl="2" w:tplc="0C0A0003">
      <w:start w:val="1"/>
      <w:numFmt w:val="bullet"/>
      <w:lvlText w:val="o"/>
      <w:lvlJc w:val="left"/>
      <w:pPr>
        <w:ind w:left="3216" w:hanging="360"/>
      </w:pPr>
      <w:rPr>
        <w:rFonts w:ascii="Courier New" w:hAnsi="Courier New" w:cs="Courier New"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3" w15:restartNumberingAfterBreak="0">
    <w:nsid w:val="3E0D405F"/>
    <w:multiLevelType w:val="hybridMultilevel"/>
    <w:tmpl w:val="A17486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07C0CA7"/>
    <w:multiLevelType w:val="hybridMultilevel"/>
    <w:tmpl w:val="70D8A128"/>
    <w:lvl w:ilvl="0" w:tplc="5F9A17F0">
      <w:numFmt w:val="bullet"/>
      <w:lvlText w:val=""/>
      <w:lvlJc w:val="left"/>
      <w:pPr>
        <w:tabs>
          <w:tab w:val="num" w:pos="1068"/>
        </w:tabs>
        <w:ind w:left="1068" w:hanging="360"/>
      </w:pPr>
      <w:rPr>
        <w:rFonts w:ascii="Wingdings" w:eastAsia="Times New Roman" w:hAnsi="Wingdings" w:cs="Times New Roman" w:hint="default"/>
      </w:rPr>
    </w:lvl>
    <w:lvl w:ilvl="1" w:tplc="0C0A000F">
      <w:start w:val="1"/>
      <w:numFmt w:val="decimal"/>
      <w:lvlText w:val="%2."/>
      <w:lvlJc w:val="left"/>
      <w:pPr>
        <w:tabs>
          <w:tab w:val="num" w:pos="1788"/>
        </w:tabs>
        <w:ind w:left="1788" w:hanging="360"/>
      </w:pPr>
      <w:rPr>
        <w:rFonts w:hint="default"/>
      </w:rPr>
    </w:lvl>
    <w:lvl w:ilvl="2" w:tplc="E4A428B8">
      <w:start w:val="1"/>
      <w:numFmt w:val="upperLetter"/>
      <w:lvlText w:val="%3)"/>
      <w:lvlJc w:val="left"/>
      <w:pPr>
        <w:ind w:left="2688" w:hanging="360"/>
      </w:pPr>
      <w:rPr>
        <w:rFonts w:hint="default"/>
      </w:rPr>
    </w:lvl>
    <w:lvl w:ilvl="3" w:tplc="E8B8A0D4">
      <w:start w:val="1"/>
      <w:numFmt w:val="lowerLetter"/>
      <w:lvlText w:val="%4)"/>
      <w:lvlJc w:val="left"/>
      <w:pPr>
        <w:ind w:left="3228" w:hanging="360"/>
      </w:pPr>
      <w:rPr>
        <w:rFonts w:hint="default"/>
      </w:rPr>
    </w:lvl>
    <w:lvl w:ilvl="4" w:tplc="B9628D24">
      <w:start w:val="1"/>
      <w:numFmt w:val="decimal"/>
      <w:lvlText w:val="%5."/>
      <w:lvlJc w:val="left"/>
      <w:pPr>
        <w:ind w:left="1211" w:hanging="360"/>
      </w:pPr>
      <w:rPr>
        <w:rFonts w:hint="default"/>
      </w:rPr>
    </w:lvl>
    <w:lvl w:ilvl="5" w:tplc="F51A9EEC">
      <w:start w:val="100"/>
      <w:numFmt w:val="decimal"/>
      <w:lvlText w:val="%6"/>
      <w:lvlJc w:val="left"/>
      <w:pPr>
        <w:ind w:left="4848" w:hanging="360"/>
      </w:pPr>
      <w:rPr>
        <w:rFonts w:hint="default"/>
      </w:r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15" w15:restartNumberingAfterBreak="0">
    <w:nsid w:val="43875516"/>
    <w:multiLevelType w:val="hybridMultilevel"/>
    <w:tmpl w:val="4704EB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8743D6"/>
    <w:multiLevelType w:val="hybridMultilevel"/>
    <w:tmpl w:val="34F02F30"/>
    <w:lvl w:ilvl="0" w:tplc="CB32E95A">
      <w:start w:val="1"/>
      <w:numFmt w:val="decimal"/>
      <w:lvlText w:val="%1."/>
      <w:lvlJc w:val="left"/>
      <w:pPr>
        <w:ind w:left="360" w:hanging="360"/>
      </w:pPr>
      <w:rPr>
        <w:b w:val="0"/>
      </w:rPr>
    </w:lvl>
    <w:lvl w:ilvl="1" w:tplc="AEA47DEE">
      <w:start w:val="1"/>
      <w:numFmt w:val="lowerLetter"/>
      <w:lvlText w:val="%2."/>
      <w:lvlJc w:val="left"/>
      <w:pPr>
        <w:ind w:left="1070" w:hanging="360"/>
      </w:pPr>
      <w:rPr>
        <w:color w:val="auto"/>
      </w:rPr>
    </w:lvl>
    <w:lvl w:ilvl="2" w:tplc="98BA9CF8">
      <w:start w:val="1"/>
      <w:numFmt w:val="upperRoman"/>
      <w:lvlText w:val="%3."/>
      <w:lvlJc w:val="right"/>
      <w:pPr>
        <w:ind w:left="1800" w:hanging="180"/>
      </w:pPr>
      <w:rPr>
        <w:sz w:val="22"/>
      </w:r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A7F22D0"/>
    <w:multiLevelType w:val="hybridMultilevel"/>
    <w:tmpl w:val="5D9E04C6"/>
    <w:lvl w:ilvl="0" w:tplc="0C0A0001">
      <w:start w:val="1"/>
      <w:numFmt w:val="bullet"/>
      <w:lvlText w:val=""/>
      <w:lvlJc w:val="left"/>
      <w:pPr>
        <w:ind w:left="1776" w:hanging="360"/>
      </w:pPr>
      <w:rPr>
        <w:rFonts w:ascii="Symbol" w:hAnsi="Symbol" w:hint="default"/>
      </w:rPr>
    </w:lvl>
    <w:lvl w:ilvl="1" w:tplc="0C0A0003">
      <w:start w:val="1"/>
      <w:numFmt w:val="bullet"/>
      <w:lvlText w:val="o"/>
      <w:lvlJc w:val="left"/>
      <w:pPr>
        <w:ind w:left="2496" w:hanging="360"/>
      </w:pPr>
      <w:rPr>
        <w:rFonts w:ascii="Courier New" w:hAnsi="Courier New" w:cs="Courier New" w:hint="default"/>
      </w:rPr>
    </w:lvl>
    <w:lvl w:ilvl="2" w:tplc="0C0A0001">
      <w:start w:val="1"/>
      <w:numFmt w:val="bullet"/>
      <w:lvlText w:val=""/>
      <w:lvlJc w:val="left"/>
      <w:pPr>
        <w:ind w:left="3216" w:hanging="360"/>
      </w:pPr>
      <w:rPr>
        <w:rFonts w:ascii="Symbol" w:hAnsi="Symbol"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8" w15:restartNumberingAfterBreak="0">
    <w:nsid w:val="4DEA469A"/>
    <w:multiLevelType w:val="hybridMultilevel"/>
    <w:tmpl w:val="4C165832"/>
    <w:lvl w:ilvl="0" w:tplc="0C0A0005">
      <w:start w:val="1"/>
      <w:numFmt w:val="bullet"/>
      <w:lvlText w:val=""/>
      <w:lvlJc w:val="left"/>
      <w:pPr>
        <w:ind w:left="1428" w:hanging="360"/>
      </w:pPr>
      <w:rPr>
        <w:rFonts w:ascii="Wingdings" w:hAnsi="Wingdings" w:hint="default"/>
      </w:rPr>
    </w:lvl>
    <w:lvl w:ilvl="1" w:tplc="0C0A0005">
      <w:start w:val="1"/>
      <w:numFmt w:val="bullet"/>
      <w:lvlText w:val=""/>
      <w:lvlJc w:val="left"/>
      <w:pPr>
        <w:ind w:left="2148" w:hanging="360"/>
      </w:pPr>
      <w:rPr>
        <w:rFonts w:ascii="Wingdings" w:hAnsi="Wingdings"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4EAD0731"/>
    <w:multiLevelType w:val="hybridMultilevel"/>
    <w:tmpl w:val="1B20F9BA"/>
    <w:lvl w:ilvl="0" w:tplc="B51A313C">
      <w:numFmt w:val="bullet"/>
      <w:lvlText w:val="-"/>
      <w:lvlJc w:val="left"/>
      <w:pPr>
        <w:ind w:left="720" w:hanging="360"/>
      </w:pPr>
      <w:rPr>
        <w:rFonts w:ascii="Calibri" w:eastAsia="Times New Roman" w:hAnsi="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2931F48"/>
    <w:multiLevelType w:val="hybridMultilevel"/>
    <w:tmpl w:val="C39CF0C8"/>
    <w:lvl w:ilvl="0" w:tplc="F3663D58">
      <w:start w:val="1"/>
      <w:numFmt w:val="decimal"/>
      <w:lvlText w:val="%1."/>
      <w:lvlJc w:val="left"/>
      <w:pPr>
        <w:ind w:left="720" w:hanging="360"/>
      </w:pPr>
      <w:rPr>
        <w:rFonts w:ascii="Calibri" w:eastAsia="Times New Roman" w:hAnsi="Calibri" w:cs="Times New Roman"/>
        <w:strike w:val="0"/>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9008"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1" w15:restartNumberingAfterBreak="0">
    <w:nsid w:val="570C2B83"/>
    <w:multiLevelType w:val="hybridMultilevel"/>
    <w:tmpl w:val="E3AA8BDE"/>
    <w:lvl w:ilvl="0" w:tplc="0C0A0019">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2" w15:restartNumberingAfterBreak="0">
    <w:nsid w:val="60C239C2"/>
    <w:multiLevelType w:val="hybridMultilevel"/>
    <w:tmpl w:val="CF8227A4"/>
    <w:lvl w:ilvl="0" w:tplc="D9FC124A">
      <w:start w:val="1"/>
      <w:numFmt w:val="decimal"/>
      <w:lvlText w:val="%1."/>
      <w:lvlJc w:val="left"/>
      <w:pPr>
        <w:ind w:left="720" w:hanging="360"/>
      </w:pPr>
      <w:rPr>
        <w:rFonts w:ascii="Calibri" w:eastAsia="Times New Roman" w:hAnsi="Calibri" w:cs="Times New Roman"/>
        <w:color w:val="auto"/>
      </w:rPr>
    </w:lvl>
    <w:lvl w:ilvl="1" w:tplc="0C0A000F">
      <w:start w:val="1"/>
      <w:numFmt w:val="decimal"/>
      <w:lvlText w:val="%2."/>
      <w:lvlJc w:val="left"/>
      <w:pPr>
        <w:ind w:left="1440" w:hanging="360"/>
      </w:pPr>
      <w:rPr>
        <w:rFonts w:hint="default"/>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3" w15:restartNumberingAfterBreak="0">
    <w:nsid w:val="68500986"/>
    <w:multiLevelType w:val="hybridMultilevel"/>
    <w:tmpl w:val="103ADAC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FD17E4E"/>
    <w:multiLevelType w:val="hybridMultilevel"/>
    <w:tmpl w:val="67D60FC2"/>
    <w:lvl w:ilvl="0" w:tplc="CD1E9444">
      <w:start w:val="1"/>
      <w:numFmt w:val="decimal"/>
      <w:lvlText w:val="%1."/>
      <w:lvlJc w:val="left"/>
      <w:pPr>
        <w:ind w:left="720" w:hanging="360"/>
      </w:pPr>
      <w:rPr>
        <w:rFonts w:cs="Times New Roman" w:hint="default"/>
        <w:b w:val="0"/>
      </w:rPr>
    </w:lvl>
    <w:lvl w:ilvl="1" w:tplc="040A0019">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5" w15:restartNumberingAfterBreak="0">
    <w:nsid w:val="734B5940"/>
    <w:multiLevelType w:val="hybridMultilevel"/>
    <w:tmpl w:val="465A768C"/>
    <w:lvl w:ilvl="0" w:tplc="0B90FF74">
      <w:start w:val="1"/>
      <w:numFmt w:val="lowerLetter"/>
      <w:lvlText w:val="%1)"/>
      <w:lvlJc w:val="left"/>
      <w:pPr>
        <w:ind w:left="324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57A1A2F"/>
    <w:multiLevelType w:val="hybridMultilevel"/>
    <w:tmpl w:val="575E4122"/>
    <w:lvl w:ilvl="0" w:tplc="040A000F">
      <w:start w:val="1"/>
      <w:numFmt w:val="decimal"/>
      <w:lvlText w:val="%1."/>
      <w:lvlJc w:val="left"/>
      <w:pPr>
        <w:ind w:left="720" w:hanging="360"/>
      </w:pPr>
      <w:rPr>
        <w:rFonts w:cs="Times New Roman" w:hint="default"/>
      </w:rPr>
    </w:lvl>
    <w:lvl w:ilvl="1" w:tplc="040A0019">
      <w:start w:val="1"/>
      <w:numFmt w:val="lowerLetter"/>
      <w:lvlText w:val="%2."/>
      <w:lvlJc w:val="left"/>
      <w:pPr>
        <w:ind w:left="1440" w:hanging="360"/>
      </w:pPr>
      <w:rPr>
        <w:rFonts w:cs="Times New Roman"/>
      </w:rPr>
    </w:lvl>
    <w:lvl w:ilvl="2" w:tplc="0C0A0019">
      <w:start w:val="1"/>
      <w:numFmt w:val="lowerLetter"/>
      <w:lvlText w:val="%3."/>
      <w:lvlJc w:val="left"/>
      <w:pPr>
        <w:ind w:left="2160" w:hanging="180"/>
      </w:p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7" w15:restartNumberingAfterBreak="0">
    <w:nsid w:val="7AA733CA"/>
    <w:multiLevelType w:val="hybridMultilevel"/>
    <w:tmpl w:val="C980B99A"/>
    <w:lvl w:ilvl="0" w:tplc="DF509674">
      <w:start w:val="1"/>
      <w:numFmt w:val="decimal"/>
      <w:lvlText w:val="%1."/>
      <w:lvlJc w:val="left"/>
      <w:pPr>
        <w:ind w:left="720" w:hanging="360"/>
      </w:pPr>
      <w:rPr>
        <w:rFonts w:cs="Times New Roman" w:hint="default"/>
        <w:strike w:val="0"/>
        <w:color w:val="auto"/>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abstractNum w:abstractNumId="28" w15:restartNumberingAfterBreak="0">
    <w:nsid w:val="7DEE652F"/>
    <w:multiLevelType w:val="hybridMultilevel"/>
    <w:tmpl w:val="D92C2EF2"/>
    <w:lvl w:ilvl="0" w:tplc="040A000F">
      <w:start w:val="1"/>
      <w:numFmt w:val="decimal"/>
      <w:lvlText w:val="%1."/>
      <w:lvlJc w:val="left"/>
      <w:pPr>
        <w:ind w:left="720" w:hanging="360"/>
      </w:pPr>
      <w:rPr>
        <w:rFonts w:cs="Times New Roman" w:hint="default"/>
      </w:rPr>
    </w:lvl>
    <w:lvl w:ilvl="1" w:tplc="040A0019" w:tentative="1">
      <w:start w:val="1"/>
      <w:numFmt w:val="lowerLetter"/>
      <w:lvlText w:val="%2."/>
      <w:lvlJc w:val="left"/>
      <w:pPr>
        <w:ind w:left="1440" w:hanging="360"/>
      </w:pPr>
      <w:rPr>
        <w:rFonts w:cs="Times New Roman"/>
      </w:rPr>
    </w:lvl>
    <w:lvl w:ilvl="2" w:tplc="040A001B" w:tentative="1">
      <w:start w:val="1"/>
      <w:numFmt w:val="lowerRoman"/>
      <w:lvlText w:val="%3."/>
      <w:lvlJc w:val="right"/>
      <w:pPr>
        <w:ind w:left="2160" w:hanging="180"/>
      </w:pPr>
      <w:rPr>
        <w:rFonts w:cs="Times New Roman"/>
      </w:rPr>
    </w:lvl>
    <w:lvl w:ilvl="3" w:tplc="040A000F" w:tentative="1">
      <w:start w:val="1"/>
      <w:numFmt w:val="decimal"/>
      <w:lvlText w:val="%4."/>
      <w:lvlJc w:val="left"/>
      <w:pPr>
        <w:ind w:left="2880" w:hanging="360"/>
      </w:pPr>
      <w:rPr>
        <w:rFonts w:cs="Times New Roman"/>
      </w:rPr>
    </w:lvl>
    <w:lvl w:ilvl="4" w:tplc="040A0019" w:tentative="1">
      <w:start w:val="1"/>
      <w:numFmt w:val="lowerLetter"/>
      <w:lvlText w:val="%5."/>
      <w:lvlJc w:val="left"/>
      <w:pPr>
        <w:ind w:left="3600" w:hanging="360"/>
      </w:pPr>
      <w:rPr>
        <w:rFonts w:cs="Times New Roman"/>
      </w:rPr>
    </w:lvl>
    <w:lvl w:ilvl="5" w:tplc="040A001B" w:tentative="1">
      <w:start w:val="1"/>
      <w:numFmt w:val="lowerRoman"/>
      <w:lvlText w:val="%6."/>
      <w:lvlJc w:val="right"/>
      <w:pPr>
        <w:ind w:left="4320" w:hanging="180"/>
      </w:pPr>
      <w:rPr>
        <w:rFonts w:cs="Times New Roman"/>
      </w:rPr>
    </w:lvl>
    <w:lvl w:ilvl="6" w:tplc="040A000F" w:tentative="1">
      <w:start w:val="1"/>
      <w:numFmt w:val="decimal"/>
      <w:lvlText w:val="%7."/>
      <w:lvlJc w:val="left"/>
      <w:pPr>
        <w:ind w:left="5040" w:hanging="360"/>
      </w:pPr>
      <w:rPr>
        <w:rFonts w:cs="Times New Roman"/>
      </w:rPr>
    </w:lvl>
    <w:lvl w:ilvl="7" w:tplc="040A0019" w:tentative="1">
      <w:start w:val="1"/>
      <w:numFmt w:val="lowerLetter"/>
      <w:lvlText w:val="%8."/>
      <w:lvlJc w:val="left"/>
      <w:pPr>
        <w:ind w:left="5760" w:hanging="360"/>
      </w:pPr>
      <w:rPr>
        <w:rFonts w:cs="Times New Roman"/>
      </w:rPr>
    </w:lvl>
    <w:lvl w:ilvl="8" w:tplc="040A001B" w:tentative="1">
      <w:start w:val="1"/>
      <w:numFmt w:val="lowerRoman"/>
      <w:lvlText w:val="%9."/>
      <w:lvlJc w:val="right"/>
      <w:pPr>
        <w:ind w:left="6480" w:hanging="180"/>
      </w:pPr>
      <w:rPr>
        <w:rFonts w:cs="Times New Roman"/>
      </w:rPr>
    </w:lvl>
  </w:abstractNum>
  <w:num w:numId="1">
    <w:abstractNumId w:val="11"/>
  </w:num>
  <w:num w:numId="2">
    <w:abstractNumId w:val="8"/>
  </w:num>
  <w:num w:numId="3">
    <w:abstractNumId w:val="7"/>
  </w:num>
  <w:num w:numId="4">
    <w:abstractNumId w:val="1"/>
  </w:num>
  <w:num w:numId="5">
    <w:abstractNumId w:val="27"/>
  </w:num>
  <w:num w:numId="6">
    <w:abstractNumId w:val="9"/>
  </w:num>
  <w:num w:numId="7">
    <w:abstractNumId w:val="3"/>
  </w:num>
  <w:num w:numId="8">
    <w:abstractNumId w:val="24"/>
  </w:num>
  <w:num w:numId="9">
    <w:abstractNumId w:val="28"/>
  </w:num>
  <w:num w:numId="10">
    <w:abstractNumId w:val="10"/>
  </w:num>
  <w:num w:numId="11">
    <w:abstractNumId w:val="16"/>
  </w:num>
  <w:num w:numId="12">
    <w:abstractNumId w:val="18"/>
  </w:num>
  <w:num w:numId="13">
    <w:abstractNumId w:val="5"/>
  </w:num>
  <w:num w:numId="14">
    <w:abstractNumId w:val="14"/>
  </w:num>
  <w:num w:numId="15">
    <w:abstractNumId w:val="20"/>
  </w:num>
  <w:num w:numId="16">
    <w:abstractNumId w:val="26"/>
  </w:num>
  <w:num w:numId="17">
    <w:abstractNumId w:val="21"/>
  </w:num>
  <w:num w:numId="18">
    <w:abstractNumId w:val="0"/>
  </w:num>
  <w:num w:numId="19">
    <w:abstractNumId w:val="4"/>
  </w:num>
  <w:num w:numId="20">
    <w:abstractNumId w:val="12"/>
  </w:num>
  <w:num w:numId="21">
    <w:abstractNumId w:val="17"/>
  </w:num>
  <w:num w:numId="22">
    <w:abstractNumId w:val="22"/>
  </w:num>
  <w:num w:numId="23">
    <w:abstractNumId w:val="6"/>
  </w:num>
  <w:num w:numId="24">
    <w:abstractNumId w:val="15"/>
  </w:num>
  <w:num w:numId="25">
    <w:abstractNumId w:val="2"/>
  </w:num>
  <w:num w:numId="26">
    <w:abstractNumId w:val="19"/>
  </w:num>
  <w:num w:numId="27">
    <w:abstractNumId w:val="23"/>
  </w:num>
  <w:num w:numId="28">
    <w:abstractNumId w:val="13"/>
  </w:num>
  <w:num w:numId="29">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17"/>
    <w:rsid w:val="00001C2C"/>
    <w:rsid w:val="000034BB"/>
    <w:rsid w:val="00004964"/>
    <w:rsid w:val="000066E2"/>
    <w:rsid w:val="00006F3B"/>
    <w:rsid w:val="00007B17"/>
    <w:rsid w:val="0001026B"/>
    <w:rsid w:val="000107A2"/>
    <w:rsid w:val="00011E31"/>
    <w:rsid w:val="00012CDD"/>
    <w:rsid w:val="0001329F"/>
    <w:rsid w:val="00015614"/>
    <w:rsid w:val="0001641D"/>
    <w:rsid w:val="00017128"/>
    <w:rsid w:val="000178D8"/>
    <w:rsid w:val="000179B2"/>
    <w:rsid w:val="00017C48"/>
    <w:rsid w:val="000201FC"/>
    <w:rsid w:val="00020DC7"/>
    <w:rsid w:val="0002272C"/>
    <w:rsid w:val="0002429D"/>
    <w:rsid w:val="00024BF3"/>
    <w:rsid w:val="00025259"/>
    <w:rsid w:val="000253C7"/>
    <w:rsid w:val="00026CE2"/>
    <w:rsid w:val="000275B9"/>
    <w:rsid w:val="00027D8F"/>
    <w:rsid w:val="000300EF"/>
    <w:rsid w:val="000307E5"/>
    <w:rsid w:val="000316B6"/>
    <w:rsid w:val="000318CD"/>
    <w:rsid w:val="00033735"/>
    <w:rsid w:val="00033C8E"/>
    <w:rsid w:val="0003412C"/>
    <w:rsid w:val="00035723"/>
    <w:rsid w:val="0003691E"/>
    <w:rsid w:val="00036BB3"/>
    <w:rsid w:val="00037CAD"/>
    <w:rsid w:val="00040C12"/>
    <w:rsid w:val="00041359"/>
    <w:rsid w:val="000418D1"/>
    <w:rsid w:val="00041FED"/>
    <w:rsid w:val="000426BF"/>
    <w:rsid w:val="0004367B"/>
    <w:rsid w:val="000449D9"/>
    <w:rsid w:val="00045957"/>
    <w:rsid w:val="0004640F"/>
    <w:rsid w:val="0004665E"/>
    <w:rsid w:val="0004676A"/>
    <w:rsid w:val="000468FC"/>
    <w:rsid w:val="00050CC5"/>
    <w:rsid w:val="00051156"/>
    <w:rsid w:val="00051EF9"/>
    <w:rsid w:val="000521C2"/>
    <w:rsid w:val="00054BB5"/>
    <w:rsid w:val="00055665"/>
    <w:rsid w:val="00056C8A"/>
    <w:rsid w:val="000572C8"/>
    <w:rsid w:val="000619E2"/>
    <w:rsid w:val="00062426"/>
    <w:rsid w:val="00063104"/>
    <w:rsid w:val="00063662"/>
    <w:rsid w:val="00063897"/>
    <w:rsid w:val="000638D2"/>
    <w:rsid w:val="00063BA5"/>
    <w:rsid w:val="00063EC7"/>
    <w:rsid w:val="00064BCA"/>
    <w:rsid w:val="000651B9"/>
    <w:rsid w:val="00065BE3"/>
    <w:rsid w:val="00065C55"/>
    <w:rsid w:val="00066783"/>
    <w:rsid w:val="000667A0"/>
    <w:rsid w:val="00067AD7"/>
    <w:rsid w:val="00070003"/>
    <w:rsid w:val="00072864"/>
    <w:rsid w:val="00073EEB"/>
    <w:rsid w:val="00074980"/>
    <w:rsid w:val="00075054"/>
    <w:rsid w:val="000750F1"/>
    <w:rsid w:val="0007632E"/>
    <w:rsid w:val="00076A69"/>
    <w:rsid w:val="00077B80"/>
    <w:rsid w:val="00077D87"/>
    <w:rsid w:val="00077DED"/>
    <w:rsid w:val="00081469"/>
    <w:rsid w:val="00081AE4"/>
    <w:rsid w:val="000824F0"/>
    <w:rsid w:val="000834D6"/>
    <w:rsid w:val="00084A07"/>
    <w:rsid w:val="00084D78"/>
    <w:rsid w:val="00084D88"/>
    <w:rsid w:val="000872B3"/>
    <w:rsid w:val="00087F17"/>
    <w:rsid w:val="00091F92"/>
    <w:rsid w:val="00092C2A"/>
    <w:rsid w:val="00093420"/>
    <w:rsid w:val="00094679"/>
    <w:rsid w:val="00095941"/>
    <w:rsid w:val="00095B69"/>
    <w:rsid w:val="00096D48"/>
    <w:rsid w:val="000973DC"/>
    <w:rsid w:val="00097FE5"/>
    <w:rsid w:val="000A0BC4"/>
    <w:rsid w:val="000A13B8"/>
    <w:rsid w:val="000A1C57"/>
    <w:rsid w:val="000A242C"/>
    <w:rsid w:val="000A2789"/>
    <w:rsid w:val="000A3805"/>
    <w:rsid w:val="000A3C50"/>
    <w:rsid w:val="000A3F90"/>
    <w:rsid w:val="000A400C"/>
    <w:rsid w:val="000A4A9E"/>
    <w:rsid w:val="000A4C77"/>
    <w:rsid w:val="000A7BFB"/>
    <w:rsid w:val="000B165A"/>
    <w:rsid w:val="000B1875"/>
    <w:rsid w:val="000B1E8D"/>
    <w:rsid w:val="000B2F4C"/>
    <w:rsid w:val="000B3112"/>
    <w:rsid w:val="000B3286"/>
    <w:rsid w:val="000B3389"/>
    <w:rsid w:val="000B3CC8"/>
    <w:rsid w:val="000B4278"/>
    <w:rsid w:val="000B42A2"/>
    <w:rsid w:val="000B5ACA"/>
    <w:rsid w:val="000C11FD"/>
    <w:rsid w:val="000C155D"/>
    <w:rsid w:val="000C18DF"/>
    <w:rsid w:val="000C2960"/>
    <w:rsid w:val="000C3185"/>
    <w:rsid w:val="000C4ED7"/>
    <w:rsid w:val="000C51BD"/>
    <w:rsid w:val="000C51CC"/>
    <w:rsid w:val="000C56F6"/>
    <w:rsid w:val="000C715E"/>
    <w:rsid w:val="000C7E73"/>
    <w:rsid w:val="000D0E38"/>
    <w:rsid w:val="000D1441"/>
    <w:rsid w:val="000D1498"/>
    <w:rsid w:val="000D170C"/>
    <w:rsid w:val="000D2349"/>
    <w:rsid w:val="000D2F23"/>
    <w:rsid w:val="000D334E"/>
    <w:rsid w:val="000D4748"/>
    <w:rsid w:val="000D4DAE"/>
    <w:rsid w:val="000D5C70"/>
    <w:rsid w:val="000D5C76"/>
    <w:rsid w:val="000D5CB1"/>
    <w:rsid w:val="000D5D3A"/>
    <w:rsid w:val="000D693A"/>
    <w:rsid w:val="000D6B51"/>
    <w:rsid w:val="000E05B6"/>
    <w:rsid w:val="000E1D46"/>
    <w:rsid w:val="000E2A4D"/>
    <w:rsid w:val="000E355B"/>
    <w:rsid w:val="000E3EBA"/>
    <w:rsid w:val="000E491D"/>
    <w:rsid w:val="000E5597"/>
    <w:rsid w:val="000E6092"/>
    <w:rsid w:val="000E633A"/>
    <w:rsid w:val="000E65E3"/>
    <w:rsid w:val="000E6977"/>
    <w:rsid w:val="000E792F"/>
    <w:rsid w:val="000F0200"/>
    <w:rsid w:val="000F0F14"/>
    <w:rsid w:val="000F1897"/>
    <w:rsid w:val="000F1B22"/>
    <w:rsid w:val="000F1F57"/>
    <w:rsid w:val="000F3FCE"/>
    <w:rsid w:val="000F41B2"/>
    <w:rsid w:val="000F4F33"/>
    <w:rsid w:val="000F5847"/>
    <w:rsid w:val="000F67B7"/>
    <w:rsid w:val="000F7E37"/>
    <w:rsid w:val="0010181F"/>
    <w:rsid w:val="001028BD"/>
    <w:rsid w:val="0010486F"/>
    <w:rsid w:val="00104BD4"/>
    <w:rsid w:val="00104DF3"/>
    <w:rsid w:val="00105542"/>
    <w:rsid w:val="0010595A"/>
    <w:rsid w:val="00105B93"/>
    <w:rsid w:val="001061A7"/>
    <w:rsid w:val="00107218"/>
    <w:rsid w:val="00111AF9"/>
    <w:rsid w:val="00111B0A"/>
    <w:rsid w:val="00112946"/>
    <w:rsid w:val="00112C6C"/>
    <w:rsid w:val="001141C6"/>
    <w:rsid w:val="00114BF5"/>
    <w:rsid w:val="00117E3E"/>
    <w:rsid w:val="00120526"/>
    <w:rsid w:val="001219E7"/>
    <w:rsid w:val="00121F26"/>
    <w:rsid w:val="00123E52"/>
    <w:rsid w:val="00124405"/>
    <w:rsid w:val="00124CD5"/>
    <w:rsid w:val="00125E4A"/>
    <w:rsid w:val="0012680D"/>
    <w:rsid w:val="001275A3"/>
    <w:rsid w:val="001276CF"/>
    <w:rsid w:val="00127834"/>
    <w:rsid w:val="00130F55"/>
    <w:rsid w:val="001325A6"/>
    <w:rsid w:val="001327B5"/>
    <w:rsid w:val="00132C06"/>
    <w:rsid w:val="00133474"/>
    <w:rsid w:val="00133C37"/>
    <w:rsid w:val="00133CE4"/>
    <w:rsid w:val="001343EC"/>
    <w:rsid w:val="00134524"/>
    <w:rsid w:val="00134539"/>
    <w:rsid w:val="00134D70"/>
    <w:rsid w:val="001367FA"/>
    <w:rsid w:val="00136CF8"/>
    <w:rsid w:val="00137807"/>
    <w:rsid w:val="001400D6"/>
    <w:rsid w:val="00141352"/>
    <w:rsid w:val="00141AE8"/>
    <w:rsid w:val="00141DBC"/>
    <w:rsid w:val="00141E61"/>
    <w:rsid w:val="00143C47"/>
    <w:rsid w:val="00144544"/>
    <w:rsid w:val="00144D90"/>
    <w:rsid w:val="0014545B"/>
    <w:rsid w:val="001469DD"/>
    <w:rsid w:val="00147465"/>
    <w:rsid w:val="00150C2A"/>
    <w:rsid w:val="0015109C"/>
    <w:rsid w:val="0015133E"/>
    <w:rsid w:val="00151E23"/>
    <w:rsid w:val="00153431"/>
    <w:rsid w:val="0015379F"/>
    <w:rsid w:val="00154809"/>
    <w:rsid w:val="00155C46"/>
    <w:rsid w:val="00160CD0"/>
    <w:rsid w:val="00163014"/>
    <w:rsid w:val="00163C97"/>
    <w:rsid w:val="001658C0"/>
    <w:rsid w:val="00165FAB"/>
    <w:rsid w:val="00170FB1"/>
    <w:rsid w:val="00171522"/>
    <w:rsid w:val="0017163B"/>
    <w:rsid w:val="001723DD"/>
    <w:rsid w:val="001735C1"/>
    <w:rsid w:val="0017364B"/>
    <w:rsid w:val="00174012"/>
    <w:rsid w:val="00174EBD"/>
    <w:rsid w:val="00174FCC"/>
    <w:rsid w:val="00175AC3"/>
    <w:rsid w:val="001766D8"/>
    <w:rsid w:val="00176EC4"/>
    <w:rsid w:val="00176F47"/>
    <w:rsid w:val="0017729B"/>
    <w:rsid w:val="001805DD"/>
    <w:rsid w:val="00180CAA"/>
    <w:rsid w:val="00181987"/>
    <w:rsid w:val="00182496"/>
    <w:rsid w:val="001833FD"/>
    <w:rsid w:val="00185644"/>
    <w:rsid w:val="00185F58"/>
    <w:rsid w:val="00186192"/>
    <w:rsid w:val="00187621"/>
    <w:rsid w:val="00190CED"/>
    <w:rsid w:val="001915D9"/>
    <w:rsid w:val="001918D0"/>
    <w:rsid w:val="00191E65"/>
    <w:rsid w:val="001926CD"/>
    <w:rsid w:val="0019294D"/>
    <w:rsid w:val="00193A95"/>
    <w:rsid w:val="00194332"/>
    <w:rsid w:val="00194883"/>
    <w:rsid w:val="00194B81"/>
    <w:rsid w:val="00195413"/>
    <w:rsid w:val="001A09C3"/>
    <w:rsid w:val="001A09CF"/>
    <w:rsid w:val="001A0CDB"/>
    <w:rsid w:val="001A0F53"/>
    <w:rsid w:val="001A141C"/>
    <w:rsid w:val="001A3357"/>
    <w:rsid w:val="001A56AC"/>
    <w:rsid w:val="001A5B7C"/>
    <w:rsid w:val="001A638B"/>
    <w:rsid w:val="001A6E8B"/>
    <w:rsid w:val="001A7FE4"/>
    <w:rsid w:val="001B0698"/>
    <w:rsid w:val="001B0833"/>
    <w:rsid w:val="001B0F08"/>
    <w:rsid w:val="001B1B29"/>
    <w:rsid w:val="001B405F"/>
    <w:rsid w:val="001B4C90"/>
    <w:rsid w:val="001B5E44"/>
    <w:rsid w:val="001B5FE8"/>
    <w:rsid w:val="001B6787"/>
    <w:rsid w:val="001B7B82"/>
    <w:rsid w:val="001C014A"/>
    <w:rsid w:val="001C08D7"/>
    <w:rsid w:val="001C0E99"/>
    <w:rsid w:val="001C2A39"/>
    <w:rsid w:val="001C2DFE"/>
    <w:rsid w:val="001C3D50"/>
    <w:rsid w:val="001C48D5"/>
    <w:rsid w:val="001C58F8"/>
    <w:rsid w:val="001C5CE3"/>
    <w:rsid w:val="001C629B"/>
    <w:rsid w:val="001C693B"/>
    <w:rsid w:val="001C6E03"/>
    <w:rsid w:val="001D0B3A"/>
    <w:rsid w:val="001D11B4"/>
    <w:rsid w:val="001D128E"/>
    <w:rsid w:val="001D4202"/>
    <w:rsid w:val="001D4230"/>
    <w:rsid w:val="001D50B8"/>
    <w:rsid w:val="001D5C7F"/>
    <w:rsid w:val="001D62EA"/>
    <w:rsid w:val="001D6390"/>
    <w:rsid w:val="001D711B"/>
    <w:rsid w:val="001E1919"/>
    <w:rsid w:val="001E1AA3"/>
    <w:rsid w:val="001E1B04"/>
    <w:rsid w:val="001E5113"/>
    <w:rsid w:val="001E529C"/>
    <w:rsid w:val="001E6B19"/>
    <w:rsid w:val="001E7432"/>
    <w:rsid w:val="001E7D8F"/>
    <w:rsid w:val="001F27F3"/>
    <w:rsid w:val="001F304E"/>
    <w:rsid w:val="001F5201"/>
    <w:rsid w:val="001F565B"/>
    <w:rsid w:val="001F5900"/>
    <w:rsid w:val="001F5A36"/>
    <w:rsid w:val="001F6518"/>
    <w:rsid w:val="001F6533"/>
    <w:rsid w:val="001F79C6"/>
    <w:rsid w:val="002003D0"/>
    <w:rsid w:val="00201219"/>
    <w:rsid w:val="00203626"/>
    <w:rsid w:val="00203927"/>
    <w:rsid w:val="00204B5B"/>
    <w:rsid w:val="00205E66"/>
    <w:rsid w:val="00207ADA"/>
    <w:rsid w:val="002101AF"/>
    <w:rsid w:val="0021172B"/>
    <w:rsid w:val="00214148"/>
    <w:rsid w:val="00214282"/>
    <w:rsid w:val="00214B52"/>
    <w:rsid w:val="00214E71"/>
    <w:rsid w:val="00215AC7"/>
    <w:rsid w:val="00216D45"/>
    <w:rsid w:val="00216F5D"/>
    <w:rsid w:val="00216F7D"/>
    <w:rsid w:val="00217086"/>
    <w:rsid w:val="002217C8"/>
    <w:rsid w:val="002228A1"/>
    <w:rsid w:val="00222A5E"/>
    <w:rsid w:val="002243E6"/>
    <w:rsid w:val="0022458C"/>
    <w:rsid w:val="002257D5"/>
    <w:rsid w:val="00226ECB"/>
    <w:rsid w:val="002311B0"/>
    <w:rsid w:val="00232536"/>
    <w:rsid w:val="00233BDA"/>
    <w:rsid w:val="00233E11"/>
    <w:rsid w:val="00234561"/>
    <w:rsid w:val="002348FC"/>
    <w:rsid w:val="00235CEB"/>
    <w:rsid w:val="0023753A"/>
    <w:rsid w:val="00237E82"/>
    <w:rsid w:val="002402B2"/>
    <w:rsid w:val="00240B7F"/>
    <w:rsid w:val="002415A7"/>
    <w:rsid w:val="002456AA"/>
    <w:rsid w:val="00245743"/>
    <w:rsid w:val="002457FF"/>
    <w:rsid w:val="0024647D"/>
    <w:rsid w:val="002465E9"/>
    <w:rsid w:val="00250152"/>
    <w:rsid w:val="0025057B"/>
    <w:rsid w:val="00250673"/>
    <w:rsid w:val="0025171E"/>
    <w:rsid w:val="00251C36"/>
    <w:rsid w:val="00253BD6"/>
    <w:rsid w:val="00254667"/>
    <w:rsid w:val="0025562F"/>
    <w:rsid w:val="002568C4"/>
    <w:rsid w:val="00257ECE"/>
    <w:rsid w:val="00260DE7"/>
    <w:rsid w:val="0026252F"/>
    <w:rsid w:val="00263917"/>
    <w:rsid w:val="00263DAC"/>
    <w:rsid w:val="0026660B"/>
    <w:rsid w:val="002667BA"/>
    <w:rsid w:val="00266F3F"/>
    <w:rsid w:val="002674C4"/>
    <w:rsid w:val="00270668"/>
    <w:rsid w:val="00272376"/>
    <w:rsid w:val="00272A90"/>
    <w:rsid w:val="00273E4F"/>
    <w:rsid w:val="002744A2"/>
    <w:rsid w:val="002746F3"/>
    <w:rsid w:val="00274852"/>
    <w:rsid w:val="002765BA"/>
    <w:rsid w:val="00277587"/>
    <w:rsid w:val="00277F86"/>
    <w:rsid w:val="002802E4"/>
    <w:rsid w:val="0028073A"/>
    <w:rsid w:val="00281561"/>
    <w:rsid w:val="002822BC"/>
    <w:rsid w:val="002830BC"/>
    <w:rsid w:val="00285532"/>
    <w:rsid w:val="002858C2"/>
    <w:rsid w:val="00286B9E"/>
    <w:rsid w:val="0029093E"/>
    <w:rsid w:val="00290DC8"/>
    <w:rsid w:val="002927A0"/>
    <w:rsid w:val="00295A32"/>
    <w:rsid w:val="002966E0"/>
    <w:rsid w:val="002968F6"/>
    <w:rsid w:val="00296B5E"/>
    <w:rsid w:val="002A1194"/>
    <w:rsid w:val="002A278B"/>
    <w:rsid w:val="002A294E"/>
    <w:rsid w:val="002A2AA5"/>
    <w:rsid w:val="002A3CA0"/>
    <w:rsid w:val="002A4792"/>
    <w:rsid w:val="002A47D0"/>
    <w:rsid w:val="002A4841"/>
    <w:rsid w:val="002A5ABC"/>
    <w:rsid w:val="002A5F6F"/>
    <w:rsid w:val="002A73BE"/>
    <w:rsid w:val="002A7BB5"/>
    <w:rsid w:val="002B0774"/>
    <w:rsid w:val="002B0907"/>
    <w:rsid w:val="002B09A8"/>
    <w:rsid w:val="002B0D9B"/>
    <w:rsid w:val="002B13F4"/>
    <w:rsid w:val="002B1C3A"/>
    <w:rsid w:val="002B2CE5"/>
    <w:rsid w:val="002B327D"/>
    <w:rsid w:val="002B49F1"/>
    <w:rsid w:val="002B5A1D"/>
    <w:rsid w:val="002B6E19"/>
    <w:rsid w:val="002B78F7"/>
    <w:rsid w:val="002C02B6"/>
    <w:rsid w:val="002C14D0"/>
    <w:rsid w:val="002C31EE"/>
    <w:rsid w:val="002C41B8"/>
    <w:rsid w:val="002C462A"/>
    <w:rsid w:val="002C5D01"/>
    <w:rsid w:val="002C63C5"/>
    <w:rsid w:val="002C7BB7"/>
    <w:rsid w:val="002D111A"/>
    <w:rsid w:val="002D1F8F"/>
    <w:rsid w:val="002D2EDF"/>
    <w:rsid w:val="002D3D02"/>
    <w:rsid w:val="002D4739"/>
    <w:rsid w:val="002D4C7A"/>
    <w:rsid w:val="002D590B"/>
    <w:rsid w:val="002D5F1C"/>
    <w:rsid w:val="002D6CBF"/>
    <w:rsid w:val="002E2997"/>
    <w:rsid w:val="002E3CA3"/>
    <w:rsid w:val="002E3D16"/>
    <w:rsid w:val="002E3DA2"/>
    <w:rsid w:val="002E4CE0"/>
    <w:rsid w:val="002E6D40"/>
    <w:rsid w:val="002E70EF"/>
    <w:rsid w:val="002F0884"/>
    <w:rsid w:val="002F0F66"/>
    <w:rsid w:val="002F141F"/>
    <w:rsid w:val="002F24A6"/>
    <w:rsid w:val="002F3829"/>
    <w:rsid w:val="002F412D"/>
    <w:rsid w:val="002F5EAD"/>
    <w:rsid w:val="002F6CB7"/>
    <w:rsid w:val="0030062C"/>
    <w:rsid w:val="00301D8E"/>
    <w:rsid w:val="00301E8E"/>
    <w:rsid w:val="00303A47"/>
    <w:rsid w:val="0030482A"/>
    <w:rsid w:val="00305AC4"/>
    <w:rsid w:val="00305FDB"/>
    <w:rsid w:val="00307C87"/>
    <w:rsid w:val="00307D87"/>
    <w:rsid w:val="00307F72"/>
    <w:rsid w:val="003110BE"/>
    <w:rsid w:val="00311117"/>
    <w:rsid w:val="00311877"/>
    <w:rsid w:val="00312544"/>
    <w:rsid w:val="00312D73"/>
    <w:rsid w:val="003147FC"/>
    <w:rsid w:val="003148A4"/>
    <w:rsid w:val="00315636"/>
    <w:rsid w:val="003169EE"/>
    <w:rsid w:val="00316BAC"/>
    <w:rsid w:val="00316E87"/>
    <w:rsid w:val="00317176"/>
    <w:rsid w:val="00321B58"/>
    <w:rsid w:val="0032242F"/>
    <w:rsid w:val="0032439C"/>
    <w:rsid w:val="00326364"/>
    <w:rsid w:val="0032693A"/>
    <w:rsid w:val="003271D6"/>
    <w:rsid w:val="00330F7B"/>
    <w:rsid w:val="00330FF2"/>
    <w:rsid w:val="00333A62"/>
    <w:rsid w:val="0033644A"/>
    <w:rsid w:val="0033714A"/>
    <w:rsid w:val="003375F2"/>
    <w:rsid w:val="00337B28"/>
    <w:rsid w:val="00337F30"/>
    <w:rsid w:val="0034076F"/>
    <w:rsid w:val="00341FE8"/>
    <w:rsid w:val="00342027"/>
    <w:rsid w:val="003443E7"/>
    <w:rsid w:val="003445DB"/>
    <w:rsid w:val="00344F39"/>
    <w:rsid w:val="0034618A"/>
    <w:rsid w:val="00346943"/>
    <w:rsid w:val="00346E67"/>
    <w:rsid w:val="00347FDB"/>
    <w:rsid w:val="003507C6"/>
    <w:rsid w:val="0035095C"/>
    <w:rsid w:val="00350F9A"/>
    <w:rsid w:val="00352151"/>
    <w:rsid w:val="00355B6D"/>
    <w:rsid w:val="00356575"/>
    <w:rsid w:val="00356A2F"/>
    <w:rsid w:val="003600B2"/>
    <w:rsid w:val="003609CF"/>
    <w:rsid w:val="0036240F"/>
    <w:rsid w:val="003633D8"/>
    <w:rsid w:val="003636F9"/>
    <w:rsid w:val="0036399A"/>
    <w:rsid w:val="0036485E"/>
    <w:rsid w:val="00364B51"/>
    <w:rsid w:val="0036510E"/>
    <w:rsid w:val="00370134"/>
    <w:rsid w:val="00371540"/>
    <w:rsid w:val="00371D54"/>
    <w:rsid w:val="003752CE"/>
    <w:rsid w:val="0037590C"/>
    <w:rsid w:val="00376037"/>
    <w:rsid w:val="0037619C"/>
    <w:rsid w:val="00376398"/>
    <w:rsid w:val="00376AD3"/>
    <w:rsid w:val="0037702F"/>
    <w:rsid w:val="0037767B"/>
    <w:rsid w:val="00381FAF"/>
    <w:rsid w:val="00382C87"/>
    <w:rsid w:val="0038342E"/>
    <w:rsid w:val="00384877"/>
    <w:rsid w:val="00384A8E"/>
    <w:rsid w:val="00384DA1"/>
    <w:rsid w:val="003856A9"/>
    <w:rsid w:val="003863DC"/>
    <w:rsid w:val="00386515"/>
    <w:rsid w:val="0038678A"/>
    <w:rsid w:val="00387A3C"/>
    <w:rsid w:val="00387BA2"/>
    <w:rsid w:val="00393E69"/>
    <w:rsid w:val="003949D0"/>
    <w:rsid w:val="003A0F68"/>
    <w:rsid w:val="003A16FE"/>
    <w:rsid w:val="003A1722"/>
    <w:rsid w:val="003A2ACD"/>
    <w:rsid w:val="003A2C8A"/>
    <w:rsid w:val="003A3E80"/>
    <w:rsid w:val="003A401F"/>
    <w:rsid w:val="003A5C01"/>
    <w:rsid w:val="003A6B39"/>
    <w:rsid w:val="003B1984"/>
    <w:rsid w:val="003B2415"/>
    <w:rsid w:val="003B3923"/>
    <w:rsid w:val="003B393E"/>
    <w:rsid w:val="003B3E05"/>
    <w:rsid w:val="003B3EC4"/>
    <w:rsid w:val="003B57DC"/>
    <w:rsid w:val="003B5C91"/>
    <w:rsid w:val="003C040A"/>
    <w:rsid w:val="003C0ED5"/>
    <w:rsid w:val="003C14A0"/>
    <w:rsid w:val="003C32EB"/>
    <w:rsid w:val="003C3681"/>
    <w:rsid w:val="003C4459"/>
    <w:rsid w:val="003C47F2"/>
    <w:rsid w:val="003C4853"/>
    <w:rsid w:val="003C6A27"/>
    <w:rsid w:val="003C6E54"/>
    <w:rsid w:val="003C7ABA"/>
    <w:rsid w:val="003C7C9C"/>
    <w:rsid w:val="003D1AC0"/>
    <w:rsid w:val="003D2BF3"/>
    <w:rsid w:val="003D2C52"/>
    <w:rsid w:val="003D3A37"/>
    <w:rsid w:val="003D3A8F"/>
    <w:rsid w:val="003D3BAF"/>
    <w:rsid w:val="003D3BD5"/>
    <w:rsid w:val="003D5B24"/>
    <w:rsid w:val="003D5B6E"/>
    <w:rsid w:val="003D6791"/>
    <w:rsid w:val="003D722F"/>
    <w:rsid w:val="003E1A22"/>
    <w:rsid w:val="003E1E4A"/>
    <w:rsid w:val="003E2163"/>
    <w:rsid w:val="003E2BFA"/>
    <w:rsid w:val="003E2EC4"/>
    <w:rsid w:val="003E52B8"/>
    <w:rsid w:val="003E54D6"/>
    <w:rsid w:val="003E5942"/>
    <w:rsid w:val="003E6321"/>
    <w:rsid w:val="003E68B5"/>
    <w:rsid w:val="003E6AA6"/>
    <w:rsid w:val="003E6ACF"/>
    <w:rsid w:val="003E6BD1"/>
    <w:rsid w:val="003F0247"/>
    <w:rsid w:val="003F0EE0"/>
    <w:rsid w:val="003F1CD9"/>
    <w:rsid w:val="003F4DC8"/>
    <w:rsid w:val="003F5062"/>
    <w:rsid w:val="003F638B"/>
    <w:rsid w:val="003F6C65"/>
    <w:rsid w:val="003F704C"/>
    <w:rsid w:val="004030CD"/>
    <w:rsid w:val="004031BC"/>
    <w:rsid w:val="004047D0"/>
    <w:rsid w:val="004047E2"/>
    <w:rsid w:val="004054A6"/>
    <w:rsid w:val="00405BAF"/>
    <w:rsid w:val="00405C42"/>
    <w:rsid w:val="0040664B"/>
    <w:rsid w:val="00406A55"/>
    <w:rsid w:val="00406FE7"/>
    <w:rsid w:val="004077FD"/>
    <w:rsid w:val="00407FC3"/>
    <w:rsid w:val="00410045"/>
    <w:rsid w:val="004108AF"/>
    <w:rsid w:val="00411ECE"/>
    <w:rsid w:val="00413358"/>
    <w:rsid w:val="0041452F"/>
    <w:rsid w:val="00414D6A"/>
    <w:rsid w:val="00415288"/>
    <w:rsid w:val="004159CE"/>
    <w:rsid w:val="00415BBC"/>
    <w:rsid w:val="004160DE"/>
    <w:rsid w:val="00416FE8"/>
    <w:rsid w:val="00417094"/>
    <w:rsid w:val="00417350"/>
    <w:rsid w:val="00420654"/>
    <w:rsid w:val="00420A46"/>
    <w:rsid w:val="00422C80"/>
    <w:rsid w:val="00423224"/>
    <w:rsid w:val="00423CB0"/>
    <w:rsid w:val="0042503E"/>
    <w:rsid w:val="004252C9"/>
    <w:rsid w:val="00425507"/>
    <w:rsid w:val="00425C77"/>
    <w:rsid w:val="004263FF"/>
    <w:rsid w:val="00430900"/>
    <w:rsid w:val="0043237F"/>
    <w:rsid w:val="004329B6"/>
    <w:rsid w:val="00433E75"/>
    <w:rsid w:val="00433F18"/>
    <w:rsid w:val="0043456F"/>
    <w:rsid w:val="004346D9"/>
    <w:rsid w:val="00435A49"/>
    <w:rsid w:val="00435A99"/>
    <w:rsid w:val="00435E70"/>
    <w:rsid w:val="00436FF2"/>
    <w:rsid w:val="004377F2"/>
    <w:rsid w:val="00437F43"/>
    <w:rsid w:val="0044100C"/>
    <w:rsid w:val="00443636"/>
    <w:rsid w:val="00443928"/>
    <w:rsid w:val="00444322"/>
    <w:rsid w:val="0044442C"/>
    <w:rsid w:val="00445B55"/>
    <w:rsid w:val="00445BCB"/>
    <w:rsid w:val="00445BD7"/>
    <w:rsid w:val="00445FCD"/>
    <w:rsid w:val="00446902"/>
    <w:rsid w:val="00446A46"/>
    <w:rsid w:val="00447A88"/>
    <w:rsid w:val="00451643"/>
    <w:rsid w:val="00453082"/>
    <w:rsid w:val="0045356D"/>
    <w:rsid w:val="00453C78"/>
    <w:rsid w:val="004540ED"/>
    <w:rsid w:val="004547F9"/>
    <w:rsid w:val="00460724"/>
    <w:rsid w:val="00461A5F"/>
    <w:rsid w:val="00461B08"/>
    <w:rsid w:val="004621E1"/>
    <w:rsid w:val="004622EB"/>
    <w:rsid w:val="004626B7"/>
    <w:rsid w:val="00463196"/>
    <w:rsid w:val="004631DC"/>
    <w:rsid w:val="0046348F"/>
    <w:rsid w:val="00465B6C"/>
    <w:rsid w:val="00466242"/>
    <w:rsid w:val="004662E9"/>
    <w:rsid w:val="004664BF"/>
    <w:rsid w:val="00466A7C"/>
    <w:rsid w:val="0046705D"/>
    <w:rsid w:val="00467E1A"/>
    <w:rsid w:val="004717E0"/>
    <w:rsid w:val="00472BA9"/>
    <w:rsid w:val="00473B3B"/>
    <w:rsid w:val="00474CC3"/>
    <w:rsid w:val="0047664C"/>
    <w:rsid w:val="00477C73"/>
    <w:rsid w:val="00481B8A"/>
    <w:rsid w:val="00481F15"/>
    <w:rsid w:val="00483145"/>
    <w:rsid w:val="00483C64"/>
    <w:rsid w:val="00484D52"/>
    <w:rsid w:val="004875D4"/>
    <w:rsid w:val="004909C9"/>
    <w:rsid w:val="00491166"/>
    <w:rsid w:val="0049168F"/>
    <w:rsid w:val="00491BE9"/>
    <w:rsid w:val="00491C49"/>
    <w:rsid w:val="00493872"/>
    <w:rsid w:val="00494569"/>
    <w:rsid w:val="0049471C"/>
    <w:rsid w:val="00494EC3"/>
    <w:rsid w:val="0049516C"/>
    <w:rsid w:val="0049536F"/>
    <w:rsid w:val="00495573"/>
    <w:rsid w:val="00495CDA"/>
    <w:rsid w:val="004961ED"/>
    <w:rsid w:val="0049625C"/>
    <w:rsid w:val="00496DCC"/>
    <w:rsid w:val="004A2135"/>
    <w:rsid w:val="004A277C"/>
    <w:rsid w:val="004A2F45"/>
    <w:rsid w:val="004A5D7B"/>
    <w:rsid w:val="004A6379"/>
    <w:rsid w:val="004A7A21"/>
    <w:rsid w:val="004A7B07"/>
    <w:rsid w:val="004A7B66"/>
    <w:rsid w:val="004B0C7F"/>
    <w:rsid w:val="004B1EF6"/>
    <w:rsid w:val="004B28FB"/>
    <w:rsid w:val="004B2EBA"/>
    <w:rsid w:val="004B38AC"/>
    <w:rsid w:val="004B3B3F"/>
    <w:rsid w:val="004B3E58"/>
    <w:rsid w:val="004B50BD"/>
    <w:rsid w:val="004B5B85"/>
    <w:rsid w:val="004B64F2"/>
    <w:rsid w:val="004B6938"/>
    <w:rsid w:val="004B6A63"/>
    <w:rsid w:val="004C0159"/>
    <w:rsid w:val="004C0470"/>
    <w:rsid w:val="004C053C"/>
    <w:rsid w:val="004C165A"/>
    <w:rsid w:val="004C230E"/>
    <w:rsid w:val="004C2E42"/>
    <w:rsid w:val="004C5082"/>
    <w:rsid w:val="004C63C6"/>
    <w:rsid w:val="004C764A"/>
    <w:rsid w:val="004C7CCC"/>
    <w:rsid w:val="004D0305"/>
    <w:rsid w:val="004D0C05"/>
    <w:rsid w:val="004D198C"/>
    <w:rsid w:val="004D1DC3"/>
    <w:rsid w:val="004D22B6"/>
    <w:rsid w:val="004D33C9"/>
    <w:rsid w:val="004D4EEB"/>
    <w:rsid w:val="004D5158"/>
    <w:rsid w:val="004D5745"/>
    <w:rsid w:val="004D58AB"/>
    <w:rsid w:val="004D679A"/>
    <w:rsid w:val="004D6976"/>
    <w:rsid w:val="004E0A87"/>
    <w:rsid w:val="004E162F"/>
    <w:rsid w:val="004E1DB4"/>
    <w:rsid w:val="004E1F98"/>
    <w:rsid w:val="004E45DE"/>
    <w:rsid w:val="004E5368"/>
    <w:rsid w:val="004E54C7"/>
    <w:rsid w:val="004E7BE7"/>
    <w:rsid w:val="004F0064"/>
    <w:rsid w:val="004F01C8"/>
    <w:rsid w:val="004F103E"/>
    <w:rsid w:val="004F1126"/>
    <w:rsid w:val="004F18BA"/>
    <w:rsid w:val="004F18F5"/>
    <w:rsid w:val="004F1B9F"/>
    <w:rsid w:val="004F1EB1"/>
    <w:rsid w:val="004F2BE8"/>
    <w:rsid w:val="004F37F5"/>
    <w:rsid w:val="004F4386"/>
    <w:rsid w:val="004F47DB"/>
    <w:rsid w:val="004F5B1C"/>
    <w:rsid w:val="004F5ECA"/>
    <w:rsid w:val="004F6705"/>
    <w:rsid w:val="004F6C67"/>
    <w:rsid w:val="005035AF"/>
    <w:rsid w:val="005050DD"/>
    <w:rsid w:val="00506DC8"/>
    <w:rsid w:val="00506FC5"/>
    <w:rsid w:val="005109F3"/>
    <w:rsid w:val="005110C4"/>
    <w:rsid w:val="00511FBC"/>
    <w:rsid w:val="005127CD"/>
    <w:rsid w:val="0051285E"/>
    <w:rsid w:val="00512B4C"/>
    <w:rsid w:val="0051370F"/>
    <w:rsid w:val="0051487F"/>
    <w:rsid w:val="00514B89"/>
    <w:rsid w:val="00515F9A"/>
    <w:rsid w:val="0051647E"/>
    <w:rsid w:val="00516A0C"/>
    <w:rsid w:val="0051760F"/>
    <w:rsid w:val="00521127"/>
    <w:rsid w:val="0052142A"/>
    <w:rsid w:val="00521847"/>
    <w:rsid w:val="0052251E"/>
    <w:rsid w:val="00522640"/>
    <w:rsid w:val="0052396A"/>
    <w:rsid w:val="005240E4"/>
    <w:rsid w:val="005250CE"/>
    <w:rsid w:val="005256B6"/>
    <w:rsid w:val="00526909"/>
    <w:rsid w:val="00530B62"/>
    <w:rsid w:val="00530E3F"/>
    <w:rsid w:val="005313DF"/>
    <w:rsid w:val="00532004"/>
    <w:rsid w:val="005329E2"/>
    <w:rsid w:val="005329E4"/>
    <w:rsid w:val="00535FBC"/>
    <w:rsid w:val="00537519"/>
    <w:rsid w:val="0054020F"/>
    <w:rsid w:val="00540275"/>
    <w:rsid w:val="00540315"/>
    <w:rsid w:val="00540745"/>
    <w:rsid w:val="00540EE2"/>
    <w:rsid w:val="00541804"/>
    <w:rsid w:val="0054196F"/>
    <w:rsid w:val="00541ABC"/>
    <w:rsid w:val="0054211A"/>
    <w:rsid w:val="0054245A"/>
    <w:rsid w:val="00542986"/>
    <w:rsid w:val="00543B4C"/>
    <w:rsid w:val="0054498A"/>
    <w:rsid w:val="0054606E"/>
    <w:rsid w:val="00546F35"/>
    <w:rsid w:val="00547325"/>
    <w:rsid w:val="00547340"/>
    <w:rsid w:val="00547784"/>
    <w:rsid w:val="00550E1E"/>
    <w:rsid w:val="0055104D"/>
    <w:rsid w:val="00552908"/>
    <w:rsid w:val="00552C87"/>
    <w:rsid w:val="00553580"/>
    <w:rsid w:val="005543BC"/>
    <w:rsid w:val="005548F2"/>
    <w:rsid w:val="005554EC"/>
    <w:rsid w:val="00556318"/>
    <w:rsid w:val="005569C4"/>
    <w:rsid w:val="0055761D"/>
    <w:rsid w:val="00557D2B"/>
    <w:rsid w:val="0056112F"/>
    <w:rsid w:val="00561B4A"/>
    <w:rsid w:val="00561EDD"/>
    <w:rsid w:val="0056429A"/>
    <w:rsid w:val="00564E40"/>
    <w:rsid w:val="005656C0"/>
    <w:rsid w:val="0056578F"/>
    <w:rsid w:val="00565E67"/>
    <w:rsid w:val="00565F6B"/>
    <w:rsid w:val="00567210"/>
    <w:rsid w:val="00572237"/>
    <w:rsid w:val="005736DB"/>
    <w:rsid w:val="00573DE8"/>
    <w:rsid w:val="00575388"/>
    <w:rsid w:val="005753A5"/>
    <w:rsid w:val="0057665E"/>
    <w:rsid w:val="00580786"/>
    <w:rsid w:val="005827ED"/>
    <w:rsid w:val="00583758"/>
    <w:rsid w:val="005843CE"/>
    <w:rsid w:val="00585BA1"/>
    <w:rsid w:val="005872F7"/>
    <w:rsid w:val="005877AC"/>
    <w:rsid w:val="0059206F"/>
    <w:rsid w:val="00593BC0"/>
    <w:rsid w:val="00593EEE"/>
    <w:rsid w:val="00594BFC"/>
    <w:rsid w:val="0059515B"/>
    <w:rsid w:val="00595321"/>
    <w:rsid w:val="00595829"/>
    <w:rsid w:val="0059595B"/>
    <w:rsid w:val="00595FF6"/>
    <w:rsid w:val="0059624A"/>
    <w:rsid w:val="00596B10"/>
    <w:rsid w:val="0059743F"/>
    <w:rsid w:val="005A0AFA"/>
    <w:rsid w:val="005A1328"/>
    <w:rsid w:val="005A3597"/>
    <w:rsid w:val="005A3D56"/>
    <w:rsid w:val="005A3E5D"/>
    <w:rsid w:val="005A5B93"/>
    <w:rsid w:val="005A5F67"/>
    <w:rsid w:val="005B1742"/>
    <w:rsid w:val="005B1B0A"/>
    <w:rsid w:val="005B1B35"/>
    <w:rsid w:val="005B203C"/>
    <w:rsid w:val="005B240B"/>
    <w:rsid w:val="005B2B10"/>
    <w:rsid w:val="005B54D4"/>
    <w:rsid w:val="005B6748"/>
    <w:rsid w:val="005B7BC2"/>
    <w:rsid w:val="005C13EB"/>
    <w:rsid w:val="005C1B59"/>
    <w:rsid w:val="005C3149"/>
    <w:rsid w:val="005C3775"/>
    <w:rsid w:val="005C4738"/>
    <w:rsid w:val="005C76E5"/>
    <w:rsid w:val="005D0990"/>
    <w:rsid w:val="005D10BB"/>
    <w:rsid w:val="005D18CE"/>
    <w:rsid w:val="005D22AB"/>
    <w:rsid w:val="005D512D"/>
    <w:rsid w:val="005D516E"/>
    <w:rsid w:val="005D5E00"/>
    <w:rsid w:val="005D62C5"/>
    <w:rsid w:val="005D71C6"/>
    <w:rsid w:val="005D746A"/>
    <w:rsid w:val="005E071C"/>
    <w:rsid w:val="005E1A33"/>
    <w:rsid w:val="005E1B42"/>
    <w:rsid w:val="005E2D53"/>
    <w:rsid w:val="005E339F"/>
    <w:rsid w:val="005E3906"/>
    <w:rsid w:val="005E4276"/>
    <w:rsid w:val="005E4C89"/>
    <w:rsid w:val="005E67B6"/>
    <w:rsid w:val="005E7092"/>
    <w:rsid w:val="005F2B6F"/>
    <w:rsid w:val="005F412E"/>
    <w:rsid w:val="005F437A"/>
    <w:rsid w:val="005F5980"/>
    <w:rsid w:val="005F6032"/>
    <w:rsid w:val="005F7C7E"/>
    <w:rsid w:val="00600470"/>
    <w:rsid w:val="006012CE"/>
    <w:rsid w:val="006017C5"/>
    <w:rsid w:val="00602EE0"/>
    <w:rsid w:val="006040BD"/>
    <w:rsid w:val="00604EF1"/>
    <w:rsid w:val="00605E6B"/>
    <w:rsid w:val="00606577"/>
    <w:rsid w:val="00606DA5"/>
    <w:rsid w:val="00607906"/>
    <w:rsid w:val="0061073E"/>
    <w:rsid w:val="006109AF"/>
    <w:rsid w:val="00610D5B"/>
    <w:rsid w:val="0061118A"/>
    <w:rsid w:val="00611755"/>
    <w:rsid w:val="0061191A"/>
    <w:rsid w:val="00611BA2"/>
    <w:rsid w:val="00611F36"/>
    <w:rsid w:val="00611F7B"/>
    <w:rsid w:val="0061333B"/>
    <w:rsid w:val="0061411C"/>
    <w:rsid w:val="006144EC"/>
    <w:rsid w:val="006158BA"/>
    <w:rsid w:val="0061656C"/>
    <w:rsid w:val="00617969"/>
    <w:rsid w:val="006202E8"/>
    <w:rsid w:val="00622069"/>
    <w:rsid w:val="00622874"/>
    <w:rsid w:val="006238CE"/>
    <w:rsid w:val="00623A38"/>
    <w:rsid w:val="00625C2B"/>
    <w:rsid w:val="00626233"/>
    <w:rsid w:val="00626710"/>
    <w:rsid w:val="00626EC7"/>
    <w:rsid w:val="0062744B"/>
    <w:rsid w:val="00627EAD"/>
    <w:rsid w:val="00630C6E"/>
    <w:rsid w:val="006310A0"/>
    <w:rsid w:val="006311EA"/>
    <w:rsid w:val="006313C8"/>
    <w:rsid w:val="0063169D"/>
    <w:rsid w:val="0063178C"/>
    <w:rsid w:val="00632E22"/>
    <w:rsid w:val="006330E1"/>
    <w:rsid w:val="00633C68"/>
    <w:rsid w:val="006356E4"/>
    <w:rsid w:val="00635EEE"/>
    <w:rsid w:val="0063619E"/>
    <w:rsid w:val="0063637D"/>
    <w:rsid w:val="00637B2D"/>
    <w:rsid w:val="006400C1"/>
    <w:rsid w:val="006403B3"/>
    <w:rsid w:val="00640513"/>
    <w:rsid w:val="00641777"/>
    <w:rsid w:val="00641CA6"/>
    <w:rsid w:val="0064233B"/>
    <w:rsid w:val="0064264C"/>
    <w:rsid w:val="00642B88"/>
    <w:rsid w:val="006436E6"/>
    <w:rsid w:val="00644CB2"/>
    <w:rsid w:val="00645C2B"/>
    <w:rsid w:val="006469ED"/>
    <w:rsid w:val="00646A24"/>
    <w:rsid w:val="00646CEE"/>
    <w:rsid w:val="006471FC"/>
    <w:rsid w:val="0065022B"/>
    <w:rsid w:val="006507A0"/>
    <w:rsid w:val="00650C0D"/>
    <w:rsid w:val="00651747"/>
    <w:rsid w:val="0065390E"/>
    <w:rsid w:val="006556F9"/>
    <w:rsid w:val="00656742"/>
    <w:rsid w:val="006575C1"/>
    <w:rsid w:val="00660190"/>
    <w:rsid w:val="00662373"/>
    <w:rsid w:val="006629F0"/>
    <w:rsid w:val="00662B0F"/>
    <w:rsid w:val="006632C5"/>
    <w:rsid w:val="00663A9A"/>
    <w:rsid w:val="00663FE3"/>
    <w:rsid w:val="00664665"/>
    <w:rsid w:val="006652C5"/>
    <w:rsid w:val="006658DF"/>
    <w:rsid w:val="00665A3C"/>
    <w:rsid w:val="0066664D"/>
    <w:rsid w:val="00666DFD"/>
    <w:rsid w:val="00666F65"/>
    <w:rsid w:val="0066707B"/>
    <w:rsid w:val="006673FF"/>
    <w:rsid w:val="00667955"/>
    <w:rsid w:val="00670BDE"/>
    <w:rsid w:val="0067158C"/>
    <w:rsid w:val="0067212B"/>
    <w:rsid w:val="00672719"/>
    <w:rsid w:val="006728AD"/>
    <w:rsid w:val="00673BBA"/>
    <w:rsid w:val="0067421D"/>
    <w:rsid w:val="006743F7"/>
    <w:rsid w:val="00677251"/>
    <w:rsid w:val="00677654"/>
    <w:rsid w:val="0068046D"/>
    <w:rsid w:val="00680D87"/>
    <w:rsid w:val="006817E4"/>
    <w:rsid w:val="00681A56"/>
    <w:rsid w:val="00681AF0"/>
    <w:rsid w:val="006820BB"/>
    <w:rsid w:val="006829A8"/>
    <w:rsid w:val="00685508"/>
    <w:rsid w:val="0068576B"/>
    <w:rsid w:val="00685B42"/>
    <w:rsid w:val="00685C30"/>
    <w:rsid w:val="006861B9"/>
    <w:rsid w:val="00686204"/>
    <w:rsid w:val="00686682"/>
    <w:rsid w:val="0068772B"/>
    <w:rsid w:val="006878FE"/>
    <w:rsid w:val="00687A1A"/>
    <w:rsid w:val="00690774"/>
    <w:rsid w:val="0069196C"/>
    <w:rsid w:val="00691C85"/>
    <w:rsid w:val="00692370"/>
    <w:rsid w:val="00692CF0"/>
    <w:rsid w:val="00692ECF"/>
    <w:rsid w:val="00693325"/>
    <w:rsid w:val="00693D42"/>
    <w:rsid w:val="00695160"/>
    <w:rsid w:val="0069518A"/>
    <w:rsid w:val="00695EFF"/>
    <w:rsid w:val="0069657F"/>
    <w:rsid w:val="00696B0B"/>
    <w:rsid w:val="00697B05"/>
    <w:rsid w:val="006A088F"/>
    <w:rsid w:val="006A156D"/>
    <w:rsid w:val="006A1E4F"/>
    <w:rsid w:val="006A2E21"/>
    <w:rsid w:val="006A31A6"/>
    <w:rsid w:val="006A32EB"/>
    <w:rsid w:val="006A3491"/>
    <w:rsid w:val="006A574B"/>
    <w:rsid w:val="006A58F1"/>
    <w:rsid w:val="006A6735"/>
    <w:rsid w:val="006A6B33"/>
    <w:rsid w:val="006A6D49"/>
    <w:rsid w:val="006A78D4"/>
    <w:rsid w:val="006A7D72"/>
    <w:rsid w:val="006B0128"/>
    <w:rsid w:val="006B1031"/>
    <w:rsid w:val="006B19E7"/>
    <w:rsid w:val="006B2D90"/>
    <w:rsid w:val="006B433B"/>
    <w:rsid w:val="006B5960"/>
    <w:rsid w:val="006B604A"/>
    <w:rsid w:val="006B6C73"/>
    <w:rsid w:val="006C049A"/>
    <w:rsid w:val="006C07AB"/>
    <w:rsid w:val="006C09DB"/>
    <w:rsid w:val="006C118F"/>
    <w:rsid w:val="006C12C6"/>
    <w:rsid w:val="006C16EC"/>
    <w:rsid w:val="006C4264"/>
    <w:rsid w:val="006C5432"/>
    <w:rsid w:val="006C54A8"/>
    <w:rsid w:val="006C5DAB"/>
    <w:rsid w:val="006C65EA"/>
    <w:rsid w:val="006D103F"/>
    <w:rsid w:val="006D120A"/>
    <w:rsid w:val="006D26A2"/>
    <w:rsid w:val="006D2DA2"/>
    <w:rsid w:val="006D4592"/>
    <w:rsid w:val="006D6BB6"/>
    <w:rsid w:val="006D78D0"/>
    <w:rsid w:val="006E2638"/>
    <w:rsid w:val="006E275A"/>
    <w:rsid w:val="006E3D2C"/>
    <w:rsid w:val="006E52D0"/>
    <w:rsid w:val="006E5CD0"/>
    <w:rsid w:val="006E7BB0"/>
    <w:rsid w:val="006E7F36"/>
    <w:rsid w:val="006F03B2"/>
    <w:rsid w:val="006F0A8F"/>
    <w:rsid w:val="006F0F6E"/>
    <w:rsid w:val="006F1797"/>
    <w:rsid w:val="006F1FAF"/>
    <w:rsid w:val="006F5CC9"/>
    <w:rsid w:val="006F671C"/>
    <w:rsid w:val="006F6F97"/>
    <w:rsid w:val="0070033E"/>
    <w:rsid w:val="00700475"/>
    <w:rsid w:val="007004F2"/>
    <w:rsid w:val="007009D2"/>
    <w:rsid w:val="00701073"/>
    <w:rsid w:val="0070192F"/>
    <w:rsid w:val="00702339"/>
    <w:rsid w:val="00702404"/>
    <w:rsid w:val="0070316B"/>
    <w:rsid w:val="007031F9"/>
    <w:rsid w:val="00704502"/>
    <w:rsid w:val="00704987"/>
    <w:rsid w:val="00704BB6"/>
    <w:rsid w:val="007056AD"/>
    <w:rsid w:val="0070624D"/>
    <w:rsid w:val="00706BF2"/>
    <w:rsid w:val="00706E12"/>
    <w:rsid w:val="00707925"/>
    <w:rsid w:val="00710776"/>
    <w:rsid w:val="0071083E"/>
    <w:rsid w:val="0071094B"/>
    <w:rsid w:val="0071164A"/>
    <w:rsid w:val="00712350"/>
    <w:rsid w:val="0071405B"/>
    <w:rsid w:val="007165B5"/>
    <w:rsid w:val="00716771"/>
    <w:rsid w:val="007178CF"/>
    <w:rsid w:val="00720242"/>
    <w:rsid w:val="00720A89"/>
    <w:rsid w:val="007234DF"/>
    <w:rsid w:val="0072405C"/>
    <w:rsid w:val="007243F8"/>
    <w:rsid w:val="00724939"/>
    <w:rsid w:val="00727394"/>
    <w:rsid w:val="007301FA"/>
    <w:rsid w:val="0073114D"/>
    <w:rsid w:val="00731622"/>
    <w:rsid w:val="007319C1"/>
    <w:rsid w:val="00733029"/>
    <w:rsid w:val="0073383D"/>
    <w:rsid w:val="007338AC"/>
    <w:rsid w:val="00733EE7"/>
    <w:rsid w:val="00737402"/>
    <w:rsid w:val="007404D7"/>
    <w:rsid w:val="00741B95"/>
    <w:rsid w:val="007428BC"/>
    <w:rsid w:val="00742B6C"/>
    <w:rsid w:val="007430E6"/>
    <w:rsid w:val="007437C9"/>
    <w:rsid w:val="00744120"/>
    <w:rsid w:val="00745FDC"/>
    <w:rsid w:val="00751107"/>
    <w:rsid w:val="00752D4C"/>
    <w:rsid w:val="007534B7"/>
    <w:rsid w:val="007538DA"/>
    <w:rsid w:val="00754084"/>
    <w:rsid w:val="0075431B"/>
    <w:rsid w:val="00754963"/>
    <w:rsid w:val="0075507B"/>
    <w:rsid w:val="00755490"/>
    <w:rsid w:val="007558D5"/>
    <w:rsid w:val="00755A51"/>
    <w:rsid w:val="00756134"/>
    <w:rsid w:val="007606AF"/>
    <w:rsid w:val="00760DFE"/>
    <w:rsid w:val="007616F8"/>
    <w:rsid w:val="00762637"/>
    <w:rsid w:val="00763B81"/>
    <w:rsid w:val="00763C89"/>
    <w:rsid w:val="00763F31"/>
    <w:rsid w:val="00764173"/>
    <w:rsid w:val="007657EE"/>
    <w:rsid w:val="00766196"/>
    <w:rsid w:val="00766441"/>
    <w:rsid w:val="00766A5F"/>
    <w:rsid w:val="007670E5"/>
    <w:rsid w:val="007671A4"/>
    <w:rsid w:val="00767806"/>
    <w:rsid w:val="007679ED"/>
    <w:rsid w:val="007701B7"/>
    <w:rsid w:val="00770370"/>
    <w:rsid w:val="0077097B"/>
    <w:rsid w:val="00770A4A"/>
    <w:rsid w:val="0077216D"/>
    <w:rsid w:val="007724DC"/>
    <w:rsid w:val="00772CC9"/>
    <w:rsid w:val="00772DB2"/>
    <w:rsid w:val="007739CB"/>
    <w:rsid w:val="00775CE0"/>
    <w:rsid w:val="007766ED"/>
    <w:rsid w:val="00776AFC"/>
    <w:rsid w:val="00776CCC"/>
    <w:rsid w:val="00777B29"/>
    <w:rsid w:val="007804B0"/>
    <w:rsid w:val="007810DA"/>
    <w:rsid w:val="00781EEF"/>
    <w:rsid w:val="00783179"/>
    <w:rsid w:val="0078377E"/>
    <w:rsid w:val="00783C76"/>
    <w:rsid w:val="00784102"/>
    <w:rsid w:val="007841F9"/>
    <w:rsid w:val="00784384"/>
    <w:rsid w:val="007844FB"/>
    <w:rsid w:val="00784F94"/>
    <w:rsid w:val="00787DEC"/>
    <w:rsid w:val="00787E5D"/>
    <w:rsid w:val="0079064D"/>
    <w:rsid w:val="00790A34"/>
    <w:rsid w:val="00790D74"/>
    <w:rsid w:val="00791DEC"/>
    <w:rsid w:val="00792D6E"/>
    <w:rsid w:val="00792FF8"/>
    <w:rsid w:val="00793C9E"/>
    <w:rsid w:val="007943FC"/>
    <w:rsid w:val="0079484A"/>
    <w:rsid w:val="00794C87"/>
    <w:rsid w:val="00795088"/>
    <w:rsid w:val="00795C8A"/>
    <w:rsid w:val="00797902"/>
    <w:rsid w:val="00797E53"/>
    <w:rsid w:val="007A1C21"/>
    <w:rsid w:val="007A22C6"/>
    <w:rsid w:val="007A2910"/>
    <w:rsid w:val="007A2ED5"/>
    <w:rsid w:val="007A4391"/>
    <w:rsid w:val="007A5964"/>
    <w:rsid w:val="007A6C87"/>
    <w:rsid w:val="007A6D0C"/>
    <w:rsid w:val="007B0969"/>
    <w:rsid w:val="007B2AA2"/>
    <w:rsid w:val="007B2CC7"/>
    <w:rsid w:val="007B31F0"/>
    <w:rsid w:val="007B3DDC"/>
    <w:rsid w:val="007B3FE2"/>
    <w:rsid w:val="007B4EDE"/>
    <w:rsid w:val="007B623F"/>
    <w:rsid w:val="007B690C"/>
    <w:rsid w:val="007B6ED4"/>
    <w:rsid w:val="007B760C"/>
    <w:rsid w:val="007B778A"/>
    <w:rsid w:val="007C0B8B"/>
    <w:rsid w:val="007C3B36"/>
    <w:rsid w:val="007C4935"/>
    <w:rsid w:val="007C558C"/>
    <w:rsid w:val="007C5F3D"/>
    <w:rsid w:val="007C607B"/>
    <w:rsid w:val="007C7AE1"/>
    <w:rsid w:val="007C7FBB"/>
    <w:rsid w:val="007D0071"/>
    <w:rsid w:val="007D0ADD"/>
    <w:rsid w:val="007D2F8E"/>
    <w:rsid w:val="007D31DC"/>
    <w:rsid w:val="007D31FC"/>
    <w:rsid w:val="007D5133"/>
    <w:rsid w:val="007D591F"/>
    <w:rsid w:val="007D6817"/>
    <w:rsid w:val="007D785F"/>
    <w:rsid w:val="007E0DDA"/>
    <w:rsid w:val="007E4C53"/>
    <w:rsid w:val="007E55BB"/>
    <w:rsid w:val="007E642D"/>
    <w:rsid w:val="007E7B0F"/>
    <w:rsid w:val="007F034F"/>
    <w:rsid w:val="007F1619"/>
    <w:rsid w:val="007F1D28"/>
    <w:rsid w:val="007F1E68"/>
    <w:rsid w:val="007F4669"/>
    <w:rsid w:val="007F5E5E"/>
    <w:rsid w:val="007F6AEA"/>
    <w:rsid w:val="007F7A34"/>
    <w:rsid w:val="007F7CC2"/>
    <w:rsid w:val="00803E18"/>
    <w:rsid w:val="00804246"/>
    <w:rsid w:val="0080576E"/>
    <w:rsid w:val="00806334"/>
    <w:rsid w:val="00807F31"/>
    <w:rsid w:val="008100D5"/>
    <w:rsid w:val="00811EC4"/>
    <w:rsid w:val="00812709"/>
    <w:rsid w:val="00812CE4"/>
    <w:rsid w:val="008132C5"/>
    <w:rsid w:val="0081394C"/>
    <w:rsid w:val="00813DC9"/>
    <w:rsid w:val="00814DB8"/>
    <w:rsid w:val="00815D55"/>
    <w:rsid w:val="0081614A"/>
    <w:rsid w:val="008167D6"/>
    <w:rsid w:val="00816AEF"/>
    <w:rsid w:val="00817CA3"/>
    <w:rsid w:val="00820EB4"/>
    <w:rsid w:val="00821356"/>
    <w:rsid w:val="0082190D"/>
    <w:rsid w:val="00821C1A"/>
    <w:rsid w:val="0082238C"/>
    <w:rsid w:val="00822E7C"/>
    <w:rsid w:val="008234CA"/>
    <w:rsid w:val="00823C7D"/>
    <w:rsid w:val="00823CFC"/>
    <w:rsid w:val="00824D1C"/>
    <w:rsid w:val="008260AF"/>
    <w:rsid w:val="00826124"/>
    <w:rsid w:val="0082638A"/>
    <w:rsid w:val="00826DF1"/>
    <w:rsid w:val="00827362"/>
    <w:rsid w:val="008279F3"/>
    <w:rsid w:val="00830FAF"/>
    <w:rsid w:val="00831E6A"/>
    <w:rsid w:val="008320E8"/>
    <w:rsid w:val="00832257"/>
    <w:rsid w:val="0083256C"/>
    <w:rsid w:val="00832FF4"/>
    <w:rsid w:val="0083369E"/>
    <w:rsid w:val="00833AAC"/>
    <w:rsid w:val="00836452"/>
    <w:rsid w:val="00836EAA"/>
    <w:rsid w:val="0084002F"/>
    <w:rsid w:val="008406B6"/>
    <w:rsid w:val="00841DF5"/>
    <w:rsid w:val="0084256D"/>
    <w:rsid w:val="008446E0"/>
    <w:rsid w:val="00845162"/>
    <w:rsid w:val="0084733E"/>
    <w:rsid w:val="008475D3"/>
    <w:rsid w:val="00850921"/>
    <w:rsid w:val="0085148D"/>
    <w:rsid w:val="00852094"/>
    <w:rsid w:val="00853A3F"/>
    <w:rsid w:val="0085449C"/>
    <w:rsid w:val="00855099"/>
    <w:rsid w:val="008553A1"/>
    <w:rsid w:val="00856770"/>
    <w:rsid w:val="00857C89"/>
    <w:rsid w:val="00860A2C"/>
    <w:rsid w:val="00860F45"/>
    <w:rsid w:val="00861146"/>
    <w:rsid w:val="00862CD0"/>
    <w:rsid w:val="00863B25"/>
    <w:rsid w:val="008662CD"/>
    <w:rsid w:val="0086755F"/>
    <w:rsid w:val="00867C96"/>
    <w:rsid w:val="00870340"/>
    <w:rsid w:val="00870467"/>
    <w:rsid w:val="00870DCA"/>
    <w:rsid w:val="0087286D"/>
    <w:rsid w:val="008732FD"/>
    <w:rsid w:val="00873C53"/>
    <w:rsid w:val="008758C6"/>
    <w:rsid w:val="00875B3E"/>
    <w:rsid w:val="008761FF"/>
    <w:rsid w:val="00876851"/>
    <w:rsid w:val="00876C1C"/>
    <w:rsid w:val="00877236"/>
    <w:rsid w:val="00877887"/>
    <w:rsid w:val="008804E3"/>
    <w:rsid w:val="00882A9A"/>
    <w:rsid w:val="00882CDD"/>
    <w:rsid w:val="008833A4"/>
    <w:rsid w:val="008841B9"/>
    <w:rsid w:val="0088463F"/>
    <w:rsid w:val="0088760B"/>
    <w:rsid w:val="00887749"/>
    <w:rsid w:val="008911C1"/>
    <w:rsid w:val="00892B90"/>
    <w:rsid w:val="00894574"/>
    <w:rsid w:val="008952F0"/>
    <w:rsid w:val="008961E3"/>
    <w:rsid w:val="008A25B7"/>
    <w:rsid w:val="008A39F7"/>
    <w:rsid w:val="008A3CBD"/>
    <w:rsid w:val="008A4F1E"/>
    <w:rsid w:val="008A6DEE"/>
    <w:rsid w:val="008A7B8C"/>
    <w:rsid w:val="008B1D18"/>
    <w:rsid w:val="008B2438"/>
    <w:rsid w:val="008B3266"/>
    <w:rsid w:val="008B48DA"/>
    <w:rsid w:val="008B6347"/>
    <w:rsid w:val="008B70CA"/>
    <w:rsid w:val="008B7AE0"/>
    <w:rsid w:val="008C03D5"/>
    <w:rsid w:val="008C2DBE"/>
    <w:rsid w:val="008C2F25"/>
    <w:rsid w:val="008C36CC"/>
    <w:rsid w:val="008C3EEE"/>
    <w:rsid w:val="008C3FC2"/>
    <w:rsid w:val="008C464B"/>
    <w:rsid w:val="008C4EE2"/>
    <w:rsid w:val="008C5A2F"/>
    <w:rsid w:val="008C7532"/>
    <w:rsid w:val="008C7E30"/>
    <w:rsid w:val="008C7FC3"/>
    <w:rsid w:val="008D31BF"/>
    <w:rsid w:val="008D344B"/>
    <w:rsid w:val="008D3977"/>
    <w:rsid w:val="008D3CC2"/>
    <w:rsid w:val="008D40AF"/>
    <w:rsid w:val="008D6251"/>
    <w:rsid w:val="008D6CAD"/>
    <w:rsid w:val="008D6F9D"/>
    <w:rsid w:val="008D72E2"/>
    <w:rsid w:val="008D73ED"/>
    <w:rsid w:val="008E0823"/>
    <w:rsid w:val="008E0A76"/>
    <w:rsid w:val="008E1171"/>
    <w:rsid w:val="008E1825"/>
    <w:rsid w:val="008E21AD"/>
    <w:rsid w:val="008E224D"/>
    <w:rsid w:val="008E26CA"/>
    <w:rsid w:val="008E3884"/>
    <w:rsid w:val="008E3E30"/>
    <w:rsid w:val="008E474F"/>
    <w:rsid w:val="008E48E4"/>
    <w:rsid w:val="008E4CF0"/>
    <w:rsid w:val="008E4F32"/>
    <w:rsid w:val="008E5393"/>
    <w:rsid w:val="008E58E5"/>
    <w:rsid w:val="008E6263"/>
    <w:rsid w:val="008E63BD"/>
    <w:rsid w:val="008E6947"/>
    <w:rsid w:val="008F031D"/>
    <w:rsid w:val="008F08EB"/>
    <w:rsid w:val="008F1EDA"/>
    <w:rsid w:val="008F2053"/>
    <w:rsid w:val="008F32C7"/>
    <w:rsid w:val="008F3780"/>
    <w:rsid w:val="008F3A5A"/>
    <w:rsid w:val="008F5B06"/>
    <w:rsid w:val="008F643F"/>
    <w:rsid w:val="008F6519"/>
    <w:rsid w:val="008F787E"/>
    <w:rsid w:val="00900184"/>
    <w:rsid w:val="00900C49"/>
    <w:rsid w:val="00903252"/>
    <w:rsid w:val="00903F9E"/>
    <w:rsid w:val="009042C8"/>
    <w:rsid w:val="00904B5C"/>
    <w:rsid w:val="00905FE0"/>
    <w:rsid w:val="009061AF"/>
    <w:rsid w:val="00906522"/>
    <w:rsid w:val="0091058B"/>
    <w:rsid w:val="009110AF"/>
    <w:rsid w:val="0091221D"/>
    <w:rsid w:val="00912638"/>
    <w:rsid w:val="00912C83"/>
    <w:rsid w:val="009139EF"/>
    <w:rsid w:val="0091413D"/>
    <w:rsid w:val="009144BE"/>
    <w:rsid w:val="009147AE"/>
    <w:rsid w:val="00915242"/>
    <w:rsid w:val="00915F71"/>
    <w:rsid w:val="00920CBC"/>
    <w:rsid w:val="0092144F"/>
    <w:rsid w:val="00921B9D"/>
    <w:rsid w:val="00921C97"/>
    <w:rsid w:val="00923C72"/>
    <w:rsid w:val="00924196"/>
    <w:rsid w:val="0092485E"/>
    <w:rsid w:val="009249DF"/>
    <w:rsid w:val="00924C2C"/>
    <w:rsid w:val="00925816"/>
    <w:rsid w:val="00927020"/>
    <w:rsid w:val="009274A3"/>
    <w:rsid w:val="00930A40"/>
    <w:rsid w:val="009322A5"/>
    <w:rsid w:val="0093324B"/>
    <w:rsid w:val="00933AB1"/>
    <w:rsid w:val="00933BC9"/>
    <w:rsid w:val="00933D11"/>
    <w:rsid w:val="0093710B"/>
    <w:rsid w:val="00937851"/>
    <w:rsid w:val="00940E03"/>
    <w:rsid w:val="009430E6"/>
    <w:rsid w:val="00943A27"/>
    <w:rsid w:val="00943AB1"/>
    <w:rsid w:val="00943BF2"/>
    <w:rsid w:val="00943DC3"/>
    <w:rsid w:val="00945571"/>
    <w:rsid w:val="00945904"/>
    <w:rsid w:val="00946DEE"/>
    <w:rsid w:val="00951515"/>
    <w:rsid w:val="0095248C"/>
    <w:rsid w:val="0095393C"/>
    <w:rsid w:val="00953962"/>
    <w:rsid w:val="00953A81"/>
    <w:rsid w:val="00953FA4"/>
    <w:rsid w:val="0095403F"/>
    <w:rsid w:val="00954DA6"/>
    <w:rsid w:val="0095512E"/>
    <w:rsid w:val="00955139"/>
    <w:rsid w:val="00955A64"/>
    <w:rsid w:val="0095625B"/>
    <w:rsid w:val="00956FBD"/>
    <w:rsid w:val="00957227"/>
    <w:rsid w:val="00957726"/>
    <w:rsid w:val="009577FA"/>
    <w:rsid w:val="00957A7D"/>
    <w:rsid w:val="00961453"/>
    <w:rsid w:val="0096283C"/>
    <w:rsid w:val="00965A94"/>
    <w:rsid w:val="00966FDF"/>
    <w:rsid w:val="009670B2"/>
    <w:rsid w:val="009709F7"/>
    <w:rsid w:val="00972694"/>
    <w:rsid w:val="00972979"/>
    <w:rsid w:val="009733AA"/>
    <w:rsid w:val="00973B50"/>
    <w:rsid w:val="00975DC5"/>
    <w:rsid w:val="009775E5"/>
    <w:rsid w:val="00982A8F"/>
    <w:rsid w:val="00982FA8"/>
    <w:rsid w:val="009846D2"/>
    <w:rsid w:val="00985B4B"/>
    <w:rsid w:val="00985B9C"/>
    <w:rsid w:val="00985C50"/>
    <w:rsid w:val="00987A66"/>
    <w:rsid w:val="00987A72"/>
    <w:rsid w:val="00991524"/>
    <w:rsid w:val="009931EB"/>
    <w:rsid w:val="00993C54"/>
    <w:rsid w:val="00993D23"/>
    <w:rsid w:val="0099453D"/>
    <w:rsid w:val="009956BE"/>
    <w:rsid w:val="009956F3"/>
    <w:rsid w:val="00997158"/>
    <w:rsid w:val="00997746"/>
    <w:rsid w:val="00997B15"/>
    <w:rsid w:val="00997CEA"/>
    <w:rsid w:val="009A07C6"/>
    <w:rsid w:val="009A1220"/>
    <w:rsid w:val="009A144A"/>
    <w:rsid w:val="009A1689"/>
    <w:rsid w:val="009A176B"/>
    <w:rsid w:val="009A1A35"/>
    <w:rsid w:val="009A235C"/>
    <w:rsid w:val="009A3BB9"/>
    <w:rsid w:val="009A46A5"/>
    <w:rsid w:val="009A4D7F"/>
    <w:rsid w:val="009A5EDC"/>
    <w:rsid w:val="009A5EE3"/>
    <w:rsid w:val="009A681F"/>
    <w:rsid w:val="009A6E9F"/>
    <w:rsid w:val="009A78AF"/>
    <w:rsid w:val="009B08FA"/>
    <w:rsid w:val="009B1D70"/>
    <w:rsid w:val="009B205B"/>
    <w:rsid w:val="009B25FF"/>
    <w:rsid w:val="009B265D"/>
    <w:rsid w:val="009B28B3"/>
    <w:rsid w:val="009B30A9"/>
    <w:rsid w:val="009B4548"/>
    <w:rsid w:val="009B4872"/>
    <w:rsid w:val="009B5E28"/>
    <w:rsid w:val="009B68D5"/>
    <w:rsid w:val="009B6C21"/>
    <w:rsid w:val="009B7931"/>
    <w:rsid w:val="009C0A27"/>
    <w:rsid w:val="009C0F2B"/>
    <w:rsid w:val="009C1072"/>
    <w:rsid w:val="009C11A3"/>
    <w:rsid w:val="009C136F"/>
    <w:rsid w:val="009C15D9"/>
    <w:rsid w:val="009C1DD5"/>
    <w:rsid w:val="009C2CDD"/>
    <w:rsid w:val="009C2E52"/>
    <w:rsid w:val="009C33AB"/>
    <w:rsid w:val="009C3891"/>
    <w:rsid w:val="009C5259"/>
    <w:rsid w:val="009C52D7"/>
    <w:rsid w:val="009C554D"/>
    <w:rsid w:val="009C653F"/>
    <w:rsid w:val="009C654F"/>
    <w:rsid w:val="009D0455"/>
    <w:rsid w:val="009D0644"/>
    <w:rsid w:val="009D0A51"/>
    <w:rsid w:val="009D2A31"/>
    <w:rsid w:val="009D5347"/>
    <w:rsid w:val="009D6228"/>
    <w:rsid w:val="009D6EFC"/>
    <w:rsid w:val="009D713C"/>
    <w:rsid w:val="009E053F"/>
    <w:rsid w:val="009E06CB"/>
    <w:rsid w:val="009E089A"/>
    <w:rsid w:val="009E12FB"/>
    <w:rsid w:val="009E163C"/>
    <w:rsid w:val="009E2676"/>
    <w:rsid w:val="009E4712"/>
    <w:rsid w:val="009E4C51"/>
    <w:rsid w:val="009E5668"/>
    <w:rsid w:val="009E5A88"/>
    <w:rsid w:val="009E667D"/>
    <w:rsid w:val="009E671A"/>
    <w:rsid w:val="009E72F3"/>
    <w:rsid w:val="009F14FA"/>
    <w:rsid w:val="009F2CE7"/>
    <w:rsid w:val="009F3273"/>
    <w:rsid w:val="009F4347"/>
    <w:rsid w:val="009F4D4D"/>
    <w:rsid w:val="009F5946"/>
    <w:rsid w:val="009F5ED3"/>
    <w:rsid w:val="009F6A4B"/>
    <w:rsid w:val="009F6F1B"/>
    <w:rsid w:val="00A00DAD"/>
    <w:rsid w:val="00A00DF6"/>
    <w:rsid w:val="00A0114A"/>
    <w:rsid w:val="00A016D7"/>
    <w:rsid w:val="00A01B6C"/>
    <w:rsid w:val="00A02DB3"/>
    <w:rsid w:val="00A03049"/>
    <w:rsid w:val="00A03212"/>
    <w:rsid w:val="00A032AF"/>
    <w:rsid w:val="00A0435D"/>
    <w:rsid w:val="00A050B9"/>
    <w:rsid w:val="00A06C2E"/>
    <w:rsid w:val="00A076CD"/>
    <w:rsid w:val="00A11203"/>
    <w:rsid w:val="00A12816"/>
    <w:rsid w:val="00A12BCB"/>
    <w:rsid w:val="00A13F6E"/>
    <w:rsid w:val="00A14D37"/>
    <w:rsid w:val="00A151C0"/>
    <w:rsid w:val="00A16562"/>
    <w:rsid w:val="00A177AD"/>
    <w:rsid w:val="00A2138C"/>
    <w:rsid w:val="00A231D5"/>
    <w:rsid w:val="00A235D1"/>
    <w:rsid w:val="00A239FC"/>
    <w:rsid w:val="00A23F62"/>
    <w:rsid w:val="00A2410E"/>
    <w:rsid w:val="00A24CE5"/>
    <w:rsid w:val="00A25101"/>
    <w:rsid w:val="00A25651"/>
    <w:rsid w:val="00A25CB1"/>
    <w:rsid w:val="00A26678"/>
    <w:rsid w:val="00A268CA"/>
    <w:rsid w:val="00A26BB3"/>
    <w:rsid w:val="00A321BE"/>
    <w:rsid w:val="00A32462"/>
    <w:rsid w:val="00A33C55"/>
    <w:rsid w:val="00A34206"/>
    <w:rsid w:val="00A34578"/>
    <w:rsid w:val="00A349B7"/>
    <w:rsid w:val="00A349F2"/>
    <w:rsid w:val="00A368ED"/>
    <w:rsid w:val="00A40F16"/>
    <w:rsid w:val="00A40F8B"/>
    <w:rsid w:val="00A420C5"/>
    <w:rsid w:val="00A427AC"/>
    <w:rsid w:val="00A42D19"/>
    <w:rsid w:val="00A432D3"/>
    <w:rsid w:val="00A44B44"/>
    <w:rsid w:val="00A50020"/>
    <w:rsid w:val="00A50340"/>
    <w:rsid w:val="00A5078E"/>
    <w:rsid w:val="00A51203"/>
    <w:rsid w:val="00A515E7"/>
    <w:rsid w:val="00A51A8B"/>
    <w:rsid w:val="00A521EB"/>
    <w:rsid w:val="00A52A22"/>
    <w:rsid w:val="00A543EE"/>
    <w:rsid w:val="00A54C94"/>
    <w:rsid w:val="00A54C9B"/>
    <w:rsid w:val="00A5615F"/>
    <w:rsid w:val="00A608E5"/>
    <w:rsid w:val="00A61AB6"/>
    <w:rsid w:val="00A61BC2"/>
    <w:rsid w:val="00A62E39"/>
    <w:rsid w:val="00A631C0"/>
    <w:rsid w:val="00A637AB"/>
    <w:rsid w:val="00A637F0"/>
    <w:rsid w:val="00A65DB1"/>
    <w:rsid w:val="00A66320"/>
    <w:rsid w:val="00A667DF"/>
    <w:rsid w:val="00A66C3C"/>
    <w:rsid w:val="00A67F20"/>
    <w:rsid w:val="00A7071D"/>
    <w:rsid w:val="00A71A57"/>
    <w:rsid w:val="00A71A61"/>
    <w:rsid w:val="00A72435"/>
    <w:rsid w:val="00A74B0F"/>
    <w:rsid w:val="00A75537"/>
    <w:rsid w:val="00A76753"/>
    <w:rsid w:val="00A76D8C"/>
    <w:rsid w:val="00A77568"/>
    <w:rsid w:val="00A82649"/>
    <w:rsid w:val="00A82963"/>
    <w:rsid w:val="00A83278"/>
    <w:rsid w:val="00A837BB"/>
    <w:rsid w:val="00A8450C"/>
    <w:rsid w:val="00A850BC"/>
    <w:rsid w:val="00A8595F"/>
    <w:rsid w:val="00A86B9B"/>
    <w:rsid w:val="00A87746"/>
    <w:rsid w:val="00A92483"/>
    <w:rsid w:val="00A92874"/>
    <w:rsid w:val="00A92E0E"/>
    <w:rsid w:val="00A93160"/>
    <w:rsid w:val="00A932E0"/>
    <w:rsid w:val="00A93558"/>
    <w:rsid w:val="00A93DF5"/>
    <w:rsid w:val="00A943E8"/>
    <w:rsid w:val="00A94514"/>
    <w:rsid w:val="00A94D5F"/>
    <w:rsid w:val="00A966C1"/>
    <w:rsid w:val="00A96A7E"/>
    <w:rsid w:val="00A96C4C"/>
    <w:rsid w:val="00AA014C"/>
    <w:rsid w:val="00AA0A94"/>
    <w:rsid w:val="00AA15A6"/>
    <w:rsid w:val="00AA1738"/>
    <w:rsid w:val="00AA2FEB"/>
    <w:rsid w:val="00AA3674"/>
    <w:rsid w:val="00AA3831"/>
    <w:rsid w:val="00AA38D6"/>
    <w:rsid w:val="00AA3A21"/>
    <w:rsid w:val="00AA4F9D"/>
    <w:rsid w:val="00AA5A58"/>
    <w:rsid w:val="00AA7372"/>
    <w:rsid w:val="00AA756E"/>
    <w:rsid w:val="00AA75D7"/>
    <w:rsid w:val="00AA7BC6"/>
    <w:rsid w:val="00AB0AF7"/>
    <w:rsid w:val="00AB18EF"/>
    <w:rsid w:val="00AB246B"/>
    <w:rsid w:val="00AB2643"/>
    <w:rsid w:val="00AB264A"/>
    <w:rsid w:val="00AB284D"/>
    <w:rsid w:val="00AB363F"/>
    <w:rsid w:val="00AB6C6E"/>
    <w:rsid w:val="00AB744F"/>
    <w:rsid w:val="00AC00A7"/>
    <w:rsid w:val="00AC0699"/>
    <w:rsid w:val="00AC0E1E"/>
    <w:rsid w:val="00AC13D9"/>
    <w:rsid w:val="00AC1CED"/>
    <w:rsid w:val="00AC1DB3"/>
    <w:rsid w:val="00AC2EB0"/>
    <w:rsid w:val="00AC3C70"/>
    <w:rsid w:val="00AC4A6B"/>
    <w:rsid w:val="00AC4B94"/>
    <w:rsid w:val="00AC5139"/>
    <w:rsid w:val="00AC598A"/>
    <w:rsid w:val="00AC712B"/>
    <w:rsid w:val="00AC7638"/>
    <w:rsid w:val="00AD053B"/>
    <w:rsid w:val="00AD0E15"/>
    <w:rsid w:val="00AD1044"/>
    <w:rsid w:val="00AD1106"/>
    <w:rsid w:val="00AD12EA"/>
    <w:rsid w:val="00AD2053"/>
    <w:rsid w:val="00AD2145"/>
    <w:rsid w:val="00AD231C"/>
    <w:rsid w:val="00AD23E2"/>
    <w:rsid w:val="00AD2909"/>
    <w:rsid w:val="00AD37F4"/>
    <w:rsid w:val="00AD581B"/>
    <w:rsid w:val="00AD61FC"/>
    <w:rsid w:val="00AD6546"/>
    <w:rsid w:val="00AE08E3"/>
    <w:rsid w:val="00AE132A"/>
    <w:rsid w:val="00AE14BA"/>
    <w:rsid w:val="00AE1619"/>
    <w:rsid w:val="00AE1F20"/>
    <w:rsid w:val="00AE3233"/>
    <w:rsid w:val="00AE384A"/>
    <w:rsid w:val="00AE57CA"/>
    <w:rsid w:val="00AE6EE7"/>
    <w:rsid w:val="00AE6FD3"/>
    <w:rsid w:val="00AE7F73"/>
    <w:rsid w:val="00AF1E2A"/>
    <w:rsid w:val="00AF24EA"/>
    <w:rsid w:val="00AF2579"/>
    <w:rsid w:val="00AF34F2"/>
    <w:rsid w:val="00AF373B"/>
    <w:rsid w:val="00AF71C5"/>
    <w:rsid w:val="00AF75D1"/>
    <w:rsid w:val="00AF7D77"/>
    <w:rsid w:val="00B0021C"/>
    <w:rsid w:val="00B0091D"/>
    <w:rsid w:val="00B0171C"/>
    <w:rsid w:val="00B02EC8"/>
    <w:rsid w:val="00B03618"/>
    <w:rsid w:val="00B04ADD"/>
    <w:rsid w:val="00B06E31"/>
    <w:rsid w:val="00B0705D"/>
    <w:rsid w:val="00B07B86"/>
    <w:rsid w:val="00B1155E"/>
    <w:rsid w:val="00B1255C"/>
    <w:rsid w:val="00B1275A"/>
    <w:rsid w:val="00B12BBD"/>
    <w:rsid w:val="00B139E2"/>
    <w:rsid w:val="00B14106"/>
    <w:rsid w:val="00B14581"/>
    <w:rsid w:val="00B1522E"/>
    <w:rsid w:val="00B154B2"/>
    <w:rsid w:val="00B156BB"/>
    <w:rsid w:val="00B16E02"/>
    <w:rsid w:val="00B214E7"/>
    <w:rsid w:val="00B2186A"/>
    <w:rsid w:val="00B22AB9"/>
    <w:rsid w:val="00B22BC4"/>
    <w:rsid w:val="00B23753"/>
    <w:rsid w:val="00B2581C"/>
    <w:rsid w:val="00B30866"/>
    <w:rsid w:val="00B30B69"/>
    <w:rsid w:val="00B31C76"/>
    <w:rsid w:val="00B334A9"/>
    <w:rsid w:val="00B33932"/>
    <w:rsid w:val="00B34FFE"/>
    <w:rsid w:val="00B36D40"/>
    <w:rsid w:val="00B375C9"/>
    <w:rsid w:val="00B40473"/>
    <w:rsid w:val="00B40CF1"/>
    <w:rsid w:val="00B412D5"/>
    <w:rsid w:val="00B41A55"/>
    <w:rsid w:val="00B41D37"/>
    <w:rsid w:val="00B41EEC"/>
    <w:rsid w:val="00B4336B"/>
    <w:rsid w:val="00B43EBD"/>
    <w:rsid w:val="00B45E9F"/>
    <w:rsid w:val="00B46D21"/>
    <w:rsid w:val="00B47030"/>
    <w:rsid w:val="00B47710"/>
    <w:rsid w:val="00B479E9"/>
    <w:rsid w:val="00B50447"/>
    <w:rsid w:val="00B51544"/>
    <w:rsid w:val="00B51B45"/>
    <w:rsid w:val="00B525C1"/>
    <w:rsid w:val="00B52790"/>
    <w:rsid w:val="00B527EF"/>
    <w:rsid w:val="00B527FB"/>
    <w:rsid w:val="00B546E9"/>
    <w:rsid w:val="00B55BC2"/>
    <w:rsid w:val="00B55BF9"/>
    <w:rsid w:val="00B601D7"/>
    <w:rsid w:val="00B60E11"/>
    <w:rsid w:val="00B6159B"/>
    <w:rsid w:val="00B61CC1"/>
    <w:rsid w:val="00B6238E"/>
    <w:rsid w:val="00B62C7A"/>
    <w:rsid w:val="00B64156"/>
    <w:rsid w:val="00B6571A"/>
    <w:rsid w:val="00B67F45"/>
    <w:rsid w:val="00B700AE"/>
    <w:rsid w:val="00B70367"/>
    <w:rsid w:val="00B7070A"/>
    <w:rsid w:val="00B7199D"/>
    <w:rsid w:val="00B725F2"/>
    <w:rsid w:val="00B74ECB"/>
    <w:rsid w:val="00B75B79"/>
    <w:rsid w:val="00B75EEC"/>
    <w:rsid w:val="00B76813"/>
    <w:rsid w:val="00B76A11"/>
    <w:rsid w:val="00B8256F"/>
    <w:rsid w:val="00B82E12"/>
    <w:rsid w:val="00B853B7"/>
    <w:rsid w:val="00B878CC"/>
    <w:rsid w:val="00B9242A"/>
    <w:rsid w:val="00B92F9E"/>
    <w:rsid w:val="00B937D0"/>
    <w:rsid w:val="00B94EDD"/>
    <w:rsid w:val="00B957ED"/>
    <w:rsid w:val="00B95D68"/>
    <w:rsid w:val="00B95F10"/>
    <w:rsid w:val="00B97196"/>
    <w:rsid w:val="00B97939"/>
    <w:rsid w:val="00B97F05"/>
    <w:rsid w:val="00BA03D9"/>
    <w:rsid w:val="00BA0492"/>
    <w:rsid w:val="00BA0D0E"/>
    <w:rsid w:val="00BA17E4"/>
    <w:rsid w:val="00BA17FC"/>
    <w:rsid w:val="00BA1956"/>
    <w:rsid w:val="00BA1C78"/>
    <w:rsid w:val="00BA2943"/>
    <w:rsid w:val="00BA3B6D"/>
    <w:rsid w:val="00BA45D1"/>
    <w:rsid w:val="00BA613D"/>
    <w:rsid w:val="00BA67F8"/>
    <w:rsid w:val="00BA75FE"/>
    <w:rsid w:val="00BB021A"/>
    <w:rsid w:val="00BB0C1F"/>
    <w:rsid w:val="00BB126C"/>
    <w:rsid w:val="00BB2611"/>
    <w:rsid w:val="00BB2F5D"/>
    <w:rsid w:val="00BB5E72"/>
    <w:rsid w:val="00BB67CE"/>
    <w:rsid w:val="00BB6DAA"/>
    <w:rsid w:val="00BB7601"/>
    <w:rsid w:val="00BC2DE4"/>
    <w:rsid w:val="00BC325B"/>
    <w:rsid w:val="00BC3F8B"/>
    <w:rsid w:val="00BC4AC0"/>
    <w:rsid w:val="00BC4E92"/>
    <w:rsid w:val="00BC54C9"/>
    <w:rsid w:val="00BC5DEA"/>
    <w:rsid w:val="00BC657C"/>
    <w:rsid w:val="00BC6AC7"/>
    <w:rsid w:val="00BC788B"/>
    <w:rsid w:val="00BC7E76"/>
    <w:rsid w:val="00BD0693"/>
    <w:rsid w:val="00BD1730"/>
    <w:rsid w:val="00BD2D3E"/>
    <w:rsid w:val="00BD2DC4"/>
    <w:rsid w:val="00BD3411"/>
    <w:rsid w:val="00BD4DA9"/>
    <w:rsid w:val="00BD55C6"/>
    <w:rsid w:val="00BD56AF"/>
    <w:rsid w:val="00BD5731"/>
    <w:rsid w:val="00BD5AF9"/>
    <w:rsid w:val="00BD7201"/>
    <w:rsid w:val="00BE0005"/>
    <w:rsid w:val="00BE0E8F"/>
    <w:rsid w:val="00BE1872"/>
    <w:rsid w:val="00BE208F"/>
    <w:rsid w:val="00BE365D"/>
    <w:rsid w:val="00BE3F1A"/>
    <w:rsid w:val="00BE75E9"/>
    <w:rsid w:val="00BF13C5"/>
    <w:rsid w:val="00BF1C4B"/>
    <w:rsid w:val="00BF2C2F"/>
    <w:rsid w:val="00BF2C6B"/>
    <w:rsid w:val="00BF3752"/>
    <w:rsid w:val="00BF3FB0"/>
    <w:rsid w:val="00BF3FBC"/>
    <w:rsid w:val="00BF4F65"/>
    <w:rsid w:val="00BF667C"/>
    <w:rsid w:val="00BF66E7"/>
    <w:rsid w:val="00BF6907"/>
    <w:rsid w:val="00BF7445"/>
    <w:rsid w:val="00C00F52"/>
    <w:rsid w:val="00C01527"/>
    <w:rsid w:val="00C01ECF"/>
    <w:rsid w:val="00C026B6"/>
    <w:rsid w:val="00C02E59"/>
    <w:rsid w:val="00C049E1"/>
    <w:rsid w:val="00C04AE0"/>
    <w:rsid w:val="00C05AB4"/>
    <w:rsid w:val="00C05F6B"/>
    <w:rsid w:val="00C06568"/>
    <w:rsid w:val="00C06603"/>
    <w:rsid w:val="00C06B74"/>
    <w:rsid w:val="00C07B61"/>
    <w:rsid w:val="00C108BB"/>
    <w:rsid w:val="00C11331"/>
    <w:rsid w:val="00C12809"/>
    <w:rsid w:val="00C1409A"/>
    <w:rsid w:val="00C156F2"/>
    <w:rsid w:val="00C162CB"/>
    <w:rsid w:val="00C16646"/>
    <w:rsid w:val="00C1668A"/>
    <w:rsid w:val="00C174F8"/>
    <w:rsid w:val="00C178B5"/>
    <w:rsid w:val="00C22359"/>
    <w:rsid w:val="00C224CF"/>
    <w:rsid w:val="00C22C02"/>
    <w:rsid w:val="00C23665"/>
    <w:rsid w:val="00C23DE5"/>
    <w:rsid w:val="00C272DB"/>
    <w:rsid w:val="00C31E0D"/>
    <w:rsid w:val="00C321CD"/>
    <w:rsid w:val="00C3257C"/>
    <w:rsid w:val="00C3338F"/>
    <w:rsid w:val="00C338D5"/>
    <w:rsid w:val="00C3439B"/>
    <w:rsid w:val="00C34719"/>
    <w:rsid w:val="00C34727"/>
    <w:rsid w:val="00C34BE8"/>
    <w:rsid w:val="00C35C20"/>
    <w:rsid w:val="00C40C29"/>
    <w:rsid w:val="00C42E91"/>
    <w:rsid w:val="00C4348A"/>
    <w:rsid w:val="00C44DCE"/>
    <w:rsid w:val="00C44ED9"/>
    <w:rsid w:val="00C44F22"/>
    <w:rsid w:val="00C454A6"/>
    <w:rsid w:val="00C4685C"/>
    <w:rsid w:val="00C474FB"/>
    <w:rsid w:val="00C47FCF"/>
    <w:rsid w:val="00C5084C"/>
    <w:rsid w:val="00C51901"/>
    <w:rsid w:val="00C51FBB"/>
    <w:rsid w:val="00C527A2"/>
    <w:rsid w:val="00C52CDA"/>
    <w:rsid w:val="00C547A2"/>
    <w:rsid w:val="00C54A13"/>
    <w:rsid w:val="00C55C94"/>
    <w:rsid w:val="00C56123"/>
    <w:rsid w:val="00C56CD5"/>
    <w:rsid w:val="00C56EB8"/>
    <w:rsid w:val="00C57271"/>
    <w:rsid w:val="00C57564"/>
    <w:rsid w:val="00C6009E"/>
    <w:rsid w:val="00C607D9"/>
    <w:rsid w:val="00C60833"/>
    <w:rsid w:val="00C6356E"/>
    <w:rsid w:val="00C642C9"/>
    <w:rsid w:val="00C6582E"/>
    <w:rsid w:val="00C6624F"/>
    <w:rsid w:val="00C6765C"/>
    <w:rsid w:val="00C70D5C"/>
    <w:rsid w:val="00C737F5"/>
    <w:rsid w:val="00C73FE7"/>
    <w:rsid w:val="00C74229"/>
    <w:rsid w:val="00C7456A"/>
    <w:rsid w:val="00C7607B"/>
    <w:rsid w:val="00C761EC"/>
    <w:rsid w:val="00C7636D"/>
    <w:rsid w:val="00C76373"/>
    <w:rsid w:val="00C76A50"/>
    <w:rsid w:val="00C76D21"/>
    <w:rsid w:val="00C76D3A"/>
    <w:rsid w:val="00C777B3"/>
    <w:rsid w:val="00C813A8"/>
    <w:rsid w:val="00C814AB"/>
    <w:rsid w:val="00C82863"/>
    <w:rsid w:val="00C829E8"/>
    <w:rsid w:val="00C82CDD"/>
    <w:rsid w:val="00C82D1E"/>
    <w:rsid w:val="00C82E20"/>
    <w:rsid w:val="00C86239"/>
    <w:rsid w:val="00C8676A"/>
    <w:rsid w:val="00C8678C"/>
    <w:rsid w:val="00C90C0C"/>
    <w:rsid w:val="00C9125E"/>
    <w:rsid w:val="00C91314"/>
    <w:rsid w:val="00C92D19"/>
    <w:rsid w:val="00C9406A"/>
    <w:rsid w:val="00C9506B"/>
    <w:rsid w:val="00C95CBA"/>
    <w:rsid w:val="00C960C6"/>
    <w:rsid w:val="00C96934"/>
    <w:rsid w:val="00CA0CCA"/>
    <w:rsid w:val="00CA13F3"/>
    <w:rsid w:val="00CA15A3"/>
    <w:rsid w:val="00CA163F"/>
    <w:rsid w:val="00CA1AA4"/>
    <w:rsid w:val="00CA3F92"/>
    <w:rsid w:val="00CA410F"/>
    <w:rsid w:val="00CA4943"/>
    <w:rsid w:val="00CA52EB"/>
    <w:rsid w:val="00CA5A63"/>
    <w:rsid w:val="00CB0C88"/>
    <w:rsid w:val="00CB10E5"/>
    <w:rsid w:val="00CB1CDA"/>
    <w:rsid w:val="00CB31FA"/>
    <w:rsid w:val="00CB44FB"/>
    <w:rsid w:val="00CB4CF8"/>
    <w:rsid w:val="00CB4D44"/>
    <w:rsid w:val="00CB4DA7"/>
    <w:rsid w:val="00CB525C"/>
    <w:rsid w:val="00CB5A74"/>
    <w:rsid w:val="00CB7AF7"/>
    <w:rsid w:val="00CC020A"/>
    <w:rsid w:val="00CC072B"/>
    <w:rsid w:val="00CC086B"/>
    <w:rsid w:val="00CC1A4C"/>
    <w:rsid w:val="00CC2DC8"/>
    <w:rsid w:val="00CC2FAC"/>
    <w:rsid w:val="00CC3E2B"/>
    <w:rsid w:val="00CC46F7"/>
    <w:rsid w:val="00CC4A28"/>
    <w:rsid w:val="00CC5361"/>
    <w:rsid w:val="00CC5851"/>
    <w:rsid w:val="00CC6792"/>
    <w:rsid w:val="00CC7136"/>
    <w:rsid w:val="00CC7958"/>
    <w:rsid w:val="00CD08B2"/>
    <w:rsid w:val="00CD3444"/>
    <w:rsid w:val="00CD3C83"/>
    <w:rsid w:val="00CD3D74"/>
    <w:rsid w:val="00CD463B"/>
    <w:rsid w:val="00CD4B8C"/>
    <w:rsid w:val="00CD4D86"/>
    <w:rsid w:val="00CD516C"/>
    <w:rsid w:val="00CD52EA"/>
    <w:rsid w:val="00CD5510"/>
    <w:rsid w:val="00CD5601"/>
    <w:rsid w:val="00CE03E6"/>
    <w:rsid w:val="00CE0769"/>
    <w:rsid w:val="00CE093E"/>
    <w:rsid w:val="00CE1147"/>
    <w:rsid w:val="00CE2184"/>
    <w:rsid w:val="00CE39A6"/>
    <w:rsid w:val="00CE4A66"/>
    <w:rsid w:val="00CE6CD4"/>
    <w:rsid w:val="00CE7C5E"/>
    <w:rsid w:val="00CF00B8"/>
    <w:rsid w:val="00CF01CD"/>
    <w:rsid w:val="00CF06C1"/>
    <w:rsid w:val="00CF1108"/>
    <w:rsid w:val="00CF2B5E"/>
    <w:rsid w:val="00CF4106"/>
    <w:rsid w:val="00CF5920"/>
    <w:rsid w:val="00CF605B"/>
    <w:rsid w:val="00CF7717"/>
    <w:rsid w:val="00CF7720"/>
    <w:rsid w:val="00D00B7D"/>
    <w:rsid w:val="00D00CC0"/>
    <w:rsid w:val="00D043C4"/>
    <w:rsid w:val="00D04D98"/>
    <w:rsid w:val="00D06724"/>
    <w:rsid w:val="00D06A9E"/>
    <w:rsid w:val="00D06E51"/>
    <w:rsid w:val="00D07BBE"/>
    <w:rsid w:val="00D107FF"/>
    <w:rsid w:val="00D114E8"/>
    <w:rsid w:val="00D1253B"/>
    <w:rsid w:val="00D134EE"/>
    <w:rsid w:val="00D159E8"/>
    <w:rsid w:val="00D15C43"/>
    <w:rsid w:val="00D161FF"/>
    <w:rsid w:val="00D163FC"/>
    <w:rsid w:val="00D16634"/>
    <w:rsid w:val="00D16694"/>
    <w:rsid w:val="00D169FF"/>
    <w:rsid w:val="00D16D2D"/>
    <w:rsid w:val="00D20B05"/>
    <w:rsid w:val="00D20C6C"/>
    <w:rsid w:val="00D20F0D"/>
    <w:rsid w:val="00D2278E"/>
    <w:rsid w:val="00D229B5"/>
    <w:rsid w:val="00D25A9A"/>
    <w:rsid w:val="00D26631"/>
    <w:rsid w:val="00D27D85"/>
    <w:rsid w:val="00D30084"/>
    <w:rsid w:val="00D30B8C"/>
    <w:rsid w:val="00D30C88"/>
    <w:rsid w:val="00D31F4D"/>
    <w:rsid w:val="00D31FE7"/>
    <w:rsid w:val="00D33CF6"/>
    <w:rsid w:val="00D3459E"/>
    <w:rsid w:val="00D34633"/>
    <w:rsid w:val="00D34958"/>
    <w:rsid w:val="00D349AD"/>
    <w:rsid w:val="00D34C4E"/>
    <w:rsid w:val="00D35A9D"/>
    <w:rsid w:val="00D36302"/>
    <w:rsid w:val="00D36591"/>
    <w:rsid w:val="00D366FD"/>
    <w:rsid w:val="00D37057"/>
    <w:rsid w:val="00D37649"/>
    <w:rsid w:val="00D404B4"/>
    <w:rsid w:val="00D41123"/>
    <w:rsid w:val="00D41249"/>
    <w:rsid w:val="00D41F2D"/>
    <w:rsid w:val="00D42D80"/>
    <w:rsid w:val="00D42E52"/>
    <w:rsid w:val="00D43E8E"/>
    <w:rsid w:val="00D4462F"/>
    <w:rsid w:val="00D45DA5"/>
    <w:rsid w:val="00D45EA5"/>
    <w:rsid w:val="00D461F3"/>
    <w:rsid w:val="00D46986"/>
    <w:rsid w:val="00D472F2"/>
    <w:rsid w:val="00D50F57"/>
    <w:rsid w:val="00D516FF"/>
    <w:rsid w:val="00D52312"/>
    <w:rsid w:val="00D52642"/>
    <w:rsid w:val="00D528D9"/>
    <w:rsid w:val="00D56EB2"/>
    <w:rsid w:val="00D60DC1"/>
    <w:rsid w:val="00D61496"/>
    <w:rsid w:val="00D61CD0"/>
    <w:rsid w:val="00D6451C"/>
    <w:rsid w:val="00D659A9"/>
    <w:rsid w:val="00D6695C"/>
    <w:rsid w:val="00D66AB2"/>
    <w:rsid w:val="00D675ED"/>
    <w:rsid w:val="00D701EE"/>
    <w:rsid w:val="00D70998"/>
    <w:rsid w:val="00D70C01"/>
    <w:rsid w:val="00D70D03"/>
    <w:rsid w:val="00D7177D"/>
    <w:rsid w:val="00D71810"/>
    <w:rsid w:val="00D75725"/>
    <w:rsid w:val="00D75F78"/>
    <w:rsid w:val="00D76135"/>
    <w:rsid w:val="00D763FA"/>
    <w:rsid w:val="00D76429"/>
    <w:rsid w:val="00D802EC"/>
    <w:rsid w:val="00D80817"/>
    <w:rsid w:val="00D83435"/>
    <w:rsid w:val="00D84512"/>
    <w:rsid w:val="00D86112"/>
    <w:rsid w:val="00D8615D"/>
    <w:rsid w:val="00D86255"/>
    <w:rsid w:val="00D863FD"/>
    <w:rsid w:val="00D8658D"/>
    <w:rsid w:val="00D86CDB"/>
    <w:rsid w:val="00D86E9F"/>
    <w:rsid w:val="00D87BA6"/>
    <w:rsid w:val="00D90494"/>
    <w:rsid w:val="00D91274"/>
    <w:rsid w:val="00D91E28"/>
    <w:rsid w:val="00D92B9E"/>
    <w:rsid w:val="00D93CE6"/>
    <w:rsid w:val="00D94CA1"/>
    <w:rsid w:val="00D9578F"/>
    <w:rsid w:val="00D958AD"/>
    <w:rsid w:val="00D95C01"/>
    <w:rsid w:val="00DA10E4"/>
    <w:rsid w:val="00DA232E"/>
    <w:rsid w:val="00DA2483"/>
    <w:rsid w:val="00DA3603"/>
    <w:rsid w:val="00DA4210"/>
    <w:rsid w:val="00DA524C"/>
    <w:rsid w:val="00DA6098"/>
    <w:rsid w:val="00DB025E"/>
    <w:rsid w:val="00DB1B65"/>
    <w:rsid w:val="00DB2A28"/>
    <w:rsid w:val="00DB2BF1"/>
    <w:rsid w:val="00DB2F75"/>
    <w:rsid w:val="00DB31C9"/>
    <w:rsid w:val="00DB3C03"/>
    <w:rsid w:val="00DB46DA"/>
    <w:rsid w:val="00DB5102"/>
    <w:rsid w:val="00DB6B8F"/>
    <w:rsid w:val="00DB70FE"/>
    <w:rsid w:val="00DB7EF4"/>
    <w:rsid w:val="00DC0BD7"/>
    <w:rsid w:val="00DC0F7E"/>
    <w:rsid w:val="00DC1173"/>
    <w:rsid w:val="00DC22A1"/>
    <w:rsid w:val="00DC40CF"/>
    <w:rsid w:val="00DC4533"/>
    <w:rsid w:val="00DC4685"/>
    <w:rsid w:val="00DC4BD9"/>
    <w:rsid w:val="00DC54AF"/>
    <w:rsid w:val="00DC5661"/>
    <w:rsid w:val="00DC6138"/>
    <w:rsid w:val="00DC633A"/>
    <w:rsid w:val="00DC7863"/>
    <w:rsid w:val="00DC79BE"/>
    <w:rsid w:val="00DC7F83"/>
    <w:rsid w:val="00DD1F08"/>
    <w:rsid w:val="00DD4D0B"/>
    <w:rsid w:val="00DD4F61"/>
    <w:rsid w:val="00DD5978"/>
    <w:rsid w:val="00DD60AD"/>
    <w:rsid w:val="00DD713A"/>
    <w:rsid w:val="00DD715D"/>
    <w:rsid w:val="00DD769F"/>
    <w:rsid w:val="00DD797D"/>
    <w:rsid w:val="00DE073D"/>
    <w:rsid w:val="00DE08AA"/>
    <w:rsid w:val="00DE13D9"/>
    <w:rsid w:val="00DE14E9"/>
    <w:rsid w:val="00DE2924"/>
    <w:rsid w:val="00DE2C10"/>
    <w:rsid w:val="00DE2D75"/>
    <w:rsid w:val="00DE60EA"/>
    <w:rsid w:val="00DE61B4"/>
    <w:rsid w:val="00DE6AF4"/>
    <w:rsid w:val="00DE6B68"/>
    <w:rsid w:val="00DE7265"/>
    <w:rsid w:val="00DE7C91"/>
    <w:rsid w:val="00DF00A2"/>
    <w:rsid w:val="00DF0D05"/>
    <w:rsid w:val="00DF2C1B"/>
    <w:rsid w:val="00DF37E3"/>
    <w:rsid w:val="00DF3AD5"/>
    <w:rsid w:val="00DF3FEA"/>
    <w:rsid w:val="00DF43BF"/>
    <w:rsid w:val="00DF447B"/>
    <w:rsid w:val="00DF4861"/>
    <w:rsid w:val="00DF4B1A"/>
    <w:rsid w:val="00DF5F69"/>
    <w:rsid w:val="00DF7B31"/>
    <w:rsid w:val="00E00121"/>
    <w:rsid w:val="00E01AD2"/>
    <w:rsid w:val="00E01D0A"/>
    <w:rsid w:val="00E022A8"/>
    <w:rsid w:val="00E02E2B"/>
    <w:rsid w:val="00E0517F"/>
    <w:rsid w:val="00E05BE2"/>
    <w:rsid w:val="00E05C83"/>
    <w:rsid w:val="00E073CF"/>
    <w:rsid w:val="00E0765C"/>
    <w:rsid w:val="00E076A0"/>
    <w:rsid w:val="00E103DD"/>
    <w:rsid w:val="00E118D9"/>
    <w:rsid w:val="00E11A19"/>
    <w:rsid w:val="00E11E17"/>
    <w:rsid w:val="00E13347"/>
    <w:rsid w:val="00E136EF"/>
    <w:rsid w:val="00E17075"/>
    <w:rsid w:val="00E17E34"/>
    <w:rsid w:val="00E20940"/>
    <w:rsid w:val="00E20AFB"/>
    <w:rsid w:val="00E20B56"/>
    <w:rsid w:val="00E216AF"/>
    <w:rsid w:val="00E21938"/>
    <w:rsid w:val="00E222DF"/>
    <w:rsid w:val="00E22E4E"/>
    <w:rsid w:val="00E237FE"/>
    <w:rsid w:val="00E23A90"/>
    <w:rsid w:val="00E244FF"/>
    <w:rsid w:val="00E25021"/>
    <w:rsid w:val="00E25698"/>
    <w:rsid w:val="00E27274"/>
    <w:rsid w:val="00E278AD"/>
    <w:rsid w:val="00E27FCB"/>
    <w:rsid w:val="00E3041B"/>
    <w:rsid w:val="00E31170"/>
    <w:rsid w:val="00E316D1"/>
    <w:rsid w:val="00E33F3F"/>
    <w:rsid w:val="00E35095"/>
    <w:rsid w:val="00E36220"/>
    <w:rsid w:val="00E401B0"/>
    <w:rsid w:val="00E40D61"/>
    <w:rsid w:val="00E4106E"/>
    <w:rsid w:val="00E41357"/>
    <w:rsid w:val="00E4226D"/>
    <w:rsid w:val="00E42913"/>
    <w:rsid w:val="00E43094"/>
    <w:rsid w:val="00E44706"/>
    <w:rsid w:val="00E44A1F"/>
    <w:rsid w:val="00E44AE8"/>
    <w:rsid w:val="00E45DA1"/>
    <w:rsid w:val="00E506DC"/>
    <w:rsid w:val="00E508BA"/>
    <w:rsid w:val="00E51594"/>
    <w:rsid w:val="00E51FF5"/>
    <w:rsid w:val="00E5200E"/>
    <w:rsid w:val="00E5367C"/>
    <w:rsid w:val="00E545A3"/>
    <w:rsid w:val="00E567D4"/>
    <w:rsid w:val="00E56C32"/>
    <w:rsid w:val="00E57F9F"/>
    <w:rsid w:val="00E61123"/>
    <w:rsid w:val="00E61307"/>
    <w:rsid w:val="00E62A74"/>
    <w:rsid w:val="00E63407"/>
    <w:rsid w:val="00E642A1"/>
    <w:rsid w:val="00E64416"/>
    <w:rsid w:val="00E6549B"/>
    <w:rsid w:val="00E67162"/>
    <w:rsid w:val="00E67953"/>
    <w:rsid w:val="00E67F8D"/>
    <w:rsid w:val="00E70025"/>
    <w:rsid w:val="00E701C2"/>
    <w:rsid w:val="00E7117A"/>
    <w:rsid w:val="00E71996"/>
    <w:rsid w:val="00E7246E"/>
    <w:rsid w:val="00E73396"/>
    <w:rsid w:val="00E7340A"/>
    <w:rsid w:val="00E74CEF"/>
    <w:rsid w:val="00E753AF"/>
    <w:rsid w:val="00E7605F"/>
    <w:rsid w:val="00E76087"/>
    <w:rsid w:val="00E76E4B"/>
    <w:rsid w:val="00E77737"/>
    <w:rsid w:val="00E77F12"/>
    <w:rsid w:val="00E801D7"/>
    <w:rsid w:val="00E8028A"/>
    <w:rsid w:val="00E82306"/>
    <w:rsid w:val="00E82F5C"/>
    <w:rsid w:val="00E836F5"/>
    <w:rsid w:val="00E84116"/>
    <w:rsid w:val="00E8573B"/>
    <w:rsid w:val="00E85A48"/>
    <w:rsid w:val="00E85D2C"/>
    <w:rsid w:val="00E8610A"/>
    <w:rsid w:val="00E8686F"/>
    <w:rsid w:val="00E86AF1"/>
    <w:rsid w:val="00E86BEE"/>
    <w:rsid w:val="00E914A3"/>
    <w:rsid w:val="00E92572"/>
    <w:rsid w:val="00E92933"/>
    <w:rsid w:val="00E931C0"/>
    <w:rsid w:val="00E93D88"/>
    <w:rsid w:val="00E93F4E"/>
    <w:rsid w:val="00E97306"/>
    <w:rsid w:val="00E97738"/>
    <w:rsid w:val="00EA2255"/>
    <w:rsid w:val="00EA22D0"/>
    <w:rsid w:val="00EA2592"/>
    <w:rsid w:val="00EA27DA"/>
    <w:rsid w:val="00EA3298"/>
    <w:rsid w:val="00EA3367"/>
    <w:rsid w:val="00EA33E2"/>
    <w:rsid w:val="00EA388C"/>
    <w:rsid w:val="00EA3DB3"/>
    <w:rsid w:val="00EA4587"/>
    <w:rsid w:val="00EA5580"/>
    <w:rsid w:val="00EA57F7"/>
    <w:rsid w:val="00EA6B84"/>
    <w:rsid w:val="00EB111B"/>
    <w:rsid w:val="00EB2A82"/>
    <w:rsid w:val="00EB4A30"/>
    <w:rsid w:val="00EB60BA"/>
    <w:rsid w:val="00EB7B94"/>
    <w:rsid w:val="00EC02F8"/>
    <w:rsid w:val="00EC10AE"/>
    <w:rsid w:val="00EC10E1"/>
    <w:rsid w:val="00EC1935"/>
    <w:rsid w:val="00EC29C9"/>
    <w:rsid w:val="00EC3E8E"/>
    <w:rsid w:val="00EC4523"/>
    <w:rsid w:val="00EC6408"/>
    <w:rsid w:val="00EC7D19"/>
    <w:rsid w:val="00ED164E"/>
    <w:rsid w:val="00ED186A"/>
    <w:rsid w:val="00ED28F4"/>
    <w:rsid w:val="00ED2A05"/>
    <w:rsid w:val="00ED2BC2"/>
    <w:rsid w:val="00ED32BF"/>
    <w:rsid w:val="00ED674E"/>
    <w:rsid w:val="00ED7E3F"/>
    <w:rsid w:val="00EE0648"/>
    <w:rsid w:val="00EE0CA7"/>
    <w:rsid w:val="00EE2674"/>
    <w:rsid w:val="00EE369B"/>
    <w:rsid w:val="00EE4069"/>
    <w:rsid w:val="00EE4362"/>
    <w:rsid w:val="00EE54CB"/>
    <w:rsid w:val="00EE5595"/>
    <w:rsid w:val="00EE5EDD"/>
    <w:rsid w:val="00EE63B3"/>
    <w:rsid w:val="00EE6F7C"/>
    <w:rsid w:val="00EF003A"/>
    <w:rsid w:val="00EF0270"/>
    <w:rsid w:val="00EF0420"/>
    <w:rsid w:val="00EF0B80"/>
    <w:rsid w:val="00EF0FF9"/>
    <w:rsid w:val="00EF10B6"/>
    <w:rsid w:val="00EF1431"/>
    <w:rsid w:val="00EF201F"/>
    <w:rsid w:val="00EF5581"/>
    <w:rsid w:val="00EF64C0"/>
    <w:rsid w:val="00F0098C"/>
    <w:rsid w:val="00F01407"/>
    <w:rsid w:val="00F02425"/>
    <w:rsid w:val="00F03317"/>
    <w:rsid w:val="00F04738"/>
    <w:rsid w:val="00F04D58"/>
    <w:rsid w:val="00F04EF2"/>
    <w:rsid w:val="00F0511B"/>
    <w:rsid w:val="00F05270"/>
    <w:rsid w:val="00F05721"/>
    <w:rsid w:val="00F06903"/>
    <w:rsid w:val="00F06AAF"/>
    <w:rsid w:val="00F10A6F"/>
    <w:rsid w:val="00F14F5E"/>
    <w:rsid w:val="00F15540"/>
    <w:rsid w:val="00F15D5E"/>
    <w:rsid w:val="00F16729"/>
    <w:rsid w:val="00F17799"/>
    <w:rsid w:val="00F17CB8"/>
    <w:rsid w:val="00F208C4"/>
    <w:rsid w:val="00F20FE1"/>
    <w:rsid w:val="00F21A58"/>
    <w:rsid w:val="00F21B5A"/>
    <w:rsid w:val="00F22818"/>
    <w:rsid w:val="00F23568"/>
    <w:rsid w:val="00F241C0"/>
    <w:rsid w:val="00F244CD"/>
    <w:rsid w:val="00F26C3E"/>
    <w:rsid w:val="00F27969"/>
    <w:rsid w:val="00F325E8"/>
    <w:rsid w:val="00F34C9F"/>
    <w:rsid w:val="00F35330"/>
    <w:rsid w:val="00F35B76"/>
    <w:rsid w:val="00F369C8"/>
    <w:rsid w:val="00F376C7"/>
    <w:rsid w:val="00F400F2"/>
    <w:rsid w:val="00F4022C"/>
    <w:rsid w:val="00F407FE"/>
    <w:rsid w:val="00F425AA"/>
    <w:rsid w:val="00F4280D"/>
    <w:rsid w:val="00F4331F"/>
    <w:rsid w:val="00F4398A"/>
    <w:rsid w:val="00F43EA0"/>
    <w:rsid w:val="00F443F5"/>
    <w:rsid w:val="00F44A84"/>
    <w:rsid w:val="00F46765"/>
    <w:rsid w:val="00F47D6D"/>
    <w:rsid w:val="00F50296"/>
    <w:rsid w:val="00F505C9"/>
    <w:rsid w:val="00F51804"/>
    <w:rsid w:val="00F5222C"/>
    <w:rsid w:val="00F52D3C"/>
    <w:rsid w:val="00F54672"/>
    <w:rsid w:val="00F54696"/>
    <w:rsid w:val="00F5573D"/>
    <w:rsid w:val="00F56E06"/>
    <w:rsid w:val="00F60621"/>
    <w:rsid w:val="00F60C87"/>
    <w:rsid w:val="00F615A5"/>
    <w:rsid w:val="00F6174A"/>
    <w:rsid w:val="00F625D0"/>
    <w:rsid w:val="00F62AD3"/>
    <w:rsid w:val="00F64249"/>
    <w:rsid w:val="00F64486"/>
    <w:rsid w:val="00F64705"/>
    <w:rsid w:val="00F64A33"/>
    <w:rsid w:val="00F652AE"/>
    <w:rsid w:val="00F66284"/>
    <w:rsid w:val="00F667FF"/>
    <w:rsid w:val="00F66C6C"/>
    <w:rsid w:val="00F66E14"/>
    <w:rsid w:val="00F7187E"/>
    <w:rsid w:val="00F71B2A"/>
    <w:rsid w:val="00F71DB2"/>
    <w:rsid w:val="00F73FD0"/>
    <w:rsid w:val="00F73FD5"/>
    <w:rsid w:val="00F75877"/>
    <w:rsid w:val="00F76393"/>
    <w:rsid w:val="00F80F24"/>
    <w:rsid w:val="00F82127"/>
    <w:rsid w:val="00F82656"/>
    <w:rsid w:val="00F82D9B"/>
    <w:rsid w:val="00F82FC3"/>
    <w:rsid w:val="00F83398"/>
    <w:rsid w:val="00F83418"/>
    <w:rsid w:val="00F83843"/>
    <w:rsid w:val="00F84151"/>
    <w:rsid w:val="00F84BCD"/>
    <w:rsid w:val="00F854A9"/>
    <w:rsid w:val="00F8613D"/>
    <w:rsid w:val="00F868E2"/>
    <w:rsid w:val="00F86EA9"/>
    <w:rsid w:val="00F8798C"/>
    <w:rsid w:val="00F906FE"/>
    <w:rsid w:val="00F90D48"/>
    <w:rsid w:val="00F9100D"/>
    <w:rsid w:val="00F9186E"/>
    <w:rsid w:val="00F9286D"/>
    <w:rsid w:val="00F9410E"/>
    <w:rsid w:val="00F9413E"/>
    <w:rsid w:val="00F943EC"/>
    <w:rsid w:val="00F953C7"/>
    <w:rsid w:val="00F957FC"/>
    <w:rsid w:val="00F96D90"/>
    <w:rsid w:val="00F97D56"/>
    <w:rsid w:val="00F97FE6"/>
    <w:rsid w:val="00FA12E4"/>
    <w:rsid w:val="00FA1638"/>
    <w:rsid w:val="00FA341A"/>
    <w:rsid w:val="00FA3C88"/>
    <w:rsid w:val="00FA5CA9"/>
    <w:rsid w:val="00FA6607"/>
    <w:rsid w:val="00FA665F"/>
    <w:rsid w:val="00FA683D"/>
    <w:rsid w:val="00FA6AC7"/>
    <w:rsid w:val="00FA74A5"/>
    <w:rsid w:val="00FA7525"/>
    <w:rsid w:val="00FB02D5"/>
    <w:rsid w:val="00FB08D9"/>
    <w:rsid w:val="00FB141B"/>
    <w:rsid w:val="00FB145C"/>
    <w:rsid w:val="00FB19AB"/>
    <w:rsid w:val="00FB1F0F"/>
    <w:rsid w:val="00FB2071"/>
    <w:rsid w:val="00FB2139"/>
    <w:rsid w:val="00FB28BB"/>
    <w:rsid w:val="00FB28F3"/>
    <w:rsid w:val="00FB2D6B"/>
    <w:rsid w:val="00FB37D0"/>
    <w:rsid w:val="00FB4970"/>
    <w:rsid w:val="00FB51E5"/>
    <w:rsid w:val="00FB5F98"/>
    <w:rsid w:val="00FB7A44"/>
    <w:rsid w:val="00FC02CC"/>
    <w:rsid w:val="00FC1583"/>
    <w:rsid w:val="00FC1A7E"/>
    <w:rsid w:val="00FC1BD0"/>
    <w:rsid w:val="00FC4CA0"/>
    <w:rsid w:val="00FC4F8E"/>
    <w:rsid w:val="00FC6A41"/>
    <w:rsid w:val="00FC6E08"/>
    <w:rsid w:val="00FC6E55"/>
    <w:rsid w:val="00FC701D"/>
    <w:rsid w:val="00FD07C4"/>
    <w:rsid w:val="00FD10B9"/>
    <w:rsid w:val="00FD1236"/>
    <w:rsid w:val="00FD1354"/>
    <w:rsid w:val="00FD13BB"/>
    <w:rsid w:val="00FD1AB1"/>
    <w:rsid w:val="00FD1C00"/>
    <w:rsid w:val="00FD1C4F"/>
    <w:rsid w:val="00FD2697"/>
    <w:rsid w:val="00FD4B42"/>
    <w:rsid w:val="00FD5FED"/>
    <w:rsid w:val="00FE0AB0"/>
    <w:rsid w:val="00FE0BF1"/>
    <w:rsid w:val="00FE197B"/>
    <w:rsid w:val="00FE3037"/>
    <w:rsid w:val="00FE3899"/>
    <w:rsid w:val="00FE3F53"/>
    <w:rsid w:val="00FE43DB"/>
    <w:rsid w:val="00FE5D51"/>
    <w:rsid w:val="00FF172C"/>
    <w:rsid w:val="00FF3287"/>
    <w:rsid w:val="00FF32F2"/>
    <w:rsid w:val="00FF4C0A"/>
    <w:rsid w:val="00FF50D8"/>
    <w:rsid w:val="00FF50D9"/>
    <w:rsid w:val="00FF5621"/>
    <w:rsid w:val="00FF66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7A90A393"/>
  <w15:docId w15:val="{66A3C7BF-8DEA-4B61-ABC3-10953F0D5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34F"/>
  </w:style>
  <w:style w:type="paragraph" w:styleId="Ttulo1">
    <w:name w:val="heading 1"/>
    <w:basedOn w:val="Normal"/>
    <w:next w:val="Normal"/>
    <w:link w:val="Ttulo1Car"/>
    <w:qFormat/>
    <w:rsid w:val="00A44B44"/>
    <w:pPr>
      <w:keepNext/>
      <w:keepLines/>
      <w:spacing w:before="480" w:line="276" w:lineRule="auto"/>
      <w:outlineLvl w:val="0"/>
    </w:pPr>
    <w:rPr>
      <w:rFonts w:ascii="Cambria" w:hAnsi="Cambria"/>
      <w:b/>
      <w:bCs/>
      <w:color w:val="365F91"/>
      <w:sz w:val="28"/>
      <w:szCs w:val="28"/>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A44B44"/>
    <w:rPr>
      <w:rFonts w:ascii="Cambria" w:hAnsi="Cambria"/>
      <w:b/>
      <w:bCs/>
      <w:color w:val="365F91"/>
      <w:sz w:val="28"/>
      <w:szCs w:val="28"/>
      <w:lang w:val="es-ES_tradnl" w:eastAsia="en-US" w:bidi="ar-SA"/>
    </w:rPr>
  </w:style>
  <w:style w:type="paragraph" w:styleId="Encabezado">
    <w:name w:val="header"/>
    <w:basedOn w:val="Normal"/>
    <w:link w:val="EncabezadoCar"/>
    <w:rsid w:val="007F034F"/>
    <w:pPr>
      <w:tabs>
        <w:tab w:val="center" w:pos="4252"/>
        <w:tab w:val="right" w:pos="8504"/>
      </w:tabs>
    </w:pPr>
  </w:style>
  <w:style w:type="character" w:customStyle="1" w:styleId="EncabezadoCar">
    <w:name w:val="Encabezado Car"/>
    <w:link w:val="Encabezado"/>
    <w:locked/>
    <w:rsid w:val="00A44B44"/>
    <w:rPr>
      <w:lang w:val="es-ES" w:eastAsia="es-ES" w:bidi="ar-SA"/>
    </w:rPr>
  </w:style>
  <w:style w:type="paragraph" w:styleId="Piedepgina">
    <w:name w:val="footer"/>
    <w:basedOn w:val="Normal"/>
    <w:link w:val="PiedepginaCar"/>
    <w:rsid w:val="007F034F"/>
    <w:pPr>
      <w:tabs>
        <w:tab w:val="center" w:pos="4252"/>
        <w:tab w:val="right" w:pos="8504"/>
      </w:tabs>
    </w:pPr>
  </w:style>
  <w:style w:type="character" w:customStyle="1" w:styleId="PiedepginaCar">
    <w:name w:val="Pie de página Car"/>
    <w:link w:val="Piedepgina"/>
    <w:locked/>
    <w:rsid w:val="00A44B44"/>
    <w:rPr>
      <w:lang w:val="es-ES" w:eastAsia="es-ES" w:bidi="ar-SA"/>
    </w:rPr>
  </w:style>
  <w:style w:type="paragraph" w:styleId="Textodeglobo">
    <w:name w:val="Balloon Text"/>
    <w:basedOn w:val="Normal"/>
    <w:link w:val="TextodegloboCar"/>
    <w:semiHidden/>
    <w:rsid w:val="00CA13F3"/>
    <w:rPr>
      <w:rFonts w:ascii="Tahoma" w:hAnsi="Tahoma" w:cs="Tahoma"/>
      <w:sz w:val="16"/>
      <w:szCs w:val="16"/>
    </w:rPr>
  </w:style>
  <w:style w:type="character" w:customStyle="1" w:styleId="TextodegloboCar">
    <w:name w:val="Texto de globo Car"/>
    <w:link w:val="Textodeglobo"/>
    <w:semiHidden/>
    <w:locked/>
    <w:rsid w:val="00A44B44"/>
    <w:rPr>
      <w:rFonts w:ascii="Tahoma" w:hAnsi="Tahoma" w:cs="Tahoma"/>
      <w:sz w:val="16"/>
      <w:szCs w:val="16"/>
      <w:lang w:val="es-ES" w:eastAsia="es-ES" w:bidi="ar-SA"/>
    </w:rPr>
  </w:style>
  <w:style w:type="paragraph" w:styleId="Sangra2detindependiente">
    <w:name w:val="Body Text Indent 2"/>
    <w:basedOn w:val="Normal"/>
    <w:rsid w:val="00A235D1"/>
    <w:pPr>
      <w:spacing w:line="360" w:lineRule="auto"/>
      <w:ind w:firstLine="696"/>
      <w:jc w:val="both"/>
    </w:pPr>
    <w:rPr>
      <w:rFonts w:ascii="Verdana" w:hAnsi="Verdana"/>
      <w:b/>
      <w:bCs/>
      <w:color w:val="333399"/>
      <w:sz w:val="22"/>
      <w:szCs w:val="24"/>
    </w:rPr>
  </w:style>
  <w:style w:type="paragraph" w:styleId="NormalWeb">
    <w:name w:val="Normal (Web)"/>
    <w:basedOn w:val="Normal"/>
    <w:uiPriority w:val="99"/>
    <w:rsid w:val="00A235D1"/>
    <w:pPr>
      <w:spacing w:line="360" w:lineRule="auto"/>
      <w:ind w:left="528" w:right="71" w:firstLine="600"/>
      <w:jc w:val="both"/>
    </w:pPr>
    <w:rPr>
      <w:rFonts w:ascii="Verdana" w:hAnsi="Verdana" w:cs="Arial"/>
      <w:szCs w:val="24"/>
    </w:rPr>
  </w:style>
  <w:style w:type="table" w:styleId="Tablaconcuadrcula">
    <w:name w:val="Table Grid"/>
    <w:basedOn w:val="Tablanormal"/>
    <w:uiPriority w:val="59"/>
    <w:rsid w:val="004D2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A44B44"/>
    <w:pPr>
      <w:spacing w:after="120"/>
    </w:pPr>
  </w:style>
  <w:style w:type="character" w:customStyle="1" w:styleId="TextoindependienteCar">
    <w:name w:val="Texto independiente Car"/>
    <w:link w:val="Textoindependiente"/>
    <w:locked/>
    <w:rsid w:val="00A44B44"/>
    <w:rPr>
      <w:lang w:val="es-ES" w:eastAsia="es-ES" w:bidi="ar-SA"/>
    </w:rPr>
  </w:style>
  <w:style w:type="paragraph" w:styleId="Prrafodelista">
    <w:name w:val="List Paragraph"/>
    <w:basedOn w:val="Normal"/>
    <w:qFormat/>
    <w:rsid w:val="00A44B44"/>
    <w:pPr>
      <w:spacing w:after="200" w:line="276" w:lineRule="auto"/>
      <w:ind w:left="720"/>
      <w:contextualSpacing/>
    </w:pPr>
    <w:rPr>
      <w:rFonts w:ascii="Calibri" w:eastAsia="Calibri" w:hAnsi="Calibri"/>
      <w:sz w:val="22"/>
      <w:szCs w:val="22"/>
      <w:lang w:val="es-ES_tradnl" w:eastAsia="en-US"/>
    </w:rPr>
  </w:style>
  <w:style w:type="character" w:styleId="Textodelmarcadordeposicin">
    <w:name w:val="Placeholder Text"/>
    <w:semiHidden/>
    <w:rsid w:val="00A44B44"/>
    <w:rPr>
      <w:rFonts w:cs="Times New Roman"/>
      <w:color w:val="808080"/>
    </w:rPr>
  </w:style>
  <w:style w:type="paragraph" w:styleId="Sinespaciado">
    <w:name w:val="No Spacing"/>
    <w:qFormat/>
    <w:rsid w:val="00A44B44"/>
    <w:rPr>
      <w:rFonts w:ascii="Calibri" w:eastAsia="Calibri" w:hAnsi="Calibri"/>
      <w:sz w:val="22"/>
      <w:szCs w:val="22"/>
      <w:lang w:val="es-ES_tradnl" w:eastAsia="en-US"/>
    </w:rPr>
  </w:style>
  <w:style w:type="character" w:styleId="Hipervnculo">
    <w:name w:val="Hyperlink"/>
    <w:rsid w:val="00E567D4"/>
    <w:rPr>
      <w:color w:val="0000FF"/>
      <w:u w:val="single"/>
    </w:rPr>
  </w:style>
  <w:style w:type="character" w:styleId="Nmerodepgina">
    <w:name w:val="page number"/>
    <w:basedOn w:val="Fuentedeprrafopredeter"/>
    <w:rsid w:val="00EE4362"/>
  </w:style>
  <w:style w:type="character" w:styleId="Refdecomentario">
    <w:name w:val="annotation reference"/>
    <w:rsid w:val="002E6D40"/>
    <w:rPr>
      <w:sz w:val="16"/>
      <w:szCs w:val="16"/>
    </w:rPr>
  </w:style>
  <w:style w:type="paragraph" w:styleId="Textocomentario">
    <w:name w:val="annotation text"/>
    <w:basedOn w:val="Normal"/>
    <w:link w:val="TextocomentarioCar"/>
    <w:rsid w:val="002E6D40"/>
  </w:style>
  <w:style w:type="character" w:customStyle="1" w:styleId="TextocomentarioCar">
    <w:name w:val="Texto comentario Car"/>
    <w:basedOn w:val="Fuentedeprrafopredeter"/>
    <w:link w:val="Textocomentario"/>
    <w:rsid w:val="002E6D40"/>
  </w:style>
  <w:style w:type="paragraph" w:styleId="Asuntodelcomentario">
    <w:name w:val="annotation subject"/>
    <w:basedOn w:val="Textocomentario"/>
    <w:next w:val="Textocomentario"/>
    <w:link w:val="AsuntodelcomentarioCar"/>
    <w:rsid w:val="002E6D40"/>
    <w:rPr>
      <w:b/>
      <w:bCs/>
    </w:rPr>
  </w:style>
  <w:style w:type="character" w:customStyle="1" w:styleId="AsuntodelcomentarioCar">
    <w:name w:val="Asunto del comentario Car"/>
    <w:link w:val="Asuntodelcomentario"/>
    <w:rsid w:val="002E6D40"/>
    <w:rPr>
      <w:b/>
      <w:bCs/>
    </w:rPr>
  </w:style>
  <w:style w:type="character" w:customStyle="1" w:styleId="apple-converted-space">
    <w:name w:val="apple-converted-space"/>
    <w:basedOn w:val="Fuentedeprrafopredeter"/>
    <w:rsid w:val="00855099"/>
  </w:style>
  <w:style w:type="paragraph" w:customStyle="1" w:styleId="articulo1">
    <w:name w:val="articulo1"/>
    <w:basedOn w:val="Normal"/>
    <w:rsid w:val="0051487F"/>
    <w:pPr>
      <w:spacing w:before="360" w:after="180"/>
    </w:pPr>
    <w:rPr>
      <w:b/>
      <w:bCs/>
      <w:sz w:val="24"/>
      <w:szCs w:val="24"/>
    </w:rPr>
  </w:style>
  <w:style w:type="paragraph" w:customStyle="1" w:styleId="parrafo1">
    <w:name w:val="parrafo1"/>
    <w:basedOn w:val="Normal"/>
    <w:rsid w:val="0051487F"/>
    <w:pPr>
      <w:spacing w:before="180" w:after="180"/>
      <w:ind w:firstLine="360"/>
      <w:jc w:val="both"/>
    </w:pPr>
    <w:rPr>
      <w:sz w:val="24"/>
      <w:szCs w:val="24"/>
    </w:rPr>
  </w:style>
  <w:style w:type="paragraph" w:customStyle="1" w:styleId="parrafo22">
    <w:name w:val="parrafo_22"/>
    <w:basedOn w:val="Normal"/>
    <w:rsid w:val="0047664C"/>
    <w:pPr>
      <w:spacing w:before="360" w:after="180"/>
      <w:ind w:firstLine="360"/>
      <w:jc w:val="both"/>
    </w:pPr>
    <w:rPr>
      <w:sz w:val="24"/>
      <w:szCs w:val="24"/>
    </w:rPr>
  </w:style>
  <w:style w:type="paragraph" w:customStyle="1" w:styleId="a">
    <w:name w:val="a"/>
    <w:basedOn w:val="Normal"/>
    <w:rsid w:val="00E506DC"/>
    <w:pPr>
      <w:spacing w:after="84"/>
    </w:pPr>
    <w:rPr>
      <w:b/>
      <w:bCs/>
      <w:color w:val="4C6F99"/>
      <w:sz w:val="24"/>
      <w:szCs w:val="24"/>
    </w:rPr>
  </w:style>
  <w:style w:type="paragraph" w:customStyle="1" w:styleId="Epgrafe1">
    <w:name w:val="Epígrafe1"/>
    <w:basedOn w:val="Normal"/>
    <w:next w:val="Normal"/>
    <w:unhideWhenUsed/>
    <w:qFormat/>
    <w:rsid w:val="00D30084"/>
    <w:rPr>
      <w:b/>
      <w:bCs/>
    </w:rPr>
  </w:style>
  <w:style w:type="paragraph" w:styleId="Sangradetextonormal">
    <w:name w:val="Body Text Indent"/>
    <w:basedOn w:val="Normal"/>
    <w:link w:val="SangradetextonormalCar"/>
    <w:rsid w:val="00D30084"/>
    <w:pPr>
      <w:spacing w:after="120"/>
      <w:ind w:left="283"/>
    </w:pPr>
  </w:style>
  <w:style w:type="character" w:customStyle="1" w:styleId="SangradetextonormalCar">
    <w:name w:val="Sangría de texto normal Car"/>
    <w:basedOn w:val="Fuentedeprrafopredeter"/>
    <w:link w:val="Sangradetextonormal"/>
    <w:rsid w:val="00D30084"/>
  </w:style>
  <w:style w:type="paragraph" w:styleId="Textoindependienteprimerasangra2">
    <w:name w:val="Body Text First Indent 2"/>
    <w:basedOn w:val="Sangradetextonormal"/>
    <w:link w:val="Textoindependienteprimerasangra2Car"/>
    <w:rsid w:val="00D30084"/>
    <w:pPr>
      <w:ind w:firstLine="210"/>
    </w:pPr>
  </w:style>
  <w:style w:type="character" w:customStyle="1" w:styleId="Textoindependienteprimerasangra2Car">
    <w:name w:val="Texto independiente primera sangría 2 Car"/>
    <w:basedOn w:val="SangradetextonormalCar"/>
    <w:link w:val="Textoindependienteprimerasangra2"/>
    <w:rsid w:val="00D30084"/>
  </w:style>
  <w:style w:type="paragraph" w:styleId="Listaconvietas">
    <w:name w:val="List Bullet"/>
    <w:basedOn w:val="Normal"/>
    <w:rsid w:val="00174EBD"/>
    <w:pPr>
      <w:numPr>
        <w:numId w:val="18"/>
      </w:numPr>
      <w:contextualSpacing/>
    </w:pPr>
  </w:style>
  <w:style w:type="character" w:customStyle="1" w:styleId="hgkelc">
    <w:name w:val="hgkelc"/>
    <w:basedOn w:val="Fuentedeprrafopredeter"/>
    <w:rsid w:val="001D1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17617">
      <w:bodyDiv w:val="1"/>
      <w:marLeft w:val="0"/>
      <w:marRight w:val="0"/>
      <w:marTop w:val="0"/>
      <w:marBottom w:val="0"/>
      <w:divBdr>
        <w:top w:val="none" w:sz="0" w:space="0" w:color="auto"/>
        <w:left w:val="none" w:sz="0" w:space="0" w:color="auto"/>
        <w:bottom w:val="none" w:sz="0" w:space="0" w:color="auto"/>
        <w:right w:val="none" w:sz="0" w:space="0" w:color="auto"/>
      </w:divBdr>
      <w:divsChild>
        <w:div w:id="1967393813">
          <w:marLeft w:val="0"/>
          <w:marRight w:val="0"/>
          <w:marTop w:val="0"/>
          <w:marBottom w:val="0"/>
          <w:divBdr>
            <w:top w:val="none" w:sz="0" w:space="0" w:color="auto"/>
            <w:left w:val="none" w:sz="0" w:space="0" w:color="auto"/>
            <w:bottom w:val="none" w:sz="0" w:space="0" w:color="auto"/>
            <w:right w:val="none" w:sz="0" w:space="0" w:color="auto"/>
          </w:divBdr>
          <w:divsChild>
            <w:div w:id="1389525490">
              <w:marLeft w:val="0"/>
              <w:marRight w:val="0"/>
              <w:marTop w:val="0"/>
              <w:marBottom w:val="0"/>
              <w:divBdr>
                <w:top w:val="none" w:sz="0" w:space="0" w:color="auto"/>
                <w:left w:val="none" w:sz="0" w:space="0" w:color="auto"/>
                <w:bottom w:val="none" w:sz="0" w:space="0" w:color="auto"/>
                <w:right w:val="none" w:sz="0" w:space="0" w:color="auto"/>
              </w:divBdr>
              <w:divsChild>
                <w:div w:id="1763646995">
                  <w:marLeft w:val="0"/>
                  <w:marRight w:val="0"/>
                  <w:marTop w:val="0"/>
                  <w:marBottom w:val="0"/>
                  <w:divBdr>
                    <w:top w:val="none" w:sz="0" w:space="0" w:color="auto"/>
                    <w:left w:val="none" w:sz="0" w:space="0" w:color="auto"/>
                    <w:bottom w:val="none" w:sz="0" w:space="0" w:color="auto"/>
                    <w:right w:val="none" w:sz="0" w:space="0" w:color="auto"/>
                  </w:divBdr>
                  <w:divsChild>
                    <w:div w:id="1733654889">
                      <w:marLeft w:val="0"/>
                      <w:marRight w:val="0"/>
                      <w:marTop w:val="0"/>
                      <w:marBottom w:val="0"/>
                      <w:divBdr>
                        <w:top w:val="none" w:sz="0" w:space="0" w:color="auto"/>
                        <w:left w:val="none" w:sz="0" w:space="0" w:color="auto"/>
                        <w:bottom w:val="none" w:sz="0" w:space="0" w:color="auto"/>
                        <w:right w:val="none" w:sz="0" w:space="0" w:color="auto"/>
                      </w:divBdr>
                      <w:divsChild>
                        <w:div w:id="325716765">
                          <w:marLeft w:val="0"/>
                          <w:marRight w:val="0"/>
                          <w:marTop w:val="0"/>
                          <w:marBottom w:val="0"/>
                          <w:divBdr>
                            <w:top w:val="none" w:sz="0" w:space="0" w:color="auto"/>
                            <w:left w:val="none" w:sz="0" w:space="0" w:color="auto"/>
                            <w:bottom w:val="none" w:sz="0" w:space="0" w:color="auto"/>
                            <w:right w:val="none" w:sz="0" w:space="0" w:color="auto"/>
                          </w:divBdr>
                          <w:divsChild>
                            <w:div w:id="193811722">
                              <w:marLeft w:val="0"/>
                              <w:marRight w:val="0"/>
                              <w:marTop w:val="0"/>
                              <w:marBottom w:val="0"/>
                              <w:divBdr>
                                <w:top w:val="none" w:sz="0" w:space="0" w:color="auto"/>
                                <w:left w:val="none" w:sz="0" w:space="0" w:color="auto"/>
                                <w:bottom w:val="none" w:sz="0" w:space="0" w:color="auto"/>
                                <w:right w:val="none" w:sz="0" w:space="0" w:color="auto"/>
                              </w:divBdr>
                              <w:divsChild>
                                <w:div w:id="1992900282">
                                  <w:marLeft w:val="0"/>
                                  <w:marRight w:val="0"/>
                                  <w:marTop w:val="0"/>
                                  <w:marBottom w:val="0"/>
                                  <w:divBdr>
                                    <w:top w:val="none" w:sz="0" w:space="0" w:color="auto"/>
                                    <w:left w:val="none" w:sz="0" w:space="0" w:color="auto"/>
                                    <w:bottom w:val="none" w:sz="0" w:space="0" w:color="auto"/>
                                    <w:right w:val="none" w:sz="0" w:space="0" w:color="auto"/>
                                  </w:divBdr>
                                  <w:divsChild>
                                    <w:div w:id="400060657">
                                      <w:marLeft w:val="0"/>
                                      <w:marRight w:val="0"/>
                                      <w:marTop w:val="0"/>
                                      <w:marBottom w:val="0"/>
                                      <w:divBdr>
                                        <w:top w:val="none" w:sz="0" w:space="0" w:color="auto"/>
                                        <w:left w:val="none" w:sz="0" w:space="0" w:color="auto"/>
                                        <w:bottom w:val="none" w:sz="0" w:space="0" w:color="auto"/>
                                        <w:right w:val="none" w:sz="0" w:space="0" w:color="auto"/>
                                      </w:divBdr>
                                      <w:divsChild>
                                        <w:div w:id="80371345">
                                          <w:marLeft w:val="0"/>
                                          <w:marRight w:val="0"/>
                                          <w:marTop w:val="0"/>
                                          <w:marBottom w:val="0"/>
                                          <w:divBdr>
                                            <w:top w:val="none" w:sz="0" w:space="0" w:color="auto"/>
                                            <w:left w:val="none" w:sz="0" w:space="0" w:color="auto"/>
                                            <w:bottom w:val="none" w:sz="0" w:space="0" w:color="auto"/>
                                            <w:right w:val="none" w:sz="0" w:space="0" w:color="auto"/>
                                          </w:divBdr>
                                          <w:divsChild>
                                            <w:div w:id="32269869">
                                              <w:marLeft w:val="0"/>
                                              <w:marRight w:val="0"/>
                                              <w:marTop w:val="320"/>
                                              <w:marBottom w:val="0"/>
                                              <w:divBdr>
                                                <w:top w:val="single" w:sz="2" w:space="0" w:color="DDDDDD"/>
                                                <w:left w:val="none" w:sz="0" w:space="0" w:color="auto"/>
                                                <w:bottom w:val="none" w:sz="0" w:space="0" w:color="auto"/>
                                                <w:right w:val="none" w:sz="0" w:space="0" w:color="auto"/>
                                              </w:divBdr>
                                              <w:divsChild>
                                                <w:div w:id="283973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229431">
      <w:bodyDiv w:val="1"/>
      <w:marLeft w:val="0"/>
      <w:marRight w:val="0"/>
      <w:marTop w:val="0"/>
      <w:marBottom w:val="0"/>
      <w:divBdr>
        <w:top w:val="none" w:sz="0" w:space="0" w:color="auto"/>
        <w:left w:val="none" w:sz="0" w:space="0" w:color="auto"/>
        <w:bottom w:val="none" w:sz="0" w:space="0" w:color="auto"/>
        <w:right w:val="none" w:sz="0" w:space="0" w:color="auto"/>
      </w:divBdr>
      <w:divsChild>
        <w:div w:id="111897621">
          <w:marLeft w:val="0"/>
          <w:marRight w:val="0"/>
          <w:marTop w:val="0"/>
          <w:marBottom w:val="0"/>
          <w:divBdr>
            <w:top w:val="none" w:sz="0" w:space="0" w:color="auto"/>
            <w:left w:val="none" w:sz="0" w:space="0" w:color="auto"/>
            <w:bottom w:val="none" w:sz="0" w:space="0" w:color="auto"/>
            <w:right w:val="none" w:sz="0" w:space="0" w:color="auto"/>
          </w:divBdr>
          <w:divsChild>
            <w:div w:id="249199805">
              <w:marLeft w:val="0"/>
              <w:marRight w:val="0"/>
              <w:marTop w:val="0"/>
              <w:marBottom w:val="0"/>
              <w:divBdr>
                <w:top w:val="none" w:sz="0" w:space="0" w:color="auto"/>
                <w:left w:val="none" w:sz="0" w:space="0" w:color="auto"/>
                <w:bottom w:val="none" w:sz="0" w:space="0" w:color="auto"/>
                <w:right w:val="none" w:sz="0" w:space="0" w:color="auto"/>
              </w:divBdr>
              <w:divsChild>
                <w:div w:id="1261790102">
                  <w:marLeft w:val="0"/>
                  <w:marRight w:val="0"/>
                  <w:marTop w:val="0"/>
                  <w:marBottom w:val="0"/>
                  <w:divBdr>
                    <w:top w:val="none" w:sz="0" w:space="0" w:color="auto"/>
                    <w:left w:val="none" w:sz="0" w:space="0" w:color="auto"/>
                    <w:bottom w:val="none" w:sz="0" w:space="0" w:color="auto"/>
                    <w:right w:val="none" w:sz="0" w:space="0" w:color="auto"/>
                  </w:divBdr>
                  <w:divsChild>
                    <w:div w:id="937636029">
                      <w:marLeft w:val="0"/>
                      <w:marRight w:val="0"/>
                      <w:marTop w:val="0"/>
                      <w:marBottom w:val="0"/>
                      <w:divBdr>
                        <w:top w:val="none" w:sz="0" w:space="0" w:color="auto"/>
                        <w:left w:val="none" w:sz="0" w:space="0" w:color="auto"/>
                        <w:bottom w:val="none" w:sz="0" w:space="0" w:color="auto"/>
                        <w:right w:val="none" w:sz="0" w:space="0" w:color="auto"/>
                      </w:divBdr>
                      <w:divsChild>
                        <w:div w:id="1559054092">
                          <w:marLeft w:val="0"/>
                          <w:marRight w:val="0"/>
                          <w:marTop w:val="0"/>
                          <w:marBottom w:val="0"/>
                          <w:divBdr>
                            <w:top w:val="none" w:sz="0" w:space="0" w:color="auto"/>
                            <w:left w:val="none" w:sz="0" w:space="0" w:color="auto"/>
                            <w:bottom w:val="none" w:sz="0" w:space="0" w:color="auto"/>
                            <w:right w:val="none" w:sz="0" w:space="0" w:color="auto"/>
                          </w:divBdr>
                          <w:divsChild>
                            <w:div w:id="2116242783">
                              <w:marLeft w:val="0"/>
                              <w:marRight w:val="0"/>
                              <w:marTop w:val="0"/>
                              <w:marBottom w:val="0"/>
                              <w:divBdr>
                                <w:top w:val="none" w:sz="0" w:space="0" w:color="auto"/>
                                <w:left w:val="none" w:sz="0" w:space="0" w:color="auto"/>
                                <w:bottom w:val="none" w:sz="0" w:space="0" w:color="auto"/>
                                <w:right w:val="none" w:sz="0" w:space="0" w:color="auto"/>
                              </w:divBdr>
                              <w:divsChild>
                                <w:div w:id="856118374">
                                  <w:marLeft w:val="0"/>
                                  <w:marRight w:val="0"/>
                                  <w:marTop w:val="0"/>
                                  <w:marBottom w:val="0"/>
                                  <w:divBdr>
                                    <w:top w:val="none" w:sz="0" w:space="0" w:color="auto"/>
                                    <w:left w:val="none" w:sz="0" w:space="0" w:color="auto"/>
                                    <w:bottom w:val="none" w:sz="0" w:space="0" w:color="auto"/>
                                    <w:right w:val="none" w:sz="0" w:space="0" w:color="auto"/>
                                  </w:divBdr>
                                  <w:divsChild>
                                    <w:div w:id="1458714582">
                                      <w:marLeft w:val="0"/>
                                      <w:marRight w:val="0"/>
                                      <w:marTop w:val="0"/>
                                      <w:marBottom w:val="0"/>
                                      <w:divBdr>
                                        <w:top w:val="none" w:sz="0" w:space="0" w:color="auto"/>
                                        <w:left w:val="none" w:sz="0" w:space="0" w:color="auto"/>
                                        <w:bottom w:val="none" w:sz="0" w:space="0" w:color="auto"/>
                                        <w:right w:val="none" w:sz="0" w:space="0" w:color="auto"/>
                                      </w:divBdr>
                                      <w:divsChild>
                                        <w:div w:id="1149900150">
                                          <w:marLeft w:val="0"/>
                                          <w:marRight w:val="0"/>
                                          <w:marTop w:val="0"/>
                                          <w:marBottom w:val="0"/>
                                          <w:divBdr>
                                            <w:top w:val="none" w:sz="0" w:space="0" w:color="auto"/>
                                            <w:left w:val="none" w:sz="0" w:space="0" w:color="auto"/>
                                            <w:bottom w:val="none" w:sz="0" w:space="0" w:color="auto"/>
                                            <w:right w:val="none" w:sz="0" w:space="0" w:color="auto"/>
                                          </w:divBdr>
                                          <w:divsChild>
                                            <w:div w:id="1622954041">
                                              <w:marLeft w:val="0"/>
                                              <w:marRight w:val="0"/>
                                              <w:marTop w:val="320"/>
                                              <w:marBottom w:val="0"/>
                                              <w:divBdr>
                                                <w:top w:val="single" w:sz="2" w:space="0" w:color="DDDDDD"/>
                                                <w:left w:val="none" w:sz="0" w:space="0" w:color="auto"/>
                                                <w:bottom w:val="none" w:sz="0" w:space="0" w:color="auto"/>
                                                <w:right w:val="none" w:sz="0" w:space="0" w:color="auto"/>
                                              </w:divBdr>
                                              <w:divsChild>
                                                <w:div w:id="1476603689">
                                                  <w:marLeft w:val="0"/>
                                                  <w:marRight w:val="0"/>
                                                  <w:marTop w:val="0"/>
                                                  <w:marBottom w:val="0"/>
                                                  <w:divBdr>
                                                    <w:top w:val="none" w:sz="0" w:space="0" w:color="auto"/>
                                                    <w:left w:val="none" w:sz="0" w:space="0" w:color="auto"/>
                                                    <w:bottom w:val="none" w:sz="0" w:space="0" w:color="auto"/>
                                                    <w:right w:val="none" w:sz="0" w:space="0" w:color="auto"/>
                                                  </w:divBdr>
                                                  <w:divsChild>
                                                    <w:div w:id="568466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77144170">
      <w:bodyDiv w:val="1"/>
      <w:marLeft w:val="0"/>
      <w:marRight w:val="0"/>
      <w:marTop w:val="0"/>
      <w:marBottom w:val="0"/>
      <w:divBdr>
        <w:top w:val="none" w:sz="0" w:space="0" w:color="auto"/>
        <w:left w:val="none" w:sz="0" w:space="0" w:color="auto"/>
        <w:bottom w:val="none" w:sz="0" w:space="0" w:color="auto"/>
        <w:right w:val="none" w:sz="0" w:space="0" w:color="auto"/>
      </w:divBdr>
    </w:div>
    <w:div w:id="1272709831">
      <w:bodyDiv w:val="1"/>
      <w:marLeft w:val="0"/>
      <w:marRight w:val="0"/>
      <w:marTop w:val="0"/>
      <w:marBottom w:val="0"/>
      <w:divBdr>
        <w:top w:val="none" w:sz="0" w:space="0" w:color="auto"/>
        <w:left w:val="none" w:sz="0" w:space="0" w:color="auto"/>
        <w:bottom w:val="none" w:sz="0" w:space="0" w:color="auto"/>
        <w:right w:val="none" w:sz="0" w:space="0" w:color="auto"/>
      </w:divBdr>
      <w:divsChild>
        <w:div w:id="284896494">
          <w:marLeft w:val="0"/>
          <w:marRight w:val="0"/>
          <w:marTop w:val="720"/>
          <w:marBottom w:val="720"/>
          <w:divBdr>
            <w:top w:val="none" w:sz="0" w:space="0" w:color="auto"/>
            <w:left w:val="none" w:sz="0" w:space="0" w:color="auto"/>
            <w:bottom w:val="none" w:sz="0" w:space="0" w:color="auto"/>
            <w:right w:val="none" w:sz="0" w:space="0" w:color="auto"/>
          </w:divBdr>
          <w:divsChild>
            <w:div w:id="2050372028">
              <w:marLeft w:val="0"/>
              <w:marRight w:val="0"/>
              <w:marTop w:val="0"/>
              <w:marBottom w:val="0"/>
              <w:divBdr>
                <w:top w:val="none" w:sz="0" w:space="0" w:color="auto"/>
                <w:left w:val="none" w:sz="0" w:space="0" w:color="auto"/>
                <w:bottom w:val="none" w:sz="0" w:space="0" w:color="auto"/>
                <w:right w:val="none" w:sz="0" w:space="0" w:color="auto"/>
              </w:divBdr>
              <w:divsChild>
                <w:div w:id="125262215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1531382791">
      <w:bodyDiv w:val="1"/>
      <w:marLeft w:val="0"/>
      <w:marRight w:val="0"/>
      <w:marTop w:val="0"/>
      <w:marBottom w:val="0"/>
      <w:divBdr>
        <w:top w:val="none" w:sz="0" w:space="0" w:color="auto"/>
        <w:left w:val="none" w:sz="0" w:space="0" w:color="auto"/>
        <w:bottom w:val="none" w:sz="0" w:space="0" w:color="auto"/>
        <w:right w:val="none" w:sz="0" w:space="0" w:color="auto"/>
      </w:divBdr>
    </w:div>
    <w:div w:id="1539931183">
      <w:bodyDiv w:val="1"/>
      <w:marLeft w:val="0"/>
      <w:marRight w:val="0"/>
      <w:marTop w:val="0"/>
      <w:marBottom w:val="0"/>
      <w:divBdr>
        <w:top w:val="none" w:sz="0" w:space="0" w:color="auto"/>
        <w:left w:val="none" w:sz="0" w:space="0" w:color="auto"/>
        <w:bottom w:val="none" w:sz="0" w:space="0" w:color="auto"/>
        <w:right w:val="none" w:sz="0" w:space="0" w:color="auto"/>
      </w:divBdr>
    </w:div>
    <w:div w:id="1600331784">
      <w:bodyDiv w:val="1"/>
      <w:marLeft w:val="0"/>
      <w:marRight w:val="0"/>
      <w:marTop w:val="0"/>
      <w:marBottom w:val="0"/>
      <w:divBdr>
        <w:top w:val="none" w:sz="0" w:space="0" w:color="auto"/>
        <w:left w:val="none" w:sz="0" w:space="0" w:color="auto"/>
        <w:bottom w:val="none" w:sz="0" w:space="0" w:color="auto"/>
        <w:right w:val="none" w:sz="0" w:space="0" w:color="auto"/>
      </w:divBdr>
      <w:divsChild>
        <w:div w:id="1696924858">
          <w:marLeft w:val="0"/>
          <w:marRight w:val="0"/>
          <w:marTop w:val="720"/>
          <w:marBottom w:val="720"/>
          <w:divBdr>
            <w:top w:val="none" w:sz="0" w:space="0" w:color="auto"/>
            <w:left w:val="none" w:sz="0" w:space="0" w:color="auto"/>
            <w:bottom w:val="none" w:sz="0" w:space="0" w:color="auto"/>
            <w:right w:val="none" w:sz="0" w:space="0" w:color="auto"/>
          </w:divBdr>
          <w:divsChild>
            <w:div w:id="1786578770">
              <w:marLeft w:val="0"/>
              <w:marRight w:val="0"/>
              <w:marTop w:val="0"/>
              <w:marBottom w:val="0"/>
              <w:divBdr>
                <w:top w:val="none" w:sz="0" w:space="0" w:color="auto"/>
                <w:left w:val="none" w:sz="0" w:space="0" w:color="auto"/>
                <w:bottom w:val="none" w:sz="0" w:space="0" w:color="auto"/>
                <w:right w:val="none" w:sz="0" w:space="0" w:color="auto"/>
              </w:divBdr>
              <w:divsChild>
                <w:div w:id="131096829">
                  <w:marLeft w:val="0"/>
                  <w:marRight w:val="0"/>
                  <w:marTop w:val="0"/>
                  <w:marBottom w:val="0"/>
                  <w:divBdr>
                    <w:top w:val="single" w:sz="2" w:space="12" w:color="CCCCCC"/>
                    <w:left w:val="none" w:sz="0" w:space="0" w:color="auto"/>
                    <w:bottom w:val="none" w:sz="0" w:space="0" w:color="auto"/>
                    <w:right w:val="none" w:sz="0" w:space="0" w:color="auto"/>
                  </w:divBdr>
                </w:div>
              </w:divsChild>
            </w:div>
          </w:divsChild>
        </w:div>
      </w:divsChild>
    </w:div>
    <w:div w:id="1940260299">
      <w:bodyDiv w:val="1"/>
      <w:marLeft w:val="0"/>
      <w:marRight w:val="0"/>
      <w:marTop w:val="0"/>
      <w:marBottom w:val="0"/>
      <w:divBdr>
        <w:top w:val="none" w:sz="0" w:space="0" w:color="auto"/>
        <w:left w:val="none" w:sz="0" w:space="0" w:color="auto"/>
        <w:bottom w:val="none" w:sz="0" w:space="0" w:color="auto"/>
        <w:right w:val="none" w:sz="0" w:space="0" w:color="auto"/>
      </w:divBdr>
    </w:div>
    <w:div w:id="2063287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Usuarios\Intervencion\PLANTILLA%20DE%20DOCUMENTO%20CON%20ESCUD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AEAEFB-0FA3-4FCC-BCD5-AA5998070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DE DOCUMENTO CON ESCUDO.dot</Template>
  <TotalTime>1</TotalTime>
  <Pages>3</Pages>
  <Words>899</Words>
  <Characters>4949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JRQ</vt:lpstr>
    </vt:vector>
  </TitlesOfParts>
  <Company>Hewlett-Packard Company</Company>
  <LinksUpToDate>false</LinksUpToDate>
  <CharactersWithSpaces>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JRQ</dc:title>
  <dc:creator>Chano Hdez</dc:creator>
  <cp:lastModifiedBy>usuario</cp:lastModifiedBy>
  <cp:revision>2</cp:revision>
  <cp:lastPrinted>2025-03-19T08:37:00Z</cp:lastPrinted>
  <dcterms:created xsi:type="dcterms:W3CDTF">2025-09-11T11:56:00Z</dcterms:created>
  <dcterms:modified xsi:type="dcterms:W3CDTF">2025-09-11T11:56:00Z</dcterms:modified>
</cp:coreProperties>
</file>