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4B4BB" w14:textId="77777777" w:rsidR="00A418E5" w:rsidRPr="00B812E3" w:rsidRDefault="00A418E5" w:rsidP="00A418E5">
      <w:pPr>
        <w:pStyle w:val="Normal0"/>
        <w:pageBreakBefore/>
        <w:ind w:left="284"/>
        <w:jc w:val="center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ANEXO I</w:t>
      </w:r>
    </w:p>
    <w:p w14:paraId="4EF651EF" w14:textId="77777777" w:rsidR="00A418E5" w:rsidRPr="00B812E3" w:rsidRDefault="00A418E5" w:rsidP="00A418E5">
      <w:pPr>
        <w:pStyle w:val="Normal0"/>
        <w:ind w:left="284"/>
        <w:jc w:val="center"/>
        <w:rPr>
          <w:rFonts w:cs="Arial"/>
          <w:iCs/>
          <w:sz w:val="20"/>
          <w:szCs w:val="20"/>
          <w:lang w:val="es-ES_tradnl"/>
        </w:rPr>
      </w:pPr>
    </w:p>
    <w:p w14:paraId="5AB21C28" w14:textId="77777777" w:rsidR="00A418E5" w:rsidRPr="00B812E3" w:rsidRDefault="00A418E5" w:rsidP="00A418E5">
      <w:pPr>
        <w:pStyle w:val="Normal0"/>
        <w:ind w:left="284"/>
        <w:jc w:val="center"/>
        <w:rPr>
          <w:rFonts w:cs="Arial"/>
          <w:iCs/>
          <w:sz w:val="20"/>
          <w:szCs w:val="20"/>
          <w:lang w:val="es-ES_tradnl"/>
        </w:rPr>
      </w:pPr>
    </w:p>
    <w:p w14:paraId="7DEF1EAB" w14:textId="77777777" w:rsidR="00A418E5" w:rsidRPr="00B812E3" w:rsidRDefault="00A418E5" w:rsidP="00A418E5">
      <w:pPr>
        <w:pStyle w:val="Normal0"/>
        <w:ind w:left="284"/>
        <w:jc w:val="center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 xml:space="preserve">SOLICITUD DE PARTICIPACIÓN </w:t>
      </w:r>
    </w:p>
    <w:p w14:paraId="597874CA" w14:textId="77777777" w:rsidR="00A418E5" w:rsidRPr="00B812E3" w:rsidRDefault="00A418E5" w:rsidP="00A418E5">
      <w:pPr>
        <w:pStyle w:val="Normal0"/>
        <w:ind w:left="284"/>
        <w:jc w:val="center"/>
        <w:rPr>
          <w:rFonts w:cs="Arial"/>
          <w:iCs/>
          <w:sz w:val="20"/>
          <w:szCs w:val="20"/>
          <w:lang w:val="es-ES_tradnl"/>
        </w:rPr>
      </w:pPr>
    </w:p>
    <w:p w14:paraId="7D254E28" w14:textId="3EF1BC42" w:rsidR="00A418E5" w:rsidRPr="00B812E3" w:rsidRDefault="00A418E5" w:rsidP="00A418E5">
      <w:pPr>
        <w:pStyle w:val="Normal0"/>
        <w:ind w:left="284"/>
        <w:jc w:val="center"/>
        <w:rPr>
          <w:rFonts w:cs="Arial"/>
          <w:iCs/>
          <w:sz w:val="20"/>
          <w:szCs w:val="20"/>
          <w:lang w:val="es-ES_tradnl"/>
        </w:rPr>
      </w:pPr>
      <w:r w:rsidRPr="00B812E3">
        <w:rPr>
          <w:rFonts w:cs="Arial"/>
          <w:iCs/>
          <w:sz w:val="20"/>
          <w:szCs w:val="20"/>
          <w:lang w:val="es-ES_tradnl"/>
        </w:rPr>
        <w:t>BECA DE INVESTIGACIÓN DEL CONSELL INSULAR DE FORMENTERA 2025</w:t>
      </w:r>
    </w:p>
    <w:p w14:paraId="1B346080" w14:textId="77777777" w:rsidR="00A418E5" w:rsidRPr="00B812E3" w:rsidRDefault="00A418E5" w:rsidP="00A418E5">
      <w:pPr>
        <w:pStyle w:val="Normal0"/>
        <w:ind w:left="284"/>
        <w:jc w:val="center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PATRIMONIO CULTURAL</w:t>
      </w:r>
    </w:p>
    <w:p w14:paraId="4366CDAA" w14:textId="77777777" w:rsidR="00A418E5" w:rsidRPr="00B812E3" w:rsidRDefault="00A418E5" w:rsidP="00A418E5">
      <w:pPr>
        <w:pStyle w:val="Normal0"/>
        <w:ind w:left="284"/>
        <w:jc w:val="center"/>
        <w:rPr>
          <w:rFonts w:cs="Arial"/>
          <w:iCs/>
          <w:sz w:val="20"/>
          <w:szCs w:val="20"/>
          <w:lang w:val="es-ES_tradnl"/>
        </w:rPr>
      </w:pPr>
    </w:p>
    <w:p w14:paraId="59ECD151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6D26F31B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 xml:space="preserve">El/la Sr./Sra...................................................................................................................................................., </w:t>
      </w:r>
    </w:p>
    <w:p w14:paraId="0A49351E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 xml:space="preserve">con DNI núm.................................................................................................................................................., </w:t>
      </w:r>
    </w:p>
    <w:p w14:paraId="35877F5D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con domicilio en.............................................................................................................................................,</w:t>
      </w:r>
    </w:p>
    <w:p w14:paraId="2A2DE6DB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población ............................................................... CP .................................................................................,</w:t>
      </w:r>
    </w:p>
    <w:p w14:paraId="3DFE31C1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teléfono ....................................................... y dirección electrónica .............................................................,</w:t>
      </w:r>
    </w:p>
    <w:p w14:paraId="5BC79CEB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13DBBB1D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EXPONE</w:t>
      </w:r>
    </w:p>
    <w:p w14:paraId="6FA615E8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51A36555" w14:textId="49D73DA7" w:rsidR="00A418E5" w:rsidRPr="00B812E3" w:rsidRDefault="00A5027E" w:rsidP="00A418E5">
      <w:pPr>
        <w:pStyle w:val="Normal0"/>
        <w:ind w:left="284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Que,</w:t>
      </w:r>
      <w:r w:rsidR="00A418E5" w:rsidRPr="00B812E3">
        <w:rPr>
          <w:rFonts w:cs="Arial"/>
          <w:iCs/>
          <w:sz w:val="20"/>
          <w:szCs w:val="20"/>
          <w:lang w:val="es-ES_tradnl"/>
        </w:rPr>
        <w:t xml:space="preserve"> habiendo conocido la convocatoria pública de la Beca de Investigación del Consell Insular de Formentera de 2025 sobre patrimonio cultural, y de acuerdo con lo establecido en sus bases,  </w:t>
      </w:r>
    </w:p>
    <w:p w14:paraId="0473580E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5805D352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SOLICITA</w:t>
      </w:r>
    </w:p>
    <w:p w14:paraId="7288E081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0819AE67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Acogerse al procedimiento para seleccionar el proyecto beneficiario de dicha beca de investigación.</w:t>
      </w:r>
    </w:p>
    <w:p w14:paraId="5C444A82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tbl>
      <w:tblPr>
        <w:tblW w:w="0" w:type="auto"/>
        <w:tblInd w:w="2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2"/>
        <w:gridCol w:w="7495"/>
      </w:tblGrid>
      <w:tr w:rsidR="00A418E5" w14:paraId="1222A8F5" w14:textId="77777777" w:rsidTr="00DD295E"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2EB33B2" w14:textId="77777777" w:rsidR="00A418E5" w:rsidRPr="00B812E3" w:rsidRDefault="00A418E5" w:rsidP="00DD295E">
            <w:pPr>
              <w:pStyle w:val="Normal0"/>
              <w:spacing w:line="240" w:lineRule="exact"/>
              <w:ind w:left="284"/>
              <w:jc w:val="both"/>
              <w:rPr>
                <w:rFonts w:cs="Arial"/>
                <w:kern w:val="2"/>
                <w:sz w:val="20"/>
                <w:szCs w:val="20"/>
                <w:lang w:val="pt-PT"/>
              </w:rPr>
            </w:pPr>
            <w:r w:rsidRPr="00B812E3">
              <w:rPr>
                <w:rFonts w:ascii="Symbol" w:eastAsia="Symbol" w:hAnsi="Symbol" w:cs="Symbol"/>
                <w:iCs/>
                <w:kern w:val="2"/>
                <w:sz w:val="20"/>
                <w:szCs w:val="20"/>
                <w:lang w:val="es-ES_tradnl"/>
              </w:rPr>
              <w:t></w:t>
            </w:r>
            <w:r w:rsidRPr="00B812E3">
              <w:rPr>
                <w:rFonts w:eastAsia="Arial" w:cs="Arial"/>
                <w:iCs/>
                <w:kern w:val="2"/>
                <w:sz w:val="20"/>
                <w:szCs w:val="20"/>
                <w:lang w:val="pt-PT"/>
              </w:rPr>
              <w:t xml:space="preserve"> </w:t>
            </w:r>
            <w:r w:rsidRPr="00B812E3">
              <w:rPr>
                <w:rFonts w:cs="Arial"/>
                <w:iCs/>
                <w:kern w:val="2"/>
                <w:sz w:val="20"/>
                <w:szCs w:val="20"/>
                <w:lang w:val="pt-PT"/>
              </w:rPr>
              <w:t>Investigador/a a título individual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2AFEAB" w14:textId="77777777" w:rsidR="00A418E5" w:rsidRPr="00B812E3" w:rsidRDefault="00A418E5" w:rsidP="00DD295E">
            <w:pPr>
              <w:pStyle w:val="Normal0"/>
              <w:spacing w:line="240" w:lineRule="exact"/>
              <w:ind w:left="284"/>
              <w:jc w:val="both"/>
              <w:rPr>
                <w:rFonts w:cs="Arial"/>
                <w:kern w:val="2"/>
                <w:sz w:val="20"/>
                <w:szCs w:val="20"/>
                <w:lang w:val="es-ES"/>
              </w:rPr>
            </w:pPr>
            <w:r w:rsidRPr="00B812E3">
              <w:rPr>
                <w:rFonts w:ascii="Symbol" w:eastAsia="Symbol" w:hAnsi="Symbol" w:cs="Symbol"/>
                <w:iCs/>
                <w:kern w:val="2"/>
                <w:sz w:val="20"/>
                <w:szCs w:val="20"/>
                <w:lang w:val="es-ES_tradnl"/>
              </w:rPr>
              <w:t></w:t>
            </w:r>
            <w:r w:rsidRPr="00B812E3">
              <w:rPr>
                <w:rFonts w:eastAsia="Arial" w:cs="Arial"/>
                <w:iCs/>
                <w:kern w:val="2"/>
                <w:sz w:val="20"/>
                <w:szCs w:val="20"/>
                <w:lang w:val="es-ES_tradnl"/>
              </w:rPr>
              <w:t xml:space="preserve"> </w:t>
            </w:r>
            <w:r w:rsidRPr="00B812E3">
              <w:rPr>
                <w:rFonts w:cs="Arial"/>
                <w:iCs/>
                <w:kern w:val="2"/>
                <w:sz w:val="20"/>
                <w:szCs w:val="20"/>
                <w:lang w:val="es-ES_tradnl"/>
              </w:rPr>
              <w:t>Investigador/a coordinador/a del equipo formado por:</w:t>
            </w:r>
          </w:p>
          <w:p w14:paraId="1078B925" w14:textId="77777777" w:rsidR="00A418E5" w:rsidRPr="00B812E3" w:rsidRDefault="00A418E5" w:rsidP="00DD295E">
            <w:pPr>
              <w:pStyle w:val="Normal0"/>
              <w:spacing w:line="240" w:lineRule="exact"/>
              <w:ind w:left="284"/>
              <w:jc w:val="both"/>
              <w:rPr>
                <w:rFonts w:cs="Arial"/>
                <w:kern w:val="2"/>
                <w:sz w:val="20"/>
                <w:szCs w:val="20"/>
                <w:lang w:val="es-ES"/>
              </w:rPr>
            </w:pPr>
            <w:r w:rsidRPr="00B812E3">
              <w:rPr>
                <w:rFonts w:cs="Arial"/>
                <w:iCs/>
                <w:kern w:val="2"/>
                <w:sz w:val="20"/>
                <w:szCs w:val="20"/>
                <w:lang w:val="es-ES_tradnl"/>
              </w:rPr>
              <w:t>........................................................................................................................</w:t>
            </w:r>
          </w:p>
          <w:p w14:paraId="02637DD0" w14:textId="77777777" w:rsidR="00A418E5" w:rsidRPr="00B812E3" w:rsidRDefault="00A418E5" w:rsidP="00DD295E">
            <w:pPr>
              <w:pStyle w:val="Normal0"/>
              <w:spacing w:line="240" w:lineRule="exact"/>
              <w:ind w:left="284"/>
              <w:jc w:val="both"/>
              <w:rPr>
                <w:rFonts w:cs="Arial"/>
                <w:kern w:val="2"/>
                <w:sz w:val="20"/>
                <w:szCs w:val="20"/>
                <w:lang w:val="es-ES"/>
              </w:rPr>
            </w:pPr>
            <w:r w:rsidRPr="00B812E3">
              <w:rPr>
                <w:rFonts w:cs="Arial"/>
                <w:iCs/>
                <w:kern w:val="2"/>
                <w:sz w:val="20"/>
                <w:szCs w:val="20"/>
                <w:lang w:val="es-ES_tradnl"/>
              </w:rPr>
              <w:t>........................................................................................................................</w:t>
            </w:r>
          </w:p>
          <w:p w14:paraId="3DDE3EF9" w14:textId="77777777" w:rsidR="00A418E5" w:rsidRPr="00B812E3" w:rsidRDefault="00A418E5" w:rsidP="00DD295E">
            <w:pPr>
              <w:pStyle w:val="Normal0"/>
              <w:spacing w:line="240" w:lineRule="exact"/>
              <w:ind w:left="284"/>
              <w:jc w:val="both"/>
              <w:rPr>
                <w:rFonts w:cs="Arial"/>
                <w:kern w:val="2"/>
                <w:sz w:val="20"/>
                <w:szCs w:val="20"/>
                <w:lang w:val="es-ES"/>
              </w:rPr>
            </w:pPr>
            <w:r w:rsidRPr="00B812E3">
              <w:rPr>
                <w:rFonts w:cs="Arial"/>
                <w:iCs/>
                <w:kern w:val="2"/>
                <w:sz w:val="20"/>
                <w:szCs w:val="20"/>
                <w:lang w:val="es-ES_tradnl"/>
              </w:rPr>
              <w:t>........................................................................................................................</w:t>
            </w:r>
          </w:p>
        </w:tc>
      </w:tr>
      <w:tr w:rsidR="00A418E5" w14:paraId="006B0390" w14:textId="77777777" w:rsidTr="00DD295E">
        <w:trPr>
          <w:cantSplit/>
        </w:trPr>
        <w:tc>
          <w:tcPr>
            <w:tcW w:w="95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hideMark/>
          </w:tcPr>
          <w:p w14:paraId="56B888F5" w14:textId="77777777" w:rsidR="00A418E5" w:rsidRPr="00B812E3" w:rsidRDefault="00A418E5" w:rsidP="00DD295E">
            <w:pPr>
              <w:pStyle w:val="Normal0"/>
              <w:spacing w:line="240" w:lineRule="exact"/>
              <w:ind w:left="284"/>
              <w:jc w:val="both"/>
              <w:rPr>
                <w:rFonts w:cs="Arial"/>
                <w:kern w:val="2"/>
                <w:sz w:val="20"/>
                <w:szCs w:val="20"/>
                <w:lang w:val="es-ES"/>
              </w:rPr>
            </w:pPr>
            <w:r w:rsidRPr="00B812E3">
              <w:rPr>
                <w:rFonts w:cs="Arial"/>
                <w:b/>
                <w:bCs/>
                <w:iCs/>
                <w:kern w:val="2"/>
                <w:sz w:val="20"/>
                <w:szCs w:val="20"/>
                <w:lang w:val="es-ES_tradnl"/>
              </w:rPr>
              <w:t>DOCUMENTACIÓN ADJUNTA</w:t>
            </w:r>
          </w:p>
        </w:tc>
      </w:tr>
      <w:tr w:rsidR="00A418E5" w14:paraId="1E068CD6" w14:textId="77777777" w:rsidTr="00DD295E">
        <w:trPr>
          <w:cantSplit/>
        </w:trPr>
        <w:tc>
          <w:tcPr>
            <w:tcW w:w="95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7455A6" w14:textId="77777777" w:rsidR="00A418E5" w:rsidRPr="00B812E3" w:rsidRDefault="00A418E5" w:rsidP="00DD295E">
            <w:pPr>
              <w:pStyle w:val="Normal0"/>
              <w:spacing w:line="240" w:lineRule="exact"/>
              <w:ind w:left="284"/>
              <w:jc w:val="both"/>
              <w:rPr>
                <w:rFonts w:cs="Arial"/>
                <w:kern w:val="2"/>
                <w:sz w:val="20"/>
                <w:szCs w:val="20"/>
                <w:lang w:val="es-ES"/>
              </w:rPr>
            </w:pPr>
            <w:r w:rsidRPr="00B812E3">
              <w:rPr>
                <w:rFonts w:ascii="Symbol" w:eastAsia="Symbol" w:hAnsi="Symbol" w:cs="Symbol"/>
                <w:iCs/>
                <w:kern w:val="2"/>
                <w:sz w:val="20"/>
                <w:szCs w:val="20"/>
                <w:lang w:val="es-ES_tradnl"/>
              </w:rPr>
              <w:t></w:t>
            </w:r>
            <w:r w:rsidRPr="00B812E3">
              <w:rPr>
                <w:rFonts w:eastAsia="Arial" w:cs="Arial"/>
                <w:iCs/>
                <w:kern w:val="2"/>
                <w:sz w:val="20"/>
                <w:szCs w:val="20"/>
                <w:lang w:val="es-ES_tradnl"/>
              </w:rPr>
              <w:t xml:space="preserve">   </w:t>
            </w:r>
            <w:r w:rsidRPr="00B812E3">
              <w:rPr>
                <w:rFonts w:cs="Arial"/>
                <w:iCs/>
                <w:kern w:val="2"/>
                <w:sz w:val="20"/>
                <w:szCs w:val="20"/>
                <w:lang w:val="es-ES_tradnl"/>
              </w:rPr>
              <w:t>DNI, pasaporte, NIE o tarjeta de residencia (de cada uno de los miembros del equipo)</w:t>
            </w:r>
          </w:p>
        </w:tc>
      </w:tr>
      <w:tr w:rsidR="00A418E5" w14:paraId="7E59E8F4" w14:textId="77777777" w:rsidTr="00DD295E">
        <w:trPr>
          <w:cantSplit/>
        </w:trPr>
        <w:tc>
          <w:tcPr>
            <w:tcW w:w="95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55B050" w14:textId="77777777" w:rsidR="00A418E5" w:rsidRPr="00B812E3" w:rsidRDefault="00A418E5" w:rsidP="00DD295E">
            <w:pPr>
              <w:pStyle w:val="Normal0"/>
              <w:spacing w:line="240" w:lineRule="exact"/>
              <w:ind w:left="284"/>
              <w:jc w:val="both"/>
              <w:rPr>
                <w:rFonts w:cs="Arial"/>
                <w:kern w:val="2"/>
                <w:sz w:val="20"/>
                <w:szCs w:val="20"/>
                <w:lang w:val="es-ES"/>
              </w:rPr>
            </w:pPr>
            <w:r w:rsidRPr="00B812E3">
              <w:rPr>
                <w:rFonts w:ascii="Symbol" w:eastAsia="Symbol" w:hAnsi="Symbol" w:cs="Symbol"/>
                <w:iCs/>
                <w:kern w:val="2"/>
                <w:sz w:val="20"/>
                <w:szCs w:val="20"/>
                <w:lang w:val="es-ES_tradnl"/>
              </w:rPr>
              <w:t></w:t>
            </w:r>
            <w:r w:rsidRPr="00B812E3">
              <w:rPr>
                <w:rFonts w:eastAsia="Arial" w:cs="Arial"/>
                <w:iCs/>
                <w:kern w:val="2"/>
                <w:sz w:val="20"/>
                <w:szCs w:val="20"/>
                <w:lang w:val="es-ES_tradnl"/>
              </w:rPr>
              <w:t xml:space="preserve">   </w:t>
            </w:r>
            <w:r w:rsidRPr="00B812E3">
              <w:rPr>
                <w:rFonts w:cs="Arial"/>
                <w:iCs/>
                <w:kern w:val="2"/>
                <w:sz w:val="20"/>
                <w:szCs w:val="20"/>
                <w:lang w:val="es-ES_tradnl"/>
              </w:rPr>
              <w:t>Declaración responsable (de cada uno de los miembros del equipo)</w:t>
            </w:r>
          </w:p>
        </w:tc>
      </w:tr>
      <w:tr w:rsidR="00A418E5" w14:paraId="0387B291" w14:textId="77777777" w:rsidTr="00DD295E">
        <w:trPr>
          <w:cantSplit/>
        </w:trPr>
        <w:tc>
          <w:tcPr>
            <w:tcW w:w="95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4AD2D9" w14:textId="77777777" w:rsidR="00A418E5" w:rsidRPr="00B812E3" w:rsidRDefault="00A418E5" w:rsidP="00DD295E">
            <w:pPr>
              <w:pStyle w:val="Normal0"/>
              <w:spacing w:line="240" w:lineRule="exact"/>
              <w:ind w:left="284"/>
              <w:jc w:val="both"/>
              <w:rPr>
                <w:rFonts w:cs="Arial"/>
                <w:kern w:val="2"/>
                <w:sz w:val="20"/>
                <w:szCs w:val="20"/>
                <w:lang w:val="es-ES"/>
              </w:rPr>
            </w:pPr>
            <w:r w:rsidRPr="00B812E3">
              <w:rPr>
                <w:rFonts w:ascii="Symbol" w:eastAsia="Symbol" w:hAnsi="Symbol" w:cs="Symbol"/>
                <w:iCs/>
                <w:kern w:val="2"/>
                <w:sz w:val="20"/>
                <w:szCs w:val="20"/>
                <w:lang w:val="es-ES_tradnl"/>
              </w:rPr>
              <w:t></w:t>
            </w:r>
            <w:r w:rsidRPr="00B812E3">
              <w:rPr>
                <w:rFonts w:eastAsia="Arial" w:cs="Arial"/>
                <w:iCs/>
                <w:kern w:val="2"/>
                <w:sz w:val="20"/>
                <w:szCs w:val="20"/>
                <w:lang w:val="es-ES_tradnl"/>
              </w:rPr>
              <w:t xml:space="preserve">   </w:t>
            </w:r>
            <w:r w:rsidRPr="00B812E3">
              <w:rPr>
                <w:rFonts w:cs="Arial"/>
                <w:iCs/>
                <w:kern w:val="2"/>
                <w:sz w:val="20"/>
                <w:szCs w:val="20"/>
                <w:lang w:val="es-ES_tradnl"/>
              </w:rPr>
              <w:t>Titulación académica (de cada uno de los miembros del equipo)</w:t>
            </w:r>
          </w:p>
        </w:tc>
      </w:tr>
      <w:tr w:rsidR="00A418E5" w14:paraId="5381917D" w14:textId="77777777" w:rsidTr="00DD295E">
        <w:trPr>
          <w:cantSplit/>
        </w:trPr>
        <w:tc>
          <w:tcPr>
            <w:tcW w:w="95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DA0F17" w14:textId="77777777" w:rsidR="00A418E5" w:rsidRPr="00B812E3" w:rsidRDefault="00A418E5" w:rsidP="00DD295E">
            <w:pPr>
              <w:pStyle w:val="Normal0"/>
              <w:spacing w:line="240" w:lineRule="exact"/>
              <w:ind w:left="284"/>
              <w:jc w:val="both"/>
              <w:rPr>
                <w:rFonts w:cs="Arial"/>
                <w:kern w:val="2"/>
                <w:sz w:val="20"/>
                <w:szCs w:val="20"/>
                <w:lang w:val="es-ES"/>
              </w:rPr>
            </w:pPr>
            <w:r w:rsidRPr="00B812E3">
              <w:rPr>
                <w:rFonts w:ascii="Symbol" w:eastAsia="Symbol" w:hAnsi="Symbol" w:cs="Symbol"/>
                <w:iCs/>
                <w:kern w:val="2"/>
                <w:sz w:val="20"/>
                <w:szCs w:val="20"/>
                <w:lang w:val="es-ES_tradnl"/>
              </w:rPr>
              <w:t></w:t>
            </w:r>
            <w:r w:rsidRPr="00B812E3">
              <w:rPr>
                <w:rFonts w:eastAsia="Arial" w:cs="Arial"/>
                <w:iCs/>
                <w:kern w:val="2"/>
                <w:sz w:val="20"/>
                <w:szCs w:val="20"/>
                <w:lang w:val="es-ES_tradnl"/>
              </w:rPr>
              <w:t xml:space="preserve">   </w:t>
            </w:r>
            <w:r w:rsidRPr="00B812E3">
              <w:rPr>
                <w:rFonts w:cs="Arial"/>
                <w:iCs/>
                <w:kern w:val="2"/>
                <w:sz w:val="20"/>
                <w:szCs w:val="20"/>
                <w:lang w:val="es-ES_tradnl"/>
              </w:rPr>
              <w:t xml:space="preserve">Proyecto </w:t>
            </w:r>
          </w:p>
        </w:tc>
      </w:tr>
      <w:tr w:rsidR="00A418E5" w14:paraId="0D6143D5" w14:textId="77777777" w:rsidTr="00DD295E">
        <w:trPr>
          <w:cantSplit/>
        </w:trPr>
        <w:tc>
          <w:tcPr>
            <w:tcW w:w="95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B741BA" w14:textId="77777777" w:rsidR="00A418E5" w:rsidRPr="00B812E3" w:rsidRDefault="00A418E5" w:rsidP="00DD295E">
            <w:pPr>
              <w:pStyle w:val="Normal0"/>
              <w:spacing w:line="240" w:lineRule="exact"/>
              <w:ind w:left="284"/>
              <w:jc w:val="both"/>
              <w:rPr>
                <w:rFonts w:cs="Arial"/>
                <w:kern w:val="2"/>
                <w:sz w:val="20"/>
                <w:szCs w:val="20"/>
                <w:lang w:val="es-ES"/>
              </w:rPr>
            </w:pPr>
            <w:r w:rsidRPr="00B812E3">
              <w:rPr>
                <w:rFonts w:ascii="Symbol" w:eastAsia="Symbol" w:hAnsi="Symbol" w:cs="Symbol"/>
                <w:iCs/>
                <w:kern w:val="2"/>
                <w:sz w:val="20"/>
                <w:szCs w:val="20"/>
                <w:lang w:val="es-ES_tradnl"/>
              </w:rPr>
              <w:t></w:t>
            </w:r>
            <w:r w:rsidRPr="00B812E3">
              <w:rPr>
                <w:rFonts w:eastAsia="Arial" w:cs="Arial"/>
                <w:iCs/>
                <w:kern w:val="2"/>
                <w:sz w:val="20"/>
                <w:szCs w:val="20"/>
                <w:lang w:val="es-ES_tradnl"/>
              </w:rPr>
              <w:t xml:space="preserve">   </w:t>
            </w:r>
            <w:r w:rsidRPr="00B812E3">
              <w:rPr>
                <w:rFonts w:cs="Arial"/>
                <w:iCs/>
                <w:kern w:val="2"/>
                <w:sz w:val="20"/>
                <w:szCs w:val="20"/>
                <w:lang w:val="es-ES_tradnl"/>
              </w:rPr>
              <w:t>Currículums del personal investigador (de cada uno de los miembros del equipo)</w:t>
            </w:r>
          </w:p>
        </w:tc>
      </w:tr>
    </w:tbl>
    <w:p w14:paraId="6773EBE3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 w:eastAsia="zh-CN"/>
        </w:rPr>
      </w:pPr>
    </w:p>
    <w:p w14:paraId="652D556E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1733415E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245F75E9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Formentera, ............ de .................................... de 2025</w:t>
      </w:r>
    </w:p>
    <w:p w14:paraId="7D3B3F69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64FCA231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(firma)</w:t>
      </w:r>
    </w:p>
    <w:p w14:paraId="4AE7262A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20AFF679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198F31F0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257B7D96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0D8D9C37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0CAEB0B7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24BE21F1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2D28DCA4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13A53B00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44D5240D" w14:textId="565967D8" w:rsidR="00A418E5" w:rsidRPr="00B812E3" w:rsidRDefault="00A418E5" w:rsidP="00A418E5">
      <w:pPr>
        <w:pStyle w:val="Normal0"/>
        <w:ind w:left="284"/>
        <w:jc w:val="center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HBLE. SR. PRESIDENT</w:t>
      </w:r>
      <w:r w:rsidR="005A3E57">
        <w:rPr>
          <w:rFonts w:cs="Arial"/>
          <w:iCs/>
          <w:sz w:val="20"/>
          <w:szCs w:val="20"/>
          <w:lang w:val="es-ES_tradnl"/>
        </w:rPr>
        <w:t>E</w:t>
      </w:r>
      <w:r w:rsidRPr="00B812E3">
        <w:rPr>
          <w:rFonts w:cs="Arial"/>
          <w:iCs/>
          <w:sz w:val="20"/>
          <w:szCs w:val="20"/>
          <w:lang w:val="es-ES_tradnl"/>
        </w:rPr>
        <w:t xml:space="preserve"> DEL CONSELL INSULAR DE FORMENTERA</w:t>
      </w:r>
    </w:p>
    <w:p w14:paraId="3FD4D147" w14:textId="77777777" w:rsidR="00A418E5" w:rsidRPr="00B812E3" w:rsidRDefault="00A418E5" w:rsidP="00A418E5">
      <w:pPr>
        <w:pStyle w:val="Normal0"/>
        <w:ind w:left="284"/>
        <w:jc w:val="center"/>
        <w:rPr>
          <w:rFonts w:cs="Arial"/>
          <w:iCs/>
          <w:sz w:val="20"/>
          <w:szCs w:val="20"/>
          <w:lang w:val="es-ES_tradnl"/>
        </w:rPr>
      </w:pPr>
    </w:p>
    <w:p w14:paraId="626D605D" w14:textId="77777777" w:rsidR="00A418E5" w:rsidRPr="00B812E3" w:rsidRDefault="00A418E5" w:rsidP="00A418E5">
      <w:pPr>
        <w:pStyle w:val="Normal0"/>
        <w:ind w:left="284"/>
        <w:jc w:val="center"/>
        <w:rPr>
          <w:rFonts w:cs="Arial"/>
          <w:iCs/>
          <w:sz w:val="20"/>
          <w:szCs w:val="20"/>
          <w:lang w:val="es-ES_tradnl"/>
        </w:rPr>
      </w:pPr>
    </w:p>
    <w:p w14:paraId="1916CC3E" w14:textId="77777777" w:rsidR="00A418E5" w:rsidRPr="00B812E3" w:rsidRDefault="00A418E5" w:rsidP="00A418E5">
      <w:pPr>
        <w:pStyle w:val="Normal0"/>
        <w:ind w:left="284"/>
        <w:jc w:val="center"/>
        <w:rPr>
          <w:rFonts w:cs="Arial"/>
          <w:iCs/>
          <w:sz w:val="20"/>
          <w:szCs w:val="20"/>
          <w:lang w:val="es-ES_tradnl"/>
        </w:rPr>
      </w:pPr>
    </w:p>
    <w:p w14:paraId="1AA6350D" w14:textId="77777777" w:rsidR="00A418E5" w:rsidRPr="00B812E3" w:rsidRDefault="00A418E5" w:rsidP="00A418E5">
      <w:pPr>
        <w:pStyle w:val="Normal0"/>
        <w:spacing w:after="160" w:line="254" w:lineRule="auto"/>
        <w:jc w:val="center"/>
        <w:rPr>
          <w:rFonts w:cs="Arial"/>
          <w:iCs/>
          <w:sz w:val="20"/>
          <w:szCs w:val="20"/>
          <w:lang w:val="es-ES_tradnl"/>
        </w:rPr>
      </w:pPr>
      <w:r w:rsidRPr="00B812E3">
        <w:rPr>
          <w:rFonts w:cs="Arial"/>
          <w:iCs/>
          <w:sz w:val="20"/>
          <w:szCs w:val="20"/>
          <w:lang w:val="es-ES_tradnl"/>
        </w:rPr>
        <w:t>ANEXO II</w:t>
      </w:r>
    </w:p>
    <w:p w14:paraId="754DF4FB" w14:textId="77777777" w:rsidR="00A418E5" w:rsidRPr="00B812E3" w:rsidRDefault="00A418E5" w:rsidP="00A418E5">
      <w:pPr>
        <w:pStyle w:val="Normal0"/>
        <w:ind w:left="284"/>
        <w:jc w:val="center"/>
        <w:rPr>
          <w:rFonts w:cs="Arial"/>
          <w:iCs/>
          <w:sz w:val="20"/>
          <w:szCs w:val="20"/>
          <w:lang w:val="es-ES_tradnl"/>
        </w:rPr>
      </w:pPr>
    </w:p>
    <w:p w14:paraId="4ABC4967" w14:textId="77777777" w:rsidR="00A418E5" w:rsidRPr="00B812E3" w:rsidRDefault="00A418E5" w:rsidP="00A418E5">
      <w:pPr>
        <w:pStyle w:val="Normal0"/>
        <w:ind w:left="284"/>
        <w:jc w:val="center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DECLARACIÓN RESPONSABLE</w:t>
      </w:r>
    </w:p>
    <w:p w14:paraId="3458D6F3" w14:textId="77777777" w:rsidR="00A418E5" w:rsidRPr="00B812E3" w:rsidRDefault="00A418E5" w:rsidP="00A418E5">
      <w:pPr>
        <w:pStyle w:val="Normal0"/>
        <w:ind w:left="284"/>
        <w:jc w:val="center"/>
        <w:rPr>
          <w:rFonts w:cs="Arial"/>
          <w:iCs/>
          <w:sz w:val="20"/>
          <w:szCs w:val="20"/>
          <w:lang w:val="es-ES_tradnl"/>
        </w:rPr>
      </w:pPr>
    </w:p>
    <w:p w14:paraId="4F3AFCA5" w14:textId="77777777" w:rsidR="00A418E5" w:rsidRPr="00B812E3" w:rsidRDefault="00A418E5" w:rsidP="00A418E5">
      <w:pPr>
        <w:pStyle w:val="Normal0"/>
        <w:ind w:left="284"/>
        <w:jc w:val="center"/>
        <w:rPr>
          <w:rFonts w:cs="Arial"/>
          <w:iCs/>
          <w:sz w:val="20"/>
          <w:szCs w:val="20"/>
          <w:lang w:val="es-ES_tradnl"/>
        </w:rPr>
      </w:pPr>
      <w:r w:rsidRPr="00B812E3">
        <w:rPr>
          <w:rFonts w:cs="Arial"/>
          <w:iCs/>
          <w:sz w:val="20"/>
          <w:szCs w:val="20"/>
          <w:lang w:val="es-ES_tradnl"/>
        </w:rPr>
        <w:t>BECA DE INVESTIGACIÓN DEL CONSELL INSULAR DE FORMENTERA 2025</w:t>
      </w:r>
    </w:p>
    <w:p w14:paraId="24FB3403" w14:textId="77777777" w:rsidR="00A418E5" w:rsidRPr="00B812E3" w:rsidRDefault="00A418E5" w:rsidP="00A418E5">
      <w:pPr>
        <w:pStyle w:val="Normal0"/>
        <w:ind w:left="284"/>
        <w:jc w:val="center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PATRIMONIO CULTURAL</w:t>
      </w:r>
    </w:p>
    <w:p w14:paraId="54072A69" w14:textId="77777777" w:rsidR="00A418E5" w:rsidRPr="00B812E3" w:rsidRDefault="00A418E5" w:rsidP="00A418E5">
      <w:pPr>
        <w:pStyle w:val="Normal0"/>
        <w:ind w:left="284"/>
        <w:jc w:val="center"/>
        <w:rPr>
          <w:rFonts w:cs="Arial"/>
          <w:iCs/>
          <w:sz w:val="20"/>
          <w:szCs w:val="20"/>
          <w:lang w:val="es-ES_tradnl"/>
        </w:rPr>
      </w:pPr>
    </w:p>
    <w:p w14:paraId="31F2D763" w14:textId="77777777" w:rsidR="00A418E5" w:rsidRPr="00B812E3" w:rsidRDefault="00A418E5" w:rsidP="00A418E5">
      <w:pPr>
        <w:pStyle w:val="Normal0"/>
        <w:ind w:left="284"/>
        <w:jc w:val="center"/>
        <w:rPr>
          <w:rFonts w:cs="Arial"/>
          <w:iCs/>
          <w:sz w:val="20"/>
          <w:szCs w:val="20"/>
          <w:lang w:val="es-ES_tradnl"/>
        </w:rPr>
      </w:pPr>
    </w:p>
    <w:p w14:paraId="4C3DB141" w14:textId="77777777" w:rsidR="00A418E5" w:rsidRPr="00B812E3" w:rsidRDefault="00A418E5" w:rsidP="00A418E5">
      <w:pPr>
        <w:pStyle w:val="Normal0"/>
        <w:ind w:left="284"/>
        <w:jc w:val="center"/>
        <w:rPr>
          <w:rFonts w:cs="Arial"/>
          <w:iCs/>
          <w:sz w:val="20"/>
          <w:szCs w:val="20"/>
          <w:lang w:val="es-ES_tradnl"/>
        </w:rPr>
      </w:pPr>
    </w:p>
    <w:p w14:paraId="75C5DE9B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 xml:space="preserve">El/la Sr./Sra. .................................................................................................................................................., </w:t>
      </w:r>
    </w:p>
    <w:p w14:paraId="42F9D1E6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 xml:space="preserve">con DNI núm.................................................................................................................................................., </w:t>
      </w:r>
    </w:p>
    <w:p w14:paraId="04F64C7C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con domicilio en.............................................................................................................................................,</w:t>
      </w:r>
    </w:p>
    <w:p w14:paraId="77E0E20C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población .......................................................................................................................................................,</w:t>
      </w:r>
    </w:p>
    <w:p w14:paraId="094CDE9F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teléfono ...................................... y dirección electrónica ..............................................................................</w:t>
      </w:r>
    </w:p>
    <w:p w14:paraId="650541C4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15B8EB66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722B70CF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Declara:</w:t>
      </w:r>
    </w:p>
    <w:p w14:paraId="07939D5A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45084BC1" w14:textId="77777777" w:rsidR="00A418E5" w:rsidRPr="00B812E3" w:rsidRDefault="00A418E5" w:rsidP="00A418E5">
      <w:pPr>
        <w:pStyle w:val="Normal0"/>
        <w:numPr>
          <w:ilvl w:val="2"/>
          <w:numId w:val="7"/>
        </w:numPr>
        <w:tabs>
          <w:tab w:val="left" w:pos="540"/>
        </w:tabs>
        <w:suppressAutoHyphens/>
        <w:ind w:left="284" w:hanging="180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 xml:space="preserve">Que los datos anteriores son ciertos y que conozco y acepto las bases de esta convocatoria. </w:t>
      </w:r>
    </w:p>
    <w:p w14:paraId="6A4EFE95" w14:textId="77777777" w:rsidR="00A418E5" w:rsidRPr="00B812E3" w:rsidRDefault="00A418E5" w:rsidP="00A418E5">
      <w:pPr>
        <w:pStyle w:val="Normal0"/>
        <w:tabs>
          <w:tab w:val="left" w:pos="540"/>
        </w:tabs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7389814D" w14:textId="77777777" w:rsidR="00A418E5" w:rsidRPr="00B812E3" w:rsidRDefault="00A418E5" w:rsidP="00A418E5">
      <w:pPr>
        <w:pStyle w:val="Normal0"/>
        <w:numPr>
          <w:ilvl w:val="2"/>
          <w:numId w:val="7"/>
        </w:numPr>
        <w:tabs>
          <w:tab w:val="left" w:pos="540"/>
        </w:tabs>
        <w:suppressAutoHyphens/>
        <w:ind w:left="284" w:hanging="180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 xml:space="preserve">Que estoy al corriente de las obligaciones tributarias con el Consell insular, con la Comunidad Autónoma y con la Administración del Estado, así como de las obligaciones con la Seguridad Social. </w:t>
      </w:r>
    </w:p>
    <w:p w14:paraId="7D326BBE" w14:textId="77777777" w:rsidR="00A418E5" w:rsidRPr="00B812E3" w:rsidRDefault="00A418E5" w:rsidP="00A418E5">
      <w:pPr>
        <w:pStyle w:val="Normal0"/>
        <w:tabs>
          <w:tab w:val="left" w:pos="540"/>
        </w:tabs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125C5322" w14:textId="77777777" w:rsidR="00A418E5" w:rsidRPr="00B812E3" w:rsidRDefault="00A418E5" w:rsidP="00A418E5">
      <w:pPr>
        <w:pStyle w:val="Normal0"/>
        <w:numPr>
          <w:ilvl w:val="2"/>
          <w:numId w:val="7"/>
        </w:numPr>
        <w:tabs>
          <w:tab w:val="left" w:pos="540"/>
        </w:tabs>
        <w:suppressAutoHyphens/>
        <w:ind w:left="284" w:hanging="180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Que no incurro en ninguna de las causas de incompatibilidad o prohibición para obtener subvenciones que figuren en el artículo 10 del Decreto legislativo 2/2005, de 28 de diciembre, por el que se aprueba el texto refundido de la Ley de subvenciones de las Illes Balears, y en artículo 13 de la Ley 38/2003, de 17 de noviembre, general de subvenciones (BOE núm. 276, de 18 de noviembre de 2003).</w:t>
      </w:r>
    </w:p>
    <w:p w14:paraId="7AEE039C" w14:textId="77777777" w:rsidR="00A418E5" w:rsidRPr="00B812E3" w:rsidRDefault="00A418E5" w:rsidP="00A418E5">
      <w:pPr>
        <w:pStyle w:val="Normal0"/>
        <w:tabs>
          <w:tab w:val="left" w:pos="540"/>
        </w:tabs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180D63B9" w14:textId="77777777" w:rsidR="00A418E5" w:rsidRPr="00B812E3" w:rsidRDefault="00A418E5" w:rsidP="00A418E5">
      <w:pPr>
        <w:pStyle w:val="Normal0"/>
        <w:numPr>
          <w:ilvl w:val="2"/>
          <w:numId w:val="7"/>
        </w:numPr>
        <w:tabs>
          <w:tab w:val="left" w:pos="540"/>
        </w:tabs>
        <w:suppressAutoHyphens/>
        <w:ind w:left="284" w:hanging="180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 xml:space="preserve">Que autorizo al Consell Insular de Formentera a acceder a la información fiscal de la persona o personas interesadas. </w:t>
      </w:r>
    </w:p>
    <w:p w14:paraId="54B760FC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1A1086E8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07142037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2A249EB8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Formentera, .............................. de ..................................... de 2025</w:t>
      </w:r>
    </w:p>
    <w:p w14:paraId="59E9D049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79E85962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(firma)</w:t>
      </w:r>
    </w:p>
    <w:p w14:paraId="61B9EEC6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5D45ACA1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54FC91E6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78761698" w14:textId="77777777" w:rsidR="00A418E5" w:rsidRPr="00B812E3" w:rsidRDefault="00A418E5" w:rsidP="00A418E5">
      <w:pPr>
        <w:pStyle w:val="Normal0"/>
        <w:ind w:left="284"/>
        <w:jc w:val="both"/>
        <w:rPr>
          <w:rFonts w:cs="Arial"/>
          <w:iCs/>
          <w:sz w:val="20"/>
          <w:szCs w:val="20"/>
          <w:lang w:val="es-ES_tradnl"/>
        </w:rPr>
      </w:pPr>
    </w:p>
    <w:p w14:paraId="654DB097" w14:textId="429DD268" w:rsidR="00A418E5" w:rsidRPr="00B812E3" w:rsidRDefault="00A418E5" w:rsidP="00A418E5">
      <w:pPr>
        <w:pStyle w:val="Normal0"/>
        <w:ind w:left="284"/>
        <w:jc w:val="center"/>
        <w:rPr>
          <w:rFonts w:cs="Arial"/>
          <w:sz w:val="20"/>
          <w:szCs w:val="20"/>
        </w:rPr>
      </w:pPr>
      <w:r w:rsidRPr="00B812E3">
        <w:rPr>
          <w:rFonts w:cs="Arial"/>
          <w:iCs/>
          <w:sz w:val="20"/>
          <w:szCs w:val="20"/>
          <w:lang w:val="es-ES_tradnl"/>
        </w:rPr>
        <w:t>HBLE. SR. PRESIDENT</w:t>
      </w:r>
      <w:r w:rsidR="005A3E57">
        <w:rPr>
          <w:rFonts w:cs="Arial"/>
          <w:iCs/>
          <w:sz w:val="20"/>
          <w:szCs w:val="20"/>
          <w:lang w:val="es-ES_tradnl"/>
        </w:rPr>
        <w:t>E</w:t>
      </w:r>
      <w:r w:rsidRPr="00B812E3">
        <w:rPr>
          <w:rFonts w:cs="Arial"/>
          <w:iCs/>
          <w:sz w:val="20"/>
          <w:szCs w:val="20"/>
          <w:lang w:val="es-ES_tradnl"/>
        </w:rPr>
        <w:t xml:space="preserve"> DEL CONSELL INSULAR DE FORMENTERA”</w:t>
      </w:r>
    </w:p>
    <w:p w14:paraId="707C75EE" w14:textId="77777777" w:rsidR="00A418E5" w:rsidRPr="00B812E3" w:rsidRDefault="00A418E5" w:rsidP="00A418E5">
      <w:pPr>
        <w:pStyle w:val="Normal0"/>
      </w:pPr>
    </w:p>
    <w:sectPr w:rsidR="00A418E5" w:rsidRPr="00B812E3" w:rsidSect="004D25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368" w:right="992" w:bottom="851" w:left="1247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D2731" w14:textId="77777777" w:rsidR="007F3F14" w:rsidRDefault="007F3F14">
      <w:r>
        <w:separator/>
      </w:r>
    </w:p>
  </w:endnote>
  <w:endnote w:type="continuationSeparator" w:id="0">
    <w:p w14:paraId="49EFABE4" w14:textId="77777777" w:rsidR="007F3F14" w:rsidRDefault="007F3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A3CB3" w14:textId="77777777" w:rsidR="007F3F14" w:rsidRDefault="007F3F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3324779"/>
      <w:docPartObj>
        <w:docPartGallery w:val="Page Numbers (Bottom of Page)"/>
        <w:docPartUnique/>
      </w:docPartObj>
    </w:sdtPr>
    <w:sdtEndPr/>
    <w:sdtContent>
      <w:p w14:paraId="1CC824B8" w14:textId="07E23287" w:rsidR="00A418E5" w:rsidRDefault="00A418E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12712690" w14:textId="77777777" w:rsidR="007F3F14" w:rsidRDefault="007F3F1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590FE" w14:textId="77777777" w:rsidR="007F3F14" w:rsidRDefault="007F3F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4BCB3" w14:textId="77777777" w:rsidR="007F3F14" w:rsidRDefault="007F3F14">
      <w:r>
        <w:separator/>
      </w:r>
    </w:p>
  </w:footnote>
  <w:footnote w:type="continuationSeparator" w:id="0">
    <w:p w14:paraId="3EC86DBB" w14:textId="77777777" w:rsidR="007F3F14" w:rsidRDefault="007F3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A109" w14:textId="77777777" w:rsidR="007F3F14" w:rsidRDefault="007F3F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9521B" w14:textId="49132803" w:rsidR="007F3F14" w:rsidRDefault="00A418E5" w:rsidP="004D258C">
    <w:pPr>
      <w:pStyle w:val="Encabezado"/>
      <w:tabs>
        <w:tab w:val="clear" w:pos="8504"/>
        <w:tab w:val="right" w:pos="10632"/>
      </w:tabs>
      <w:ind w:left="-1247"/>
    </w:pPr>
    <w:r>
      <w:rPr>
        <w:noProof/>
      </w:rPr>
      <w:drawing>
        <wp:inline distT="0" distB="0" distL="0" distR="0" wp14:anchorId="7EF2DEF7" wp14:editId="7FA6D218">
          <wp:extent cx="7527341" cy="2187245"/>
          <wp:effectExtent l="0" t="0" r="0" b="3810"/>
          <wp:docPr id="3" name="Imagen 1" descr="Imagen que contiene 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395" cy="2195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CD419" w14:textId="77777777" w:rsidR="007F3F14" w:rsidRDefault="007F3F1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ymbol" w:hint="default"/>
        <w:szCs w:val="20"/>
      </w:rPr>
    </w:lvl>
  </w:abstractNum>
  <w:abstractNum w:abstractNumId="2" w15:restartNumberingAfterBreak="0">
    <w:nsid w:val="00000008"/>
    <w:multiLevelType w:val="hybridMultilevel"/>
    <w:tmpl w:val="EA96157A"/>
    <w:lvl w:ilvl="0" w:tplc="D0FCCF04">
      <w:numFmt w:val="bullet"/>
      <w:lvlText w:val="-"/>
      <w:lvlJc w:val="left"/>
      <w:pPr>
        <w:ind w:left="644" w:hanging="360"/>
      </w:pPr>
      <w:rPr>
        <w:rFonts w:ascii="Times New Roman" w:eastAsia="Arial Unicode MS" w:hAnsi="Times New Roman" w:cs="Times New Roman" w:hint="default"/>
      </w:rPr>
    </w:lvl>
    <w:lvl w:ilvl="1" w:tplc="4CE202EE">
      <w:start w:val="1"/>
      <w:numFmt w:val="lowerLetter"/>
      <w:lvlText w:val="%2."/>
      <w:lvlJc w:val="left"/>
      <w:pPr>
        <w:ind w:left="1364" w:hanging="360"/>
      </w:pPr>
    </w:lvl>
    <w:lvl w:ilvl="2" w:tplc="C17C4220">
      <w:start w:val="1"/>
      <w:numFmt w:val="lowerRoman"/>
      <w:lvlText w:val="%3."/>
      <w:lvlJc w:val="right"/>
      <w:pPr>
        <w:ind w:left="2084" w:hanging="180"/>
      </w:pPr>
    </w:lvl>
    <w:lvl w:ilvl="3" w:tplc="132262F2">
      <w:start w:val="1"/>
      <w:numFmt w:val="decimal"/>
      <w:lvlText w:val="%4."/>
      <w:lvlJc w:val="left"/>
      <w:pPr>
        <w:ind w:left="2804" w:hanging="360"/>
      </w:pPr>
    </w:lvl>
    <w:lvl w:ilvl="4" w:tplc="4E208E2E">
      <w:start w:val="1"/>
      <w:numFmt w:val="lowerLetter"/>
      <w:lvlText w:val="%5."/>
      <w:lvlJc w:val="left"/>
      <w:pPr>
        <w:ind w:left="3524" w:hanging="360"/>
      </w:pPr>
    </w:lvl>
    <w:lvl w:ilvl="5" w:tplc="1EE0D98C">
      <w:start w:val="1"/>
      <w:numFmt w:val="lowerRoman"/>
      <w:lvlText w:val="%6."/>
      <w:lvlJc w:val="right"/>
      <w:pPr>
        <w:ind w:left="4244" w:hanging="180"/>
      </w:pPr>
    </w:lvl>
    <w:lvl w:ilvl="6" w:tplc="7CD20526">
      <w:start w:val="1"/>
      <w:numFmt w:val="decimal"/>
      <w:lvlText w:val="%7."/>
      <w:lvlJc w:val="left"/>
      <w:pPr>
        <w:ind w:left="4964" w:hanging="360"/>
      </w:pPr>
    </w:lvl>
    <w:lvl w:ilvl="7" w:tplc="C38A20D6">
      <w:start w:val="1"/>
      <w:numFmt w:val="lowerLetter"/>
      <w:lvlText w:val="%8."/>
      <w:lvlJc w:val="left"/>
      <w:pPr>
        <w:ind w:left="5684" w:hanging="360"/>
      </w:pPr>
    </w:lvl>
    <w:lvl w:ilvl="8" w:tplc="2ACADA74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000009"/>
    <w:multiLevelType w:val="hybridMultilevel"/>
    <w:tmpl w:val="D71029A6"/>
    <w:lvl w:ilvl="0" w:tplc="07081BF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905240B8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3A6690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8E8D64C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19274F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9A4E27A0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608296E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BE16C60A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6A296AA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000000A"/>
    <w:multiLevelType w:val="hybridMultilevel"/>
    <w:tmpl w:val="028ABA28"/>
    <w:lvl w:ilvl="0" w:tplc="8C40E60C">
      <w:start w:val="1"/>
      <w:numFmt w:val="lowerLetter"/>
      <w:lvlText w:val="%1."/>
      <w:lvlJc w:val="left"/>
      <w:pPr>
        <w:ind w:left="1004" w:hanging="360"/>
      </w:pPr>
    </w:lvl>
    <w:lvl w:ilvl="1" w:tplc="F68E2CE4">
      <w:start w:val="1"/>
      <w:numFmt w:val="lowerLetter"/>
      <w:lvlText w:val="%2."/>
      <w:lvlJc w:val="left"/>
      <w:pPr>
        <w:ind w:left="1724" w:hanging="360"/>
      </w:pPr>
    </w:lvl>
    <w:lvl w:ilvl="2" w:tplc="B1B03FF2">
      <w:start w:val="1"/>
      <w:numFmt w:val="lowerRoman"/>
      <w:lvlText w:val="%3."/>
      <w:lvlJc w:val="right"/>
      <w:pPr>
        <w:ind w:left="2444" w:hanging="180"/>
      </w:pPr>
    </w:lvl>
    <w:lvl w:ilvl="3" w:tplc="B90A67E2">
      <w:start w:val="1"/>
      <w:numFmt w:val="decimal"/>
      <w:lvlText w:val="%4."/>
      <w:lvlJc w:val="left"/>
      <w:pPr>
        <w:ind w:left="3164" w:hanging="360"/>
      </w:pPr>
    </w:lvl>
    <w:lvl w:ilvl="4" w:tplc="CFA6B958">
      <w:start w:val="1"/>
      <w:numFmt w:val="lowerLetter"/>
      <w:lvlText w:val="%5."/>
      <w:lvlJc w:val="left"/>
      <w:pPr>
        <w:ind w:left="3884" w:hanging="360"/>
      </w:pPr>
    </w:lvl>
    <w:lvl w:ilvl="5" w:tplc="E9641DA2">
      <w:start w:val="1"/>
      <w:numFmt w:val="lowerRoman"/>
      <w:lvlText w:val="%6."/>
      <w:lvlJc w:val="right"/>
      <w:pPr>
        <w:ind w:left="4604" w:hanging="180"/>
      </w:pPr>
    </w:lvl>
    <w:lvl w:ilvl="6" w:tplc="13CE1944">
      <w:start w:val="1"/>
      <w:numFmt w:val="decimal"/>
      <w:lvlText w:val="%7."/>
      <w:lvlJc w:val="left"/>
      <w:pPr>
        <w:ind w:left="5324" w:hanging="360"/>
      </w:pPr>
    </w:lvl>
    <w:lvl w:ilvl="7" w:tplc="B65C9336">
      <w:start w:val="1"/>
      <w:numFmt w:val="lowerLetter"/>
      <w:lvlText w:val="%8."/>
      <w:lvlJc w:val="left"/>
      <w:pPr>
        <w:ind w:left="6044" w:hanging="360"/>
      </w:pPr>
    </w:lvl>
    <w:lvl w:ilvl="8" w:tplc="1EA0267E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000000B"/>
    <w:multiLevelType w:val="hybridMultilevel"/>
    <w:tmpl w:val="26DE65CA"/>
    <w:lvl w:ilvl="0" w:tplc="D164710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4BDA5350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B5229140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D6AC2BBA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ECBEF9FC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DC66EF08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CB062F48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455EB066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D570E96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0000000C"/>
    <w:multiLevelType w:val="hybridMultilevel"/>
    <w:tmpl w:val="F9CC9362"/>
    <w:lvl w:ilvl="0" w:tplc="65A28AD4">
      <w:start w:val="1"/>
      <w:numFmt w:val="lowerLetter"/>
      <w:lvlText w:val="%1."/>
      <w:lvlJc w:val="left"/>
      <w:pPr>
        <w:ind w:left="1004" w:hanging="360"/>
      </w:pPr>
    </w:lvl>
    <w:lvl w:ilvl="1" w:tplc="5CC091F8">
      <w:start w:val="1"/>
      <w:numFmt w:val="lowerLetter"/>
      <w:lvlText w:val="%2."/>
      <w:lvlJc w:val="left"/>
      <w:pPr>
        <w:ind w:left="1724" w:hanging="360"/>
      </w:pPr>
    </w:lvl>
    <w:lvl w:ilvl="2" w:tplc="5E66DA7E">
      <w:start w:val="1"/>
      <w:numFmt w:val="lowerRoman"/>
      <w:lvlText w:val="%3."/>
      <w:lvlJc w:val="right"/>
      <w:pPr>
        <w:ind w:left="2444" w:hanging="180"/>
      </w:pPr>
    </w:lvl>
    <w:lvl w:ilvl="3" w:tplc="D36457F4">
      <w:start w:val="1"/>
      <w:numFmt w:val="decimal"/>
      <w:lvlText w:val="%4."/>
      <w:lvlJc w:val="left"/>
      <w:pPr>
        <w:ind w:left="3164" w:hanging="360"/>
      </w:pPr>
    </w:lvl>
    <w:lvl w:ilvl="4" w:tplc="A8847B2A">
      <w:start w:val="1"/>
      <w:numFmt w:val="lowerLetter"/>
      <w:lvlText w:val="%5."/>
      <w:lvlJc w:val="left"/>
      <w:pPr>
        <w:ind w:left="3884" w:hanging="360"/>
      </w:pPr>
    </w:lvl>
    <w:lvl w:ilvl="5" w:tplc="6EA2D614">
      <w:start w:val="1"/>
      <w:numFmt w:val="lowerRoman"/>
      <w:lvlText w:val="%6."/>
      <w:lvlJc w:val="right"/>
      <w:pPr>
        <w:ind w:left="4604" w:hanging="180"/>
      </w:pPr>
    </w:lvl>
    <w:lvl w:ilvl="6" w:tplc="34863F8C">
      <w:start w:val="1"/>
      <w:numFmt w:val="decimal"/>
      <w:lvlText w:val="%7."/>
      <w:lvlJc w:val="left"/>
      <w:pPr>
        <w:ind w:left="5324" w:hanging="360"/>
      </w:pPr>
    </w:lvl>
    <w:lvl w:ilvl="7" w:tplc="3EF232A4">
      <w:start w:val="1"/>
      <w:numFmt w:val="lowerLetter"/>
      <w:lvlText w:val="%8."/>
      <w:lvlJc w:val="left"/>
      <w:pPr>
        <w:ind w:left="6044" w:hanging="360"/>
      </w:pPr>
    </w:lvl>
    <w:lvl w:ilvl="8" w:tplc="274AB1B0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0000000D"/>
    <w:multiLevelType w:val="multilevel"/>
    <w:tmpl w:val="0000000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325466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76296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5530997">
    <w:abstractNumId w:val="3"/>
  </w:num>
  <w:num w:numId="4" w16cid:durableId="5887324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2837999">
    <w:abstractNumId w:val="5"/>
  </w:num>
  <w:num w:numId="6" w16cid:durableId="63645208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96035719">
    <w:abstractNumId w:val="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3818577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8E5"/>
    <w:rsid w:val="00010002"/>
    <w:rsid w:val="001D5EDC"/>
    <w:rsid w:val="002F3B6A"/>
    <w:rsid w:val="004341D9"/>
    <w:rsid w:val="00475EC1"/>
    <w:rsid w:val="004B34FF"/>
    <w:rsid w:val="005A3E57"/>
    <w:rsid w:val="007F3F14"/>
    <w:rsid w:val="009A4723"/>
    <w:rsid w:val="00A06F35"/>
    <w:rsid w:val="00A418E5"/>
    <w:rsid w:val="00A425AD"/>
    <w:rsid w:val="00A5027E"/>
    <w:rsid w:val="00A823BF"/>
    <w:rsid w:val="00B61A69"/>
    <w:rsid w:val="00DA6A1B"/>
    <w:rsid w:val="00F1719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E8B4A1"/>
  <w15:docId w15:val="{689F98A7-35DA-4FA0-8BD8-44928042A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67DE0"/>
    <w:rPr>
      <w:rFonts w:ascii="Arial" w:hAnsi="Arial"/>
      <w:sz w:val="22"/>
      <w:szCs w:val="24"/>
      <w:lang w:val="ca-ES"/>
    </w:rPr>
  </w:style>
  <w:style w:type="paragraph" w:styleId="Ttulo1">
    <w:name w:val="heading 1"/>
    <w:basedOn w:val="Normal"/>
    <w:next w:val="Normal"/>
    <w:link w:val="Ttulo1Car"/>
    <w:qFormat/>
    <w:rsid w:val="00085AC2"/>
    <w:pPr>
      <w:keepNext/>
      <w:spacing w:before="240" w:after="60"/>
      <w:outlineLvl w:val="0"/>
    </w:pPr>
    <w:rPr>
      <w:rFonts w:ascii="Calibri" w:hAnsi="Calibri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4138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84138A"/>
    <w:pPr>
      <w:tabs>
        <w:tab w:val="center" w:pos="4252"/>
        <w:tab w:val="right" w:pos="8504"/>
      </w:tabs>
    </w:pPr>
  </w:style>
  <w:style w:type="character" w:customStyle="1" w:styleId="Ttulo1Car">
    <w:name w:val="Título 1 Car"/>
    <w:basedOn w:val="Fuentedeprrafopredeter"/>
    <w:link w:val="Ttulo1"/>
    <w:rsid w:val="00085AC2"/>
    <w:rPr>
      <w:rFonts w:ascii="Calibri" w:eastAsia="Times New Roman" w:hAnsi="Calibri" w:cs="Times New Roman"/>
      <w:b/>
      <w:bCs/>
      <w:kern w:val="32"/>
      <w:sz w:val="32"/>
      <w:szCs w:val="32"/>
      <w:lang w:val="ca-ES" w:eastAsia="es-ES"/>
    </w:rPr>
  </w:style>
  <w:style w:type="paragraph" w:styleId="Textodeglobo">
    <w:name w:val="Balloon Text"/>
    <w:basedOn w:val="Normal"/>
    <w:link w:val="TextodegloboCar"/>
    <w:rsid w:val="0009662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096625"/>
    <w:rPr>
      <w:rFonts w:ascii="Tahoma" w:hAnsi="Tahoma" w:cs="Tahoma"/>
      <w:sz w:val="16"/>
      <w:szCs w:val="16"/>
      <w:lang w:val="ca-ES"/>
    </w:rPr>
  </w:style>
  <w:style w:type="paragraph" w:customStyle="1" w:styleId="Normal0">
    <w:name w:val="Normal_0"/>
    <w:qFormat/>
    <w:rsid w:val="00A418E5"/>
    <w:rPr>
      <w:rFonts w:ascii="Arial" w:hAnsi="Arial"/>
      <w:sz w:val="22"/>
      <w:szCs w:val="24"/>
      <w:lang w:val="ca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418E5"/>
    <w:rPr>
      <w:rFonts w:ascii="Arial" w:hAnsi="Arial"/>
      <w:sz w:val="22"/>
      <w:szCs w:val="24"/>
      <w:lang w:val="ca-ES"/>
    </w:rPr>
  </w:style>
  <w:style w:type="paragraph" w:customStyle="1" w:styleId="Normal015">
    <w:name w:val="Normal_0_15"/>
    <w:qFormat/>
    <w:rsid w:val="007F3F14"/>
    <w:rPr>
      <w:rFonts w:ascii="Arial" w:hAnsi="Arial"/>
      <w:sz w:val="22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Plantilles%20Consell%20Insular%20de%20Formentera\00%20General\00.2%20General%20informes%20colo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00.2 General informes color.dot</Template>
  <TotalTime>6</TotalTime>
  <Pages>2</Pages>
  <Words>352</Words>
  <Characters>3734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houze!</Company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Alcover Ley</dc:creator>
  <cp:lastModifiedBy>Patrimoni CIF</cp:lastModifiedBy>
  <cp:revision>3</cp:revision>
  <dcterms:created xsi:type="dcterms:W3CDTF">2025-09-10T08:42:00Z</dcterms:created>
  <dcterms:modified xsi:type="dcterms:W3CDTF">2025-09-10T08:43:00Z</dcterms:modified>
</cp:coreProperties>
</file>