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17B" w:rsidRPr="000B28E0" w:rsidRDefault="00B3317B" w:rsidP="001E48C4">
      <w:pPr>
        <w:rPr>
          <w:rFonts w:ascii="Arial" w:hAnsi="Arial" w:cs="Arial"/>
        </w:rPr>
      </w:pPr>
      <w:bookmarkStart w:id="0" w:name="_GoBack"/>
      <w:bookmarkEnd w:id="0"/>
    </w:p>
    <w:p w:rsidR="00BC2F9E" w:rsidRPr="000B28E0" w:rsidRDefault="000B28E0" w:rsidP="00D410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b/>
        </w:rPr>
      </w:pPr>
      <w:r w:rsidRPr="000B28E0">
        <w:rPr>
          <w:rFonts w:ascii="Arial" w:hAnsi="Arial" w:cs="Arial"/>
          <w:b/>
        </w:rPr>
        <w:t>ANEXO</w:t>
      </w:r>
      <w:r w:rsidR="00B3317B" w:rsidRPr="000B28E0">
        <w:rPr>
          <w:rFonts w:ascii="Arial" w:hAnsi="Arial" w:cs="Arial"/>
          <w:b/>
        </w:rPr>
        <w:t xml:space="preserve"> USUARIOS</w:t>
      </w:r>
      <w:r w:rsidRPr="000B28E0">
        <w:rPr>
          <w:rFonts w:ascii="Arial" w:hAnsi="Arial" w:cs="Arial"/>
          <w:b/>
        </w:rPr>
        <w:t xml:space="preserve">/AS DEL </w:t>
      </w:r>
      <w:r w:rsidR="005E7472">
        <w:rPr>
          <w:rFonts w:ascii="Arial" w:hAnsi="Arial" w:cs="Arial"/>
          <w:b/>
        </w:rPr>
        <w:t>SERVICIO DE PODOLOGIA</w:t>
      </w:r>
    </w:p>
    <w:p w:rsidR="000B28E0" w:rsidRPr="000B28E0" w:rsidRDefault="000B28E0" w:rsidP="000B28E0">
      <w:pPr>
        <w:jc w:val="both"/>
        <w:rPr>
          <w:rFonts w:ascii="Arial" w:hAnsi="Arial" w:cs="Arial"/>
          <w:sz w:val="20"/>
          <w:szCs w:val="20"/>
        </w:rPr>
      </w:pPr>
      <w:r w:rsidRPr="000B28E0">
        <w:rPr>
          <w:rFonts w:ascii="Arial" w:hAnsi="Arial" w:cs="Arial"/>
          <w:sz w:val="20"/>
          <w:szCs w:val="20"/>
        </w:rPr>
        <w:t>Para la remisión de los siguientes datos, las entidades beneficiarias deberán</w:t>
      </w:r>
      <w:r>
        <w:rPr>
          <w:rFonts w:ascii="Arial" w:hAnsi="Arial" w:cs="Arial"/>
          <w:sz w:val="20"/>
          <w:szCs w:val="20"/>
        </w:rPr>
        <w:t xml:space="preserve"> obtener el consentimiento de la</w:t>
      </w:r>
      <w:r w:rsidRPr="000B28E0">
        <w:rPr>
          <w:rFonts w:ascii="Arial" w:hAnsi="Arial" w:cs="Arial"/>
          <w:sz w:val="20"/>
          <w:szCs w:val="20"/>
        </w:rPr>
        <w:t xml:space="preserve">s </w:t>
      </w:r>
      <w:r>
        <w:rPr>
          <w:rFonts w:ascii="Arial" w:hAnsi="Arial" w:cs="Arial"/>
          <w:sz w:val="20"/>
          <w:szCs w:val="20"/>
        </w:rPr>
        <w:t>personas usuaria</w:t>
      </w:r>
      <w:r w:rsidRPr="000B28E0">
        <w:rPr>
          <w:rFonts w:ascii="Arial" w:hAnsi="Arial" w:cs="Arial"/>
          <w:sz w:val="20"/>
          <w:szCs w:val="20"/>
        </w:rPr>
        <w:t>s, según establece el art. 6.1.a) del Reglamento (UE) 2016/679 del Parlamento Europeo y del Consejo, de 27 de abril de 2016, relativo a la protección de las personas físicas en lo que respecta al tratamiento de datos personales y a la libre circulación de estos datos. En cumplimiento de lo dispuesto en la Ley Orgánica 3/2019, de 5 de diciembre, de protección de datos personales y garantía de los derechos digitales, las</w:t>
      </w:r>
      <w:r>
        <w:rPr>
          <w:rFonts w:ascii="Arial" w:hAnsi="Arial" w:cs="Arial"/>
          <w:sz w:val="20"/>
          <w:szCs w:val="20"/>
        </w:rPr>
        <w:t xml:space="preserve"> entidades deberán informar a la</w:t>
      </w:r>
      <w:r w:rsidRPr="000B28E0">
        <w:rPr>
          <w:rFonts w:ascii="Arial" w:hAnsi="Arial" w:cs="Arial"/>
          <w:sz w:val="20"/>
          <w:szCs w:val="20"/>
        </w:rPr>
        <w:t xml:space="preserve">s </w:t>
      </w:r>
      <w:r>
        <w:rPr>
          <w:rFonts w:ascii="Arial" w:hAnsi="Arial" w:cs="Arial"/>
          <w:sz w:val="20"/>
          <w:szCs w:val="20"/>
        </w:rPr>
        <w:t>personas usuaria</w:t>
      </w:r>
      <w:r w:rsidRPr="000B28E0">
        <w:rPr>
          <w:rFonts w:ascii="Arial" w:hAnsi="Arial" w:cs="Arial"/>
          <w:sz w:val="20"/>
          <w:szCs w:val="20"/>
        </w:rPr>
        <w:t>s de los datos personales obtenidos, y de que pueden ejercitar los derechos de acceso, rectificación, cancelación y oposición dirigiendo un escrito a la correspondiente entidad beneficiaria.</w:t>
      </w:r>
    </w:p>
    <w:p w:rsidR="00B3317B" w:rsidRPr="000B28E0" w:rsidRDefault="00B3317B" w:rsidP="001E48C4">
      <w:pPr>
        <w:rPr>
          <w:rFonts w:ascii="Arial" w:hAnsi="Arial" w:cs="Arial"/>
          <w:u w:val="single"/>
        </w:rPr>
      </w:pPr>
      <w:r w:rsidRPr="000B28E0">
        <w:rPr>
          <w:rFonts w:ascii="Arial" w:hAnsi="Arial" w:cs="Arial"/>
          <w:u w:val="single"/>
        </w:rPr>
        <w:t>Ordenado alfabéticamente por apellidos. Si una persona ha</w:t>
      </w:r>
      <w:r w:rsidR="00A84785">
        <w:rPr>
          <w:rFonts w:ascii="Arial" w:hAnsi="Arial" w:cs="Arial"/>
          <w:u w:val="single"/>
        </w:rPr>
        <w:t xml:space="preserve"> recibido varios servicios</w:t>
      </w:r>
      <w:r w:rsidRPr="000B28E0">
        <w:rPr>
          <w:rFonts w:ascii="Arial" w:hAnsi="Arial" w:cs="Arial"/>
          <w:u w:val="single"/>
        </w:rPr>
        <w:t xml:space="preserve">, cumplimentar una fila por cada actividad.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3"/>
        <w:gridCol w:w="1474"/>
        <w:gridCol w:w="2288"/>
        <w:gridCol w:w="2997"/>
        <w:gridCol w:w="2584"/>
        <w:gridCol w:w="3122"/>
      </w:tblGrid>
      <w:tr w:rsidR="00EF1DDD" w:rsidRPr="00DD7DAD" w:rsidTr="00EF1DDD">
        <w:tc>
          <w:tcPr>
            <w:tcW w:w="2991" w:type="dxa"/>
            <w:shd w:val="clear" w:color="auto" w:fill="auto"/>
            <w:vAlign w:val="center"/>
          </w:tcPr>
          <w:p w:rsidR="00EF1DDD" w:rsidRPr="00DD7DAD" w:rsidRDefault="00EF1DDD" w:rsidP="00B3317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AD">
              <w:rPr>
                <w:rFonts w:ascii="Arial" w:hAnsi="Arial" w:cs="Arial"/>
                <w:sz w:val="18"/>
                <w:szCs w:val="18"/>
              </w:rPr>
              <w:t>APELLIDOS Y NOMBRE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EF1DDD" w:rsidRPr="00DD7DAD" w:rsidRDefault="00EF1DDD" w:rsidP="00B3317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AD">
              <w:rPr>
                <w:rFonts w:ascii="Arial" w:hAnsi="Arial" w:cs="Arial"/>
                <w:sz w:val="18"/>
                <w:szCs w:val="18"/>
              </w:rPr>
              <w:t>NIF/NIE</w:t>
            </w:r>
          </w:p>
        </w:tc>
        <w:tc>
          <w:tcPr>
            <w:tcW w:w="2296" w:type="dxa"/>
          </w:tcPr>
          <w:p w:rsidR="00EF1DDD" w:rsidRDefault="00EF1DDD" w:rsidP="00B3317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MUNICIPIO DE EMPADRONAMIENTO</w:t>
            </w:r>
          </w:p>
        </w:tc>
        <w:tc>
          <w:tcPr>
            <w:tcW w:w="3009" w:type="dxa"/>
          </w:tcPr>
          <w:p w:rsidR="00EF1DDD" w:rsidRDefault="00EF1DDD" w:rsidP="00B3317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TIPO DE SERVICIO (PODOLOGIA/TRANSPORTE)</w:t>
            </w:r>
          </w:p>
        </w:tc>
        <w:tc>
          <w:tcPr>
            <w:tcW w:w="2639" w:type="dxa"/>
            <w:shd w:val="clear" w:color="auto" w:fill="auto"/>
            <w:vAlign w:val="center"/>
          </w:tcPr>
          <w:p w:rsidR="00EF1DDD" w:rsidRPr="00DD7DAD" w:rsidRDefault="00EF1DDD" w:rsidP="00B3317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FECHA DEL SERVICIO PRESTADO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EF1DDD" w:rsidRDefault="00EF1DDD" w:rsidP="00B3317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IDENTIFICACIÓN DEL PROFESIONAL</w:t>
            </w:r>
          </w:p>
          <w:p w:rsidR="00EF1DDD" w:rsidRPr="00DD7DAD" w:rsidRDefault="00EF1DDD" w:rsidP="00B3317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QUE REALIZÓ</w:t>
            </w:r>
            <w:r w:rsidRPr="00DD7DAD">
              <w:rPr>
                <w:rFonts w:ascii="Arial" w:hAnsi="Arial" w:cs="Arial"/>
                <w:sz w:val="18"/>
                <w:szCs w:val="18"/>
              </w:rPr>
              <w:t xml:space="preserve"> LA ACTIVIDAD</w:t>
            </w: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shd w:val="clear" w:color="auto" w:fill="auto"/>
          </w:tcPr>
          <w:p w:rsidR="00EF1DDD" w:rsidRPr="00DD7DAD" w:rsidRDefault="00EF1DDD" w:rsidP="00B331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1DDD" w:rsidRPr="00DD7DAD" w:rsidTr="00EF1DDD"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DDD" w:rsidRPr="00DD7DAD" w:rsidRDefault="00EF1DDD" w:rsidP="00D410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3317B" w:rsidRPr="000B28E0" w:rsidRDefault="00B3317B" w:rsidP="00DD7DAD">
      <w:pPr>
        <w:rPr>
          <w:rFonts w:ascii="Arial" w:hAnsi="Arial" w:cs="Arial"/>
        </w:rPr>
      </w:pPr>
    </w:p>
    <w:sectPr w:rsidR="00B3317B" w:rsidRPr="000B28E0" w:rsidSect="00DD7D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0E8" w:rsidRDefault="007C50E8" w:rsidP="00D45E5A">
      <w:pPr>
        <w:spacing w:after="0" w:line="240" w:lineRule="auto"/>
      </w:pPr>
      <w:r>
        <w:separator/>
      </w:r>
    </w:p>
  </w:endnote>
  <w:endnote w:type="continuationSeparator" w:id="0">
    <w:p w:rsidR="007C50E8" w:rsidRDefault="007C50E8" w:rsidP="00D45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80E" w:rsidRDefault="001018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80E" w:rsidRDefault="0010180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80E" w:rsidRDefault="001018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0E8" w:rsidRDefault="007C50E8" w:rsidP="00D45E5A">
      <w:pPr>
        <w:spacing w:after="0" w:line="240" w:lineRule="auto"/>
      </w:pPr>
      <w:r>
        <w:separator/>
      </w:r>
    </w:p>
  </w:footnote>
  <w:footnote w:type="continuationSeparator" w:id="0">
    <w:p w:rsidR="007C50E8" w:rsidRDefault="007C50E8" w:rsidP="00D45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80E" w:rsidRDefault="001018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36C" w:rsidRPr="00DD7DAD" w:rsidRDefault="00125715" w:rsidP="00DD7DAD">
    <w:pPr>
      <w:pStyle w:val="Encabezado"/>
      <w:jc w:val="center"/>
    </w:pPr>
    <w:r w:rsidRPr="00207FD5">
      <w:rPr>
        <w:rFonts w:ascii="Arial" w:hAnsi="Arial" w:cs="Arial"/>
        <w:noProof/>
        <w:lang w:eastAsia="es-ES"/>
      </w:rPr>
      <w:drawing>
        <wp:inline distT="0" distB="0" distL="0" distR="0">
          <wp:extent cx="32156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1564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80E" w:rsidRDefault="0010180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548"/>
    <w:multiLevelType w:val="hybridMultilevel"/>
    <w:tmpl w:val="7292D9B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81F85"/>
    <w:multiLevelType w:val="hybridMultilevel"/>
    <w:tmpl w:val="E430861E"/>
    <w:lvl w:ilvl="0" w:tplc="D0FA97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D3969"/>
    <w:multiLevelType w:val="hybridMultilevel"/>
    <w:tmpl w:val="7292D9B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952F59"/>
    <w:multiLevelType w:val="hybridMultilevel"/>
    <w:tmpl w:val="DC842FBC"/>
    <w:lvl w:ilvl="0" w:tplc="3B06CC3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F378CC"/>
    <w:multiLevelType w:val="hybridMultilevel"/>
    <w:tmpl w:val="7FA66D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54"/>
    <w:rsid w:val="000B28E0"/>
    <w:rsid w:val="0010180E"/>
    <w:rsid w:val="00125715"/>
    <w:rsid w:val="0014425F"/>
    <w:rsid w:val="001656CB"/>
    <w:rsid w:val="001D7E9A"/>
    <w:rsid w:val="001E48C4"/>
    <w:rsid w:val="002F71CD"/>
    <w:rsid w:val="0030531A"/>
    <w:rsid w:val="00386469"/>
    <w:rsid w:val="003962B2"/>
    <w:rsid w:val="003C3556"/>
    <w:rsid w:val="003E5896"/>
    <w:rsid w:val="004773C5"/>
    <w:rsid w:val="00503A15"/>
    <w:rsid w:val="00532682"/>
    <w:rsid w:val="005337A8"/>
    <w:rsid w:val="005E7472"/>
    <w:rsid w:val="00604F1C"/>
    <w:rsid w:val="00615814"/>
    <w:rsid w:val="00622747"/>
    <w:rsid w:val="0065236C"/>
    <w:rsid w:val="0071124B"/>
    <w:rsid w:val="00750B62"/>
    <w:rsid w:val="00786AA1"/>
    <w:rsid w:val="00790E3E"/>
    <w:rsid w:val="007C50E8"/>
    <w:rsid w:val="007C6700"/>
    <w:rsid w:val="00863298"/>
    <w:rsid w:val="00884F11"/>
    <w:rsid w:val="008877D4"/>
    <w:rsid w:val="008A6D05"/>
    <w:rsid w:val="008E140A"/>
    <w:rsid w:val="00913796"/>
    <w:rsid w:val="00917305"/>
    <w:rsid w:val="00996F8A"/>
    <w:rsid w:val="00A84785"/>
    <w:rsid w:val="00AB0D24"/>
    <w:rsid w:val="00B145CA"/>
    <w:rsid w:val="00B3317B"/>
    <w:rsid w:val="00B628B9"/>
    <w:rsid w:val="00B83177"/>
    <w:rsid w:val="00BC2F9E"/>
    <w:rsid w:val="00C14080"/>
    <w:rsid w:val="00C41804"/>
    <w:rsid w:val="00CC342B"/>
    <w:rsid w:val="00D410E3"/>
    <w:rsid w:val="00D45E5A"/>
    <w:rsid w:val="00D61D73"/>
    <w:rsid w:val="00DD7DAD"/>
    <w:rsid w:val="00E13CF6"/>
    <w:rsid w:val="00E55E4F"/>
    <w:rsid w:val="00EF1DDD"/>
    <w:rsid w:val="00F73354"/>
    <w:rsid w:val="00FF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62A6FCB5-9E57-4342-A361-7F8AD4C1D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71CD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733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7335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45E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E5A"/>
  </w:style>
  <w:style w:type="paragraph" w:styleId="Piedepgina">
    <w:name w:val="footer"/>
    <w:basedOn w:val="Normal"/>
    <w:link w:val="PiedepginaCar"/>
    <w:uiPriority w:val="99"/>
    <w:unhideWhenUsed/>
    <w:rsid w:val="00D45E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E5A"/>
  </w:style>
  <w:style w:type="character" w:styleId="Hipervnculo">
    <w:name w:val="Hyperlink"/>
    <w:uiPriority w:val="99"/>
    <w:unhideWhenUsed/>
    <w:rsid w:val="00604F1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2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146CC-7CF0-4767-9283-7C64FB989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98E9EA29</Template>
  <TotalTime>0</TotalTime>
  <Pages>1</Pages>
  <Words>200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Rocío Mateos</dc:creator>
  <cp:keywords/>
  <dc:description/>
  <cp:lastModifiedBy>Ceballos Carvajal Blanca Eva</cp:lastModifiedBy>
  <cp:revision>2</cp:revision>
  <dcterms:created xsi:type="dcterms:W3CDTF">2025-08-14T12:35:00Z</dcterms:created>
  <dcterms:modified xsi:type="dcterms:W3CDTF">2025-08-14T12:35:00Z</dcterms:modified>
</cp:coreProperties>
</file>