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82156B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82156B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82156B">
        <w:rPr>
          <w:rFonts w:cs="Arial"/>
          <w:b/>
          <w:szCs w:val="22"/>
        </w:rPr>
        <w:t>CONVENI DE COL·LABORACIÓ ENTRE L’AJUNTAMENT DE SENTMENAT I</w:t>
      </w:r>
      <w:r w:rsidR="000065C3" w:rsidRPr="0082156B">
        <w:rPr>
          <w:rFonts w:cs="Arial"/>
          <w:b/>
          <w:szCs w:val="22"/>
        </w:rPr>
        <w:t xml:space="preserve"> RÀDIO SENTMENAT PER PROMOURE I DESENVOLUPAR EN EL TERME MUNICIPAL DE SENTMENAT ACTIVITATS DE RADIODIFUSIÓ I TELEVISIÓ</w:t>
      </w:r>
      <w:r w:rsidR="00FC63FC" w:rsidRPr="0082156B">
        <w:rPr>
          <w:rFonts w:cs="Arial"/>
          <w:b/>
          <w:szCs w:val="22"/>
        </w:rPr>
        <w:t>.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Sentmenat, </w:t>
      </w: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REUNITS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82156B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D’una part, la Sra. Montserrat Rueda Miralles, alcaldessa de Sentmenat,</w:t>
      </w:r>
      <w:r w:rsidR="00BE4B77" w:rsidRPr="0082156B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82156B">
          <w:rPr>
            <w:rFonts w:cs="Arial"/>
            <w:szCs w:val="22"/>
          </w:rPr>
          <w:t>53.1 a</w:t>
        </w:r>
      </w:smartTag>
      <w:r w:rsidR="00BE4B77" w:rsidRPr="0082156B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municipal i de règ</w:t>
      </w:r>
      <w:r w:rsidR="00C2086E" w:rsidRPr="0082156B">
        <w:rPr>
          <w:rFonts w:cs="Arial"/>
          <w:szCs w:val="22"/>
        </w:rPr>
        <w:t>im local de Catalunya, assistida</w:t>
      </w:r>
      <w:r w:rsidR="00BE4B77" w:rsidRPr="0082156B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82156B">
              <w:rPr>
                <w:rFonts w:cs="Arial"/>
                <w:szCs w:val="22"/>
              </w:rPr>
              <w:t>la Corporació</w:t>
            </w:r>
          </w:smartTag>
          <w:r w:rsidR="00BE4B77" w:rsidRPr="0082156B">
            <w:rPr>
              <w:rFonts w:cs="Arial"/>
              <w:szCs w:val="22"/>
            </w:rPr>
            <w:t xml:space="preserve"> Sr.</w:t>
          </w:r>
        </w:smartTag>
        <w:r w:rsidR="00BE4B77" w:rsidRPr="0082156B">
          <w:rPr>
            <w:rFonts w:cs="Arial"/>
            <w:szCs w:val="22"/>
          </w:rPr>
          <w:t xml:space="preserve"> Gonzalo</w:t>
        </w:r>
      </w:smartTag>
      <w:r w:rsidR="00BE4B77" w:rsidRPr="0082156B">
        <w:rPr>
          <w:rFonts w:cs="Arial"/>
          <w:szCs w:val="22"/>
        </w:rPr>
        <w:t xml:space="preserve"> Lluzar López de Briñas.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0065C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I d’una altra, </w:t>
      </w:r>
      <w:r w:rsidR="00DE299A" w:rsidRPr="0082156B">
        <w:rPr>
          <w:rFonts w:cs="Arial"/>
          <w:szCs w:val="22"/>
        </w:rPr>
        <w:t xml:space="preserve">el Sr. Faustino Pascual Molina, </w:t>
      </w:r>
      <w:r w:rsidRPr="0082156B">
        <w:rPr>
          <w:rFonts w:cs="Arial"/>
          <w:szCs w:val="22"/>
        </w:rPr>
        <w:t>com a president de l’associació Ràdio Sentmenat</w:t>
      </w:r>
      <w:r w:rsidR="00DE299A" w:rsidRPr="0082156B">
        <w:rPr>
          <w:rFonts w:cs="Arial"/>
          <w:szCs w:val="22"/>
        </w:rPr>
        <w:t xml:space="preserve"> amb NIF G65319311</w:t>
      </w:r>
      <w:r w:rsidR="00BE4B77" w:rsidRPr="0082156B">
        <w:rPr>
          <w:rFonts w:cs="Arial"/>
          <w:szCs w:val="22"/>
        </w:rPr>
        <w:t xml:space="preserve">. </w:t>
      </w:r>
    </w:p>
    <w:p w:rsidR="000065C3" w:rsidRPr="0082156B" w:rsidRDefault="00216ABE" w:rsidP="000065C3">
      <w:pPr>
        <w:spacing w:line="360" w:lineRule="auto"/>
        <w:ind w:right="-1"/>
        <w:jc w:val="both"/>
      </w:pPr>
      <w:r w:rsidRPr="0082156B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82156B">
        <w:rPr>
          <w:rFonts w:cs="Arial"/>
          <w:szCs w:val="22"/>
        </w:rPr>
        <w:cr/>
      </w:r>
      <w:r w:rsidRPr="0082156B">
        <w:rPr>
          <w:rFonts w:cs="Arial"/>
          <w:szCs w:val="22"/>
        </w:rPr>
        <w:cr/>
      </w:r>
      <w:r w:rsidR="00FC63FC" w:rsidRPr="0082156B">
        <w:t xml:space="preserve"> </w:t>
      </w:r>
      <w:r w:rsidR="000065C3" w:rsidRPr="0082156B">
        <w:t xml:space="preserve">I- Que l’associació de Ràdio Sentmenat té activitat com a entitat i es troba registrada al registre d’entitats de la Generalitat des de l’abril de 2010 amb la finalitat de “promoure i fomentar la vocació i la cultura sobre radiodifusió i premsa en tots els seus àmbits”. I que pretén ser “una veu lliure i plural de tots els ciutadans que responsable i educadament vulguin exposar la seva paraula i opinió sense cap tipus d’entrebanc”.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II- Que l’associació Ràdio Sentmenat a duu a terme l’activitat en un local municipal de des de de la seva creació i que l’Ajuntament de Sentmenat també col·labora amb l’entitat econòmicament mitjançant subvenció des de l’any 2009.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III- Que l’associació Ràdio Sentmenat, en conveni amb l’Ajuntament de Sentmenat, retransmet radiofònicament els plens municipals.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lastRenderedPageBreak/>
        <w:t xml:space="preserve">IV- Que l’associació Ràdio Sentmenat expressa la voluntat de col·laboració amb l’Ajuntament de Sentmenat per tal de promoure i desenvolupar al terme municipal de Sentmenat activitats d’interès general de radiodifusió i televisió.  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BE4B77" w:rsidRPr="0082156B" w:rsidRDefault="000065C3" w:rsidP="000065C3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t>V- Que, de conformitat amb el que s’ha exposat, les parts convenen en formalitzar el present CONVENI que es regirà pels següents:</w:t>
      </w:r>
    </w:p>
    <w:p w:rsidR="00387B5D" w:rsidRPr="0082156B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82156B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PACTES</w:t>
      </w:r>
    </w:p>
    <w:p w:rsidR="00216ABE" w:rsidRPr="0082156B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82156B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PRIMER.- OBJECTE :</w:t>
      </w:r>
    </w:p>
    <w:p w:rsidR="000065C3" w:rsidRPr="0082156B" w:rsidRDefault="00FB1551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cr/>
      </w:r>
      <w:r w:rsidR="000065C3" w:rsidRPr="0082156B">
        <w:rPr>
          <w:rFonts w:cs="Arial"/>
          <w:szCs w:val="22"/>
        </w:rPr>
        <w:t>1.- L’objecte d’aquest conveni és regular la col·laboració entre l’Ajuntament de Sentmenat i l’associació Ràdio Sentmenat per tal de promoure i desenvolupar en el terme municipal de Sentmenat activitats de radiodifusió i televisió.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SEGON.- IMPORT DE LA SUBVENCIÓ: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L’Ajuntament a través de la Regidoria de Cultura subvencionarà a l’associació Ràdio Sentmenat amb un import de TRES MIL CINC-CENTS EUROS (3.500 euros), per col·laborar en la realització de les activitats descrites als punts anteriors.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La despesa es realitzarà amb càrrec a l’aplicació pressupostaria 310-3340-48920 “Subvenció Ràdio Sentmenat” del pressupost municipal corresponent a l’exercici 2023.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Despeses subvencionables: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lastRenderedPageBreak/>
        <w:t>-</w:t>
      </w:r>
      <w:r w:rsidRPr="0082156B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CINQUÈ.- TERMINI D’EXECUCIÓ: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0A52CF" w:rsidRPr="0082156B">
        <w:rPr>
          <w:rFonts w:eastAsia="Calibri" w:cs="Arial"/>
          <w:szCs w:val="22"/>
          <w:lang w:eastAsia="en-US"/>
        </w:rPr>
        <w:t xml:space="preserve">dutes </w:t>
      </w:r>
      <w:r w:rsidR="00C2086E" w:rsidRPr="0082156B">
        <w:rPr>
          <w:rFonts w:eastAsia="Calibri" w:cs="Arial"/>
          <w:szCs w:val="22"/>
          <w:lang w:eastAsia="en-US"/>
        </w:rPr>
        <w:t xml:space="preserve">a terme entre </w:t>
      </w:r>
      <w:r w:rsidR="003E3F91" w:rsidRPr="0082156B">
        <w:rPr>
          <w:rFonts w:eastAsia="Calibri" w:cs="Arial"/>
          <w:szCs w:val="22"/>
          <w:lang w:eastAsia="en-US"/>
        </w:rPr>
        <w:t>desembre de 2022 i</w:t>
      </w:r>
      <w:r w:rsidR="00C2086E" w:rsidRPr="0082156B">
        <w:rPr>
          <w:rFonts w:eastAsia="Calibri" w:cs="Arial"/>
          <w:szCs w:val="22"/>
          <w:lang w:eastAsia="en-US"/>
        </w:rPr>
        <w:t xml:space="preserve"> novembre de 2023</w:t>
      </w:r>
      <w:r w:rsidRPr="0082156B">
        <w:rPr>
          <w:rFonts w:eastAsia="Calibri" w:cs="Arial"/>
          <w:szCs w:val="22"/>
          <w:lang w:eastAsia="en-US"/>
        </w:rPr>
        <w:t>, ambdós inclosos.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4C582F" w:rsidRPr="0082156B">
        <w:rPr>
          <w:rFonts w:eastAsia="Calibri" w:cs="Arial"/>
          <w:szCs w:val="22"/>
          <w:lang w:eastAsia="en-US"/>
        </w:rPr>
        <w:t>3</w:t>
      </w:r>
      <w:r w:rsidRPr="0082156B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SETÈ.- PAGAMENT: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TRETZÈ.- VIGÈNCIA DEL CONVENI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3E3F91" w:rsidRPr="0082156B">
        <w:rPr>
          <w:rFonts w:eastAsia="Calibri" w:cs="Arial"/>
          <w:szCs w:val="22"/>
          <w:lang w:eastAsia="en-US"/>
        </w:rPr>
        <w:t>31</w:t>
      </w:r>
      <w:r w:rsidRPr="0082156B">
        <w:rPr>
          <w:rFonts w:eastAsia="Calibri" w:cs="Arial"/>
          <w:szCs w:val="22"/>
          <w:lang w:eastAsia="en-US"/>
        </w:rPr>
        <w:t xml:space="preserve"> de </w:t>
      </w:r>
      <w:r w:rsidR="003E3F91" w:rsidRPr="0082156B">
        <w:rPr>
          <w:rFonts w:eastAsia="Calibri" w:cs="Arial"/>
          <w:szCs w:val="22"/>
          <w:lang w:eastAsia="en-US"/>
        </w:rPr>
        <w:t xml:space="preserve">desembre </w:t>
      </w:r>
      <w:r w:rsidRPr="0082156B">
        <w:rPr>
          <w:rFonts w:eastAsia="Calibri" w:cs="Arial"/>
          <w:szCs w:val="22"/>
          <w:lang w:eastAsia="en-US"/>
        </w:rPr>
        <w:t>de 202</w:t>
      </w:r>
      <w:r w:rsidR="004C582F" w:rsidRPr="0082156B">
        <w:rPr>
          <w:rFonts w:eastAsia="Calibri" w:cs="Arial"/>
          <w:szCs w:val="22"/>
          <w:lang w:eastAsia="en-US"/>
        </w:rPr>
        <w:t>3</w:t>
      </w:r>
      <w:r w:rsidRPr="0082156B">
        <w:rPr>
          <w:rFonts w:eastAsia="Calibri" w:cs="Arial"/>
          <w:szCs w:val="22"/>
          <w:lang w:eastAsia="en-US"/>
        </w:rPr>
        <w:t>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L’Alcalde</w:t>
      </w:r>
      <w:r w:rsidR="00C2086E" w:rsidRPr="0082156B">
        <w:rPr>
          <w:rFonts w:eastAsia="Calibri" w:cs="Arial"/>
          <w:szCs w:val="22"/>
          <w:lang w:eastAsia="en-US"/>
        </w:rPr>
        <w:t>ssa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Sr</w:t>
      </w:r>
      <w:r w:rsidR="00C2086E" w:rsidRPr="0082156B">
        <w:rPr>
          <w:rFonts w:eastAsia="Calibri" w:cs="Arial"/>
          <w:szCs w:val="22"/>
          <w:lang w:eastAsia="en-US"/>
        </w:rPr>
        <w:t>a</w:t>
      </w:r>
      <w:r w:rsidRPr="0082156B">
        <w:rPr>
          <w:rFonts w:eastAsia="Calibri" w:cs="Arial"/>
          <w:szCs w:val="22"/>
          <w:lang w:eastAsia="en-US"/>
        </w:rPr>
        <w:t>.</w:t>
      </w:r>
      <w:r w:rsidR="00C2086E" w:rsidRPr="0082156B">
        <w:rPr>
          <w:rFonts w:eastAsia="Calibri" w:cs="Arial"/>
          <w:szCs w:val="22"/>
          <w:lang w:eastAsia="en-US"/>
        </w:rPr>
        <w:t xml:space="preserve"> Montserrat Rueda Miralles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>Sr.</w:t>
      </w:r>
      <w:r w:rsidR="000065C3" w:rsidRPr="0082156B">
        <w:t xml:space="preserve"> </w:t>
      </w:r>
      <w:r w:rsidR="000065C3" w:rsidRPr="0082156B">
        <w:rPr>
          <w:rFonts w:eastAsia="Calibri" w:cs="Arial"/>
          <w:szCs w:val="22"/>
          <w:lang w:eastAsia="en-US"/>
        </w:rPr>
        <w:t>Faustino Pascual Molina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82156B" w:rsidRDefault="009D5A24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82156B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A0B" w:rsidRDefault="001E0A0B">
      <w:r>
        <w:separator/>
      </w:r>
    </w:p>
  </w:endnote>
  <w:endnote w:type="continuationSeparator" w:id="0">
    <w:p w:rsidR="001E0A0B" w:rsidRDefault="001E0A0B">
      <w:r>
        <w:continuationSeparator/>
      </w:r>
    </w:p>
  </w:endnote>
  <w:endnote w:type="continuationNotice" w:id="1">
    <w:p w:rsidR="001E0A0B" w:rsidRDefault="001E0A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04BEB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04BEB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A0B" w:rsidRDefault="001E0A0B">
      <w:r>
        <w:separator/>
      </w:r>
    </w:p>
  </w:footnote>
  <w:footnote w:type="continuationSeparator" w:id="0">
    <w:p w:rsidR="001E0A0B" w:rsidRDefault="001E0A0B">
      <w:r>
        <w:continuationSeparator/>
      </w:r>
    </w:p>
  </w:footnote>
  <w:footnote w:type="continuationNotice" w:id="1">
    <w:p w:rsidR="001E0A0B" w:rsidRDefault="001E0A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04BEB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04BEB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804BEB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804BEB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608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60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804BEB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608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60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065C3"/>
    <w:rsid w:val="00012F44"/>
    <w:rsid w:val="00020F80"/>
    <w:rsid w:val="00027E39"/>
    <w:rsid w:val="000334D0"/>
    <w:rsid w:val="000336DA"/>
    <w:rsid w:val="0003425A"/>
    <w:rsid w:val="000375B7"/>
    <w:rsid w:val="00050A24"/>
    <w:rsid w:val="000631EF"/>
    <w:rsid w:val="00081F63"/>
    <w:rsid w:val="000A52CF"/>
    <w:rsid w:val="000C14D1"/>
    <w:rsid w:val="000C72CE"/>
    <w:rsid w:val="000D1DDB"/>
    <w:rsid w:val="000D27A2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52C7"/>
    <w:rsid w:val="001D1B7F"/>
    <w:rsid w:val="001E0A0B"/>
    <w:rsid w:val="001E7C03"/>
    <w:rsid w:val="00202450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40BA1"/>
    <w:rsid w:val="00342CE0"/>
    <w:rsid w:val="003772F0"/>
    <w:rsid w:val="00387B5D"/>
    <w:rsid w:val="003C4E6E"/>
    <w:rsid w:val="003E3F91"/>
    <w:rsid w:val="003F484E"/>
    <w:rsid w:val="003F569E"/>
    <w:rsid w:val="0040468E"/>
    <w:rsid w:val="0041180F"/>
    <w:rsid w:val="00421A3A"/>
    <w:rsid w:val="00447BFA"/>
    <w:rsid w:val="00453D57"/>
    <w:rsid w:val="0046105C"/>
    <w:rsid w:val="00484BA9"/>
    <w:rsid w:val="00487E88"/>
    <w:rsid w:val="00490EE1"/>
    <w:rsid w:val="004A0CDB"/>
    <w:rsid w:val="004C1187"/>
    <w:rsid w:val="004C582F"/>
    <w:rsid w:val="004E5545"/>
    <w:rsid w:val="00547EC9"/>
    <w:rsid w:val="00567753"/>
    <w:rsid w:val="00593E15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04BEB"/>
    <w:rsid w:val="00817B98"/>
    <w:rsid w:val="0082156B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862C5"/>
    <w:rsid w:val="009A0290"/>
    <w:rsid w:val="009A3EC8"/>
    <w:rsid w:val="009B6F33"/>
    <w:rsid w:val="009C15E3"/>
    <w:rsid w:val="009D5A24"/>
    <w:rsid w:val="00A128E6"/>
    <w:rsid w:val="00A20D61"/>
    <w:rsid w:val="00A33511"/>
    <w:rsid w:val="00A56948"/>
    <w:rsid w:val="00A64FEC"/>
    <w:rsid w:val="00AA12B2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143D3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DE299A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653FE8A1-9641-436B-852A-6E58A91C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1351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2025-08-13T07:40:00Z</dcterms:created>
  <dcterms:modified xsi:type="dcterms:W3CDTF">2025-08-13T07:40:00Z</dcterms:modified>
</cp:coreProperties>
</file>