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5A1B24" w:rsidRDefault="000C14D1" w:rsidP="00421A3A">
      <w:pPr>
        <w:jc w:val="both"/>
        <w:rPr>
          <w:b/>
        </w:rPr>
      </w:pPr>
    </w:p>
    <w:p w:rsidR="00BE4B77" w:rsidRPr="005A1B24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5A1B24">
        <w:rPr>
          <w:rFonts w:cs="Arial"/>
          <w:b/>
          <w:szCs w:val="22"/>
        </w:rPr>
        <w:t xml:space="preserve">CONVENI DE COL·LABORACIÓ ENTRE L’AJUNTAMENT DE SENTMENAT I L’ASSOCIACIÓ </w:t>
      </w:r>
      <w:r w:rsidR="00EF53E8" w:rsidRPr="005A1B24">
        <w:rPr>
          <w:rFonts w:cs="Arial"/>
          <w:b/>
          <w:szCs w:val="22"/>
        </w:rPr>
        <w:t xml:space="preserve">DE VEÏNS DE </w:t>
      </w:r>
      <w:r w:rsidR="00C55F35" w:rsidRPr="005A1B24">
        <w:rPr>
          <w:rFonts w:cs="Arial"/>
          <w:b/>
          <w:szCs w:val="22"/>
        </w:rPr>
        <w:t xml:space="preserve">PEDRASANTA </w:t>
      </w:r>
      <w:r w:rsidRPr="005A1B24">
        <w:rPr>
          <w:rFonts w:cs="Arial"/>
          <w:b/>
          <w:szCs w:val="22"/>
        </w:rPr>
        <w:t>PER TAL DE</w:t>
      </w:r>
      <w:r w:rsidR="00EF53E8" w:rsidRPr="005A1B24">
        <w:rPr>
          <w:rFonts w:cs="Arial"/>
          <w:b/>
          <w:szCs w:val="22"/>
        </w:rPr>
        <w:t xml:space="preserve"> DONAR SUPORT AL TEIXIT ASSOCIATIU VEÏNAL.</w:t>
      </w:r>
    </w:p>
    <w:p w:rsidR="00BE4B77" w:rsidRPr="005A1B24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5A1B24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5A1B24">
        <w:rPr>
          <w:rFonts w:cs="Arial"/>
          <w:szCs w:val="22"/>
        </w:rPr>
        <w:t xml:space="preserve">Sentmenat, </w:t>
      </w:r>
    </w:p>
    <w:p w:rsidR="00BE4B77" w:rsidRPr="005A1B24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5A1B24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5A1B24">
        <w:rPr>
          <w:rFonts w:cs="Arial"/>
          <w:b/>
          <w:szCs w:val="22"/>
        </w:rPr>
        <w:t>REUNITS</w:t>
      </w:r>
    </w:p>
    <w:p w:rsidR="00BE4B77" w:rsidRPr="005A1B24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5A1B24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5A1B24">
        <w:rPr>
          <w:rFonts w:cs="Arial"/>
          <w:szCs w:val="22"/>
        </w:rPr>
        <w:t>D’una part, la Sra. Montserrat Rueda Miralles, alcaldessa de Sentmenat,</w:t>
      </w:r>
      <w:r w:rsidR="00BE4B77" w:rsidRPr="005A1B24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5A1B24">
          <w:rPr>
            <w:rFonts w:cs="Arial"/>
            <w:szCs w:val="22"/>
          </w:rPr>
          <w:t>la Llei</w:t>
        </w:r>
      </w:smartTag>
      <w:r w:rsidR="00BE4B77" w:rsidRPr="005A1B24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5A1B24">
          <w:rPr>
            <w:rFonts w:cs="Arial"/>
            <w:szCs w:val="22"/>
          </w:rPr>
          <w:t>53.1 a</w:t>
        </w:r>
      </w:smartTag>
      <w:r w:rsidR="00BE4B77" w:rsidRPr="005A1B24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5A1B24">
          <w:rPr>
            <w:rFonts w:cs="Arial"/>
            <w:szCs w:val="22"/>
          </w:rPr>
          <w:t>la Llei</w:t>
        </w:r>
      </w:smartTag>
      <w:r w:rsidR="00BE4B77" w:rsidRPr="005A1B24">
        <w:rPr>
          <w:rFonts w:cs="Arial"/>
          <w:szCs w:val="22"/>
        </w:rPr>
        <w:t xml:space="preserve"> municipal i de règ</w:t>
      </w:r>
      <w:r w:rsidR="00C2086E" w:rsidRPr="005A1B24">
        <w:rPr>
          <w:rFonts w:cs="Arial"/>
          <w:szCs w:val="22"/>
        </w:rPr>
        <w:t>im local de Catalunya, assistida</w:t>
      </w:r>
      <w:r w:rsidR="00BE4B77" w:rsidRPr="005A1B24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5A1B24">
              <w:rPr>
                <w:rFonts w:cs="Arial"/>
                <w:szCs w:val="22"/>
              </w:rPr>
              <w:t>la Corporació</w:t>
            </w:r>
          </w:smartTag>
          <w:r w:rsidR="00BE4B77" w:rsidRPr="005A1B24">
            <w:rPr>
              <w:rFonts w:cs="Arial"/>
              <w:szCs w:val="22"/>
            </w:rPr>
            <w:t xml:space="preserve"> Sr.</w:t>
          </w:r>
        </w:smartTag>
        <w:r w:rsidR="00BE4B77" w:rsidRPr="005A1B24">
          <w:rPr>
            <w:rFonts w:cs="Arial"/>
            <w:szCs w:val="22"/>
          </w:rPr>
          <w:t xml:space="preserve"> Gonzalo</w:t>
        </w:r>
      </w:smartTag>
      <w:r w:rsidR="00BE4B77" w:rsidRPr="005A1B24">
        <w:rPr>
          <w:rFonts w:cs="Arial"/>
          <w:szCs w:val="22"/>
        </w:rPr>
        <w:t xml:space="preserve"> Lluzar López de Briñas.</w:t>
      </w:r>
    </w:p>
    <w:p w:rsidR="00BE4B77" w:rsidRPr="005A1B24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5A1B24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5A1B24">
        <w:rPr>
          <w:rFonts w:cs="Arial"/>
          <w:szCs w:val="22"/>
        </w:rPr>
        <w:t xml:space="preserve">I d’una altra, </w:t>
      </w:r>
      <w:r w:rsidR="00487E88" w:rsidRPr="005A1B24">
        <w:rPr>
          <w:rFonts w:cs="Arial"/>
          <w:szCs w:val="22"/>
        </w:rPr>
        <w:t>el Sr.</w:t>
      </w:r>
      <w:r w:rsidR="0003425A" w:rsidRPr="005A1B24">
        <w:rPr>
          <w:rFonts w:cs="Arial"/>
          <w:szCs w:val="22"/>
        </w:rPr>
        <w:t xml:space="preserve"> Marcel Alonso Farell</w:t>
      </w:r>
      <w:r w:rsidR="00E71E16" w:rsidRPr="005A1B24">
        <w:rPr>
          <w:rFonts w:cs="Arial"/>
          <w:szCs w:val="22"/>
        </w:rPr>
        <w:t xml:space="preserve">, </w:t>
      </w:r>
      <w:r w:rsidR="00901A5D" w:rsidRPr="005A1B24">
        <w:rPr>
          <w:rFonts w:cs="Arial"/>
          <w:szCs w:val="22"/>
        </w:rPr>
        <w:t>com a president de l’A</w:t>
      </w:r>
      <w:r w:rsidR="00BE4B77" w:rsidRPr="005A1B24">
        <w:rPr>
          <w:rFonts w:cs="Arial"/>
          <w:szCs w:val="22"/>
        </w:rPr>
        <w:t>ssociació</w:t>
      </w:r>
      <w:r w:rsidRPr="005A1B24">
        <w:rPr>
          <w:rFonts w:cs="Arial"/>
          <w:szCs w:val="22"/>
        </w:rPr>
        <w:t xml:space="preserve"> </w:t>
      </w:r>
      <w:r w:rsidR="00DD4284" w:rsidRPr="005A1B24">
        <w:rPr>
          <w:rFonts w:cs="Arial"/>
          <w:szCs w:val="22"/>
        </w:rPr>
        <w:t>de v</w:t>
      </w:r>
      <w:r w:rsidR="00EF53E8" w:rsidRPr="005A1B24">
        <w:rPr>
          <w:rFonts w:cs="Arial"/>
          <w:szCs w:val="22"/>
        </w:rPr>
        <w:t xml:space="preserve">eïns de </w:t>
      </w:r>
      <w:r w:rsidR="0003425A" w:rsidRPr="005A1B24">
        <w:rPr>
          <w:rFonts w:cs="Arial"/>
          <w:szCs w:val="22"/>
        </w:rPr>
        <w:t xml:space="preserve">Pedrasanta </w:t>
      </w:r>
      <w:r w:rsidR="009A0290" w:rsidRPr="005A1B24">
        <w:rPr>
          <w:rFonts w:cs="Arial"/>
          <w:szCs w:val="22"/>
        </w:rPr>
        <w:t>amb NIF</w:t>
      </w:r>
      <w:r w:rsidR="0003425A" w:rsidRPr="005A1B24">
        <w:rPr>
          <w:rFonts w:cs="Arial"/>
          <w:szCs w:val="22"/>
        </w:rPr>
        <w:t xml:space="preserve"> G60720869</w:t>
      </w:r>
      <w:r w:rsidR="00BE4B77" w:rsidRPr="005A1B24">
        <w:rPr>
          <w:rFonts w:cs="Arial"/>
          <w:szCs w:val="22"/>
        </w:rPr>
        <w:t xml:space="preserve">. </w:t>
      </w:r>
    </w:p>
    <w:p w:rsidR="00BE4B77" w:rsidRPr="005A1B24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5A1B24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5A1B24">
        <w:rPr>
          <w:rFonts w:cs="Arial"/>
          <w:szCs w:val="22"/>
        </w:rPr>
        <w:cr/>
      </w:r>
      <w:r w:rsidRPr="005A1B24">
        <w:rPr>
          <w:rFonts w:cs="Arial"/>
          <w:szCs w:val="22"/>
        </w:rPr>
        <w:cr/>
      </w:r>
      <w:r w:rsidR="00BE4B77" w:rsidRPr="005A1B24">
        <w:rPr>
          <w:rFonts w:cs="Arial"/>
          <w:szCs w:val="22"/>
        </w:rPr>
        <w:t xml:space="preserve">I- </w:t>
      </w:r>
      <w:r w:rsidR="00C068E0" w:rsidRPr="005A1B24">
        <w:rPr>
          <w:rFonts w:cs="Arial"/>
          <w:szCs w:val="22"/>
        </w:rPr>
        <w:t xml:space="preserve">Que </w:t>
      </w:r>
      <w:r w:rsidR="004C582F" w:rsidRPr="005A1B24">
        <w:rPr>
          <w:rFonts w:cs="Arial"/>
          <w:szCs w:val="22"/>
        </w:rPr>
        <w:t xml:space="preserve">l’associació </w:t>
      </w:r>
      <w:r w:rsidR="005D6DBB" w:rsidRPr="005A1B24">
        <w:rPr>
          <w:rFonts w:cs="Arial"/>
          <w:szCs w:val="22"/>
        </w:rPr>
        <w:t>té activitat com a entitat i</w:t>
      </w:r>
      <w:r w:rsidR="00C068E0" w:rsidRPr="005A1B24">
        <w:rPr>
          <w:rFonts w:cs="Arial"/>
          <w:szCs w:val="22"/>
        </w:rPr>
        <w:t xml:space="preserve"> </w:t>
      </w:r>
      <w:r w:rsidR="00421A3A" w:rsidRPr="005A1B24">
        <w:rPr>
          <w:rFonts w:cs="Arial"/>
          <w:szCs w:val="22"/>
        </w:rPr>
        <w:t xml:space="preserve">es troba </w:t>
      </w:r>
      <w:r w:rsidR="00BE4B77" w:rsidRPr="005A1B24">
        <w:rPr>
          <w:rFonts w:cs="Arial"/>
          <w:szCs w:val="22"/>
        </w:rPr>
        <w:t>registrada al regist</w:t>
      </w:r>
      <w:r w:rsidR="0003425A" w:rsidRPr="005A1B24">
        <w:rPr>
          <w:rFonts w:cs="Arial"/>
          <w:szCs w:val="22"/>
        </w:rPr>
        <w:t>re d’entitats de la Generalitat i entre quines finalitats es troba “Defensar els interessos generals dels veïns i promoure actes socials, culturals i esportius”.</w:t>
      </w:r>
      <w:r w:rsidR="00BE4B77" w:rsidRPr="005A1B24">
        <w:rPr>
          <w:rFonts w:cs="Arial"/>
          <w:szCs w:val="22"/>
        </w:rPr>
        <w:t xml:space="preserve"> </w:t>
      </w:r>
    </w:p>
    <w:p w:rsidR="00BE4B77" w:rsidRPr="005A1B24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5A1B24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5A1B24">
        <w:rPr>
          <w:rFonts w:cs="Arial"/>
          <w:szCs w:val="22"/>
        </w:rPr>
        <w:t>II</w:t>
      </w:r>
      <w:r w:rsidR="00421A3A" w:rsidRPr="005A1B24">
        <w:rPr>
          <w:rFonts w:cs="Arial"/>
          <w:szCs w:val="22"/>
        </w:rPr>
        <w:t xml:space="preserve">- </w:t>
      </w:r>
      <w:r w:rsidR="00F16CDD" w:rsidRPr="005A1B24">
        <w:rPr>
          <w:rFonts w:cs="Arial"/>
          <w:szCs w:val="22"/>
        </w:rPr>
        <w:t xml:space="preserve">Que </w:t>
      </w:r>
      <w:r w:rsidR="004C582F" w:rsidRPr="005A1B24">
        <w:rPr>
          <w:rFonts w:cs="Arial"/>
          <w:szCs w:val="22"/>
        </w:rPr>
        <w:t xml:space="preserve">l’associació </w:t>
      </w:r>
      <w:r w:rsidR="00BE4B77" w:rsidRPr="005A1B24">
        <w:rPr>
          <w:rFonts w:cs="Arial"/>
          <w:szCs w:val="22"/>
        </w:rPr>
        <w:t>expressa la voluntat de col·laboració amb l’Ajuntament de Sentmenat</w:t>
      </w:r>
      <w:r w:rsidR="00F16CDD" w:rsidRPr="005A1B24">
        <w:rPr>
          <w:rFonts w:cs="Arial"/>
          <w:szCs w:val="22"/>
        </w:rPr>
        <w:t xml:space="preserve"> per tal de</w:t>
      </w:r>
      <w:r w:rsidR="0003425A" w:rsidRPr="005A1B24">
        <w:rPr>
          <w:rFonts w:cs="Arial"/>
          <w:szCs w:val="22"/>
        </w:rPr>
        <w:t xml:space="preserve"> promoure el teixit associatiu veïnal, promocionar, dinamitzar i facilitar el funcionament i les actuacions de les associacions de veïns.</w:t>
      </w:r>
    </w:p>
    <w:p w:rsidR="00BE4B77" w:rsidRPr="005A1B24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5A1B24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5A1B24">
        <w:rPr>
          <w:rFonts w:cs="Arial"/>
          <w:szCs w:val="22"/>
        </w:rPr>
        <w:t>III</w:t>
      </w:r>
      <w:r w:rsidR="00BE4B77" w:rsidRPr="005A1B24">
        <w:rPr>
          <w:rFonts w:cs="Arial"/>
          <w:szCs w:val="22"/>
        </w:rPr>
        <w:t>-</w:t>
      </w:r>
      <w:r w:rsidR="00421A3A" w:rsidRPr="005A1B24">
        <w:rPr>
          <w:rFonts w:cs="Arial"/>
          <w:szCs w:val="22"/>
        </w:rPr>
        <w:t xml:space="preserve"> </w:t>
      </w:r>
      <w:r w:rsidR="00BE4B77" w:rsidRPr="005A1B24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5A1B24">
        <w:rPr>
          <w:rFonts w:cs="Arial"/>
          <w:szCs w:val="22"/>
        </w:rPr>
        <w:t>CONVENI que es regirà pels següents:</w:t>
      </w:r>
    </w:p>
    <w:p w:rsidR="00387B5D" w:rsidRPr="005A1B24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5A1B24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5A1B24">
        <w:rPr>
          <w:rFonts w:cs="Arial"/>
          <w:b/>
          <w:szCs w:val="22"/>
        </w:rPr>
        <w:t>PACTES</w:t>
      </w:r>
    </w:p>
    <w:p w:rsidR="00216ABE" w:rsidRPr="005A1B24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5A1B24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PRIMER.- OBJECTE :</w:t>
      </w:r>
    </w:p>
    <w:p w:rsidR="008A0C6B" w:rsidRPr="005A1B24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5A1B24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5A1B24">
        <w:rPr>
          <w:rFonts w:eastAsia="Calibri" w:cs="Arial"/>
          <w:szCs w:val="22"/>
          <w:lang w:eastAsia="en-US"/>
        </w:rPr>
        <w:lastRenderedPageBreak/>
        <w:t xml:space="preserve">1.- </w:t>
      </w:r>
      <w:r w:rsidR="002C4F6D" w:rsidRPr="005A1B24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5A1B24">
        <w:rPr>
          <w:rFonts w:eastAsia="Calibri" w:cs="Arial"/>
          <w:szCs w:val="22"/>
          <w:lang w:eastAsia="en-US"/>
        </w:rPr>
        <w:t>ol·laboració entre l’Ajuntament</w:t>
      </w:r>
      <w:r w:rsidR="002C4F6D" w:rsidRPr="005A1B24">
        <w:rPr>
          <w:rFonts w:eastAsia="Calibri" w:cs="Arial"/>
          <w:szCs w:val="22"/>
          <w:lang w:eastAsia="en-US"/>
        </w:rPr>
        <w:t xml:space="preserve"> de Sentmenat </w:t>
      </w:r>
      <w:r w:rsidR="009A3EC8" w:rsidRPr="005A1B24">
        <w:rPr>
          <w:rFonts w:eastAsia="Calibri" w:cs="Arial"/>
          <w:szCs w:val="22"/>
          <w:lang w:eastAsia="en-US"/>
        </w:rPr>
        <w:t xml:space="preserve">i </w:t>
      </w:r>
      <w:r w:rsidR="00EF53E8" w:rsidRPr="005A1B24">
        <w:rPr>
          <w:rFonts w:cs="Arial"/>
          <w:szCs w:val="22"/>
        </w:rPr>
        <w:t xml:space="preserve">l’Associació </w:t>
      </w:r>
      <w:r w:rsidR="005D6DBB" w:rsidRPr="005A1B24">
        <w:rPr>
          <w:rFonts w:cs="Arial"/>
          <w:szCs w:val="22"/>
        </w:rPr>
        <w:t>de v</w:t>
      </w:r>
      <w:r w:rsidR="00EF53E8" w:rsidRPr="005A1B24">
        <w:rPr>
          <w:rFonts w:cs="Arial"/>
          <w:szCs w:val="22"/>
        </w:rPr>
        <w:t xml:space="preserve">eïns de </w:t>
      </w:r>
      <w:r w:rsidR="0003425A" w:rsidRPr="005A1B24">
        <w:rPr>
          <w:rFonts w:cs="Arial"/>
          <w:szCs w:val="22"/>
        </w:rPr>
        <w:t xml:space="preserve">Pedrasanta </w:t>
      </w:r>
      <w:r w:rsidR="009A3EC8" w:rsidRPr="005A1B24">
        <w:rPr>
          <w:rFonts w:cs="Arial"/>
          <w:szCs w:val="22"/>
        </w:rPr>
        <w:t>per tal de</w:t>
      </w:r>
      <w:r w:rsidR="00EF53E8" w:rsidRPr="005A1B24">
        <w:rPr>
          <w:rFonts w:cs="Arial"/>
          <w:szCs w:val="22"/>
        </w:rPr>
        <w:t xml:space="preserve"> donar suport al teixit associatiu veïna</w:t>
      </w:r>
      <w:r w:rsidR="0003425A" w:rsidRPr="005A1B24">
        <w:rPr>
          <w:rFonts w:cs="Arial"/>
          <w:szCs w:val="22"/>
        </w:rPr>
        <w:t>l</w:t>
      </w:r>
      <w:r w:rsidR="002D260B" w:rsidRPr="005A1B24">
        <w:rPr>
          <w:rFonts w:cs="Arial"/>
          <w:b/>
          <w:szCs w:val="22"/>
        </w:rPr>
        <w:t>,</w:t>
      </w:r>
      <w:r w:rsidR="002D260B" w:rsidRPr="005A1B24">
        <w:rPr>
          <w:rFonts w:cs="Arial"/>
          <w:szCs w:val="22"/>
        </w:rPr>
        <w:t xml:space="preserve"> </w:t>
      </w:r>
      <w:r w:rsidR="002E07D2" w:rsidRPr="005A1B24">
        <w:rPr>
          <w:rFonts w:cs="Arial"/>
          <w:szCs w:val="22"/>
        </w:rPr>
        <w:t xml:space="preserve">promocionar </w:t>
      </w:r>
      <w:r w:rsidR="002D260B" w:rsidRPr="005A1B24">
        <w:rPr>
          <w:rFonts w:cs="Arial"/>
          <w:szCs w:val="22"/>
        </w:rPr>
        <w:t xml:space="preserve">i facilitar el funcionament i les actuacions de </w:t>
      </w:r>
      <w:r w:rsidR="00B7015F" w:rsidRPr="005A1B24">
        <w:rPr>
          <w:rFonts w:cs="Arial"/>
          <w:szCs w:val="22"/>
        </w:rPr>
        <w:t>l’associació de veïns</w:t>
      </w:r>
      <w:r w:rsidR="00D51F84" w:rsidRPr="005A1B24">
        <w:rPr>
          <w:rFonts w:cs="Arial"/>
          <w:szCs w:val="22"/>
        </w:rPr>
        <w:t>, ja que les entitats o associacions veïnals són instruments dinamitzadors del municipi.</w:t>
      </w:r>
    </w:p>
    <w:p w:rsidR="002C4F6D" w:rsidRPr="005A1B24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cs="Arial"/>
          <w:szCs w:val="22"/>
        </w:rPr>
        <w:cr/>
      </w:r>
      <w:r w:rsidR="003F484E" w:rsidRPr="005A1B24">
        <w:rPr>
          <w:rFonts w:eastAsia="Calibri" w:cs="Arial"/>
          <w:szCs w:val="22"/>
          <w:lang w:eastAsia="en-US"/>
        </w:rPr>
        <w:t>SEGON.- IMPORT DE LA SUBVENCIÓ:</w:t>
      </w:r>
    </w:p>
    <w:p w:rsidR="002C4F6D" w:rsidRPr="005A1B24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 xml:space="preserve">L’Ajuntament </w:t>
      </w:r>
      <w:r w:rsidR="00BD637B" w:rsidRPr="005A1B24">
        <w:rPr>
          <w:rFonts w:eastAsia="Calibri" w:cs="Arial"/>
          <w:szCs w:val="22"/>
          <w:lang w:eastAsia="en-US"/>
        </w:rPr>
        <w:t>subvencionarà</w:t>
      </w:r>
      <w:r w:rsidR="002D260B" w:rsidRPr="005A1B24">
        <w:rPr>
          <w:rFonts w:eastAsia="Calibri" w:cs="Arial"/>
          <w:szCs w:val="22"/>
          <w:lang w:eastAsia="en-US"/>
        </w:rPr>
        <w:t xml:space="preserve"> a</w:t>
      </w:r>
      <w:r w:rsidR="00BD637B" w:rsidRPr="005A1B24">
        <w:rPr>
          <w:rFonts w:eastAsia="Calibri" w:cs="Arial"/>
          <w:szCs w:val="22"/>
          <w:lang w:eastAsia="en-US"/>
        </w:rPr>
        <w:t xml:space="preserve"> </w:t>
      </w:r>
      <w:r w:rsidR="002D260B" w:rsidRPr="005A1B24">
        <w:rPr>
          <w:rFonts w:cs="Arial"/>
          <w:szCs w:val="22"/>
        </w:rPr>
        <w:t xml:space="preserve">l’Associació </w:t>
      </w:r>
      <w:r w:rsidR="00FB031A" w:rsidRPr="005A1B24">
        <w:rPr>
          <w:rFonts w:cs="Arial"/>
          <w:szCs w:val="22"/>
        </w:rPr>
        <w:t>de v</w:t>
      </w:r>
      <w:r w:rsidR="002D260B" w:rsidRPr="005A1B24">
        <w:rPr>
          <w:rFonts w:cs="Arial"/>
          <w:szCs w:val="22"/>
        </w:rPr>
        <w:t xml:space="preserve">eïns de </w:t>
      </w:r>
      <w:r w:rsidR="0003425A" w:rsidRPr="005A1B24">
        <w:rPr>
          <w:rFonts w:cs="Arial"/>
          <w:szCs w:val="22"/>
        </w:rPr>
        <w:t xml:space="preserve">Pedrasanta </w:t>
      </w:r>
      <w:r w:rsidRPr="005A1B24">
        <w:rPr>
          <w:rFonts w:eastAsia="Calibri" w:cs="Arial"/>
          <w:szCs w:val="22"/>
          <w:lang w:eastAsia="en-US"/>
        </w:rPr>
        <w:t xml:space="preserve">amb un import de </w:t>
      </w:r>
      <w:r w:rsidR="00FB031A" w:rsidRPr="005A1B24">
        <w:rPr>
          <w:rFonts w:eastAsia="Calibri" w:cs="Arial"/>
          <w:szCs w:val="22"/>
          <w:lang w:eastAsia="en-US"/>
        </w:rPr>
        <w:t>mil dos-cents euros</w:t>
      </w:r>
      <w:r w:rsidR="002D260B" w:rsidRPr="005A1B24">
        <w:rPr>
          <w:rFonts w:eastAsia="Calibri" w:cs="Arial"/>
          <w:szCs w:val="22"/>
          <w:lang w:eastAsia="en-US"/>
        </w:rPr>
        <w:t xml:space="preserve"> </w:t>
      </w:r>
      <w:r w:rsidR="004C1187" w:rsidRPr="005A1B24">
        <w:rPr>
          <w:rFonts w:eastAsia="Calibri" w:cs="Arial"/>
          <w:szCs w:val="22"/>
          <w:lang w:eastAsia="en-US"/>
        </w:rPr>
        <w:t>(</w:t>
      </w:r>
      <w:r w:rsidR="002D260B" w:rsidRPr="005A1B24">
        <w:rPr>
          <w:rFonts w:eastAsia="Calibri" w:cs="Arial"/>
          <w:szCs w:val="22"/>
          <w:lang w:eastAsia="en-US"/>
        </w:rPr>
        <w:t>1.2</w:t>
      </w:r>
      <w:r w:rsidRPr="005A1B24">
        <w:rPr>
          <w:rFonts w:eastAsia="Calibri" w:cs="Arial"/>
          <w:szCs w:val="22"/>
          <w:lang w:eastAsia="en-US"/>
        </w:rPr>
        <w:t>00 euros), per col·laborar en la realització de les activitats descrites als punts anteriors.</w:t>
      </w:r>
    </w:p>
    <w:p w:rsidR="009D5A24" w:rsidRPr="005A1B24" w:rsidRDefault="0003425A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La despesa es realitzarà amb càrrec a l’aplicació pressupostaria 130-9240-48001 “Subvenció Associació Veïns Pedrasanta”, del pressupost municipal corresponent a l’exercici 2023.</w:t>
      </w:r>
    </w:p>
    <w:p w:rsidR="0003425A" w:rsidRPr="005A1B24" w:rsidRDefault="0003425A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Despeses subvencionables: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-</w:t>
      </w:r>
      <w:r w:rsidRPr="005A1B24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lastRenderedPageBreak/>
        <w:t>QUART.- ACCEPTACIÓ DE LA SUBVENCIÓ: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CINQUÈ.- TERMINI D’EXECUCIÓ: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E71E16" w:rsidRPr="005A1B24">
        <w:rPr>
          <w:rFonts w:eastAsia="Calibri" w:cs="Arial"/>
          <w:szCs w:val="22"/>
          <w:lang w:eastAsia="en-US"/>
        </w:rPr>
        <w:t xml:space="preserve">dutes </w:t>
      </w:r>
      <w:r w:rsidR="00C2086E" w:rsidRPr="005A1B24">
        <w:rPr>
          <w:rFonts w:eastAsia="Calibri" w:cs="Arial"/>
          <w:szCs w:val="22"/>
          <w:lang w:eastAsia="en-US"/>
        </w:rPr>
        <w:t>a terme entre desembre de 2022 i el novembre de 2023</w:t>
      </w:r>
      <w:r w:rsidRPr="005A1B24">
        <w:rPr>
          <w:rFonts w:eastAsia="Calibri" w:cs="Arial"/>
          <w:szCs w:val="22"/>
          <w:lang w:eastAsia="en-US"/>
        </w:rPr>
        <w:t>, ambdós inclosos.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bookmarkStart w:id="0" w:name="_GoBack"/>
      <w:bookmarkEnd w:id="0"/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4C582F" w:rsidRPr="005A1B24">
        <w:rPr>
          <w:rFonts w:eastAsia="Calibri" w:cs="Arial"/>
          <w:szCs w:val="22"/>
          <w:lang w:eastAsia="en-US"/>
        </w:rPr>
        <w:t>3</w:t>
      </w:r>
      <w:r w:rsidRPr="005A1B24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5A1B24">
        <w:rPr>
          <w:rFonts w:eastAsia="Calibri" w:cs="Arial"/>
          <w:szCs w:val="22"/>
          <w:lang w:eastAsia="en-US"/>
        </w:rPr>
        <w:tab/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SETÈ.- PAGAMENT: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TRETZÈ.- VIGÈNCIA DEL CONVENI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E71E16" w:rsidRPr="005A1B24">
        <w:rPr>
          <w:rFonts w:eastAsia="Calibri" w:cs="Arial"/>
          <w:szCs w:val="22"/>
          <w:lang w:eastAsia="en-US"/>
        </w:rPr>
        <w:t>31</w:t>
      </w:r>
      <w:r w:rsidRPr="005A1B24">
        <w:rPr>
          <w:rFonts w:eastAsia="Calibri" w:cs="Arial"/>
          <w:szCs w:val="22"/>
          <w:lang w:eastAsia="en-US"/>
        </w:rPr>
        <w:t xml:space="preserve"> de </w:t>
      </w:r>
      <w:r w:rsidR="00E71E16" w:rsidRPr="005A1B24">
        <w:rPr>
          <w:rFonts w:eastAsia="Calibri" w:cs="Arial"/>
          <w:szCs w:val="22"/>
          <w:lang w:eastAsia="en-US"/>
        </w:rPr>
        <w:t xml:space="preserve">desembre </w:t>
      </w:r>
      <w:r w:rsidRPr="005A1B24">
        <w:rPr>
          <w:rFonts w:eastAsia="Calibri" w:cs="Arial"/>
          <w:szCs w:val="22"/>
          <w:lang w:eastAsia="en-US"/>
        </w:rPr>
        <w:t>de 202</w:t>
      </w:r>
      <w:r w:rsidR="004C582F" w:rsidRPr="005A1B24">
        <w:rPr>
          <w:rFonts w:eastAsia="Calibri" w:cs="Arial"/>
          <w:szCs w:val="22"/>
          <w:lang w:eastAsia="en-US"/>
        </w:rPr>
        <w:t>3</w:t>
      </w:r>
      <w:r w:rsidRPr="005A1B24">
        <w:rPr>
          <w:rFonts w:eastAsia="Calibri" w:cs="Arial"/>
          <w:szCs w:val="22"/>
          <w:lang w:eastAsia="en-US"/>
        </w:rPr>
        <w:t>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L’Alcalde</w:t>
      </w:r>
      <w:r w:rsidR="00C2086E" w:rsidRPr="005A1B24">
        <w:rPr>
          <w:rFonts w:eastAsia="Calibri" w:cs="Arial"/>
          <w:szCs w:val="22"/>
          <w:lang w:eastAsia="en-US"/>
        </w:rPr>
        <w:t>ssa</w:t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ab/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>Sr</w:t>
      </w:r>
      <w:r w:rsidR="00C2086E" w:rsidRPr="005A1B24">
        <w:rPr>
          <w:rFonts w:eastAsia="Calibri" w:cs="Arial"/>
          <w:szCs w:val="22"/>
          <w:lang w:eastAsia="en-US"/>
        </w:rPr>
        <w:t>a</w:t>
      </w:r>
      <w:r w:rsidRPr="005A1B24">
        <w:rPr>
          <w:rFonts w:eastAsia="Calibri" w:cs="Arial"/>
          <w:szCs w:val="22"/>
          <w:lang w:eastAsia="en-US"/>
        </w:rPr>
        <w:t>.</w:t>
      </w:r>
      <w:r w:rsidR="00C2086E" w:rsidRPr="005A1B24">
        <w:rPr>
          <w:rFonts w:eastAsia="Calibri" w:cs="Arial"/>
          <w:szCs w:val="22"/>
          <w:lang w:eastAsia="en-US"/>
        </w:rPr>
        <w:t xml:space="preserve"> Montserrat Rueda Miralles</w:t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  <w:t>Sr.</w:t>
      </w:r>
      <w:r w:rsidRPr="005A1B24">
        <w:rPr>
          <w:rFonts w:cs="Arial"/>
          <w:szCs w:val="22"/>
        </w:rPr>
        <w:t xml:space="preserve"> </w:t>
      </w:r>
      <w:r w:rsidR="0003425A" w:rsidRPr="005A1B24">
        <w:rPr>
          <w:rFonts w:cs="Arial"/>
          <w:szCs w:val="22"/>
        </w:rPr>
        <w:t>Marcel Alonso Farell</w:t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  <w:r w:rsidRPr="005A1B24">
        <w:rPr>
          <w:rFonts w:eastAsia="Calibri" w:cs="Arial"/>
          <w:szCs w:val="22"/>
          <w:lang w:eastAsia="en-US"/>
        </w:rPr>
        <w:tab/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5A1B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5A1B24" w:rsidRDefault="009D5A24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5A1B24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5A1B24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76D" w:rsidRDefault="0020576D">
      <w:r>
        <w:separator/>
      </w:r>
    </w:p>
  </w:endnote>
  <w:endnote w:type="continuationSeparator" w:id="0">
    <w:p w:rsidR="0020576D" w:rsidRDefault="0020576D">
      <w:r>
        <w:continuationSeparator/>
      </w:r>
    </w:p>
  </w:endnote>
  <w:endnote w:type="continuationNotice" w:id="1">
    <w:p w:rsidR="0020576D" w:rsidRDefault="0020576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B763C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223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B763C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223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76D" w:rsidRDefault="0020576D">
      <w:r>
        <w:separator/>
      </w:r>
    </w:p>
  </w:footnote>
  <w:footnote w:type="continuationSeparator" w:id="0">
    <w:p w:rsidR="0020576D" w:rsidRDefault="0020576D">
      <w:r>
        <w:continuationSeparator/>
      </w:r>
    </w:p>
  </w:footnote>
  <w:footnote w:type="continuationNotice" w:id="1">
    <w:p w:rsidR="0020576D" w:rsidRDefault="0020576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B763C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6320" cy="42291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B763C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6320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B763C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6B763C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6320" cy="42291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6320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6B763C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6320" cy="42291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6320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7E39"/>
    <w:rsid w:val="000334D0"/>
    <w:rsid w:val="000336DA"/>
    <w:rsid w:val="0003425A"/>
    <w:rsid w:val="000375B7"/>
    <w:rsid w:val="00050A24"/>
    <w:rsid w:val="000631EF"/>
    <w:rsid w:val="00081F63"/>
    <w:rsid w:val="000C14D1"/>
    <w:rsid w:val="000C72CE"/>
    <w:rsid w:val="000D1DDB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52C7"/>
    <w:rsid w:val="001D1B7F"/>
    <w:rsid w:val="001E7C03"/>
    <w:rsid w:val="00202450"/>
    <w:rsid w:val="0020576D"/>
    <w:rsid w:val="0021256E"/>
    <w:rsid w:val="00216ABE"/>
    <w:rsid w:val="002433A0"/>
    <w:rsid w:val="002576A0"/>
    <w:rsid w:val="0027256F"/>
    <w:rsid w:val="00282EC4"/>
    <w:rsid w:val="002A5CDF"/>
    <w:rsid w:val="002C2D33"/>
    <w:rsid w:val="002C4F6D"/>
    <w:rsid w:val="002D260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40BA1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547EC9"/>
    <w:rsid w:val="00567753"/>
    <w:rsid w:val="005A02FC"/>
    <w:rsid w:val="005A11F2"/>
    <w:rsid w:val="005A1B24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70AB"/>
    <w:rsid w:val="006B763C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44B6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5A24"/>
    <w:rsid w:val="00A128E6"/>
    <w:rsid w:val="00A20D61"/>
    <w:rsid w:val="00A33511"/>
    <w:rsid w:val="00A56948"/>
    <w:rsid w:val="00A62B27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66367"/>
    <w:rsid w:val="00D720CC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1E16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07E5106-71EC-4336-A990-149C9ACA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1272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2025-08-13T06:47:00Z</dcterms:created>
  <dcterms:modified xsi:type="dcterms:W3CDTF">2025-08-13T06:47:00Z</dcterms:modified>
</cp:coreProperties>
</file>