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16E4" w:rsidRPr="00F52488" w:rsidRDefault="005969D0" w:rsidP="00F52488">
      <w:pPr>
        <w:jc w:val="both"/>
        <w:rPr>
          <w:rFonts w:ascii="Martorelles" w:hAnsi="Martorelles"/>
          <w:b/>
        </w:rPr>
      </w:pPr>
      <w:r w:rsidRPr="00F52488">
        <w:rPr>
          <w:rFonts w:ascii="Martorelles" w:hAnsi="Martorelles"/>
          <w:b/>
        </w:rPr>
        <w:t xml:space="preserve">CONVOCATÒRIA PER A LA CONCESSIÓ DE SUBVENCIONS EN RÈGIM DE CONCURRÈNCIA COMPETITIVA EN EL MARC DE LES BASES </w:t>
      </w:r>
      <w:r w:rsidR="00AA16E4" w:rsidRPr="00F52488">
        <w:rPr>
          <w:rFonts w:ascii="Martorelles" w:hAnsi="Martorelles"/>
          <w:b/>
        </w:rPr>
        <w:t>GENÈRIQUES PER A L’ATORGAMENT DEL PREMI DEL DEPARTAMENT DE IGUALTAT, AMB L’OBJECTE DEL “CONCURS DE RELAT BREU IL·LUSTRAT MONTSERRAT ROIG” DE L’AJUNTAMENT DE MARTORELLES</w:t>
      </w:r>
    </w:p>
    <w:p w:rsidR="005969D0" w:rsidRPr="009D7262" w:rsidRDefault="005969D0" w:rsidP="00F52488">
      <w:pPr>
        <w:pStyle w:val="Prrafodelista"/>
        <w:numPr>
          <w:ilvl w:val="0"/>
          <w:numId w:val="3"/>
        </w:numPr>
        <w:ind w:left="426" w:hanging="426"/>
        <w:jc w:val="both"/>
        <w:rPr>
          <w:rFonts w:ascii="Martorelles" w:hAnsi="Martorelles"/>
          <w:b/>
        </w:rPr>
      </w:pPr>
      <w:r w:rsidRPr="009D7262">
        <w:rPr>
          <w:rFonts w:ascii="Martorelles" w:hAnsi="Martorelles"/>
          <w:b/>
        </w:rPr>
        <w:t>Indicació de l’aprovació de les Bases Reguladores Específiques i diari oficial on s’han publicat</w:t>
      </w:r>
    </w:p>
    <w:p w:rsidR="009D7262" w:rsidRPr="009D7262" w:rsidRDefault="009D7262" w:rsidP="00F52488">
      <w:pPr>
        <w:spacing w:after="120"/>
        <w:jc w:val="both"/>
        <w:rPr>
          <w:rFonts w:ascii="Martorelles" w:hAnsi="Martorelles"/>
        </w:rPr>
      </w:pPr>
      <w:r w:rsidRPr="009D7262">
        <w:rPr>
          <w:rFonts w:ascii="Martorelles" w:hAnsi="Martorelles"/>
        </w:rPr>
        <w:t>De</w:t>
      </w:r>
      <w:r w:rsidRPr="009D7262">
        <w:rPr>
          <w:rFonts w:ascii="Martorelles" w:hAnsi="Martorelles"/>
          <w:spacing w:val="40"/>
        </w:rPr>
        <w:t xml:space="preserve"> </w:t>
      </w:r>
      <w:r w:rsidRPr="009D7262">
        <w:rPr>
          <w:rFonts w:ascii="Martorelles" w:hAnsi="Martorelles"/>
        </w:rPr>
        <w:t>conformitat</w:t>
      </w:r>
      <w:r w:rsidRPr="009D7262">
        <w:rPr>
          <w:rFonts w:ascii="Martorelles" w:hAnsi="Martorelles"/>
          <w:spacing w:val="40"/>
        </w:rPr>
        <w:t xml:space="preserve"> </w:t>
      </w:r>
      <w:r w:rsidRPr="009D7262">
        <w:rPr>
          <w:rFonts w:ascii="Martorelles" w:hAnsi="Martorelles"/>
        </w:rPr>
        <w:t>amb</w:t>
      </w:r>
      <w:r w:rsidRPr="009D7262">
        <w:rPr>
          <w:rFonts w:ascii="Martorelles" w:hAnsi="Martorelles"/>
          <w:spacing w:val="40"/>
        </w:rPr>
        <w:t xml:space="preserve"> </w:t>
      </w:r>
      <w:r w:rsidRPr="009D7262">
        <w:rPr>
          <w:rFonts w:ascii="Martorelles" w:hAnsi="Martorelles"/>
        </w:rPr>
        <w:t>la</w:t>
      </w:r>
      <w:r w:rsidRPr="009D7262">
        <w:rPr>
          <w:rFonts w:ascii="Martorelles" w:hAnsi="Martorelles"/>
          <w:spacing w:val="40"/>
        </w:rPr>
        <w:t xml:space="preserve"> </w:t>
      </w:r>
      <w:r w:rsidRPr="009D7262">
        <w:rPr>
          <w:rFonts w:ascii="Martorelles" w:hAnsi="Martorelles"/>
        </w:rPr>
        <w:t>Junta</w:t>
      </w:r>
      <w:r w:rsidRPr="009D7262">
        <w:rPr>
          <w:rFonts w:ascii="Martorelles" w:hAnsi="Martorelles"/>
          <w:spacing w:val="40"/>
        </w:rPr>
        <w:t xml:space="preserve"> </w:t>
      </w:r>
      <w:r w:rsidRPr="009D7262">
        <w:rPr>
          <w:rFonts w:ascii="Martorelles" w:hAnsi="Martorelles"/>
        </w:rPr>
        <w:t>de</w:t>
      </w:r>
      <w:r w:rsidRPr="009D7262">
        <w:rPr>
          <w:rFonts w:ascii="Martorelles" w:hAnsi="Martorelles"/>
          <w:spacing w:val="40"/>
        </w:rPr>
        <w:t xml:space="preserve"> </w:t>
      </w:r>
      <w:r w:rsidRPr="009D7262">
        <w:rPr>
          <w:rFonts w:ascii="Martorelles" w:hAnsi="Martorelles"/>
        </w:rPr>
        <w:t>Govern</w:t>
      </w:r>
      <w:r w:rsidRPr="009D7262">
        <w:rPr>
          <w:rFonts w:ascii="Martorelles" w:hAnsi="Martorelles"/>
          <w:spacing w:val="40"/>
        </w:rPr>
        <w:t xml:space="preserve"> </w:t>
      </w:r>
      <w:r w:rsidRPr="009D7262">
        <w:rPr>
          <w:rFonts w:ascii="Martorelles" w:hAnsi="Martorelles"/>
        </w:rPr>
        <w:t>Local</w:t>
      </w:r>
      <w:r w:rsidRPr="009D7262">
        <w:rPr>
          <w:rFonts w:ascii="Martorelles" w:hAnsi="Martorelles"/>
          <w:spacing w:val="40"/>
        </w:rPr>
        <w:t xml:space="preserve"> </w:t>
      </w:r>
      <w:r w:rsidRPr="009D7262">
        <w:rPr>
          <w:rFonts w:ascii="Martorelles" w:hAnsi="Martorelles"/>
        </w:rPr>
        <w:t>del</w:t>
      </w:r>
      <w:r w:rsidRPr="009D7262">
        <w:rPr>
          <w:rFonts w:ascii="Martorelles" w:hAnsi="Martorelles"/>
          <w:spacing w:val="40"/>
        </w:rPr>
        <w:t xml:space="preserve"> </w:t>
      </w:r>
      <w:r w:rsidRPr="009D7262">
        <w:rPr>
          <w:rFonts w:ascii="Martorelles" w:hAnsi="Martorelles"/>
        </w:rPr>
        <w:t>dia</w:t>
      </w:r>
      <w:r w:rsidRPr="009D7262">
        <w:rPr>
          <w:rFonts w:ascii="Martorelles" w:hAnsi="Martorelles"/>
          <w:spacing w:val="40"/>
        </w:rPr>
        <w:t xml:space="preserve"> </w:t>
      </w:r>
      <w:r w:rsidRPr="009D7262">
        <w:rPr>
          <w:rFonts w:ascii="Martorelles" w:hAnsi="Martorelles"/>
        </w:rPr>
        <w:t>30</w:t>
      </w:r>
      <w:r w:rsidRPr="009D7262">
        <w:rPr>
          <w:rFonts w:ascii="Martorelles" w:hAnsi="Martorelles"/>
          <w:spacing w:val="40"/>
        </w:rPr>
        <w:t xml:space="preserve"> </w:t>
      </w:r>
      <w:r w:rsidRPr="009D7262">
        <w:rPr>
          <w:rFonts w:ascii="Martorelles" w:hAnsi="Martorelles"/>
        </w:rPr>
        <w:t>d’abril,</w:t>
      </w:r>
      <w:r w:rsidRPr="009D7262">
        <w:rPr>
          <w:rFonts w:ascii="Martorelles" w:hAnsi="Martorelles"/>
          <w:spacing w:val="40"/>
        </w:rPr>
        <w:t xml:space="preserve"> </w:t>
      </w:r>
      <w:r w:rsidRPr="009D7262">
        <w:rPr>
          <w:rFonts w:ascii="Martorelles" w:hAnsi="Martorelles"/>
        </w:rPr>
        <w:t>es</w:t>
      </w:r>
      <w:r w:rsidRPr="009D7262">
        <w:rPr>
          <w:rFonts w:ascii="Martorelles" w:hAnsi="Martorelles"/>
          <w:spacing w:val="40"/>
        </w:rPr>
        <w:t xml:space="preserve"> </w:t>
      </w:r>
      <w:r w:rsidRPr="009D7262">
        <w:rPr>
          <w:rFonts w:ascii="Martorelles" w:hAnsi="Martorelles"/>
        </w:rPr>
        <w:t>fan</w:t>
      </w:r>
      <w:r w:rsidRPr="009D7262">
        <w:rPr>
          <w:rFonts w:ascii="Martorelles" w:hAnsi="Martorelles"/>
          <w:spacing w:val="40"/>
        </w:rPr>
        <w:t xml:space="preserve"> </w:t>
      </w:r>
      <w:r w:rsidRPr="009D7262">
        <w:rPr>
          <w:rFonts w:ascii="Martorelles" w:hAnsi="Martorelles"/>
        </w:rPr>
        <w:t>públiques les Bases genèriques per a l’atorgament del Departament de Igualtat Participació, amb</w:t>
      </w:r>
      <w:r w:rsidRPr="009D7262">
        <w:rPr>
          <w:rFonts w:ascii="Martorelles" w:hAnsi="Martorelles"/>
          <w:spacing w:val="40"/>
        </w:rPr>
        <w:t xml:space="preserve"> </w:t>
      </w:r>
      <w:r w:rsidRPr="009D7262">
        <w:rPr>
          <w:rFonts w:ascii="Martorelles" w:hAnsi="Martorelles"/>
        </w:rPr>
        <w:t>l’objecte</w:t>
      </w:r>
      <w:r w:rsidRPr="009D7262">
        <w:rPr>
          <w:rFonts w:ascii="Martorelles" w:hAnsi="Martorelles"/>
          <w:spacing w:val="40"/>
        </w:rPr>
        <w:t xml:space="preserve"> </w:t>
      </w:r>
      <w:r w:rsidRPr="009D7262">
        <w:rPr>
          <w:rFonts w:ascii="Martorelles" w:hAnsi="Martorelles"/>
        </w:rPr>
        <w:t>del</w:t>
      </w:r>
      <w:r w:rsidRPr="009D7262">
        <w:rPr>
          <w:rFonts w:ascii="Martorelles" w:hAnsi="Martorelles"/>
          <w:spacing w:val="40"/>
        </w:rPr>
        <w:t xml:space="preserve"> </w:t>
      </w:r>
      <w:r w:rsidRPr="009D7262">
        <w:rPr>
          <w:rFonts w:ascii="Martorelles" w:hAnsi="Martorelles"/>
        </w:rPr>
        <w:t>Concurs</w:t>
      </w:r>
      <w:r w:rsidRPr="009D7262">
        <w:rPr>
          <w:rFonts w:ascii="Martorelles" w:hAnsi="Martorelles"/>
          <w:spacing w:val="40"/>
        </w:rPr>
        <w:t xml:space="preserve"> </w:t>
      </w:r>
      <w:r w:rsidRPr="009D7262">
        <w:rPr>
          <w:rFonts w:ascii="Martorelles" w:hAnsi="Martorelles"/>
        </w:rPr>
        <w:t>de “Concurs de Relat breu il·lustrat Montserrat Roig” de l’Ajuntament de Martorelles</w:t>
      </w:r>
      <w:r w:rsidR="007007A9">
        <w:rPr>
          <w:rFonts w:ascii="Martorelles" w:hAnsi="Martorelles"/>
        </w:rPr>
        <w:t>.</w:t>
      </w:r>
    </w:p>
    <w:p w:rsidR="005969D0" w:rsidRPr="005969D0" w:rsidRDefault="005969D0" w:rsidP="00F52488">
      <w:pPr>
        <w:jc w:val="both"/>
        <w:rPr>
          <w:rFonts w:ascii="Martorelles" w:hAnsi="Martorelles"/>
        </w:rPr>
      </w:pPr>
      <w:r w:rsidRPr="005969D0">
        <w:rPr>
          <w:rFonts w:ascii="Martorelles" w:hAnsi="Martorelles"/>
        </w:rPr>
        <w:t xml:space="preserve">Aquestes Bases Reguladores Específiques van ser objecte de publicació al Butlletí Oficial de la Província de Barcelona de data </w:t>
      </w:r>
      <w:r w:rsidR="007007A9">
        <w:rPr>
          <w:rFonts w:ascii="Martorelles" w:hAnsi="Martorelles"/>
        </w:rPr>
        <w:t>6</w:t>
      </w:r>
      <w:r w:rsidRPr="005969D0">
        <w:rPr>
          <w:rFonts w:ascii="Martorelles" w:hAnsi="Martorelles"/>
        </w:rPr>
        <w:t xml:space="preserve"> d</w:t>
      </w:r>
      <w:r w:rsidR="009D7262">
        <w:rPr>
          <w:rFonts w:ascii="Martorelles" w:hAnsi="Martorelles"/>
        </w:rPr>
        <w:t xml:space="preserve">e </w:t>
      </w:r>
      <w:r w:rsidR="007007A9">
        <w:rPr>
          <w:rFonts w:ascii="Martorelles" w:hAnsi="Martorelles"/>
        </w:rPr>
        <w:t>juny</w:t>
      </w:r>
      <w:r w:rsidR="009D7262">
        <w:rPr>
          <w:rFonts w:ascii="Martorelles" w:hAnsi="Martorelles"/>
        </w:rPr>
        <w:t xml:space="preserve"> d</w:t>
      </w:r>
      <w:r w:rsidRPr="005969D0">
        <w:rPr>
          <w:rFonts w:ascii="Martorelles" w:hAnsi="Martorelles"/>
        </w:rPr>
        <w:t>e 2025.</w:t>
      </w:r>
    </w:p>
    <w:p w:rsidR="005969D0" w:rsidRPr="009D7262" w:rsidRDefault="005969D0" w:rsidP="00F52488">
      <w:pPr>
        <w:jc w:val="both"/>
        <w:rPr>
          <w:rFonts w:ascii="Martorelles" w:hAnsi="Martorelles"/>
          <w:b/>
        </w:rPr>
      </w:pPr>
      <w:r w:rsidRPr="009D7262">
        <w:rPr>
          <w:rFonts w:ascii="Martorelles" w:hAnsi="Martorelles"/>
          <w:b/>
        </w:rPr>
        <w:t>2.- Quantia total màxima de les subvencions a atorgar i consignació pressupostària</w:t>
      </w:r>
    </w:p>
    <w:p w:rsidR="005969D0" w:rsidRPr="005969D0" w:rsidRDefault="005969D0" w:rsidP="00F52488">
      <w:pPr>
        <w:jc w:val="both"/>
        <w:rPr>
          <w:rFonts w:ascii="Martorelles" w:hAnsi="Martorelles"/>
        </w:rPr>
      </w:pPr>
      <w:r w:rsidRPr="005969D0">
        <w:rPr>
          <w:rFonts w:ascii="Martorelles" w:hAnsi="Martorelles"/>
        </w:rPr>
        <w:t>El pressupost màxim que es destinarà aquest any 2025 per a la concessió de les subvencions objecte de la present convocatòria serà de 1.</w:t>
      </w:r>
      <w:r w:rsidR="009D7262">
        <w:rPr>
          <w:rFonts w:ascii="Martorelles" w:hAnsi="Martorelles"/>
        </w:rPr>
        <w:t>0</w:t>
      </w:r>
      <w:r w:rsidRPr="005969D0">
        <w:rPr>
          <w:rFonts w:ascii="Martorelles" w:hAnsi="Martorelles"/>
        </w:rPr>
        <w:t>00 € i anirà a càrrec de les aplicació 1400.3380.48100 Premis, beques d’estudis i recerca del pressupost de la corporació 2025.</w:t>
      </w:r>
    </w:p>
    <w:p w:rsidR="005969D0" w:rsidRPr="005969D0" w:rsidRDefault="005969D0" w:rsidP="00F52488">
      <w:pPr>
        <w:jc w:val="both"/>
        <w:rPr>
          <w:rFonts w:ascii="Martorelles" w:hAnsi="Martorelles"/>
        </w:rPr>
      </w:pPr>
      <w:r w:rsidRPr="005969D0">
        <w:rPr>
          <w:rFonts w:ascii="Martorelles" w:hAnsi="Martorelles"/>
        </w:rPr>
        <w:t>No podran atorgar-se subvencions per import superior a l’esmentat.</w:t>
      </w:r>
    </w:p>
    <w:p w:rsidR="005969D0" w:rsidRPr="009D7262" w:rsidRDefault="005969D0" w:rsidP="00F52488">
      <w:pPr>
        <w:jc w:val="both"/>
        <w:rPr>
          <w:rFonts w:ascii="Martorelles" w:hAnsi="Martorelles"/>
          <w:b/>
        </w:rPr>
      </w:pPr>
      <w:r w:rsidRPr="009D7262">
        <w:rPr>
          <w:rFonts w:ascii="Martorelles" w:hAnsi="Martorelles"/>
          <w:b/>
        </w:rPr>
        <w:t>3.- Objecte, condicions i finalitat de les subvencions</w:t>
      </w:r>
    </w:p>
    <w:p w:rsidR="009D7262" w:rsidRDefault="009D7262" w:rsidP="00F52488">
      <w:pPr>
        <w:adjustRightInd w:val="0"/>
        <w:spacing w:after="120"/>
        <w:jc w:val="both"/>
        <w:rPr>
          <w:rFonts w:ascii="Martorelles" w:eastAsia="Calibri" w:hAnsi="Martorelles" w:cs="Calibri"/>
        </w:rPr>
      </w:pPr>
      <w:r>
        <w:rPr>
          <w:rFonts w:ascii="Martorelles" w:eastAsia="Calibri" w:hAnsi="Martorelles" w:cs="Calibri"/>
        </w:rPr>
        <w:t>Aquestes bases tenen com a objecte regular el procediment de selecció del relat breu Il·lustrat del concurs “Relat breu il·lustrat Montserrat Roig”, que continua la trajectòria dels Premis Narratius impulsats per l’Associació Progressista de Dones Montserrat Roig i que convoquen la Regidoria d’Igualtat de l’Ajuntament de Martorelles i la Biblioteca Lolita Milà.</w:t>
      </w:r>
    </w:p>
    <w:p w:rsidR="005969D0" w:rsidRDefault="005969D0" w:rsidP="00F52488">
      <w:pPr>
        <w:jc w:val="both"/>
        <w:rPr>
          <w:rFonts w:ascii="Martorelles" w:hAnsi="Martorelles"/>
        </w:rPr>
      </w:pPr>
      <w:r w:rsidRPr="005969D0">
        <w:rPr>
          <w:rFonts w:ascii="Martorelles" w:hAnsi="Martorelles"/>
        </w:rPr>
        <w:t>Les subvencions concedides a l’empara d’aquesta convocatòria, s’hauran de destinar a finançar projectes desenvolupats al llarg del període 2025.</w:t>
      </w:r>
    </w:p>
    <w:p w:rsidR="009D7262" w:rsidRDefault="009D7262" w:rsidP="00F52488">
      <w:pPr>
        <w:spacing w:after="120"/>
        <w:jc w:val="both"/>
        <w:rPr>
          <w:rFonts w:ascii="Martorelles" w:hAnsi="Martorelles"/>
          <w:i/>
        </w:rPr>
      </w:pPr>
      <w:r>
        <w:rPr>
          <w:rFonts w:ascii="Martorelles" w:hAnsi="Martorelles"/>
        </w:rPr>
        <w:lastRenderedPageBreak/>
        <w:t xml:space="preserve">Aquest concurs té com a finalitat potenciar la creació artística i incentivar la participació d’artistes professionals i emergents, per tal d’aconseguir una col·laboració ciutadana plural i donar difusió a la promoció de la igualtat a través de la figura de Montserrat Roig, seguint Pla estratègic de subvencions que fixa com una línia estratègica </w:t>
      </w:r>
      <w:r>
        <w:rPr>
          <w:rFonts w:ascii="Martorelles" w:hAnsi="Martorelles"/>
          <w:i/>
        </w:rPr>
        <w:t>les accions per treballar per la cohesió social i la millora de la qualitat de vida promovent l’autonomia personal, i la promoció de la cultura.</w:t>
      </w:r>
    </w:p>
    <w:p w:rsidR="005969D0" w:rsidRPr="009D7262" w:rsidRDefault="005969D0" w:rsidP="00F52488">
      <w:pPr>
        <w:jc w:val="both"/>
        <w:rPr>
          <w:rFonts w:ascii="Martorelles" w:hAnsi="Martorelles"/>
          <w:b/>
        </w:rPr>
      </w:pPr>
      <w:r w:rsidRPr="009D7262">
        <w:rPr>
          <w:rFonts w:ascii="Martorelles" w:hAnsi="Martorelles"/>
          <w:b/>
        </w:rPr>
        <w:t>4.- Procediment de concessió</w:t>
      </w:r>
    </w:p>
    <w:p w:rsidR="005969D0" w:rsidRPr="005969D0" w:rsidRDefault="005969D0" w:rsidP="00F52488">
      <w:pPr>
        <w:jc w:val="both"/>
        <w:rPr>
          <w:rFonts w:ascii="Martorelles" w:hAnsi="Martorelles"/>
        </w:rPr>
      </w:pPr>
      <w:r w:rsidRPr="005969D0">
        <w:rPr>
          <w:rFonts w:ascii="Martorelles" w:hAnsi="Martorelles"/>
        </w:rPr>
        <w:t>El procediment de concessió de les subvencions objecte d’aquesta convocatòria serà el de concurrència competitiva.</w:t>
      </w:r>
    </w:p>
    <w:p w:rsidR="005969D0" w:rsidRPr="009D7262" w:rsidRDefault="005969D0" w:rsidP="00F52488">
      <w:pPr>
        <w:jc w:val="both"/>
        <w:rPr>
          <w:rFonts w:ascii="Martorelles" w:hAnsi="Martorelles"/>
          <w:b/>
        </w:rPr>
      </w:pPr>
      <w:r w:rsidRPr="009D7262">
        <w:rPr>
          <w:rFonts w:ascii="Martorelles" w:hAnsi="Martorelles"/>
          <w:b/>
        </w:rPr>
        <w:t>5.- Requisits per la sol·licitud i forma d’acreditar-los</w:t>
      </w:r>
    </w:p>
    <w:p w:rsidR="009D7262" w:rsidRDefault="009D7262" w:rsidP="00F52488">
      <w:pPr>
        <w:spacing w:after="120"/>
        <w:jc w:val="both"/>
        <w:rPr>
          <w:rFonts w:ascii="Martorelles" w:hAnsi="Martorelles"/>
        </w:rPr>
      </w:pPr>
      <w:r>
        <w:rPr>
          <w:rFonts w:ascii="Martorelles" w:hAnsi="Martorelles"/>
        </w:rPr>
        <w:t>Podran ser beneficiaris del premi del concurs “Relat breu il·lustrat Montserrat Roig” tota persona física major de 18 anys o jurídica que no hagi estat implicada en la definició o preparació d’aquest concurs.</w:t>
      </w:r>
    </w:p>
    <w:p w:rsidR="009D7262" w:rsidRDefault="009D7262" w:rsidP="00F52488">
      <w:pPr>
        <w:spacing w:after="120"/>
        <w:jc w:val="both"/>
        <w:rPr>
          <w:rFonts w:ascii="Martorelles" w:hAnsi="Martorelles"/>
        </w:rPr>
      </w:pPr>
      <w:r>
        <w:rPr>
          <w:rFonts w:ascii="Martorelles" w:hAnsi="Martorelles"/>
        </w:rPr>
        <w:t>La persona participant s’haurà de trobar al corrent del compliment de les obligacions tributàries i amb la Seguretat Social imposades per les disposicions vigents i no tenir cap deute amb l’Ajuntament de Martorelles.</w:t>
      </w:r>
    </w:p>
    <w:p w:rsidR="009D7262" w:rsidRDefault="009D7262" w:rsidP="00F52488">
      <w:pPr>
        <w:spacing w:after="120"/>
        <w:jc w:val="both"/>
        <w:rPr>
          <w:rFonts w:ascii="Martorelles" w:hAnsi="Martorelles"/>
        </w:rPr>
      </w:pPr>
      <w:r>
        <w:rPr>
          <w:rFonts w:ascii="Martorelles" w:hAnsi="Martorelles"/>
        </w:rPr>
        <w:t>La participació en el concurs suposa, l'acceptació integra d'aquestes bases, la submissió expressa a les decisions interpretatives del jurat.</w:t>
      </w:r>
    </w:p>
    <w:p w:rsidR="005969D0" w:rsidRPr="005969D0" w:rsidRDefault="005969D0" w:rsidP="00F52488">
      <w:pPr>
        <w:jc w:val="both"/>
        <w:rPr>
          <w:rFonts w:ascii="Martorelles" w:hAnsi="Martorelles"/>
        </w:rPr>
      </w:pPr>
      <w:r w:rsidRPr="005969D0">
        <w:rPr>
          <w:rFonts w:ascii="Martorelles" w:hAnsi="Martorelles"/>
        </w:rPr>
        <w:t>La concurrència d’aquests requisits s’acreditarà en el moment de presentar la sol·licitud, mitjançant la presentació dels documents que s’indiquen a l’article següent.</w:t>
      </w:r>
    </w:p>
    <w:p w:rsidR="005969D0" w:rsidRPr="009D7262" w:rsidRDefault="005969D0" w:rsidP="00F52488">
      <w:pPr>
        <w:jc w:val="both"/>
        <w:rPr>
          <w:rFonts w:ascii="Martorelles" w:hAnsi="Martorelles"/>
          <w:b/>
        </w:rPr>
      </w:pPr>
      <w:r w:rsidRPr="009D7262">
        <w:rPr>
          <w:rFonts w:ascii="Martorelles" w:hAnsi="Martorelles"/>
          <w:b/>
        </w:rPr>
        <w:t>6.- Documents que han d’acompanyar a la sol·licitud</w:t>
      </w:r>
    </w:p>
    <w:p w:rsidR="009D7262" w:rsidRDefault="009D7262" w:rsidP="00F52488">
      <w:pPr>
        <w:spacing w:after="120"/>
        <w:jc w:val="both"/>
        <w:rPr>
          <w:rFonts w:ascii="Martorelles" w:hAnsi="Martorelles"/>
        </w:rPr>
      </w:pPr>
      <w:r>
        <w:rPr>
          <w:rFonts w:ascii="Martorelles" w:hAnsi="Martorelles"/>
        </w:rPr>
        <w:t xml:space="preserve">Dins el termini per a la presentació del o els relats es farà de forma telemàtica a través de la seu electrònica de l’Ajuntament de Martorelles mitjançant l’opció </w:t>
      </w:r>
      <w:r>
        <w:rPr>
          <w:rFonts w:ascii="Martorelles" w:hAnsi="Martorelles"/>
          <w:i/>
        </w:rPr>
        <w:t xml:space="preserve">“Instància genèrica” </w:t>
      </w:r>
      <w:r>
        <w:rPr>
          <w:rFonts w:ascii="Martorelles" w:hAnsi="Martorelles"/>
        </w:rPr>
        <w:t xml:space="preserve">especificant al cos de la mateixa la categoria a la que presenta el relat que trobareu a </w:t>
      </w:r>
      <w:hyperlink r:id="rId8" w:history="1">
        <w:r>
          <w:rPr>
            <w:rStyle w:val="Hipervnculo"/>
            <w:rFonts w:ascii="Martorelles" w:hAnsi="Martorelles"/>
          </w:rPr>
          <w:t>https://seu.martorelles.cat/</w:t>
        </w:r>
      </w:hyperlink>
      <w:r>
        <w:rPr>
          <w:rFonts w:ascii="Martorelles" w:hAnsi="Martorelles"/>
        </w:rPr>
        <w:t xml:space="preserve">. </w:t>
      </w:r>
    </w:p>
    <w:p w:rsidR="009D7262" w:rsidRDefault="009D7262" w:rsidP="00F52488">
      <w:pPr>
        <w:spacing w:after="120"/>
        <w:jc w:val="both"/>
        <w:rPr>
          <w:rFonts w:ascii="Martorelles" w:hAnsi="Martorelles"/>
        </w:rPr>
      </w:pPr>
      <w:r>
        <w:rPr>
          <w:rFonts w:ascii="Martorelles" w:hAnsi="Martorelles"/>
        </w:rPr>
        <w:t>Les persones participants podran presentar un màxim de un relat per categoria al concurs que sempre hauran de ser inèdits i originals.</w:t>
      </w:r>
    </w:p>
    <w:p w:rsidR="009D7262" w:rsidRDefault="009D7262" w:rsidP="00F52488">
      <w:pPr>
        <w:spacing w:after="120"/>
        <w:jc w:val="both"/>
        <w:rPr>
          <w:rFonts w:ascii="Martorelles" w:hAnsi="Martorelles"/>
        </w:rPr>
      </w:pPr>
      <w:r>
        <w:rPr>
          <w:rFonts w:ascii="Martorelles" w:hAnsi="Martorelles"/>
        </w:rPr>
        <w:lastRenderedPageBreak/>
        <w:t xml:space="preserve">Les obres hauran d'anar acompanyades de la següent informació i documentació personal: </w:t>
      </w:r>
    </w:p>
    <w:p w:rsidR="009D7262" w:rsidRDefault="009D7262" w:rsidP="00F52488">
      <w:pPr>
        <w:spacing w:after="120"/>
        <w:jc w:val="both"/>
        <w:rPr>
          <w:rFonts w:ascii="Martorelles" w:hAnsi="Martorelles"/>
        </w:rPr>
      </w:pPr>
      <w:r>
        <w:rPr>
          <w:rFonts w:ascii="Martorelles" w:hAnsi="Martorelles"/>
        </w:rPr>
        <w:t>- Nom i cognoms de l'autor/a</w:t>
      </w:r>
    </w:p>
    <w:p w:rsidR="009D7262" w:rsidRDefault="009D7262" w:rsidP="00F52488">
      <w:pPr>
        <w:spacing w:after="120"/>
        <w:jc w:val="both"/>
        <w:rPr>
          <w:rFonts w:ascii="Martorelles" w:hAnsi="Martorelles"/>
        </w:rPr>
      </w:pPr>
      <w:r>
        <w:rPr>
          <w:rFonts w:ascii="Martorelles" w:hAnsi="Martorelles"/>
        </w:rPr>
        <w:t>- Documentació que acrediti la identitat (DNI, NIE o passaport)</w:t>
      </w:r>
    </w:p>
    <w:p w:rsidR="009D7262" w:rsidRDefault="009D7262" w:rsidP="00F52488">
      <w:pPr>
        <w:spacing w:after="120"/>
        <w:jc w:val="both"/>
        <w:rPr>
          <w:rFonts w:ascii="Martorelles" w:hAnsi="Martorelles"/>
        </w:rPr>
      </w:pPr>
      <w:r>
        <w:rPr>
          <w:rFonts w:ascii="Martorelles" w:hAnsi="Martorelles"/>
        </w:rPr>
        <w:t>- Dades de contacte de l'autor/a (adreça, telèfon i adreça electrònica).</w:t>
      </w:r>
    </w:p>
    <w:p w:rsidR="009D7262" w:rsidRDefault="009D7262" w:rsidP="00F52488">
      <w:pPr>
        <w:spacing w:after="120"/>
        <w:jc w:val="both"/>
        <w:rPr>
          <w:rFonts w:ascii="Martorelles" w:hAnsi="Martorelles"/>
        </w:rPr>
      </w:pPr>
      <w:r>
        <w:rPr>
          <w:rFonts w:ascii="Martorelles" w:hAnsi="Martorelles"/>
        </w:rPr>
        <w:t>L'organització podrà posar-se en contacte amb les persones participants per requerir la informació i documentació complementària que consideri convenient i que no hagi estat lliurada.</w:t>
      </w:r>
    </w:p>
    <w:p w:rsidR="009D7262" w:rsidRDefault="009D7262" w:rsidP="00F52488">
      <w:pPr>
        <w:spacing w:after="120"/>
        <w:jc w:val="both"/>
        <w:rPr>
          <w:rFonts w:ascii="Martorelles" w:hAnsi="Martorelles"/>
        </w:rPr>
      </w:pPr>
      <w:r>
        <w:rPr>
          <w:rFonts w:ascii="Martorelles" w:hAnsi="Martorelles"/>
        </w:rPr>
        <w:t xml:space="preserve">Conjuntament amb les dades personals de la persona participant caldrà pujar l’arxiu en format </w:t>
      </w:r>
      <w:proofErr w:type="spellStart"/>
      <w:r>
        <w:rPr>
          <w:rFonts w:ascii="Martorelles" w:hAnsi="Martorelles"/>
        </w:rPr>
        <w:t>pdf</w:t>
      </w:r>
      <w:proofErr w:type="spellEnd"/>
      <w:r>
        <w:rPr>
          <w:rFonts w:ascii="Martorelles" w:hAnsi="Martorelles"/>
        </w:rPr>
        <w:t xml:space="preserve"> a baixa resolució.</w:t>
      </w:r>
    </w:p>
    <w:p w:rsidR="009D7262" w:rsidRDefault="009D7262" w:rsidP="00F52488">
      <w:pPr>
        <w:spacing w:after="120"/>
        <w:jc w:val="both"/>
        <w:rPr>
          <w:rFonts w:ascii="Martorelles" w:hAnsi="Martorelles"/>
        </w:rPr>
      </w:pPr>
      <w:r>
        <w:rPr>
          <w:rFonts w:ascii="Martorelles" w:hAnsi="Martorelles"/>
        </w:rPr>
        <w:t xml:space="preserve">Cada concursant podrà presentar </w:t>
      </w:r>
      <w:r>
        <w:rPr>
          <w:rFonts w:ascii="Martorelles" w:hAnsi="Martorelles"/>
          <w:b/>
        </w:rPr>
        <w:t>un màxim de dos relats</w:t>
      </w:r>
      <w:r>
        <w:rPr>
          <w:rFonts w:ascii="Martorelles" w:hAnsi="Martorelles"/>
        </w:rPr>
        <w:t xml:space="preserve"> inèdits i originals.</w:t>
      </w:r>
    </w:p>
    <w:p w:rsidR="009D7262" w:rsidRDefault="009D7262" w:rsidP="00F52488">
      <w:pPr>
        <w:spacing w:after="120"/>
        <w:jc w:val="both"/>
        <w:rPr>
          <w:rFonts w:ascii="Martorelles" w:hAnsi="Martorelles"/>
        </w:rPr>
      </w:pPr>
      <w:r>
        <w:rPr>
          <w:rFonts w:ascii="Martorelles" w:hAnsi="Martorelles"/>
        </w:rPr>
        <w:t xml:space="preserve">Posteriorment, la persona que guanyi el concurs haurà de lliurar els arxius originals i en obert del relat il·lustrat en format </w:t>
      </w:r>
      <w:proofErr w:type="spellStart"/>
      <w:r>
        <w:rPr>
          <w:rFonts w:ascii="Martorelles" w:hAnsi="Martorelles"/>
        </w:rPr>
        <w:t>Photoshop</w:t>
      </w:r>
      <w:proofErr w:type="spellEnd"/>
      <w:r>
        <w:rPr>
          <w:rFonts w:ascii="Martorelles" w:hAnsi="Martorelles"/>
        </w:rPr>
        <w:t xml:space="preserve">, </w:t>
      </w:r>
      <w:proofErr w:type="spellStart"/>
      <w:r>
        <w:rPr>
          <w:rFonts w:ascii="Martorelles" w:hAnsi="Martorelles"/>
        </w:rPr>
        <w:t>Illustrator</w:t>
      </w:r>
      <w:proofErr w:type="spellEnd"/>
      <w:r>
        <w:rPr>
          <w:rFonts w:ascii="Martorelles" w:hAnsi="Martorelles"/>
        </w:rPr>
        <w:t xml:space="preserve"> o </w:t>
      </w:r>
      <w:proofErr w:type="spellStart"/>
      <w:r>
        <w:rPr>
          <w:rFonts w:ascii="Martorelles" w:hAnsi="Martorelles"/>
        </w:rPr>
        <w:t>InDesign</w:t>
      </w:r>
      <w:proofErr w:type="spellEnd"/>
      <w:r>
        <w:rPr>
          <w:rFonts w:ascii="Martorelles" w:hAnsi="Martorelles"/>
        </w:rPr>
        <w:t xml:space="preserve"> amb tots els elements que configuren el relat il·lustrat (tipografies, imatges...) per fer les adaptacions que es considerin.</w:t>
      </w:r>
    </w:p>
    <w:p w:rsidR="005969D0" w:rsidRPr="005969D0" w:rsidRDefault="005969D0" w:rsidP="00F52488">
      <w:pPr>
        <w:jc w:val="both"/>
        <w:rPr>
          <w:rFonts w:ascii="Martorelles" w:hAnsi="Martorelles"/>
        </w:rPr>
      </w:pPr>
      <w:r w:rsidRPr="005969D0">
        <w:rPr>
          <w:rFonts w:ascii="Martorelles" w:hAnsi="Martorelles"/>
        </w:rPr>
        <w:t>L'organització podrà posar-se en contacte amb les persones participants per requerir la informació i documentació complementària que consideri convenient i que no hagi estat lliurada.</w:t>
      </w:r>
    </w:p>
    <w:p w:rsidR="005969D0" w:rsidRPr="009D7262" w:rsidRDefault="005969D0" w:rsidP="00F52488">
      <w:pPr>
        <w:jc w:val="both"/>
        <w:rPr>
          <w:rFonts w:ascii="Martorelles" w:hAnsi="Martorelles"/>
          <w:b/>
        </w:rPr>
      </w:pPr>
      <w:r w:rsidRPr="009D7262">
        <w:rPr>
          <w:rFonts w:ascii="Martorelles" w:hAnsi="Martorelles"/>
          <w:b/>
        </w:rPr>
        <w:t>7.- Termini, forma i  lloc de presentació de les sol·licituds</w:t>
      </w:r>
    </w:p>
    <w:p w:rsidR="00D872F1" w:rsidRDefault="005969D0" w:rsidP="00F52488">
      <w:pPr>
        <w:jc w:val="both"/>
        <w:rPr>
          <w:rFonts w:ascii="Martorelles" w:hAnsi="Martorelles"/>
        </w:rPr>
      </w:pPr>
      <w:r w:rsidRPr="005969D0">
        <w:rPr>
          <w:rFonts w:ascii="Martorelles" w:hAnsi="Martorelles"/>
        </w:rPr>
        <w:t xml:space="preserve">El termini per la inscripció telemàtica serà de 20 dies hàbils, comptadors a partir de l’endemà de la publicació de la convocatòria en el Butlletí Oficial de la Província (BOP) i es podrà fer efectiva a través de la seu electrònica de l’Ajuntament de Martorelles mitjançant l’opció “Instància genèrica” que trobareu a https://seu.martorelles.cat/. </w:t>
      </w:r>
    </w:p>
    <w:p w:rsidR="00403BB7" w:rsidRDefault="00403BB7" w:rsidP="00F52488">
      <w:pPr>
        <w:spacing w:after="120"/>
        <w:jc w:val="both"/>
        <w:rPr>
          <w:rFonts w:ascii="Martorelles" w:hAnsi="Martorelles"/>
          <w:b/>
        </w:rPr>
      </w:pPr>
      <w:r>
        <w:rPr>
          <w:rFonts w:ascii="Martorelles" w:hAnsi="Martorelles"/>
          <w:b/>
        </w:rPr>
        <w:t>Temàtica:</w:t>
      </w:r>
    </w:p>
    <w:p w:rsidR="00403BB7" w:rsidRDefault="00403BB7" w:rsidP="00F52488">
      <w:pPr>
        <w:spacing w:after="120"/>
        <w:jc w:val="both"/>
        <w:rPr>
          <w:rFonts w:ascii="Martorelles" w:hAnsi="Martorelles"/>
        </w:rPr>
      </w:pPr>
      <w:r>
        <w:rPr>
          <w:rFonts w:ascii="Martorelles" w:hAnsi="Martorelles"/>
        </w:rPr>
        <w:t>Les característiques que han de reunir els relats són:</w:t>
      </w:r>
    </w:p>
    <w:p w:rsidR="00403BB7" w:rsidRDefault="00403BB7" w:rsidP="00F52488">
      <w:pPr>
        <w:pStyle w:val="Prrafodelista"/>
        <w:numPr>
          <w:ilvl w:val="0"/>
          <w:numId w:val="4"/>
        </w:numPr>
        <w:autoSpaceDN w:val="0"/>
        <w:spacing w:after="120" w:line="240" w:lineRule="auto"/>
        <w:jc w:val="both"/>
        <w:rPr>
          <w:rFonts w:ascii="Martorelles" w:hAnsi="Martorelles"/>
        </w:rPr>
      </w:pPr>
      <w:r>
        <w:rPr>
          <w:rFonts w:ascii="Martorelles" w:hAnsi="Martorelles"/>
        </w:rPr>
        <w:t xml:space="preserve">El relat il·lustrat haurà de ser </w:t>
      </w:r>
      <w:r>
        <w:rPr>
          <w:rFonts w:ascii="Martorelles" w:hAnsi="Martorelles"/>
          <w:b/>
        </w:rPr>
        <w:t>original e inèdit</w:t>
      </w:r>
      <w:r>
        <w:rPr>
          <w:rFonts w:ascii="Martorelles" w:hAnsi="Martorelles"/>
        </w:rPr>
        <w:t xml:space="preserve"> i de tècnica lliure.</w:t>
      </w:r>
    </w:p>
    <w:p w:rsidR="00403BB7" w:rsidRDefault="00403BB7" w:rsidP="00F52488">
      <w:pPr>
        <w:pStyle w:val="Prrafodelista"/>
        <w:numPr>
          <w:ilvl w:val="0"/>
          <w:numId w:val="5"/>
        </w:numPr>
        <w:autoSpaceDN w:val="0"/>
        <w:spacing w:after="120" w:line="240" w:lineRule="auto"/>
        <w:jc w:val="both"/>
        <w:rPr>
          <w:rFonts w:ascii="Martorelles" w:hAnsi="Martorelles"/>
        </w:rPr>
      </w:pPr>
      <w:r>
        <w:rPr>
          <w:rFonts w:ascii="Martorelles" w:hAnsi="Martorelles"/>
        </w:rPr>
        <w:t xml:space="preserve">Haurà d'estar escrit en llenguatge no sexista (l'Ajuntament podrà adaptar el relat guanyador a un llenguatge inclusiu en cas que fos necessari). </w:t>
      </w:r>
    </w:p>
    <w:p w:rsidR="00403BB7" w:rsidRDefault="00403BB7" w:rsidP="00F52488">
      <w:pPr>
        <w:pStyle w:val="Prrafodelista"/>
        <w:numPr>
          <w:ilvl w:val="0"/>
          <w:numId w:val="5"/>
        </w:numPr>
        <w:autoSpaceDN w:val="0"/>
        <w:spacing w:after="120" w:line="240" w:lineRule="auto"/>
        <w:jc w:val="both"/>
        <w:rPr>
          <w:rFonts w:ascii="Martorelles" w:hAnsi="Martorelles"/>
        </w:rPr>
      </w:pPr>
      <w:r>
        <w:rPr>
          <w:rFonts w:ascii="Martorelles" w:hAnsi="Martorelles"/>
        </w:rPr>
        <w:lastRenderedPageBreak/>
        <w:t xml:space="preserve">El contingut del relat il·lustrat ha de fomentar relacions igualitàries i la ruptura de rols i estereotips sexistes. </w:t>
      </w:r>
    </w:p>
    <w:p w:rsidR="00403BB7" w:rsidRDefault="00403BB7" w:rsidP="00F52488">
      <w:pPr>
        <w:pStyle w:val="Prrafodelista"/>
        <w:numPr>
          <w:ilvl w:val="0"/>
          <w:numId w:val="5"/>
        </w:numPr>
        <w:autoSpaceDN w:val="0"/>
        <w:spacing w:after="120" w:line="240" w:lineRule="auto"/>
        <w:jc w:val="both"/>
        <w:rPr>
          <w:rFonts w:ascii="Martorelles" w:hAnsi="Martorelles"/>
        </w:rPr>
      </w:pPr>
      <w:r>
        <w:rPr>
          <w:rFonts w:ascii="Martorelles" w:hAnsi="Martorelles"/>
        </w:rPr>
        <w:t xml:space="preserve">La proposta haurà d'atendre el concepte d'àlbum; és a dir, un llibre en el qual la història es conti a través d'imatges i text de tal manera que aquests es complementi o estiguin íntimament relacionats. </w:t>
      </w:r>
    </w:p>
    <w:p w:rsidR="00403BB7" w:rsidRDefault="00403BB7" w:rsidP="00F52488">
      <w:pPr>
        <w:pStyle w:val="Prrafodelista"/>
        <w:numPr>
          <w:ilvl w:val="0"/>
          <w:numId w:val="5"/>
        </w:numPr>
        <w:autoSpaceDN w:val="0"/>
        <w:spacing w:after="120" w:line="240" w:lineRule="auto"/>
        <w:jc w:val="both"/>
        <w:rPr>
          <w:rFonts w:ascii="Martorelles" w:hAnsi="Martorelles"/>
        </w:rPr>
      </w:pPr>
      <w:r>
        <w:rPr>
          <w:rFonts w:ascii="Martorelles" w:hAnsi="Martorelles"/>
        </w:rPr>
        <w:t xml:space="preserve">La tècnica a emprar en les il·lustracions és lliure, podrà ser qualsevol reproduïble en impremta. </w:t>
      </w:r>
    </w:p>
    <w:p w:rsidR="00403BB7" w:rsidRDefault="00403BB7" w:rsidP="00F52488">
      <w:pPr>
        <w:pStyle w:val="Prrafodelista"/>
        <w:numPr>
          <w:ilvl w:val="0"/>
          <w:numId w:val="5"/>
        </w:numPr>
        <w:autoSpaceDN w:val="0"/>
        <w:spacing w:after="120" w:line="240" w:lineRule="auto"/>
        <w:jc w:val="both"/>
        <w:rPr>
          <w:rFonts w:ascii="Martorelles" w:hAnsi="Martorelles"/>
        </w:rPr>
      </w:pPr>
      <w:r>
        <w:rPr>
          <w:rFonts w:ascii="Martorelles" w:hAnsi="Martorelles"/>
        </w:rPr>
        <w:t>L'extensió màxima serà de 20 pàgines.</w:t>
      </w:r>
    </w:p>
    <w:p w:rsidR="00403BB7" w:rsidRDefault="00403BB7" w:rsidP="00F52488">
      <w:pPr>
        <w:pStyle w:val="Prrafodelista"/>
        <w:numPr>
          <w:ilvl w:val="0"/>
          <w:numId w:val="4"/>
        </w:numPr>
        <w:autoSpaceDN w:val="0"/>
        <w:spacing w:after="120" w:line="240" w:lineRule="auto"/>
        <w:jc w:val="both"/>
        <w:rPr>
          <w:rFonts w:ascii="Martorelles" w:hAnsi="Martorelles"/>
        </w:rPr>
      </w:pPr>
      <w:r>
        <w:rPr>
          <w:rFonts w:ascii="Martorelles" w:hAnsi="Martorelles"/>
        </w:rPr>
        <w:t xml:space="preserve">Les obres han d’incloure l'escut oficial de l'Ajuntament de Martorelles i de la biblioteca Lolita Milà que es pot descarregar a: </w:t>
      </w:r>
      <w:hyperlink r:id="rId9" w:history="1">
        <w:r>
          <w:rPr>
            <w:rStyle w:val="Hipervnculo"/>
            <w:rFonts w:ascii="Martorelles" w:hAnsi="Martorelles"/>
          </w:rPr>
          <w:t>http://www.martorelles.cat/escutoficial</w:t>
        </w:r>
      </w:hyperlink>
    </w:p>
    <w:p w:rsidR="00403BB7" w:rsidRDefault="00403BB7" w:rsidP="00F52488">
      <w:pPr>
        <w:jc w:val="both"/>
        <w:rPr>
          <w:rFonts w:ascii="Martorelles" w:hAnsi="Martorelles"/>
        </w:rPr>
      </w:pPr>
      <w:r>
        <w:rPr>
          <w:rFonts w:ascii="Martorelles" w:hAnsi="Martorelles"/>
        </w:rPr>
        <w:t>Els drets sobre les il·lustracions recollides al conte han de ser propietat l'autor/a. En el supòsit que hi hagi una vulneració de drets de tercers sobre aquestes il·lustracions, l'autor/a serà responsable i exonera l'Ajuntament de Martorelles de tota responsabilitat</w:t>
      </w:r>
      <w:r w:rsidR="007007A9">
        <w:rPr>
          <w:rFonts w:ascii="Martorelles" w:hAnsi="Martorelles"/>
        </w:rPr>
        <w:t>.</w:t>
      </w:r>
    </w:p>
    <w:p w:rsidR="005969D0" w:rsidRPr="005969D0" w:rsidRDefault="005969D0" w:rsidP="00F52488">
      <w:pPr>
        <w:jc w:val="both"/>
        <w:rPr>
          <w:rFonts w:ascii="Martorelles" w:hAnsi="Martorelles"/>
        </w:rPr>
      </w:pPr>
      <w:r w:rsidRPr="005969D0">
        <w:rPr>
          <w:rFonts w:ascii="Martorelles" w:hAnsi="Martorelles"/>
        </w:rPr>
        <w:t xml:space="preserve">La presentació de la sol·licitud de subvenció pressuposa el coneixement i l’acceptació de les normes que la regulen. </w:t>
      </w:r>
    </w:p>
    <w:p w:rsidR="005969D0" w:rsidRPr="00403BB7" w:rsidRDefault="005969D0" w:rsidP="00F52488">
      <w:pPr>
        <w:jc w:val="both"/>
        <w:rPr>
          <w:rFonts w:ascii="Martorelles" w:hAnsi="Martorelles"/>
          <w:b/>
        </w:rPr>
      </w:pPr>
      <w:r w:rsidRPr="00403BB7">
        <w:rPr>
          <w:rFonts w:ascii="Martorelles" w:hAnsi="Martorelles"/>
          <w:b/>
        </w:rPr>
        <w:t>8.- Rectificació de defectes o omissions en la documentació</w:t>
      </w:r>
    </w:p>
    <w:p w:rsidR="005969D0" w:rsidRPr="005969D0" w:rsidRDefault="005969D0" w:rsidP="00F52488">
      <w:pPr>
        <w:jc w:val="both"/>
        <w:rPr>
          <w:rFonts w:ascii="Martorelles" w:hAnsi="Martorelles"/>
        </w:rPr>
      </w:pPr>
      <w:r w:rsidRPr="005969D0">
        <w:rPr>
          <w:rFonts w:ascii="Martorelles" w:hAnsi="Martorelles"/>
        </w:rPr>
        <w:t>En cas que la documentació presentada sigui incorrecta o incompleta, es requerirà al/a la beneficiari/ària, per tal que en el termini de deu dies hàbils a partir del dia següent a la notificació, procedeixi a la seva rectificació o a les esmenes necessàries, amb la indicació que si no ho fa així s’entendrà per desistit de la seva sol·licitud.</w:t>
      </w:r>
    </w:p>
    <w:p w:rsidR="005969D0" w:rsidRPr="00403BB7" w:rsidRDefault="005969D0" w:rsidP="00F52488">
      <w:pPr>
        <w:jc w:val="both"/>
        <w:rPr>
          <w:rFonts w:ascii="Martorelles" w:hAnsi="Martorelles"/>
          <w:b/>
        </w:rPr>
      </w:pPr>
      <w:r w:rsidRPr="00403BB7">
        <w:rPr>
          <w:rFonts w:ascii="Martorelles" w:hAnsi="Martorelles"/>
          <w:b/>
        </w:rPr>
        <w:t>9.-  Òrgans competents per a la instrucció i la proposta de concessió</w:t>
      </w:r>
    </w:p>
    <w:p w:rsidR="005969D0" w:rsidRPr="005969D0" w:rsidRDefault="005969D0" w:rsidP="00F52488">
      <w:pPr>
        <w:jc w:val="both"/>
        <w:rPr>
          <w:rFonts w:ascii="Martorelles" w:hAnsi="Martorelles"/>
        </w:rPr>
      </w:pPr>
      <w:r w:rsidRPr="005969D0">
        <w:rPr>
          <w:rFonts w:ascii="Martorelles" w:hAnsi="Martorelles"/>
        </w:rPr>
        <w:t xml:space="preserve">L’òrgan responsable de la instrucció del procediment per a l’atorgament de les subvencions objecte de la present convocatòria serà la Regidoria de </w:t>
      </w:r>
      <w:r w:rsidR="00403BB7">
        <w:rPr>
          <w:rFonts w:ascii="Martorelles" w:hAnsi="Martorelles"/>
        </w:rPr>
        <w:t xml:space="preserve">Igualtat </w:t>
      </w:r>
      <w:r w:rsidRPr="005969D0">
        <w:rPr>
          <w:rFonts w:ascii="Martorelles" w:hAnsi="Martorelles"/>
        </w:rPr>
        <w:t>de l’Ajuntament de Martorelles.</w:t>
      </w:r>
    </w:p>
    <w:p w:rsidR="005969D0" w:rsidRPr="005969D0" w:rsidRDefault="005969D0" w:rsidP="00F52488">
      <w:pPr>
        <w:jc w:val="both"/>
        <w:rPr>
          <w:rFonts w:ascii="Martorelles" w:hAnsi="Martorelles"/>
        </w:rPr>
      </w:pPr>
      <w:r w:rsidRPr="005969D0">
        <w:rPr>
          <w:rFonts w:ascii="Martorelles" w:hAnsi="Martorelles"/>
        </w:rPr>
        <w:t>La proposta de concessió de les subvencions serà elaborada pel membres de</w:t>
      </w:r>
      <w:r w:rsidR="00403BB7">
        <w:rPr>
          <w:rFonts w:ascii="Martorelles" w:hAnsi="Martorelles"/>
        </w:rPr>
        <w:t>l jurat</w:t>
      </w:r>
      <w:r w:rsidRPr="005969D0">
        <w:rPr>
          <w:rFonts w:ascii="Martorelles" w:hAnsi="Martorelles"/>
        </w:rPr>
        <w:t xml:space="preserve">. </w:t>
      </w:r>
    </w:p>
    <w:p w:rsidR="005969D0" w:rsidRPr="005969D0" w:rsidRDefault="005969D0" w:rsidP="00F52488">
      <w:pPr>
        <w:jc w:val="both"/>
        <w:rPr>
          <w:rFonts w:ascii="Martorelles" w:hAnsi="Martorelles"/>
        </w:rPr>
      </w:pPr>
      <w:r w:rsidRPr="005969D0">
        <w:rPr>
          <w:rFonts w:ascii="Martorelles" w:hAnsi="Martorelles"/>
        </w:rPr>
        <w:lastRenderedPageBreak/>
        <w:t>La condició de membre del jurat i la de familiar fins a segon grau d’una persona membre del jurat seran incompatibles amb la presentació de cap obra a la convocatòria.</w:t>
      </w:r>
    </w:p>
    <w:p w:rsidR="005969D0" w:rsidRPr="005969D0" w:rsidRDefault="005969D0" w:rsidP="00F52488">
      <w:pPr>
        <w:jc w:val="both"/>
        <w:rPr>
          <w:rFonts w:ascii="Martorelles" w:hAnsi="Martorelles"/>
        </w:rPr>
      </w:pPr>
      <w:r w:rsidRPr="005969D0">
        <w:rPr>
          <w:rFonts w:ascii="Martorelles" w:hAnsi="Martorelles"/>
        </w:rPr>
        <w:t>L’òrgan responsable de la resolució del procediment per a l’atorgament de les subvencions serà aquella que es determini d’acord amb la normativa sobre delegacions de competències i atribucions d’òrgans de l’Ajuntament diferents del Ple.</w:t>
      </w:r>
    </w:p>
    <w:p w:rsidR="005969D0" w:rsidRPr="005969D0" w:rsidRDefault="005969D0" w:rsidP="00F52488">
      <w:pPr>
        <w:jc w:val="both"/>
        <w:rPr>
          <w:rFonts w:ascii="Martorelles" w:hAnsi="Martorelles"/>
        </w:rPr>
      </w:pPr>
      <w:r w:rsidRPr="005969D0">
        <w:rPr>
          <w:rFonts w:ascii="Martorelles" w:hAnsi="Martorelles"/>
        </w:rPr>
        <w:t>L’òrgan competent per a la concessió podrà, discrecionalment, deixar desert el concurs o no esgotar el crèdit total previst.</w:t>
      </w:r>
    </w:p>
    <w:p w:rsidR="005969D0" w:rsidRPr="00403BB7" w:rsidRDefault="005969D0" w:rsidP="00F52488">
      <w:pPr>
        <w:jc w:val="both"/>
        <w:rPr>
          <w:rFonts w:ascii="Martorelles" w:hAnsi="Martorelles"/>
          <w:b/>
        </w:rPr>
      </w:pPr>
      <w:r w:rsidRPr="00403BB7">
        <w:rPr>
          <w:rFonts w:ascii="Martorelles" w:hAnsi="Martorelles"/>
          <w:b/>
        </w:rPr>
        <w:t xml:space="preserve">10.-  Termini de resolució i de notificació </w:t>
      </w:r>
    </w:p>
    <w:p w:rsidR="005969D0" w:rsidRPr="005969D0" w:rsidRDefault="005969D0" w:rsidP="00F52488">
      <w:pPr>
        <w:jc w:val="both"/>
        <w:rPr>
          <w:rFonts w:ascii="Martorelles" w:hAnsi="Martorelles"/>
        </w:rPr>
      </w:pPr>
      <w:r w:rsidRPr="005969D0">
        <w:rPr>
          <w:rFonts w:ascii="Martorelles" w:hAnsi="Martorelles"/>
        </w:rPr>
        <w:t>S’examinaran conjuntament, en un sol procediment totes les sol·licituds presentades dins del termini establert, i es resoldrà en un únic acte administratiu.</w:t>
      </w:r>
    </w:p>
    <w:p w:rsidR="005969D0" w:rsidRPr="005969D0" w:rsidRDefault="005969D0" w:rsidP="00F52488">
      <w:pPr>
        <w:jc w:val="both"/>
        <w:rPr>
          <w:rFonts w:ascii="Martorelles" w:hAnsi="Martorelles"/>
        </w:rPr>
      </w:pPr>
      <w:r w:rsidRPr="005969D0">
        <w:rPr>
          <w:rFonts w:ascii="Martorelles" w:hAnsi="Martorelles"/>
        </w:rPr>
        <w:t xml:space="preserve">El termini per a l’atorgament de les subvencions serà, com a màxim, de tres mesos a comptar des de la data de tancament del període de presentació de sol·licituds. </w:t>
      </w:r>
    </w:p>
    <w:p w:rsidR="005969D0" w:rsidRPr="005969D0" w:rsidRDefault="005969D0" w:rsidP="00F52488">
      <w:pPr>
        <w:jc w:val="both"/>
        <w:rPr>
          <w:rFonts w:ascii="Martorelles" w:hAnsi="Martorelles"/>
        </w:rPr>
      </w:pPr>
      <w:r w:rsidRPr="005969D0">
        <w:rPr>
          <w:rFonts w:ascii="Martorelles" w:hAnsi="Martorelles"/>
        </w:rPr>
        <w:t xml:space="preserve">La manca de resolució dins el termini indicat tindrà efectes </w:t>
      </w:r>
      <w:proofErr w:type="spellStart"/>
      <w:r w:rsidRPr="005969D0">
        <w:rPr>
          <w:rFonts w:ascii="Martorelles" w:hAnsi="Martorelles"/>
        </w:rPr>
        <w:t>desestimatoris</w:t>
      </w:r>
      <w:proofErr w:type="spellEnd"/>
      <w:r w:rsidRPr="005969D0">
        <w:rPr>
          <w:rFonts w:ascii="Martorelles" w:hAnsi="Martorelles"/>
        </w:rPr>
        <w:t>.</w:t>
      </w:r>
    </w:p>
    <w:p w:rsidR="005969D0" w:rsidRPr="00403BB7" w:rsidRDefault="005969D0" w:rsidP="00F52488">
      <w:pPr>
        <w:jc w:val="both"/>
        <w:rPr>
          <w:rFonts w:ascii="Martorelles" w:hAnsi="Martorelles"/>
          <w:b/>
        </w:rPr>
      </w:pPr>
      <w:r w:rsidRPr="00403BB7">
        <w:rPr>
          <w:rFonts w:ascii="Martorelles" w:hAnsi="Martorelles"/>
          <w:b/>
        </w:rPr>
        <w:t>11.- Règim de recursos</w:t>
      </w:r>
    </w:p>
    <w:p w:rsidR="005969D0" w:rsidRPr="005969D0" w:rsidRDefault="005969D0" w:rsidP="00F52488">
      <w:pPr>
        <w:jc w:val="both"/>
        <w:rPr>
          <w:rFonts w:ascii="Martorelles" w:hAnsi="Martorelles"/>
        </w:rPr>
      </w:pPr>
      <w:r w:rsidRPr="005969D0">
        <w:rPr>
          <w:rFonts w:ascii="Martorelles" w:hAnsi="Martorelles"/>
        </w:rPr>
        <w:t>La resolució del procediment posa fi a la via administrativa, i contra la mateixa es pot interposar recurs contenciós administratiu en el termini de dos mesos a comptar des del dia següent a la seva notificació.</w:t>
      </w:r>
    </w:p>
    <w:p w:rsidR="005969D0" w:rsidRPr="005969D0" w:rsidRDefault="005969D0" w:rsidP="00F52488">
      <w:pPr>
        <w:jc w:val="both"/>
        <w:rPr>
          <w:rFonts w:ascii="Martorelles" w:hAnsi="Martorelles"/>
        </w:rPr>
      </w:pPr>
      <w:r w:rsidRPr="005969D0">
        <w:rPr>
          <w:rFonts w:ascii="Martorelles" w:hAnsi="Martorelles"/>
        </w:rPr>
        <w:t>Alternativament i de forma potestativa, es pot interposar recurs de reposició davant el mateix òrgan que l’ha dictat en el termini d’un mes a comptar des del dia següent a la seva notificació.</w:t>
      </w:r>
    </w:p>
    <w:p w:rsidR="005969D0" w:rsidRPr="00403BB7" w:rsidRDefault="005969D0" w:rsidP="00F52488">
      <w:pPr>
        <w:jc w:val="both"/>
        <w:rPr>
          <w:rFonts w:ascii="Martorelles" w:hAnsi="Martorelles"/>
          <w:b/>
        </w:rPr>
      </w:pPr>
      <w:r w:rsidRPr="00403BB7">
        <w:rPr>
          <w:rFonts w:ascii="Martorelles" w:hAnsi="Martorelles"/>
          <w:b/>
        </w:rPr>
        <w:t>12.- Criteris objectius d’atorgament de la subvenció</w:t>
      </w:r>
    </w:p>
    <w:p w:rsidR="005969D0" w:rsidRDefault="005969D0" w:rsidP="00F52488">
      <w:pPr>
        <w:jc w:val="both"/>
        <w:rPr>
          <w:rFonts w:ascii="Martorelles" w:hAnsi="Martorelles"/>
        </w:rPr>
      </w:pPr>
      <w:r w:rsidRPr="005969D0">
        <w:rPr>
          <w:rFonts w:ascii="Martorelles" w:hAnsi="Martorelles"/>
        </w:rPr>
        <w:t>Les subvencions s’atorgaran a aquells sol·licitants que obtinguin millor valoració un cop aplicats els següents criteris objectius.</w:t>
      </w:r>
    </w:p>
    <w:p w:rsidR="00403BB7" w:rsidRPr="00396368" w:rsidRDefault="00403BB7" w:rsidP="00F52488">
      <w:pPr>
        <w:spacing w:after="120" w:line="240" w:lineRule="auto"/>
        <w:jc w:val="both"/>
        <w:rPr>
          <w:rFonts w:ascii="Martorelles" w:hAnsi="Martorelles"/>
        </w:rPr>
      </w:pPr>
      <w:r w:rsidRPr="00396368">
        <w:rPr>
          <w:rFonts w:ascii="Martorelles" w:hAnsi="Martorelles"/>
        </w:rPr>
        <w:t>1- Per la representació de les dones al relat en el sentit ampli, fins a 5 punts.</w:t>
      </w:r>
    </w:p>
    <w:p w:rsidR="00403BB7" w:rsidRPr="00396368" w:rsidRDefault="00403BB7" w:rsidP="00F52488">
      <w:pPr>
        <w:spacing w:after="120" w:line="240" w:lineRule="auto"/>
        <w:jc w:val="both"/>
        <w:rPr>
          <w:rFonts w:ascii="Martorelles" w:hAnsi="Martorelles"/>
        </w:rPr>
      </w:pPr>
      <w:r w:rsidRPr="00396368">
        <w:rPr>
          <w:rFonts w:ascii="Martorelles" w:hAnsi="Martorelles"/>
        </w:rPr>
        <w:lastRenderedPageBreak/>
        <w:t>2. Qualitat del relat il·lustrat: originalitat, llegibilitat i qualitat artística de la il·lustració, fins a tres punts.</w:t>
      </w:r>
    </w:p>
    <w:p w:rsidR="00403BB7" w:rsidRPr="00396368" w:rsidRDefault="00403BB7" w:rsidP="00F52488">
      <w:pPr>
        <w:spacing w:after="120" w:line="240" w:lineRule="auto"/>
        <w:jc w:val="both"/>
        <w:rPr>
          <w:rFonts w:ascii="Martorelles" w:eastAsia="Calibri" w:hAnsi="Martorelles" w:cs="Calibri"/>
        </w:rPr>
      </w:pPr>
      <w:r w:rsidRPr="00396368">
        <w:rPr>
          <w:rFonts w:ascii="Martorelles" w:hAnsi="Martorelles"/>
        </w:rPr>
        <w:t>2- Pel foment del reconeixement i el respecte d</w:t>
      </w:r>
      <w:r w:rsidRPr="00396368">
        <w:rPr>
          <w:rFonts w:ascii="Martorelles" w:eastAsia="Calibri" w:hAnsi="Martorelles" w:cs="Calibri"/>
        </w:rPr>
        <w:t>els drets de les dones, fins a 1 punts.</w:t>
      </w:r>
    </w:p>
    <w:p w:rsidR="00403BB7" w:rsidRPr="00396368" w:rsidRDefault="00403BB7" w:rsidP="00F52488">
      <w:pPr>
        <w:spacing w:after="120" w:line="240" w:lineRule="auto"/>
        <w:jc w:val="both"/>
        <w:rPr>
          <w:rFonts w:ascii="Martorelles" w:hAnsi="Martorelles"/>
        </w:rPr>
      </w:pPr>
      <w:r w:rsidRPr="00396368">
        <w:rPr>
          <w:rFonts w:ascii="Martorelles" w:eastAsia="Calibri" w:hAnsi="Martorelles" w:cs="Calibri"/>
        </w:rPr>
        <w:t>4- Per donar conèixer la vida i l’obra de Montserrat Roig, fins a 1 punt.</w:t>
      </w:r>
    </w:p>
    <w:p w:rsidR="00403BB7" w:rsidRPr="00396368" w:rsidRDefault="00403BB7" w:rsidP="00F52488">
      <w:pPr>
        <w:spacing w:after="120" w:line="240" w:lineRule="auto"/>
        <w:jc w:val="both"/>
        <w:rPr>
          <w:rFonts w:ascii="Martorelles" w:hAnsi="Martorelles"/>
        </w:rPr>
      </w:pPr>
      <w:r w:rsidRPr="00396368">
        <w:rPr>
          <w:rFonts w:ascii="Martorelles" w:hAnsi="Martorelles"/>
        </w:rPr>
        <w:t>El jurat es reserva el dret d’excloure del concurs aquelles obres que no s’ajustin a les bases i que es puguin considerar contraris als valors de respecte per l’entorn, convivència i l’equitat de gènere.</w:t>
      </w:r>
    </w:p>
    <w:p w:rsidR="00403BB7" w:rsidRPr="00396368" w:rsidRDefault="00403BB7" w:rsidP="00F52488">
      <w:pPr>
        <w:spacing w:after="120" w:line="240" w:lineRule="auto"/>
        <w:jc w:val="both"/>
        <w:rPr>
          <w:rFonts w:ascii="Martorelles" w:hAnsi="Martorelles"/>
        </w:rPr>
      </w:pPr>
      <w:r w:rsidRPr="00396368">
        <w:rPr>
          <w:rFonts w:ascii="Martorelles" w:hAnsi="Martorelles"/>
        </w:rPr>
        <w:t>L'Ajuntament de Martorelles es posarà en contacte amb la persona guanyadora un cop s’emeti el veredicte per part del jurat.</w:t>
      </w:r>
    </w:p>
    <w:p w:rsidR="00403BB7" w:rsidRPr="00396368" w:rsidRDefault="00403BB7" w:rsidP="00F52488">
      <w:pPr>
        <w:spacing w:after="120" w:line="240" w:lineRule="auto"/>
        <w:jc w:val="both"/>
        <w:rPr>
          <w:rFonts w:ascii="Martorelles" w:hAnsi="Martorelles"/>
        </w:rPr>
      </w:pPr>
      <w:r w:rsidRPr="00396368">
        <w:rPr>
          <w:rFonts w:ascii="Martorelles" w:hAnsi="Martorelles"/>
        </w:rPr>
        <w:t>El relat guanyador serà presentat en alguna activitat organitzada per la regidoria de igualtat, a l’acte serà convidada la persona guanyadora del concurs.</w:t>
      </w:r>
    </w:p>
    <w:p w:rsidR="005969D0" w:rsidRPr="00403BB7" w:rsidRDefault="005969D0" w:rsidP="00F52488">
      <w:pPr>
        <w:jc w:val="both"/>
        <w:rPr>
          <w:rFonts w:ascii="Martorelles" w:hAnsi="Martorelles"/>
          <w:b/>
        </w:rPr>
      </w:pPr>
      <w:r w:rsidRPr="00403BB7">
        <w:rPr>
          <w:rFonts w:ascii="Martorelles" w:hAnsi="Martorelles"/>
          <w:b/>
        </w:rPr>
        <w:t>13.- Mitjans de notificació o publicació</w:t>
      </w:r>
    </w:p>
    <w:p w:rsidR="0099347C" w:rsidRDefault="005969D0" w:rsidP="005A7B5F">
      <w:pPr>
        <w:jc w:val="both"/>
        <w:rPr>
          <w:rFonts w:ascii="Martorelles" w:hAnsi="Martorelles"/>
        </w:rPr>
      </w:pPr>
      <w:r w:rsidRPr="005969D0">
        <w:rPr>
          <w:rFonts w:ascii="Martorelles" w:hAnsi="Martorelles"/>
        </w:rPr>
        <w:t>Un cop acordada la concessió de les subvencions, aquestes seran notificades als interessats en un termini màxim de 10 dies des de la data d’aprovació de la resolució, d’acord amb allò previst a l’article 40 de la Llei 39/2015, d’1 d’octubre, de Procediment Administratiu Comú de les Administracions Públiques.</w:t>
      </w:r>
      <w:bookmarkStart w:id="0" w:name="_GoBack"/>
      <w:bookmarkEnd w:id="0"/>
    </w:p>
    <w:sectPr w:rsidR="0099347C">
      <w:headerReference w:type="default" r:id="rId10"/>
      <w:footerReference w:type="defaul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22B0" w:rsidRDefault="008122B0" w:rsidP="002A565B">
      <w:pPr>
        <w:spacing w:after="0" w:line="240" w:lineRule="auto"/>
      </w:pPr>
      <w:r>
        <w:separator/>
      </w:r>
    </w:p>
  </w:endnote>
  <w:endnote w:type="continuationSeparator" w:id="0">
    <w:p w:rsidR="008122B0" w:rsidRDefault="008122B0" w:rsidP="002A56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artorelles">
    <w:panose1 w:val="00000000000000000000"/>
    <w:charset w:val="00"/>
    <w:family w:val="auto"/>
    <w:pitch w:val="variable"/>
    <w:sig w:usb0="80000007" w:usb1="10000002" w:usb2="00000000" w:usb3="00000000" w:csb0="00000003" w:csb1="00000000"/>
  </w:font>
  <w:font w:name="Martorelles Light">
    <w:panose1 w:val="00000000000000000000"/>
    <w:charset w:val="00"/>
    <w:family w:val="auto"/>
    <w:pitch w:val="variable"/>
    <w:sig w:usb0="80000007" w:usb1="10000002"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0756" w:rsidRDefault="00B90756"/>
  <w:p w:rsidR="00B90756" w:rsidRDefault="00B90756"/>
  <w:tbl>
    <w:tblPr>
      <w:tblStyle w:val="Tablaconcuadrcula"/>
      <w:tblW w:w="10564" w:type="dxa"/>
      <w:tblBorders>
        <w:top w:val="none" w:sz="0" w:space="0" w:color="auto"/>
        <w:left w:val="none" w:sz="0" w:space="0" w:color="auto"/>
        <w:bottom w:val="none" w:sz="0" w:space="0" w:color="auto"/>
        <w:right w:val="none" w:sz="0" w:space="0" w:color="auto"/>
        <w:insideH w:val="single" w:sz="12" w:space="0" w:color="auto"/>
        <w:insideV w:val="none" w:sz="0" w:space="0" w:color="auto"/>
      </w:tblBorders>
      <w:tblLook w:val="04A0" w:firstRow="1" w:lastRow="0" w:firstColumn="1" w:lastColumn="0" w:noHBand="0" w:noVBand="1"/>
    </w:tblPr>
    <w:tblGrid>
      <w:gridCol w:w="2635"/>
      <w:gridCol w:w="2435"/>
      <w:gridCol w:w="2409"/>
      <w:gridCol w:w="3085"/>
    </w:tblGrid>
    <w:tr w:rsidR="002A565B" w:rsidRPr="00BE297D" w:rsidTr="008852D8">
      <w:trPr>
        <w:trHeight w:val="1135"/>
      </w:trPr>
      <w:tc>
        <w:tcPr>
          <w:tcW w:w="2635" w:type="dxa"/>
        </w:tcPr>
        <w:p w:rsidR="002A565B" w:rsidRDefault="002A565B" w:rsidP="008852D8">
          <w:r>
            <w:rPr>
              <w:noProof/>
              <w:lang w:val="es-ES" w:eastAsia="es-ES"/>
            </w:rPr>
            <w:drawing>
              <wp:inline distT="0" distB="0" distL="0" distR="0" wp14:anchorId="08E9E6E3" wp14:editId="104B5441">
                <wp:extent cx="1114425" cy="343034"/>
                <wp:effectExtent l="0" t="0" r="0"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cut de Martorelles Gris.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19064" cy="344462"/>
                        </a:xfrm>
                        <a:prstGeom prst="rect">
                          <a:avLst/>
                        </a:prstGeom>
                      </pic:spPr>
                    </pic:pic>
                  </a:graphicData>
                </a:graphic>
              </wp:inline>
            </w:drawing>
          </w:r>
        </w:p>
      </w:tc>
      <w:tc>
        <w:tcPr>
          <w:tcW w:w="2435" w:type="dxa"/>
        </w:tcPr>
        <w:p w:rsidR="002A565B" w:rsidRPr="002A565B" w:rsidRDefault="002A565B" w:rsidP="008852D8">
          <w:pPr>
            <w:rPr>
              <w:rFonts w:ascii="Martorelles Light" w:hAnsi="Martorelles Light"/>
              <w:sz w:val="18"/>
              <w:szCs w:val="18"/>
            </w:rPr>
          </w:pPr>
          <w:r w:rsidRPr="002A565B">
            <w:rPr>
              <w:rFonts w:ascii="Martorelles Light" w:hAnsi="Martorelles Light"/>
              <w:sz w:val="18"/>
              <w:szCs w:val="18"/>
            </w:rPr>
            <w:t>Pl. de l’Ajuntament, 1</w:t>
          </w:r>
        </w:p>
        <w:p w:rsidR="002A565B" w:rsidRPr="002A565B" w:rsidRDefault="002A565B" w:rsidP="008852D8">
          <w:pPr>
            <w:rPr>
              <w:rFonts w:ascii="Martorelles Light" w:hAnsi="Martorelles Light"/>
              <w:sz w:val="18"/>
              <w:szCs w:val="18"/>
            </w:rPr>
          </w:pPr>
          <w:r w:rsidRPr="002A565B">
            <w:rPr>
              <w:rFonts w:ascii="Martorelles Light" w:hAnsi="Martorelles Light"/>
              <w:sz w:val="18"/>
              <w:szCs w:val="18"/>
            </w:rPr>
            <w:t>08107 Martorelles</w:t>
          </w:r>
        </w:p>
        <w:p w:rsidR="002A565B" w:rsidRPr="002A565B" w:rsidRDefault="002A565B" w:rsidP="008852D8">
          <w:pPr>
            <w:rPr>
              <w:rFonts w:ascii="Martorelles Light" w:hAnsi="Martorelles Light"/>
              <w:sz w:val="18"/>
              <w:szCs w:val="18"/>
              <w:lang w:val="en-US"/>
            </w:rPr>
          </w:pPr>
        </w:p>
      </w:tc>
      <w:tc>
        <w:tcPr>
          <w:tcW w:w="2409" w:type="dxa"/>
        </w:tcPr>
        <w:p w:rsidR="002A565B" w:rsidRPr="002A565B" w:rsidRDefault="002A565B" w:rsidP="008852D8">
          <w:pPr>
            <w:rPr>
              <w:rFonts w:ascii="Martorelles Light" w:hAnsi="Martorelles Light"/>
              <w:sz w:val="18"/>
              <w:szCs w:val="18"/>
            </w:rPr>
          </w:pPr>
          <w:r w:rsidRPr="002A565B">
            <w:rPr>
              <w:rFonts w:ascii="Martorelles Light" w:hAnsi="Martorelles Light"/>
              <w:sz w:val="18"/>
              <w:szCs w:val="18"/>
            </w:rPr>
            <w:t>Tel. 935 705 732</w:t>
          </w:r>
        </w:p>
        <w:p w:rsidR="002A565B" w:rsidRPr="002A565B" w:rsidRDefault="002A565B" w:rsidP="008852D8">
          <w:pPr>
            <w:rPr>
              <w:rFonts w:ascii="Martorelles Light" w:hAnsi="Martorelles Light"/>
              <w:sz w:val="18"/>
              <w:szCs w:val="18"/>
            </w:rPr>
          </w:pPr>
          <w:r w:rsidRPr="002A565B">
            <w:rPr>
              <w:rFonts w:ascii="Martorelles Light" w:hAnsi="Martorelles Light"/>
              <w:sz w:val="18"/>
              <w:szCs w:val="18"/>
            </w:rPr>
            <w:t>correu@martorelles.cat</w:t>
          </w:r>
        </w:p>
      </w:tc>
      <w:tc>
        <w:tcPr>
          <w:tcW w:w="3085" w:type="dxa"/>
        </w:tcPr>
        <w:p w:rsidR="002A565B" w:rsidRPr="002A565B" w:rsidRDefault="002A565B" w:rsidP="008852D8">
          <w:pPr>
            <w:rPr>
              <w:rFonts w:ascii="Martorelles Light" w:hAnsi="Martorelles Light"/>
              <w:noProof/>
              <w:sz w:val="18"/>
              <w:szCs w:val="18"/>
              <w:lang w:eastAsia="es-ES"/>
            </w:rPr>
          </w:pPr>
        </w:p>
        <w:p w:rsidR="002A565B" w:rsidRPr="002A565B" w:rsidRDefault="002A565B" w:rsidP="008852D8">
          <w:pPr>
            <w:rPr>
              <w:rFonts w:ascii="Martorelles Light" w:hAnsi="Martorelles Light"/>
              <w:sz w:val="18"/>
              <w:szCs w:val="18"/>
            </w:rPr>
          </w:pPr>
          <w:r w:rsidRPr="002A565B">
            <w:rPr>
              <w:rFonts w:ascii="Martorelles Light" w:hAnsi="Martorelles Light"/>
              <w:noProof/>
              <w:sz w:val="18"/>
              <w:szCs w:val="18"/>
              <w:lang w:eastAsia="es-ES"/>
            </w:rPr>
            <w:t>www.martorelles.cat</w:t>
          </w:r>
        </w:p>
      </w:tc>
    </w:tr>
  </w:tbl>
  <w:p w:rsidR="002A565B" w:rsidRDefault="002A565B">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22B0" w:rsidRDefault="008122B0" w:rsidP="002A565B">
      <w:pPr>
        <w:spacing w:after="0" w:line="240" w:lineRule="auto"/>
      </w:pPr>
      <w:r>
        <w:separator/>
      </w:r>
    </w:p>
  </w:footnote>
  <w:footnote w:type="continuationSeparator" w:id="0">
    <w:p w:rsidR="008122B0" w:rsidRDefault="008122B0" w:rsidP="002A565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565B" w:rsidRDefault="002A565B">
    <w:pPr>
      <w:pStyle w:val="Encabezado"/>
    </w:pPr>
    <w:r>
      <w:rPr>
        <w:noProof/>
        <w:lang w:val="es-ES" w:eastAsia="es-ES"/>
      </w:rPr>
      <w:drawing>
        <wp:inline distT="0" distB="0" distL="0" distR="0" wp14:anchorId="7CD294BF" wp14:editId="35A15295">
          <wp:extent cx="1733550" cy="526385"/>
          <wp:effectExtent l="0" t="0" r="0" b="7620"/>
          <wp:docPr id="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tip Ajuntament de Martorelles Colo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50607" cy="531564"/>
                  </a:xfrm>
                  <a:prstGeom prst="rect">
                    <a:avLst/>
                  </a:prstGeom>
                </pic:spPr>
              </pic:pic>
            </a:graphicData>
          </a:graphic>
        </wp:inline>
      </w:drawing>
    </w:r>
  </w:p>
  <w:p w:rsidR="007007A9" w:rsidRDefault="007007A9">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E22EB0"/>
    <w:multiLevelType w:val="hybridMultilevel"/>
    <w:tmpl w:val="8AC4F0DC"/>
    <w:lvl w:ilvl="0" w:tplc="61628520">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1">
    <w:nsid w:val="47F40E6A"/>
    <w:multiLevelType w:val="hybridMultilevel"/>
    <w:tmpl w:val="7E2032B6"/>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
    <w:nsid w:val="51805B2A"/>
    <w:multiLevelType w:val="hybridMultilevel"/>
    <w:tmpl w:val="50A09C22"/>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nsid w:val="5EA074F9"/>
    <w:multiLevelType w:val="hybridMultilevel"/>
    <w:tmpl w:val="D8E8F79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
    <w:nsid w:val="7C872082"/>
    <w:multiLevelType w:val="hybridMultilevel"/>
    <w:tmpl w:val="8ED2AEF4"/>
    <w:lvl w:ilvl="0" w:tplc="61628520">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proofState w:spelling="clean" w:grammar="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69D0"/>
    <w:rsid w:val="00067296"/>
    <w:rsid w:val="0020031C"/>
    <w:rsid w:val="002A565B"/>
    <w:rsid w:val="003C0922"/>
    <w:rsid w:val="003E1AA3"/>
    <w:rsid w:val="00403BB7"/>
    <w:rsid w:val="004D5044"/>
    <w:rsid w:val="00562C57"/>
    <w:rsid w:val="005969D0"/>
    <w:rsid w:val="005A7B5F"/>
    <w:rsid w:val="00696E08"/>
    <w:rsid w:val="007007A9"/>
    <w:rsid w:val="007E6D33"/>
    <w:rsid w:val="008122B0"/>
    <w:rsid w:val="0099347C"/>
    <w:rsid w:val="009D7262"/>
    <w:rsid w:val="00A21AAF"/>
    <w:rsid w:val="00AA16E4"/>
    <w:rsid w:val="00B57C6D"/>
    <w:rsid w:val="00B90756"/>
    <w:rsid w:val="00D540A3"/>
    <w:rsid w:val="00D872F1"/>
    <w:rsid w:val="00EA2B65"/>
    <w:rsid w:val="00EB495B"/>
    <w:rsid w:val="00F52488"/>
    <w:rsid w:val="00FA569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2A565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A565B"/>
    <w:rPr>
      <w:rFonts w:ascii="Tahoma" w:hAnsi="Tahoma" w:cs="Tahoma"/>
      <w:sz w:val="16"/>
      <w:szCs w:val="16"/>
      <w:lang w:val="ca-ES"/>
    </w:rPr>
  </w:style>
  <w:style w:type="paragraph" w:styleId="Encabezado">
    <w:name w:val="header"/>
    <w:basedOn w:val="Normal"/>
    <w:link w:val="EncabezadoCar"/>
    <w:uiPriority w:val="99"/>
    <w:unhideWhenUsed/>
    <w:rsid w:val="002A565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A565B"/>
    <w:rPr>
      <w:lang w:val="ca-ES"/>
    </w:rPr>
  </w:style>
  <w:style w:type="paragraph" w:styleId="Piedepgina">
    <w:name w:val="footer"/>
    <w:basedOn w:val="Normal"/>
    <w:link w:val="PiedepginaCar"/>
    <w:uiPriority w:val="99"/>
    <w:unhideWhenUsed/>
    <w:rsid w:val="002A565B"/>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A565B"/>
    <w:rPr>
      <w:lang w:val="ca-ES"/>
    </w:rPr>
  </w:style>
  <w:style w:type="table" w:styleId="Tablaconcuadrcula">
    <w:name w:val="Table Grid"/>
    <w:basedOn w:val="Tablanormal"/>
    <w:uiPriority w:val="39"/>
    <w:rsid w:val="002A56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9D7262"/>
    <w:pPr>
      <w:ind w:left="720"/>
      <w:contextualSpacing/>
    </w:pPr>
  </w:style>
  <w:style w:type="character" w:styleId="Hipervnculo">
    <w:name w:val="Hyperlink"/>
    <w:basedOn w:val="Fuentedeprrafopredeter"/>
    <w:uiPriority w:val="99"/>
    <w:semiHidden/>
    <w:unhideWhenUsed/>
    <w:rsid w:val="009D7262"/>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2A565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A565B"/>
    <w:rPr>
      <w:rFonts w:ascii="Tahoma" w:hAnsi="Tahoma" w:cs="Tahoma"/>
      <w:sz w:val="16"/>
      <w:szCs w:val="16"/>
      <w:lang w:val="ca-ES"/>
    </w:rPr>
  </w:style>
  <w:style w:type="paragraph" w:styleId="Encabezado">
    <w:name w:val="header"/>
    <w:basedOn w:val="Normal"/>
    <w:link w:val="EncabezadoCar"/>
    <w:uiPriority w:val="99"/>
    <w:unhideWhenUsed/>
    <w:rsid w:val="002A565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A565B"/>
    <w:rPr>
      <w:lang w:val="ca-ES"/>
    </w:rPr>
  </w:style>
  <w:style w:type="paragraph" w:styleId="Piedepgina">
    <w:name w:val="footer"/>
    <w:basedOn w:val="Normal"/>
    <w:link w:val="PiedepginaCar"/>
    <w:uiPriority w:val="99"/>
    <w:unhideWhenUsed/>
    <w:rsid w:val="002A565B"/>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A565B"/>
    <w:rPr>
      <w:lang w:val="ca-ES"/>
    </w:rPr>
  </w:style>
  <w:style w:type="table" w:styleId="Tablaconcuadrcula">
    <w:name w:val="Table Grid"/>
    <w:basedOn w:val="Tablanormal"/>
    <w:uiPriority w:val="39"/>
    <w:rsid w:val="002A56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9D7262"/>
    <w:pPr>
      <w:ind w:left="720"/>
      <w:contextualSpacing/>
    </w:pPr>
  </w:style>
  <w:style w:type="character" w:styleId="Hipervnculo">
    <w:name w:val="Hyperlink"/>
    <w:basedOn w:val="Fuentedeprrafopredeter"/>
    <w:uiPriority w:val="99"/>
    <w:semiHidden/>
    <w:unhideWhenUsed/>
    <w:rsid w:val="009D726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41459">
      <w:bodyDiv w:val="1"/>
      <w:marLeft w:val="0"/>
      <w:marRight w:val="0"/>
      <w:marTop w:val="0"/>
      <w:marBottom w:val="0"/>
      <w:divBdr>
        <w:top w:val="none" w:sz="0" w:space="0" w:color="auto"/>
        <w:left w:val="none" w:sz="0" w:space="0" w:color="auto"/>
        <w:bottom w:val="none" w:sz="0" w:space="0" w:color="auto"/>
        <w:right w:val="none" w:sz="0" w:space="0" w:color="auto"/>
      </w:divBdr>
    </w:div>
    <w:div w:id="35591103">
      <w:bodyDiv w:val="1"/>
      <w:marLeft w:val="0"/>
      <w:marRight w:val="0"/>
      <w:marTop w:val="0"/>
      <w:marBottom w:val="0"/>
      <w:divBdr>
        <w:top w:val="none" w:sz="0" w:space="0" w:color="auto"/>
        <w:left w:val="none" w:sz="0" w:space="0" w:color="auto"/>
        <w:bottom w:val="none" w:sz="0" w:space="0" w:color="auto"/>
        <w:right w:val="none" w:sz="0" w:space="0" w:color="auto"/>
      </w:divBdr>
    </w:div>
    <w:div w:id="319236615">
      <w:bodyDiv w:val="1"/>
      <w:marLeft w:val="0"/>
      <w:marRight w:val="0"/>
      <w:marTop w:val="0"/>
      <w:marBottom w:val="0"/>
      <w:divBdr>
        <w:top w:val="none" w:sz="0" w:space="0" w:color="auto"/>
        <w:left w:val="none" w:sz="0" w:space="0" w:color="auto"/>
        <w:bottom w:val="none" w:sz="0" w:space="0" w:color="auto"/>
        <w:right w:val="none" w:sz="0" w:space="0" w:color="auto"/>
      </w:divBdr>
    </w:div>
    <w:div w:id="744305221">
      <w:bodyDiv w:val="1"/>
      <w:marLeft w:val="0"/>
      <w:marRight w:val="0"/>
      <w:marTop w:val="0"/>
      <w:marBottom w:val="0"/>
      <w:divBdr>
        <w:top w:val="none" w:sz="0" w:space="0" w:color="auto"/>
        <w:left w:val="none" w:sz="0" w:space="0" w:color="auto"/>
        <w:bottom w:val="none" w:sz="0" w:space="0" w:color="auto"/>
        <w:right w:val="none" w:sz="0" w:space="0" w:color="auto"/>
      </w:divBdr>
    </w:div>
    <w:div w:id="1282104337">
      <w:bodyDiv w:val="1"/>
      <w:marLeft w:val="0"/>
      <w:marRight w:val="0"/>
      <w:marTop w:val="0"/>
      <w:marBottom w:val="0"/>
      <w:divBdr>
        <w:top w:val="none" w:sz="0" w:space="0" w:color="auto"/>
        <w:left w:val="none" w:sz="0" w:space="0" w:color="auto"/>
        <w:bottom w:val="none" w:sz="0" w:space="0" w:color="auto"/>
        <w:right w:val="none" w:sz="0" w:space="0" w:color="auto"/>
      </w:divBdr>
    </w:div>
    <w:div w:id="1428187278">
      <w:bodyDiv w:val="1"/>
      <w:marLeft w:val="0"/>
      <w:marRight w:val="0"/>
      <w:marTop w:val="0"/>
      <w:marBottom w:val="0"/>
      <w:divBdr>
        <w:top w:val="none" w:sz="0" w:space="0" w:color="auto"/>
        <w:left w:val="none" w:sz="0" w:space="0" w:color="auto"/>
        <w:bottom w:val="none" w:sz="0" w:space="0" w:color="auto"/>
        <w:right w:val="none" w:sz="0" w:space="0" w:color="auto"/>
      </w:divBdr>
    </w:div>
    <w:div w:id="2021815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u.martorelles.cat/"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martorelles.cat/escutoficial"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egura\Desktop\Model%20documents\Plantilla_documents_23.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Plantilla_documents_23</Template>
  <TotalTime>1</TotalTime>
  <Pages>6</Pages>
  <Words>1559</Words>
  <Characters>8580</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10119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María del Mar Segura Hidalgo</dc:creator>
  <cp:lastModifiedBy>Mª Ángeles González Lesmes</cp:lastModifiedBy>
  <cp:revision>3</cp:revision>
  <cp:lastPrinted>2025-07-03T11:42:00Z</cp:lastPrinted>
  <dcterms:created xsi:type="dcterms:W3CDTF">2025-07-03T12:34:00Z</dcterms:created>
  <dcterms:modified xsi:type="dcterms:W3CDTF">2025-07-03T12:34:00Z</dcterms:modified>
</cp:coreProperties>
</file>