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/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/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/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Hyperlink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/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21_23235787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0" w:name="__Fieldmark__21_232357878"/>
            <w:bookmarkStart w:id="1" w:name="__Fieldmark__21_232357878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22_23235787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2" w:name="__Fieldmark__22_232357878"/>
            <w:bookmarkStart w:id="3" w:name="__Fieldmark__22_232357878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23_23235787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4" w:name="__Fieldmark__23_232357878"/>
            <w:bookmarkStart w:id="5" w:name="__Fieldmark__23_232357878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24_23235787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6" w:name="__Fieldmark__24_232357878"/>
            <w:bookmarkStart w:id="7" w:name="__Fieldmark__24_232357878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25_23235787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8" w:name="__Fieldmark__25_232357878"/>
            <w:bookmarkStart w:id="9" w:name="__Fieldmark__25_232357878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__Fieldmark__26_23235787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0" w:name="__Fieldmark__26_232357878"/>
            <w:bookmarkStart w:id="11" w:name="__Fieldmark__26_232357878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__Fieldmark__27_23235787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2" w:name="__Fieldmark__27_232357878"/>
            <w:bookmarkStart w:id="13" w:name="__Fieldmark__27_232357878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fldChar w:fldCharType="begin">
                <w:ffData>
                  <w:name w:val="__Fieldmark__28_232357878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 xml:space="preserve"> FORMCHECKBOX </w:instrText>
            </w:r>
            <w:r>
              <w:rPr/>
              <w:fldChar w:fldCharType="separate"/>
            </w:r>
            <w:bookmarkStart w:id="14" w:name="__Fieldmark__28_232357878"/>
            <w:bookmarkStart w:id="15" w:name="__Fieldmark__28_232357878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/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hanging="567" w:left="0" w:right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 xml:space="preserve"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/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Hyperlink">
    <w:name w:val="Hyperlink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LibreOffice/25.2.4.3$Windows_X86_64 LibreOffice_project/33e196637044ead23f5c3226cde09b47731f7e27</Application>
  <AppVersion>15.0000</AppVersion>
  <Pages>1</Pages>
  <Words>545</Words>
  <Characters>3047</Characters>
  <CharactersWithSpaces>3694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