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8B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18"/>
          <w:szCs w:val="18"/>
        </w:rPr>
      </w:pPr>
    </w:p>
    <w:p w:rsidR="00991D87" w:rsidRDefault="00991D87" w:rsidP="00991D87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b/>
          <w:sz w:val="18"/>
          <w:szCs w:val="18"/>
          <w:u w:val="single"/>
        </w:rPr>
      </w:pPr>
    </w:p>
    <w:p w:rsidR="00991D87" w:rsidRDefault="00991D87" w:rsidP="00991D87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b/>
          <w:sz w:val="18"/>
          <w:szCs w:val="18"/>
          <w:u w:val="single"/>
        </w:rPr>
      </w:pPr>
    </w:p>
    <w:p w:rsidR="00443F8B" w:rsidRPr="00991D87" w:rsidRDefault="00443F8B" w:rsidP="00991D87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b/>
          <w:sz w:val="24"/>
          <w:szCs w:val="24"/>
          <w:u w:val="single"/>
        </w:rPr>
      </w:pPr>
      <w:r w:rsidRPr="00991D87">
        <w:rPr>
          <w:rFonts w:ascii="NewsGotT-Regu" w:hAnsi="NewsGotT-Regu" w:cs="NewsGotT-Regu"/>
          <w:b/>
          <w:sz w:val="24"/>
          <w:szCs w:val="24"/>
          <w:u w:val="single"/>
        </w:rPr>
        <w:t xml:space="preserve">CERTIFICADO ACREDITATIVO DE </w:t>
      </w:r>
      <w:r w:rsidR="00991D87" w:rsidRPr="00991D87">
        <w:rPr>
          <w:rFonts w:ascii="NewsGotT-Regu" w:hAnsi="NewsGotT-Regu" w:cs="NewsGotT-Regu"/>
          <w:b/>
          <w:sz w:val="24"/>
          <w:szCs w:val="24"/>
          <w:u w:val="single"/>
        </w:rPr>
        <w:t>LA REPRESENTACIÓN</w:t>
      </w:r>
    </w:p>
    <w:p w:rsidR="00D53372" w:rsidRPr="00991D87" w:rsidRDefault="00D53372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b/>
          <w:sz w:val="24"/>
          <w:szCs w:val="24"/>
          <w:u w:val="single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b/>
          <w:sz w:val="24"/>
          <w:szCs w:val="24"/>
          <w:u w:val="single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A63E8E" w:rsidP="00991D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NewsGotT-Regu" w:hAnsi="NewsGotT-Regu" w:cs="NewsGotT-Regu"/>
          <w:sz w:val="24"/>
          <w:szCs w:val="24"/>
        </w:rPr>
      </w:pPr>
      <w:r>
        <w:rPr>
          <w:rFonts w:ascii="NewsGotT-Regu" w:hAnsi="NewsGotT-Regu" w:cs="NewsGotT-Regu"/>
          <w:sz w:val="24"/>
          <w:szCs w:val="24"/>
        </w:rPr>
        <w:t>D</w:t>
      </w:r>
      <w:r w:rsidR="00443F8B" w:rsidRPr="00991D87">
        <w:rPr>
          <w:rFonts w:ascii="NewsGotT-Regu" w:hAnsi="NewsGotT-Regu" w:cs="NewsGotT-Regu"/>
          <w:sz w:val="24"/>
          <w:szCs w:val="24"/>
        </w:rPr>
        <w:t>ª</w:t>
      </w:r>
      <w:r w:rsidR="008679AE">
        <w:rPr>
          <w:rFonts w:ascii="NewsGotT-Regu" w:hAnsi="NewsGotT-Regu" w:cs="NewsGotT-Regu"/>
          <w:sz w:val="24"/>
          <w:szCs w:val="24"/>
        </w:rPr>
        <w:t>………………………</w:t>
      </w:r>
      <w:r w:rsidR="00F9142E">
        <w:rPr>
          <w:rFonts w:ascii="NewsGotT-Regu" w:hAnsi="NewsGotT-Regu" w:cs="NewsGotT-Regu"/>
          <w:sz w:val="24"/>
          <w:szCs w:val="24"/>
        </w:rPr>
        <w:t>……………….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 con NIF </w:t>
      </w:r>
      <w:r w:rsidR="00F9142E">
        <w:rPr>
          <w:rFonts w:ascii="NewsGotT-Regu" w:hAnsi="NewsGotT-Regu" w:cs="NewsGotT-Regu"/>
          <w:sz w:val="24"/>
          <w:szCs w:val="24"/>
        </w:rPr>
        <w:t>……………………………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 en calidad de Secretaria</w:t>
      </w:r>
      <w:r w:rsidR="00443F8B" w:rsidRPr="00991D87">
        <w:rPr>
          <w:rFonts w:ascii="NewsGotT" w:hAnsi="NewsGotT" w:cs="NewsGotT"/>
          <w:sz w:val="24"/>
          <w:szCs w:val="24"/>
        </w:rPr>
        <w:t xml:space="preserve"> 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de ASOCIACIÓN DE MUJERES </w:t>
      </w:r>
      <w:r w:rsidR="00F9142E">
        <w:rPr>
          <w:rFonts w:ascii="NewsGotT-Regu" w:hAnsi="NewsGotT-Regu" w:cs="NewsGotT-Regu"/>
          <w:sz w:val="24"/>
          <w:szCs w:val="24"/>
        </w:rPr>
        <w:t>…………………….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 </w:t>
      </w:r>
      <w:r>
        <w:rPr>
          <w:rFonts w:ascii="NewsGotT-Regu" w:hAnsi="NewsGotT-Regu" w:cs="NewsGotT-Regu"/>
          <w:sz w:val="24"/>
          <w:szCs w:val="24"/>
        </w:rPr>
        <w:t>con</w:t>
      </w:r>
      <w:r w:rsidR="00F9142E">
        <w:rPr>
          <w:rFonts w:ascii="NewsGotT-Regu" w:hAnsi="NewsGotT-Regu" w:cs="NewsGotT-Regu"/>
          <w:sz w:val="24"/>
          <w:szCs w:val="24"/>
        </w:rPr>
        <w:t xml:space="preserve"> CIF……………………....</w:t>
      </w:r>
    </w:p>
    <w:p w:rsidR="00D53372" w:rsidRPr="00991D87" w:rsidRDefault="00D53372" w:rsidP="006916B8">
      <w:pPr>
        <w:autoSpaceDE w:val="0"/>
        <w:autoSpaceDN w:val="0"/>
        <w:adjustRightInd w:val="0"/>
        <w:spacing w:after="0" w:line="240" w:lineRule="auto"/>
        <w:jc w:val="both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b/>
          <w:sz w:val="24"/>
          <w:szCs w:val="24"/>
        </w:rPr>
      </w:pPr>
      <w:r w:rsidRPr="00991D87">
        <w:rPr>
          <w:rFonts w:ascii="NewsGotT-Regu" w:hAnsi="NewsGotT-Regu" w:cs="NewsGotT-Regu"/>
          <w:b/>
          <w:sz w:val="24"/>
          <w:szCs w:val="24"/>
        </w:rPr>
        <w:t>CERTIFICA</w:t>
      </w:r>
      <w:r w:rsidR="00644FB0" w:rsidRPr="00991D87">
        <w:rPr>
          <w:rFonts w:ascii="NewsGotT-Regu" w:hAnsi="NewsGotT-Regu" w:cs="NewsGotT-Regu"/>
          <w:b/>
          <w:sz w:val="24"/>
          <w:szCs w:val="24"/>
        </w:rPr>
        <w:t>:</w:t>
      </w: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" w:hAnsi="NewsGotT" w:cs="NewsGotT"/>
          <w:sz w:val="24"/>
          <w:szCs w:val="24"/>
        </w:rPr>
      </w:pPr>
    </w:p>
    <w:p w:rsidR="00991D87" w:rsidRPr="00991D87" w:rsidRDefault="00443F8B" w:rsidP="00A63E8E">
      <w:pPr>
        <w:autoSpaceDE w:val="0"/>
        <w:autoSpaceDN w:val="0"/>
        <w:adjustRightInd w:val="0"/>
        <w:spacing w:after="0" w:line="240" w:lineRule="auto"/>
        <w:jc w:val="both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- Que </w:t>
      </w:r>
      <w:r w:rsidR="00991D87" w:rsidRPr="00991D87">
        <w:rPr>
          <w:rFonts w:ascii="NewsGotT-Regu" w:hAnsi="NewsGotT-Regu" w:cs="NewsGotT-Regu"/>
          <w:sz w:val="24"/>
          <w:szCs w:val="24"/>
        </w:rPr>
        <w:t xml:space="preserve">Dª </w:t>
      </w:r>
      <w:r w:rsidR="00F9142E">
        <w:rPr>
          <w:rFonts w:ascii="NewsGotT-Regu" w:hAnsi="NewsGotT-Regu" w:cs="NewsGotT-Regu"/>
          <w:sz w:val="24"/>
          <w:szCs w:val="24"/>
        </w:rPr>
        <w:t>…………………………………………….</w:t>
      </w:r>
      <w:r w:rsidR="00991D87" w:rsidRPr="00991D87">
        <w:rPr>
          <w:rFonts w:ascii="NewsGotT-Regu" w:hAnsi="NewsGotT-Regu" w:cs="NewsGotT-Regu"/>
          <w:sz w:val="24"/>
          <w:szCs w:val="24"/>
        </w:rPr>
        <w:t xml:space="preserve">, con NIF </w:t>
      </w:r>
      <w:r w:rsidR="00F9142E">
        <w:rPr>
          <w:rFonts w:ascii="NewsGotT-Regu" w:hAnsi="NewsGotT-Regu" w:cs="NewsGotT-Regu"/>
          <w:sz w:val="24"/>
          <w:szCs w:val="24"/>
        </w:rPr>
        <w:t>………………..</w:t>
      </w:r>
      <w:r w:rsidR="00991D87" w:rsidRPr="00991D87">
        <w:rPr>
          <w:rFonts w:ascii="NewsGotT-Regu" w:hAnsi="NewsGotT-Regu" w:cs="NewsGotT-Regu"/>
          <w:sz w:val="24"/>
          <w:szCs w:val="24"/>
        </w:rPr>
        <w:t xml:space="preserve">, ostenta la representación legal, en calidad de presidenta,  de la  Asociación de Mujeres </w:t>
      </w:r>
      <w:r w:rsidR="00F9142E">
        <w:rPr>
          <w:rFonts w:ascii="NewsGotT-Regu" w:hAnsi="NewsGotT-Regu" w:cs="NewsGotT-Regu"/>
          <w:sz w:val="24"/>
          <w:szCs w:val="24"/>
        </w:rPr>
        <w:t>……………………</w:t>
      </w:r>
      <w:r w:rsidR="00991D87" w:rsidRPr="00991D87">
        <w:rPr>
          <w:rFonts w:ascii="NewsGotT-Regu" w:hAnsi="NewsGotT-Regu" w:cs="NewsGotT-Regu"/>
          <w:sz w:val="24"/>
          <w:szCs w:val="24"/>
        </w:rPr>
        <w:t xml:space="preserve"> </w:t>
      </w:r>
      <w:r w:rsidR="00A63E8E">
        <w:rPr>
          <w:rFonts w:ascii="NewsGotT-Regu" w:hAnsi="NewsGotT-Regu" w:cs="NewsGotT-Regu"/>
          <w:sz w:val="24"/>
          <w:szCs w:val="24"/>
        </w:rPr>
        <w:t xml:space="preserve">, estando habilitada para suscribir la solicitud de subvención </w:t>
      </w:r>
      <w:r w:rsidR="00F9142E">
        <w:rPr>
          <w:rFonts w:ascii="NewsGotT-Regu" w:hAnsi="NewsGotT-Regu" w:cs="NewsGotT-Regu"/>
          <w:sz w:val="24"/>
          <w:szCs w:val="24"/>
        </w:rPr>
        <w:t>de</w:t>
      </w:r>
      <w:r w:rsidR="00C924B4">
        <w:rPr>
          <w:rFonts w:ascii="NewsGotT-Regu" w:hAnsi="NewsGotT-Regu" w:cs="NewsGotT-Regu"/>
          <w:sz w:val="24"/>
          <w:szCs w:val="24"/>
        </w:rPr>
        <w:t xml:space="preserve"> </w:t>
      </w:r>
      <w:r w:rsidR="00F9142E">
        <w:rPr>
          <w:rFonts w:ascii="NewsGotT-Regu" w:hAnsi="NewsGotT-Regu" w:cs="NewsGotT-Regu"/>
          <w:sz w:val="24"/>
          <w:szCs w:val="24"/>
        </w:rPr>
        <w:t>l</w:t>
      </w:r>
      <w:r w:rsidR="00C924B4">
        <w:rPr>
          <w:rFonts w:ascii="NewsGotT-Regu" w:hAnsi="NewsGotT-Regu" w:cs="NewsGotT-Regu"/>
          <w:sz w:val="24"/>
          <w:szCs w:val="24"/>
        </w:rPr>
        <w:t>a</w:t>
      </w:r>
      <w:r w:rsidR="00F9142E">
        <w:rPr>
          <w:rFonts w:ascii="NewsGotT-Regu" w:hAnsi="NewsGotT-Regu" w:cs="NewsGotT-Regu"/>
          <w:sz w:val="24"/>
          <w:szCs w:val="24"/>
        </w:rPr>
        <w:t xml:space="preserve"> </w:t>
      </w:r>
      <w:r w:rsidR="00C924B4">
        <w:rPr>
          <w:rFonts w:ascii="NewsGotT-Regu" w:hAnsi="NewsGotT-Regu" w:cs="NewsGotT-Regu"/>
          <w:sz w:val="24"/>
          <w:szCs w:val="24"/>
        </w:rPr>
        <w:t>Concejalía de Políticas de Igualdad</w:t>
      </w:r>
      <w:r w:rsidR="00F9142E">
        <w:rPr>
          <w:rFonts w:ascii="NewsGotT-Regu" w:hAnsi="NewsGotT-Regu" w:cs="NewsGotT-Regu"/>
          <w:sz w:val="24"/>
          <w:szCs w:val="24"/>
        </w:rPr>
        <w:t xml:space="preserve"> del Ayuntamiento de Guadix</w:t>
      </w:r>
      <w:r w:rsidR="00C924B4">
        <w:rPr>
          <w:rFonts w:ascii="NewsGotT-Regu" w:hAnsi="NewsGotT-Regu" w:cs="NewsGotT-Regu"/>
          <w:sz w:val="24"/>
          <w:szCs w:val="24"/>
        </w:rPr>
        <w:t xml:space="preserve"> dentro de la Convocatoria 20</w:t>
      </w:r>
      <w:r w:rsidR="00713CD9">
        <w:rPr>
          <w:rFonts w:ascii="NewsGotT-Regu" w:hAnsi="NewsGotT-Regu" w:cs="NewsGotT-Regu"/>
          <w:sz w:val="24"/>
          <w:szCs w:val="24"/>
        </w:rPr>
        <w:t>25</w:t>
      </w:r>
      <w:r w:rsidR="00E44D61">
        <w:rPr>
          <w:rFonts w:ascii="NewsGotT-Regu" w:hAnsi="NewsGotT-Regu" w:cs="NewsGotT-Regu"/>
          <w:sz w:val="24"/>
          <w:szCs w:val="24"/>
        </w:rPr>
        <w:t>, así cuantos documentos fuesen pertinentes.</w:t>
      </w:r>
    </w:p>
    <w:p w:rsidR="00D53372" w:rsidRPr="00991D87" w:rsidRDefault="00D53372" w:rsidP="006916B8">
      <w:pPr>
        <w:autoSpaceDE w:val="0"/>
        <w:autoSpaceDN w:val="0"/>
        <w:adjustRightInd w:val="0"/>
        <w:spacing w:after="0" w:line="240" w:lineRule="auto"/>
        <w:jc w:val="both"/>
        <w:rPr>
          <w:rFonts w:ascii="NewsGotT-Regu" w:hAnsi="NewsGotT-Regu" w:cs="NewsGotT-Regu"/>
          <w:sz w:val="24"/>
          <w:szCs w:val="24"/>
        </w:rPr>
      </w:pPr>
    </w:p>
    <w:p w:rsidR="00644FB0" w:rsidRPr="00991D87" w:rsidRDefault="00644FB0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AF728F" w:rsidRPr="00991D87" w:rsidRDefault="00AF728F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6916B8" w:rsidRPr="00991D87" w:rsidRDefault="006916B8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Y para que así conste ante </w:t>
      </w:r>
      <w:r w:rsidR="00F9142E">
        <w:rPr>
          <w:rFonts w:ascii="NewsGotT-Regu" w:hAnsi="NewsGotT-Regu" w:cs="NewsGotT-Regu"/>
          <w:sz w:val="24"/>
          <w:szCs w:val="24"/>
        </w:rPr>
        <w:t>el Ayuntamiento de Guadix</w:t>
      </w:r>
      <w:r w:rsidR="00A63E8E">
        <w:rPr>
          <w:rFonts w:ascii="NewsGotT-Regu" w:hAnsi="NewsGotT-Regu" w:cs="NewsGotT-Regu"/>
          <w:sz w:val="24"/>
          <w:szCs w:val="24"/>
        </w:rPr>
        <w:t>,</w:t>
      </w:r>
      <w:r w:rsidRPr="00991D87">
        <w:rPr>
          <w:rFonts w:ascii="NewsGotT-Regu" w:hAnsi="NewsGotT-Regu" w:cs="NewsGotT-Regu"/>
          <w:sz w:val="24"/>
          <w:szCs w:val="24"/>
        </w:rPr>
        <w:t xml:space="preserve"> expido el presente certificado</w:t>
      </w:r>
    </w:p>
    <w:p w:rsidR="006916B8" w:rsidRPr="00991D87" w:rsidRDefault="006916B8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6916B8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En </w:t>
      </w:r>
      <w:r w:rsidR="00F9142E">
        <w:rPr>
          <w:rFonts w:ascii="NewsGotT-Regu" w:hAnsi="NewsGotT-Regu" w:cs="NewsGotT-Regu"/>
          <w:sz w:val="24"/>
          <w:szCs w:val="24"/>
        </w:rPr>
        <w:t>……………….</w:t>
      </w:r>
      <w:r w:rsidRPr="00991D87">
        <w:rPr>
          <w:rFonts w:ascii="NewsGotT-Regu" w:hAnsi="NewsGotT-Regu" w:cs="NewsGotT-Regu"/>
          <w:sz w:val="24"/>
          <w:szCs w:val="24"/>
        </w:rPr>
        <w:t xml:space="preserve"> a </w:t>
      </w:r>
      <w:r w:rsidR="00F9142E">
        <w:rPr>
          <w:rFonts w:ascii="NewsGotT-Regu" w:hAnsi="NewsGotT-Regu" w:cs="NewsGotT-Regu"/>
          <w:sz w:val="24"/>
          <w:szCs w:val="24"/>
        </w:rPr>
        <w:t>……..</w:t>
      </w:r>
      <w:r w:rsidRPr="00991D87">
        <w:rPr>
          <w:rFonts w:ascii="NewsGotT-Regu" w:hAnsi="NewsGotT-Regu" w:cs="NewsGotT-Regu"/>
          <w:sz w:val="24"/>
          <w:szCs w:val="24"/>
        </w:rPr>
        <w:t xml:space="preserve"> de</w:t>
      </w:r>
      <w:r w:rsidR="00C924B4">
        <w:rPr>
          <w:rFonts w:ascii="NewsGotT-Regu" w:hAnsi="NewsGotT-Regu" w:cs="NewsGotT-Regu"/>
          <w:sz w:val="24"/>
          <w:szCs w:val="24"/>
        </w:rPr>
        <w:t>……………..</w:t>
      </w:r>
      <w:r w:rsidRPr="00991D87">
        <w:rPr>
          <w:rFonts w:ascii="NewsGotT-Regu" w:hAnsi="NewsGotT-Regu" w:cs="NewsGotT-Regu"/>
          <w:sz w:val="24"/>
          <w:szCs w:val="24"/>
        </w:rPr>
        <w:t xml:space="preserve"> </w:t>
      </w:r>
      <w:r w:rsidR="00C924B4">
        <w:rPr>
          <w:rFonts w:ascii="NewsGotT-Regu" w:hAnsi="NewsGotT-Regu" w:cs="NewsGotT-Regu"/>
          <w:sz w:val="24"/>
          <w:szCs w:val="24"/>
        </w:rPr>
        <w:t>d</w:t>
      </w:r>
      <w:r w:rsidRPr="00991D87">
        <w:rPr>
          <w:rFonts w:ascii="NewsGotT-Regu" w:hAnsi="NewsGotT-Regu" w:cs="NewsGotT-Regu"/>
          <w:sz w:val="24"/>
          <w:szCs w:val="24"/>
        </w:rPr>
        <w:t xml:space="preserve">e </w:t>
      </w:r>
      <w:r w:rsidR="00713CD9">
        <w:rPr>
          <w:rFonts w:ascii="NewsGotT-Regu" w:hAnsi="NewsGotT-Regu" w:cs="NewsGotT-Regu"/>
          <w:sz w:val="24"/>
          <w:szCs w:val="24"/>
        </w:rPr>
        <w:t>2025</w:t>
      </w:r>
      <w:bookmarkStart w:id="0" w:name="_GoBack"/>
      <w:bookmarkEnd w:id="0"/>
    </w:p>
    <w:p w:rsidR="006916B8" w:rsidRPr="00991D87" w:rsidRDefault="006916B8" w:rsidP="00443F8B">
      <w:pPr>
        <w:rPr>
          <w:rFonts w:ascii="NewsGotT-Regu" w:hAnsi="NewsGotT-Regu" w:cs="NewsGotT-Regu"/>
          <w:sz w:val="24"/>
          <w:szCs w:val="24"/>
        </w:rPr>
      </w:pPr>
    </w:p>
    <w:p w:rsidR="00747DF2" w:rsidRPr="00A63E8E" w:rsidRDefault="00A63E8E" w:rsidP="006916B8">
      <w:pPr>
        <w:jc w:val="center"/>
        <w:rPr>
          <w:rFonts w:ascii="NewsGotT-Regu" w:hAnsi="NewsGotT-Regu" w:cs="NewsGotT-Regu"/>
        </w:rPr>
      </w:pPr>
      <w:r>
        <w:rPr>
          <w:rFonts w:ascii="NewsGotT-Regu" w:hAnsi="NewsGotT-Regu" w:cs="NewsGotT-Regu"/>
        </w:rPr>
        <w:t xml:space="preserve">      </w:t>
      </w:r>
      <w:r w:rsidRPr="00A63E8E">
        <w:rPr>
          <w:rFonts w:ascii="NewsGotT-Regu" w:hAnsi="NewsGotT-Regu" w:cs="NewsGotT-Regu"/>
        </w:rPr>
        <w:t xml:space="preserve">Vº Bº                                                                </w:t>
      </w:r>
      <w:r w:rsidR="006916B8" w:rsidRPr="00A63E8E">
        <w:rPr>
          <w:rFonts w:ascii="NewsGotT-Regu" w:hAnsi="NewsGotT-Regu" w:cs="NewsGotT-Regu"/>
        </w:rPr>
        <w:t>LA SECRETARI</w:t>
      </w:r>
      <w:r w:rsidR="00443F8B" w:rsidRPr="00A63E8E">
        <w:rPr>
          <w:rFonts w:ascii="NewsGotT-Regu" w:hAnsi="NewsGotT-Regu" w:cs="NewsGotT-Regu"/>
        </w:rPr>
        <w:t>A</w:t>
      </w:r>
    </w:p>
    <w:p w:rsidR="00A63E8E" w:rsidRPr="00A63E8E" w:rsidRDefault="00A63E8E" w:rsidP="00A63E8E">
      <w:pPr>
        <w:rPr>
          <w:rFonts w:ascii="NewsGotT-Regu" w:hAnsi="NewsGotT-Regu" w:cs="NewsGotT-Regu"/>
        </w:rPr>
      </w:pPr>
      <w:r>
        <w:rPr>
          <w:rFonts w:ascii="NewsGotT-Regu" w:hAnsi="NewsGotT-Regu" w:cs="NewsGotT-Regu"/>
        </w:rPr>
        <w:t xml:space="preserve">           </w:t>
      </w:r>
      <w:r w:rsidRPr="00A63E8E">
        <w:rPr>
          <w:rFonts w:ascii="NewsGotT-Regu" w:hAnsi="NewsGotT-Regu" w:cs="NewsGotT-Regu"/>
        </w:rPr>
        <w:t>LA PRESIDENTA</w:t>
      </w:r>
    </w:p>
    <w:p w:rsidR="00A63E8E" w:rsidRDefault="00A63E8E" w:rsidP="00A63E8E">
      <w:pPr>
        <w:rPr>
          <w:rFonts w:ascii="NewsGotT-Regu" w:hAnsi="NewsGotT-Regu" w:cs="NewsGotT-Regu"/>
          <w:sz w:val="24"/>
          <w:szCs w:val="24"/>
        </w:rPr>
      </w:pPr>
    </w:p>
    <w:p w:rsidR="00A63E8E" w:rsidRDefault="00A63E8E" w:rsidP="00A63E8E">
      <w:pPr>
        <w:rPr>
          <w:rFonts w:ascii="NewsGotT-Regu" w:hAnsi="NewsGotT-Regu" w:cs="NewsGotT-Regu"/>
          <w:sz w:val="24"/>
          <w:szCs w:val="24"/>
        </w:rPr>
      </w:pPr>
    </w:p>
    <w:p w:rsidR="00A63E8E" w:rsidRDefault="00A63E8E" w:rsidP="00A63E8E">
      <w:pPr>
        <w:rPr>
          <w:rFonts w:ascii="NewsGotT-Regu" w:hAnsi="NewsGotT-Regu" w:cs="NewsGotT-Regu"/>
          <w:sz w:val="24"/>
          <w:szCs w:val="24"/>
        </w:rPr>
      </w:pPr>
    </w:p>
    <w:p w:rsidR="00A63E8E" w:rsidRDefault="00A63E8E" w:rsidP="00A63E8E">
      <w:pPr>
        <w:rPr>
          <w:rFonts w:ascii="NewsGotT-Regu" w:hAnsi="NewsGotT-Regu" w:cs="NewsGotT-Regu"/>
          <w:sz w:val="24"/>
          <w:szCs w:val="24"/>
        </w:rPr>
      </w:pPr>
    </w:p>
    <w:p w:rsidR="00A63E8E" w:rsidRPr="00A63E8E" w:rsidRDefault="00A63E8E" w:rsidP="00A63E8E">
      <w:pPr>
        <w:rPr>
          <w:rFonts w:ascii="NewsGotT-Regu" w:hAnsi="NewsGotT-Regu" w:cs="NewsGotT-Regu"/>
          <w:sz w:val="20"/>
          <w:szCs w:val="20"/>
        </w:rPr>
      </w:pPr>
      <w:r w:rsidRPr="00A63E8E">
        <w:rPr>
          <w:rFonts w:ascii="NewsGotT-Regu" w:hAnsi="NewsGotT-Regu" w:cs="NewsGotT-Regu"/>
          <w:sz w:val="20"/>
          <w:szCs w:val="20"/>
        </w:rPr>
        <w:t xml:space="preserve">Fdo.: </w:t>
      </w:r>
      <w:r w:rsidR="00F9142E">
        <w:rPr>
          <w:rFonts w:ascii="NewsGotT-Regu" w:hAnsi="NewsGotT-Regu" w:cs="NewsGotT-Regu"/>
          <w:sz w:val="20"/>
          <w:szCs w:val="20"/>
        </w:rPr>
        <w:t xml:space="preserve">                                                                                              </w:t>
      </w:r>
      <w:r>
        <w:rPr>
          <w:rFonts w:ascii="NewsGotT-Regu" w:hAnsi="NewsGotT-Regu" w:cs="NewsGotT-Regu"/>
          <w:sz w:val="20"/>
          <w:szCs w:val="20"/>
        </w:rPr>
        <w:t xml:space="preserve">Fdo.: </w:t>
      </w:r>
    </w:p>
    <w:p w:rsidR="006916B8" w:rsidRPr="00991D87" w:rsidRDefault="006916B8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p w:rsidR="00D53372" w:rsidRPr="00991D87" w:rsidRDefault="00D53372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p w:rsidR="00D53372" w:rsidRPr="00991D87" w:rsidRDefault="00D53372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p w:rsidR="006916B8" w:rsidRPr="00991D87" w:rsidRDefault="006916B8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sectPr w:rsidR="006916B8" w:rsidRPr="00991D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sGot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8B"/>
    <w:rsid w:val="002A3E89"/>
    <w:rsid w:val="00384792"/>
    <w:rsid w:val="00443F8B"/>
    <w:rsid w:val="00506483"/>
    <w:rsid w:val="00644FB0"/>
    <w:rsid w:val="006916B8"/>
    <w:rsid w:val="00713CD9"/>
    <w:rsid w:val="00747DF2"/>
    <w:rsid w:val="008679AE"/>
    <w:rsid w:val="008741E5"/>
    <w:rsid w:val="00991D87"/>
    <w:rsid w:val="00A63E8E"/>
    <w:rsid w:val="00AF728F"/>
    <w:rsid w:val="00B43EC8"/>
    <w:rsid w:val="00B44296"/>
    <w:rsid w:val="00C924B4"/>
    <w:rsid w:val="00CF779C"/>
    <w:rsid w:val="00D53372"/>
    <w:rsid w:val="00D64ED9"/>
    <w:rsid w:val="00DE21B1"/>
    <w:rsid w:val="00E44D61"/>
    <w:rsid w:val="00F9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916B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6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916B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6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D92726E</Template>
  <TotalTime>1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</dc:creator>
  <cp:lastModifiedBy>Isabel Alcocer Gil</cp:lastModifiedBy>
  <cp:revision>4</cp:revision>
  <cp:lastPrinted>2019-10-23T10:27:00Z</cp:lastPrinted>
  <dcterms:created xsi:type="dcterms:W3CDTF">2019-10-18T11:27:00Z</dcterms:created>
  <dcterms:modified xsi:type="dcterms:W3CDTF">2025-06-19T07:01:00Z</dcterms:modified>
</cp:coreProperties>
</file>