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5E7" w:rsidRDefault="006545E7" w:rsidP="006545E7">
      <w:pPr>
        <w:ind w:left="-851" w:right="6803"/>
        <w:jc w:val="center"/>
        <w:rPr>
          <w:rFonts w:ascii="Arial" w:hAnsi="Arial"/>
        </w:rPr>
      </w:pPr>
      <w:bookmarkStart w:id="0" w:name="_GoBack"/>
      <w:bookmarkEnd w:id="0"/>
      <w:r>
        <w:rPr>
          <w:rFonts w:ascii="Arial" w:hAnsi="Arial"/>
          <w:noProof/>
        </w:rPr>
        <w:drawing>
          <wp:inline distT="0" distB="0" distL="0" distR="0" wp14:anchorId="500FFEDC" wp14:editId="10B11032">
            <wp:extent cx="429260" cy="508635"/>
            <wp:effectExtent l="0" t="0" r="8890" b="5715"/>
            <wp:docPr id="2" name="Imagen 2" descr="F:\Alcaldia\CONCEJALIAS\ESCUDOS\Escudo de Guadix BMP a 334x27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:\Alcaldia\CONCEJALIAS\ESCUDOS\Escudo de Guadix BMP a 334x278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 xml:space="preserve">                                   </w:t>
      </w:r>
    </w:p>
    <w:p w:rsidR="006545E7" w:rsidRPr="007E614E" w:rsidRDefault="006545E7" w:rsidP="006545E7">
      <w:pPr>
        <w:ind w:left="-851" w:right="6803"/>
        <w:jc w:val="center"/>
        <w:rPr>
          <w:rFonts w:ascii="Arial" w:hAnsi="Arial"/>
          <w:sz w:val="12"/>
          <w:szCs w:val="12"/>
        </w:rPr>
      </w:pPr>
    </w:p>
    <w:p w:rsidR="006545E7" w:rsidRPr="00083979" w:rsidRDefault="006545E7" w:rsidP="006545E7">
      <w:pPr>
        <w:ind w:left="-851" w:right="6803"/>
        <w:jc w:val="center"/>
        <w:rPr>
          <w:rFonts w:ascii="Arial" w:hAnsi="Arial"/>
          <w:b/>
          <w:sz w:val="12"/>
          <w:szCs w:val="17"/>
        </w:rPr>
      </w:pPr>
      <w:r w:rsidRPr="00083979">
        <w:rPr>
          <w:rFonts w:ascii="Arial" w:hAnsi="Arial"/>
          <w:b/>
          <w:sz w:val="12"/>
          <w:szCs w:val="17"/>
        </w:rPr>
        <w:t>EXCMO. AYUNTAMIENTO</w:t>
      </w:r>
    </w:p>
    <w:p w:rsidR="006545E7" w:rsidRPr="00083979" w:rsidRDefault="006545E7" w:rsidP="006545E7">
      <w:pPr>
        <w:ind w:left="-851" w:right="6803"/>
        <w:jc w:val="center"/>
        <w:rPr>
          <w:rFonts w:ascii="Arial" w:hAnsi="Arial"/>
          <w:b/>
          <w:sz w:val="12"/>
          <w:szCs w:val="17"/>
        </w:rPr>
      </w:pPr>
      <w:r w:rsidRPr="00083979">
        <w:rPr>
          <w:rFonts w:ascii="Arial" w:hAnsi="Arial"/>
          <w:b/>
          <w:sz w:val="12"/>
          <w:szCs w:val="17"/>
        </w:rPr>
        <w:t>DE LA MUY NOBLE Y LEAL</w:t>
      </w:r>
    </w:p>
    <w:p w:rsidR="006545E7" w:rsidRPr="00083979" w:rsidRDefault="006545E7" w:rsidP="006545E7">
      <w:pPr>
        <w:pStyle w:val="Encabezado"/>
        <w:tabs>
          <w:tab w:val="clear" w:pos="4252"/>
          <w:tab w:val="clear" w:pos="8504"/>
          <w:tab w:val="right" w:pos="10632"/>
        </w:tabs>
        <w:ind w:left="-851" w:right="7086"/>
        <w:jc w:val="center"/>
        <w:rPr>
          <w:rFonts w:ascii="Arial" w:hAnsi="Arial"/>
          <w:b/>
          <w:sz w:val="12"/>
        </w:rPr>
      </w:pPr>
      <w:r w:rsidRPr="00083979">
        <w:rPr>
          <w:rFonts w:ascii="Arial" w:hAnsi="Arial"/>
          <w:b/>
          <w:sz w:val="12"/>
          <w:szCs w:val="17"/>
        </w:rPr>
        <w:t>CIUDAD DE GUADIX</w:t>
      </w:r>
    </w:p>
    <w:p w:rsidR="006545E7" w:rsidRDefault="006545E7" w:rsidP="006545E7">
      <w:pPr>
        <w:pStyle w:val="Textoindependiente2"/>
        <w:pBdr>
          <w:bottom w:val="single" w:sz="6" w:space="1" w:color="auto"/>
        </w:pBdr>
        <w:jc w:val="right"/>
        <w:rPr>
          <w:i/>
        </w:rPr>
      </w:pPr>
      <w:r>
        <w:rPr>
          <w:i/>
        </w:rPr>
        <w:t xml:space="preserve">CONCEJALÍA DE POLÍTICAS </w:t>
      </w:r>
      <w:r w:rsidRPr="00B565FC">
        <w:rPr>
          <w:i/>
        </w:rPr>
        <w:t>DE IGUALDAD</w:t>
      </w:r>
    </w:p>
    <w:p w:rsidR="006545E7" w:rsidRPr="00B565FC" w:rsidRDefault="006545E7" w:rsidP="006545E7">
      <w:pPr>
        <w:pStyle w:val="Textoindependiente2"/>
        <w:jc w:val="left"/>
        <w:rPr>
          <w:i/>
        </w:rPr>
      </w:pPr>
    </w:p>
    <w:p w:rsidR="00415ACA" w:rsidRDefault="00415ACA" w:rsidP="00415ACA">
      <w:pPr>
        <w:jc w:val="center"/>
        <w:rPr>
          <w:rFonts w:ascii="Arial" w:hAnsi="Arial"/>
          <w:b/>
          <w:snapToGrid w:val="0"/>
        </w:rPr>
      </w:pPr>
    </w:p>
    <w:p w:rsidR="00415ACA" w:rsidRDefault="00415ACA" w:rsidP="00415ACA">
      <w:pPr>
        <w:jc w:val="center"/>
        <w:rPr>
          <w:rFonts w:ascii="Arial" w:hAnsi="Arial"/>
          <w:b/>
          <w:snapToGrid w:val="0"/>
        </w:rPr>
      </w:pPr>
    </w:p>
    <w:p w:rsidR="00415ACA" w:rsidRDefault="00415ACA" w:rsidP="00415ACA">
      <w:pPr>
        <w:jc w:val="center"/>
        <w:rPr>
          <w:rFonts w:ascii="Arial" w:hAnsi="Arial"/>
          <w:b/>
          <w:snapToGrid w:val="0"/>
        </w:rPr>
      </w:pPr>
      <w:r>
        <w:rPr>
          <w:rFonts w:ascii="Arial" w:hAnsi="Arial"/>
          <w:b/>
          <w:snapToGrid w:val="0"/>
        </w:rPr>
        <w:t>ANEXO II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3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1. ENTIDAD SOLICITANTE: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2. DENOMINACIÓN DEL PROYECTO: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3. JUSTIFICACIÓN DEL PROYECTO: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4. OBJETIVOS DEL PROYECTO: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5. AMBITO DE ACTUACIÓN: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6. POBLACIÓN DESTINATARIA: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ab/>
        <w:t>Nº DE MUJERES: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ab/>
        <w:t>Nº DE HOMBRES: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 xml:space="preserve">7. DESCRIPCIÓN DE ACTIVIDADES PREVISTAS: </w:t>
      </w:r>
      <w:r>
        <w:rPr>
          <w:rFonts w:ascii="Arial Narrow" w:hAnsi="Arial Narrow"/>
          <w:snapToGrid w:val="0"/>
        </w:rPr>
        <w:t>( Especificar contenidos y metodología</w:t>
      </w:r>
      <w:r>
        <w:rPr>
          <w:rFonts w:ascii="Arial Narrow" w:hAnsi="Arial Narrow"/>
          <w:snapToGrid w:val="0"/>
          <w:sz w:val="21"/>
        </w:rPr>
        <w:t>)</w:t>
      </w: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:rsidR="00415ACA" w:rsidRDefault="00415ACA" w:rsidP="00415ACA">
      <w:pPr>
        <w:rPr>
          <w:rFonts w:ascii="Botanical" w:hAnsi="Botanical"/>
          <w:snapToGrid w:val="0"/>
          <w:sz w:val="35"/>
        </w:rPr>
      </w:pPr>
      <w:r>
        <w:rPr>
          <w:rFonts w:ascii="Botanical" w:hAnsi="Botanical"/>
          <w:snapToGrid w:val="0"/>
          <w:sz w:val="35"/>
        </w:rPr>
        <w:t xml:space="preserve"> 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8. TEMPORALIZACIÓN Y CALENDARIO DE REALIZACIÓN: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9. OTRAS ENTIDADES/GRUPOS PARTICIPANTES EN EL PROYECTO: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  <w:u w:val="single"/>
        </w:rPr>
      </w:pPr>
      <w:r>
        <w:rPr>
          <w:rFonts w:ascii="Arial Narrow" w:hAnsi="Arial Narrow"/>
          <w:b/>
          <w:snapToGrid w:val="0"/>
          <w:sz w:val="21"/>
        </w:rPr>
        <w:t>10. PRESUPUESTO:</w:t>
      </w:r>
    </w:p>
    <w:p w:rsidR="00415ACA" w:rsidRDefault="00415ACA" w:rsidP="00415ACA">
      <w:pPr>
        <w:rPr>
          <w:rFonts w:ascii="Arial Narrow" w:hAnsi="Arial Narrow"/>
          <w:snapToGrid w:val="0"/>
          <w:u w:val="single"/>
        </w:rPr>
      </w:pPr>
    </w:p>
    <w:p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1 .Personal:................................................... euros</w:t>
      </w:r>
    </w:p>
    <w:p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2. Material:.................................................... euros</w:t>
      </w:r>
    </w:p>
    <w:p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3. Otros:...........................…......................... euros</w:t>
      </w:r>
    </w:p>
    <w:p w:rsidR="00415ACA" w:rsidRDefault="00415ACA" w:rsidP="00415ACA">
      <w:pPr>
        <w:rPr>
          <w:rFonts w:ascii="Arial Narrow" w:hAnsi="Arial Narrow"/>
          <w:snapToGrid w:val="0"/>
        </w:rPr>
      </w:pPr>
    </w:p>
    <w:p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ab/>
        <w:t>TOTAL:……………………………… euros</w:t>
      </w:r>
    </w:p>
    <w:p w:rsidR="00415ACA" w:rsidRDefault="00415ACA" w:rsidP="00415ACA">
      <w:pPr>
        <w:rPr>
          <w:rFonts w:ascii="Arial Narrow" w:hAnsi="Arial Narrow"/>
          <w:snapToGrid w:val="0"/>
        </w:rPr>
      </w:pPr>
    </w:p>
    <w:p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b/>
          <w:snapToGrid w:val="0"/>
          <w:sz w:val="21"/>
        </w:rPr>
        <w:t>11. APORTACIÓN DE LA ASOCIACIÓN:</w:t>
      </w:r>
    </w:p>
    <w:p w:rsidR="00415ACA" w:rsidRDefault="00415ACA" w:rsidP="00415ACA">
      <w:pPr>
        <w:rPr>
          <w:rFonts w:ascii="Arial Narrow" w:hAnsi="Arial Narrow"/>
          <w:snapToGrid w:val="0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12. SUBVENCIÓN QUE SOLICITA:</w:t>
      </w: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:rsidR="00415ACA" w:rsidRDefault="00415ACA" w:rsidP="00415ACA">
      <w:pPr>
        <w:rPr>
          <w:rFonts w:ascii="Arial Narrow" w:hAnsi="Arial Narrow"/>
          <w:snapToGrid w:val="0"/>
        </w:rPr>
      </w:pPr>
    </w:p>
    <w:p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En .................................................................. a, ............ de ..........</w:t>
      </w:r>
      <w:r w:rsidR="00BA39C6">
        <w:rPr>
          <w:rFonts w:ascii="Arial Narrow" w:hAnsi="Arial Narrow"/>
          <w:snapToGrid w:val="0"/>
        </w:rPr>
        <w:t>.... de 2025</w:t>
      </w:r>
      <w:r>
        <w:rPr>
          <w:rFonts w:ascii="Arial Narrow" w:hAnsi="Arial Narrow"/>
          <w:snapToGrid w:val="0"/>
        </w:rPr>
        <w:t>.</w:t>
      </w:r>
    </w:p>
    <w:p w:rsidR="00415ACA" w:rsidRDefault="00415ACA" w:rsidP="00415ACA">
      <w:pPr>
        <w:pStyle w:val="Piedepgina"/>
        <w:tabs>
          <w:tab w:val="clear" w:pos="4252"/>
          <w:tab w:val="clear" w:pos="8504"/>
        </w:tabs>
        <w:rPr>
          <w:rFonts w:ascii="Arial Narrow" w:hAnsi="Arial Narrow"/>
          <w:snapToGrid w:val="0"/>
        </w:rPr>
      </w:pPr>
    </w:p>
    <w:p w:rsidR="00415ACA" w:rsidRDefault="00415ACA" w:rsidP="00415ACA">
      <w:pPr>
        <w:pStyle w:val="Piedepgina"/>
        <w:tabs>
          <w:tab w:val="clear" w:pos="4252"/>
          <w:tab w:val="clear" w:pos="8504"/>
        </w:tabs>
        <w:jc w:val="center"/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LA REPRESENTANTE LEGAL</w:t>
      </w:r>
    </w:p>
    <w:p w:rsidR="00415ACA" w:rsidRDefault="00415ACA" w:rsidP="00415ACA">
      <w:pPr>
        <w:jc w:val="both"/>
        <w:rPr>
          <w:rFonts w:ascii="Arial" w:hAnsi="Arial"/>
          <w:b/>
        </w:rPr>
      </w:pPr>
    </w:p>
    <w:p w:rsidR="000902C5" w:rsidRDefault="000902C5"/>
    <w:p w:rsidR="00753261" w:rsidRDefault="00753261"/>
    <w:p w:rsidR="00753261" w:rsidRDefault="00753261"/>
    <w:p w:rsidR="00753261" w:rsidRDefault="00753261"/>
    <w:p w:rsidR="00753261" w:rsidRDefault="00753261"/>
    <w:p w:rsidR="00753261" w:rsidRDefault="00753261"/>
    <w:p w:rsidR="00753261" w:rsidRDefault="00753261"/>
    <w:p w:rsidR="00753261" w:rsidRDefault="00753261"/>
    <w:p w:rsidR="00753261" w:rsidRDefault="00753261"/>
    <w:p w:rsidR="00753261" w:rsidRDefault="00753261"/>
    <w:p w:rsidR="00753261" w:rsidRDefault="00753261"/>
    <w:p w:rsidR="006444D4" w:rsidRDefault="006444D4" w:rsidP="00562919">
      <w:pPr>
        <w:jc w:val="both"/>
      </w:pPr>
    </w:p>
    <w:sectPr w:rsidR="006444D4" w:rsidSect="00B565FC">
      <w:pgSz w:w="11906" w:h="16838" w:code="9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tanic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54B9"/>
    <w:multiLevelType w:val="hybridMultilevel"/>
    <w:tmpl w:val="8A6CC9C8"/>
    <w:lvl w:ilvl="0" w:tplc="F702BD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722C"/>
    <w:multiLevelType w:val="hybridMultilevel"/>
    <w:tmpl w:val="3A8C59FE"/>
    <w:lvl w:ilvl="0" w:tplc="FD72B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B54B9"/>
    <w:multiLevelType w:val="hybridMultilevel"/>
    <w:tmpl w:val="AF56EAA8"/>
    <w:lvl w:ilvl="0" w:tplc="AA981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3637D"/>
    <w:multiLevelType w:val="hybridMultilevel"/>
    <w:tmpl w:val="B28E8120"/>
    <w:lvl w:ilvl="0" w:tplc="4FDAEEF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149D8"/>
    <w:multiLevelType w:val="hybridMultilevel"/>
    <w:tmpl w:val="755479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ACA"/>
    <w:rsid w:val="00010CD6"/>
    <w:rsid w:val="00042187"/>
    <w:rsid w:val="0004652A"/>
    <w:rsid w:val="000902C5"/>
    <w:rsid w:val="00092072"/>
    <w:rsid w:val="00110331"/>
    <w:rsid w:val="00150E3A"/>
    <w:rsid w:val="001817F4"/>
    <w:rsid w:val="002051A2"/>
    <w:rsid w:val="0021580A"/>
    <w:rsid w:val="002468BB"/>
    <w:rsid w:val="00257BB8"/>
    <w:rsid w:val="002D2AE7"/>
    <w:rsid w:val="002D5D1D"/>
    <w:rsid w:val="00344B29"/>
    <w:rsid w:val="00357C06"/>
    <w:rsid w:val="00387BA6"/>
    <w:rsid w:val="003D08A8"/>
    <w:rsid w:val="003E6892"/>
    <w:rsid w:val="00415ACA"/>
    <w:rsid w:val="00420EEB"/>
    <w:rsid w:val="00440F7C"/>
    <w:rsid w:val="004563D0"/>
    <w:rsid w:val="004654CE"/>
    <w:rsid w:val="004669DB"/>
    <w:rsid w:val="004E50AC"/>
    <w:rsid w:val="00537A16"/>
    <w:rsid w:val="005534DE"/>
    <w:rsid w:val="00562919"/>
    <w:rsid w:val="005C06FF"/>
    <w:rsid w:val="00632B9D"/>
    <w:rsid w:val="006444D4"/>
    <w:rsid w:val="006545E7"/>
    <w:rsid w:val="0069177D"/>
    <w:rsid w:val="006A247C"/>
    <w:rsid w:val="006C58DA"/>
    <w:rsid w:val="00753261"/>
    <w:rsid w:val="00792E29"/>
    <w:rsid w:val="00800F0F"/>
    <w:rsid w:val="00854830"/>
    <w:rsid w:val="00891DD1"/>
    <w:rsid w:val="008A7154"/>
    <w:rsid w:val="008C7014"/>
    <w:rsid w:val="00903657"/>
    <w:rsid w:val="009224D6"/>
    <w:rsid w:val="009C67CF"/>
    <w:rsid w:val="00A774AA"/>
    <w:rsid w:val="00B33CD7"/>
    <w:rsid w:val="00B565FC"/>
    <w:rsid w:val="00B749FF"/>
    <w:rsid w:val="00B8319B"/>
    <w:rsid w:val="00B847D2"/>
    <w:rsid w:val="00BA0EB0"/>
    <w:rsid w:val="00BA39C6"/>
    <w:rsid w:val="00BB5F1C"/>
    <w:rsid w:val="00BD10D7"/>
    <w:rsid w:val="00C4042E"/>
    <w:rsid w:val="00C82E16"/>
    <w:rsid w:val="00C96213"/>
    <w:rsid w:val="00CA6E19"/>
    <w:rsid w:val="00CB3899"/>
    <w:rsid w:val="00CC4295"/>
    <w:rsid w:val="00D401DC"/>
    <w:rsid w:val="00E74EF7"/>
    <w:rsid w:val="00ED1207"/>
    <w:rsid w:val="00EF4ECF"/>
    <w:rsid w:val="00F5693C"/>
    <w:rsid w:val="00F75AAB"/>
    <w:rsid w:val="00F8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15ACA"/>
    <w:pPr>
      <w:keepNext/>
      <w:ind w:left="360"/>
      <w:jc w:val="both"/>
      <w:outlineLvl w:val="0"/>
    </w:pPr>
    <w:rPr>
      <w:rFonts w:ascii="Arial" w:hAnsi="Arial"/>
      <w:b/>
      <w:snapToGrid w:val="0"/>
      <w:sz w:val="24"/>
    </w:rPr>
  </w:style>
  <w:style w:type="paragraph" w:styleId="Ttulo2">
    <w:name w:val="heading 2"/>
    <w:basedOn w:val="Normal"/>
    <w:next w:val="Normal"/>
    <w:link w:val="Ttulo2Car"/>
    <w:qFormat/>
    <w:rsid w:val="00415ACA"/>
    <w:pPr>
      <w:keepNext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ar"/>
    <w:qFormat/>
    <w:rsid w:val="00415ACA"/>
    <w:pPr>
      <w:keepNext/>
      <w:jc w:val="center"/>
      <w:outlineLvl w:val="2"/>
    </w:pPr>
    <w:rPr>
      <w:rFonts w:ascii="Arial" w:hAnsi="Arial"/>
      <w:b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415ACA"/>
    <w:pPr>
      <w:jc w:val="center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415ACA"/>
    <w:pPr>
      <w:jc w:val="both"/>
    </w:pPr>
    <w:rPr>
      <w:rFonts w:ascii="Arial" w:hAnsi="Arial"/>
      <w:snapToGrid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15ACA"/>
    <w:rPr>
      <w:rFonts w:ascii="Arial" w:eastAsia="Times New Roman" w:hAnsi="Arial" w:cs="Times New Roman"/>
      <w:snapToGrid w:val="0"/>
      <w:sz w:val="24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415ACA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semiHidden/>
    <w:rsid w:val="00415AC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Textoennegrita">
    <w:name w:val="Strong"/>
    <w:qFormat/>
    <w:rsid w:val="00415ACA"/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5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AC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F83637"/>
    <w:pPr>
      <w:ind w:left="720"/>
      <w:contextualSpacing/>
    </w:pPr>
  </w:style>
  <w:style w:type="paragraph" w:styleId="Encabezado">
    <w:name w:val="header"/>
    <w:basedOn w:val="Normal"/>
    <w:link w:val="EncabezadoCar"/>
    <w:semiHidden/>
    <w:rsid w:val="00B565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565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15ACA"/>
    <w:pPr>
      <w:keepNext/>
      <w:ind w:left="360"/>
      <w:jc w:val="both"/>
      <w:outlineLvl w:val="0"/>
    </w:pPr>
    <w:rPr>
      <w:rFonts w:ascii="Arial" w:hAnsi="Arial"/>
      <w:b/>
      <w:snapToGrid w:val="0"/>
      <w:sz w:val="24"/>
    </w:rPr>
  </w:style>
  <w:style w:type="paragraph" w:styleId="Ttulo2">
    <w:name w:val="heading 2"/>
    <w:basedOn w:val="Normal"/>
    <w:next w:val="Normal"/>
    <w:link w:val="Ttulo2Car"/>
    <w:qFormat/>
    <w:rsid w:val="00415ACA"/>
    <w:pPr>
      <w:keepNext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ar"/>
    <w:qFormat/>
    <w:rsid w:val="00415ACA"/>
    <w:pPr>
      <w:keepNext/>
      <w:jc w:val="center"/>
      <w:outlineLvl w:val="2"/>
    </w:pPr>
    <w:rPr>
      <w:rFonts w:ascii="Arial" w:hAnsi="Arial"/>
      <w:b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415ACA"/>
    <w:pPr>
      <w:jc w:val="center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415ACA"/>
    <w:pPr>
      <w:jc w:val="both"/>
    </w:pPr>
    <w:rPr>
      <w:rFonts w:ascii="Arial" w:hAnsi="Arial"/>
      <w:snapToGrid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15ACA"/>
    <w:rPr>
      <w:rFonts w:ascii="Arial" w:eastAsia="Times New Roman" w:hAnsi="Arial" w:cs="Times New Roman"/>
      <w:snapToGrid w:val="0"/>
      <w:sz w:val="24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415ACA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semiHidden/>
    <w:rsid w:val="00415AC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Textoennegrita">
    <w:name w:val="Strong"/>
    <w:qFormat/>
    <w:rsid w:val="00415ACA"/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5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AC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F83637"/>
    <w:pPr>
      <w:ind w:left="720"/>
      <w:contextualSpacing/>
    </w:pPr>
  </w:style>
  <w:style w:type="paragraph" w:styleId="Encabezado">
    <w:name w:val="header"/>
    <w:basedOn w:val="Normal"/>
    <w:link w:val="EncabezadoCar"/>
    <w:semiHidden/>
    <w:rsid w:val="00B565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565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6AF81-CF7B-4251-9773-3CE1E5B6F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D92726E</Template>
  <TotalTime>1</TotalTime>
  <Pages>2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javillegas</dc:creator>
  <cp:lastModifiedBy>Isabel Alcocer Gil</cp:lastModifiedBy>
  <cp:revision>3</cp:revision>
  <cp:lastPrinted>2019-10-18T11:08:00Z</cp:lastPrinted>
  <dcterms:created xsi:type="dcterms:W3CDTF">2025-06-19T07:03:00Z</dcterms:created>
  <dcterms:modified xsi:type="dcterms:W3CDTF">2025-06-19T07:04:00Z</dcterms:modified>
</cp:coreProperties>
</file>