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933" w:rsidRPr="00DC0EE1" w:rsidRDefault="008B7933" w:rsidP="008B7933">
      <w:pPr>
        <w:pStyle w:val="Ttulo"/>
        <w:ind w:left="142"/>
        <w:jc w:val="right"/>
        <w:rPr>
          <w:rFonts w:ascii="Riojana SemiBold" w:hAnsi="Riojana SemiBold"/>
          <w:b w:val="0"/>
          <w:sz w:val="16"/>
          <w:szCs w:val="16"/>
        </w:rPr>
      </w:pPr>
      <w:r w:rsidRPr="00DC0EE1">
        <w:rPr>
          <w:rFonts w:ascii="Riojana SemiBold" w:hAnsi="Riojana SemiBold"/>
          <w:b w:val="0"/>
          <w:sz w:val="16"/>
          <w:szCs w:val="16"/>
        </w:rPr>
        <w:t>PROGRAMA</w:t>
      </w:r>
      <w:r w:rsidR="004363B5" w:rsidRPr="00DC0EE1">
        <w:rPr>
          <w:rFonts w:ascii="Riojana SemiBold" w:hAnsi="Riojana SemiBold"/>
          <w:b w:val="0"/>
          <w:sz w:val="16"/>
          <w:szCs w:val="16"/>
        </w:rPr>
        <w:t xml:space="preserve"> </w:t>
      </w:r>
      <w:r w:rsidRPr="00DC0EE1">
        <w:rPr>
          <w:rFonts w:ascii="Riojana SemiBold" w:hAnsi="Riojana SemiBold"/>
          <w:b w:val="0"/>
          <w:sz w:val="16"/>
          <w:szCs w:val="16"/>
        </w:rPr>
        <w:t>AYUDAS BONO INFANTIL</w:t>
      </w:r>
    </w:p>
    <w:p w:rsidR="008B7933" w:rsidRDefault="008B7933" w:rsidP="008B7933">
      <w:pPr>
        <w:spacing w:after="120" w:line="280" w:lineRule="exact"/>
        <w:jc w:val="center"/>
        <w:rPr>
          <w:rFonts w:ascii="HelveticaNeue LT 85 Heavy" w:hAnsi="HelveticaNeue LT 85 Heavy"/>
        </w:rPr>
      </w:pPr>
    </w:p>
    <w:p w:rsidR="008B7933" w:rsidRPr="00DC0EE1" w:rsidRDefault="00245AD3" w:rsidP="00245AD3">
      <w:pPr>
        <w:spacing w:line="280" w:lineRule="exact"/>
        <w:rPr>
          <w:rFonts w:ascii="Riojana SemiBold" w:hAnsi="Riojana SemiBold"/>
        </w:rPr>
      </w:pPr>
      <w:r w:rsidRPr="00DC0EE1">
        <w:rPr>
          <w:rFonts w:ascii="Riojana SemiBold" w:hAnsi="Riojana SemiBold"/>
        </w:rPr>
        <w:t xml:space="preserve">ANEXO </w:t>
      </w:r>
      <w:r w:rsidR="0011144C" w:rsidRPr="00DC0EE1">
        <w:rPr>
          <w:rFonts w:ascii="Riojana SemiBold" w:hAnsi="Riojana SemiBold"/>
        </w:rPr>
        <w:t>SOLICITUD</w:t>
      </w:r>
      <w:r w:rsidRPr="00DC0EE1">
        <w:rPr>
          <w:rFonts w:ascii="Riojana SemiBold" w:hAnsi="Riojana SemiBold"/>
        </w:rPr>
        <w:t>:</w:t>
      </w:r>
      <w:r w:rsidR="0011144C" w:rsidRPr="00DC0EE1">
        <w:rPr>
          <w:rFonts w:ascii="Riojana SemiBold" w:hAnsi="Riojana SemiBold"/>
        </w:rPr>
        <w:t xml:space="preserve"> AYUDAS BONO INFANTIL CURSO </w:t>
      </w:r>
      <w:r w:rsidR="006748E4">
        <w:rPr>
          <w:rFonts w:ascii="Riojana SemiBold" w:hAnsi="Riojana SemiBold"/>
        </w:rPr>
        <w:t>2025/2026</w:t>
      </w:r>
    </w:p>
    <w:p w:rsidR="008B7933" w:rsidRPr="00DC0EE1" w:rsidRDefault="00245AD3" w:rsidP="00245AD3">
      <w:pPr>
        <w:spacing w:line="280" w:lineRule="exact"/>
        <w:rPr>
          <w:rFonts w:ascii="Riojana SemiBold" w:hAnsi="Riojana SemiBold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t>(Catálogo procedimiento: código 24555.00)</w:t>
      </w:r>
    </w:p>
    <w:p w:rsidR="00245AD3" w:rsidRDefault="00245AD3" w:rsidP="008B7933">
      <w:pPr>
        <w:spacing w:after="120" w:line="280" w:lineRule="exact"/>
        <w:rPr>
          <w:rFonts w:ascii="Riojana" w:hAnsi="Riojana"/>
          <w:sz w:val="20"/>
          <w:szCs w:val="20"/>
        </w:rPr>
      </w:pPr>
    </w:p>
    <w:p w:rsidR="008B7933" w:rsidRPr="00DC0EE1" w:rsidRDefault="008B7933" w:rsidP="008B7933">
      <w:pPr>
        <w:spacing w:after="120" w:line="280" w:lineRule="exact"/>
        <w:rPr>
          <w:rFonts w:ascii="Riojana Book" w:hAnsi="Riojana Book"/>
          <w:sz w:val="20"/>
          <w:szCs w:val="20"/>
        </w:rPr>
      </w:pPr>
      <w:r w:rsidRPr="00DC0EE1">
        <w:rPr>
          <w:rFonts w:ascii="Riojana Book" w:hAnsi="Riojana Book"/>
          <w:sz w:val="20"/>
          <w:szCs w:val="20"/>
        </w:rPr>
        <w:t>D</w:t>
      </w:r>
      <w:r w:rsidR="00106FBD" w:rsidRPr="00DC0EE1">
        <w:rPr>
          <w:rFonts w:ascii="Riojana Book" w:hAnsi="Riojana Book"/>
          <w:sz w:val="20"/>
          <w:szCs w:val="20"/>
        </w:rPr>
        <w:t>.</w:t>
      </w:r>
      <w:r w:rsidRPr="00DC0EE1">
        <w:rPr>
          <w:rFonts w:ascii="Riojana Book" w:hAnsi="Riojana Book"/>
          <w:sz w:val="20"/>
          <w:szCs w:val="20"/>
        </w:rPr>
        <w:t>/</w:t>
      </w:r>
      <w:r w:rsidR="00DF769A" w:rsidRPr="00DC0EE1">
        <w:rPr>
          <w:rFonts w:ascii="Riojana Book" w:hAnsi="Riojana Book"/>
          <w:sz w:val="20"/>
          <w:szCs w:val="20"/>
        </w:rPr>
        <w:t>D. ª</w:t>
      </w:r>
      <w:r w:rsidRPr="00DC0EE1">
        <w:rPr>
          <w:rFonts w:ascii="Riojana Book" w:hAnsi="Riojana Book"/>
          <w:sz w:val="20"/>
          <w:szCs w:val="20"/>
        </w:rPr>
        <w:t>_________________________________________________________ con DNI ____</w:t>
      </w:r>
      <w:r w:rsidR="00106FBD" w:rsidRPr="00DC0EE1">
        <w:rPr>
          <w:rFonts w:ascii="Riojana Book" w:hAnsi="Riojana Book"/>
          <w:sz w:val="20"/>
          <w:szCs w:val="20"/>
        </w:rPr>
        <w:t>_________</w:t>
      </w:r>
      <w:r w:rsidRPr="00DC0EE1">
        <w:rPr>
          <w:rFonts w:ascii="Riojana Book" w:hAnsi="Riojana Book"/>
          <w:sz w:val="20"/>
          <w:szCs w:val="20"/>
        </w:rPr>
        <w:t>__________</w:t>
      </w:r>
    </w:p>
    <w:p w:rsidR="008B7933" w:rsidRPr="00DC0EE1" w:rsidRDefault="008B7933" w:rsidP="008B7933">
      <w:pPr>
        <w:spacing w:after="120" w:line="280" w:lineRule="exact"/>
        <w:rPr>
          <w:rFonts w:ascii="Riojana Book" w:hAnsi="Riojana Book"/>
          <w:sz w:val="20"/>
          <w:szCs w:val="20"/>
        </w:rPr>
      </w:pPr>
      <w:r w:rsidRPr="00DC0EE1">
        <w:rPr>
          <w:rFonts w:ascii="Riojana Book" w:hAnsi="Riojana Book"/>
          <w:sz w:val="20"/>
          <w:szCs w:val="20"/>
        </w:rPr>
        <w:t>en representación de la E.I.P.C./C.P.C.E.I. ____________________________________________</w:t>
      </w:r>
      <w:r w:rsidR="00106FBD" w:rsidRPr="00DC0EE1">
        <w:rPr>
          <w:rFonts w:ascii="Riojana Book" w:hAnsi="Riojana Book"/>
          <w:sz w:val="20"/>
          <w:szCs w:val="20"/>
        </w:rPr>
        <w:t>____________</w:t>
      </w:r>
      <w:r w:rsidRPr="00DC0EE1">
        <w:rPr>
          <w:rFonts w:ascii="Riojana Book" w:hAnsi="Riojana Book"/>
          <w:sz w:val="20"/>
          <w:szCs w:val="20"/>
        </w:rPr>
        <w:t>__</w:t>
      </w:r>
    </w:p>
    <w:p w:rsidR="008B7933" w:rsidRPr="00DC0EE1" w:rsidRDefault="008B7933" w:rsidP="008B7933">
      <w:pPr>
        <w:spacing w:after="120" w:line="280" w:lineRule="exact"/>
        <w:rPr>
          <w:rFonts w:ascii="Riojana Book" w:hAnsi="Riojana Book"/>
          <w:sz w:val="20"/>
          <w:szCs w:val="20"/>
        </w:rPr>
      </w:pPr>
      <w:r w:rsidRPr="00DC0EE1">
        <w:rPr>
          <w:rFonts w:ascii="Riojana Book" w:hAnsi="Riojana Book"/>
          <w:sz w:val="20"/>
          <w:szCs w:val="20"/>
        </w:rPr>
        <w:t xml:space="preserve">con código _____________________cuyo </w:t>
      </w:r>
      <w:r w:rsidR="00DF769A" w:rsidRPr="00DC0EE1">
        <w:rPr>
          <w:rFonts w:ascii="Riojana Book" w:hAnsi="Riojana Book"/>
          <w:sz w:val="20"/>
          <w:szCs w:val="20"/>
        </w:rPr>
        <w:t>titular es</w:t>
      </w:r>
      <w:r w:rsidRPr="00DC0EE1">
        <w:rPr>
          <w:rFonts w:ascii="Riojana Book" w:hAnsi="Riojana Book"/>
          <w:sz w:val="20"/>
          <w:szCs w:val="20"/>
        </w:rPr>
        <w:t xml:space="preserve"> _____________________________________</w:t>
      </w:r>
      <w:r w:rsidR="00106FBD" w:rsidRPr="00DC0EE1">
        <w:rPr>
          <w:rFonts w:ascii="Riojana Book" w:hAnsi="Riojana Book"/>
          <w:sz w:val="20"/>
          <w:szCs w:val="20"/>
        </w:rPr>
        <w:t>__________</w:t>
      </w:r>
      <w:r w:rsidR="003E5E5D" w:rsidRPr="00DC0EE1">
        <w:rPr>
          <w:rFonts w:ascii="Riojana Book" w:hAnsi="Riojana Book"/>
          <w:sz w:val="20"/>
          <w:szCs w:val="20"/>
        </w:rPr>
        <w:t>_</w:t>
      </w:r>
      <w:r w:rsidR="00106FBD" w:rsidRPr="00DC0EE1">
        <w:rPr>
          <w:rFonts w:ascii="Riojana Book" w:hAnsi="Riojana Book"/>
          <w:sz w:val="20"/>
          <w:szCs w:val="20"/>
        </w:rPr>
        <w:t>_</w:t>
      </w:r>
      <w:r w:rsidRPr="00DC0EE1">
        <w:rPr>
          <w:rFonts w:ascii="Riojana Book" w:hAnsi="Riojana Book"/>
          <w:sz w:val="20"/>
          <w:szCs w:val="20"/>
        </w:rPr>
        <w:t>_</w:t>
      </w:r>
    </w:p>
    <w:p w:rsidR="008B7933" w:rsidRPr="00DC0EE1" w:rsidRDefault="008B7933" w:rsidP="008B7933">
      <w:pPr>
        <w:spacing w:after="120" w:line="280" w:lineRule="exact"/>
        <w:rPr>
          <w:rFonts w:ascii="Riojana Book" w:hAnsi="Riojana Book"/>
          <w:sz w:val="20"/>
          <w:szCs w:val="20"/>
        </w:rPr>
      </w:pPr>
      <w:r w:rsidRPr="00DC0EE1">
        <w:rPr>
          <w:rFonts w:ascii="Riojana Book" w:hAnsi="Riojana Book"/>
          <w:sz w:val="20"/>
          <w:szCs w:val="20"/>
        </w:rPr>
        <w:t>con NIF/NIE___________________</w:t>
      </w:r>
      <w:r w:rsidR="00106FBD" w:rsidRPr="00DC0EE1">
        <w:rPr>
          <w:rFonts w:ascii="Riojana Book" w:hAnsi="Riojana Book"/>
          <w:sz w:val="20"/>
          <w:szCs w:val="20"/>
        </w:rPr>
        <w:t>__</w:t>
      </w:r>
      <w:r w:rsidR="003E5E5D" w:rsidRPr="00DC0EE1">
        <w:rPr>
          <w:rFonts w:ascii="Riojana Book" w:hAnsi="Riojana Book"/>
          <w:sz w:val="20"/>
          <w:szCs w:val="20"/>
        </w:rPr>
        <w:t>, con Decreto de c</w:t>
      </w:r>
      <w:r w:rsidR="00E7296B" w:rsidRPr="00DC0EE1">
        <w:rPr>
          <w:rFonts w:ascii="Riojana Book" w:hAnsi="Riojana Book"/>
          <w:sz w:val="20"/>
          <w:szCs w:val="20"/>
        </w:rPr>
        <w:t>reación/Resolución de autorización _______________ Domicilio ____________________________________________________________ Código postal ____________ Localidad _______________________________________________________ Teléfono _____________________ Correo electrónico ________________________________________</w:t>
      </w:r>
    </w:p>
    <w:p w:rsidR="008B7933" w:rsidRPr="006A49E7" w:rsidRDefault="008B7933" w:rsidP="008B7933">
      <w:pPr>
        <w:spacing w:line="280" w:lineRule="exact"/>
        <w:jc w:val="both"/>
        <w:rPr>
          <w:rFonts w:ascii="HelveticaNeue LT 55 Roman" w:hAnsi="HelveticaNeue LT 55 Roman"/>
          <w:sz w:val="20"/>
          <w:szCs w:val="20"/>
          <w:u w:val="single"/>
        </w:rPr>
      </w:pPr>
    </w:p>
    <w:p w:rsidR="008B7933" w:rsidRPr="00DC0EE1" w:rsidRDefault="00357F2A" w:rsidP="008B7933">
      <w:pPr>
        <w:spacing w:after="240"/>
        <w:jc w:val="both"/>
        <w:rPr>
          <w:rFonts w:ascii="Riojana SemiBold" w:hAnsi="Riojana SemiBold"/>
        </w:rPr>
      </w:pPr>
      <w:r w:rsidRPr="00DC0EE1">
        <w:rPr>
          <w:rFonts w:ascii="Riojana SemiBold" w:hAnsi="Riojana SemiBold"/>
        </w:rPr>
        <w:t>SOLICIT</w:t>
      </w:r>
      <w:r w:rsidR="008B7933" w:rsidRPr="00DC0EE1">
        <w:rPr>
          <w:rFonts w:ascii="Riojana SemiBold" w:hAnsi="Riojana SemiBold"/>
        </w:rPr>
        <w:t>A:</w:t>
      </w:r>
    </w:p>
    <w:p w:rsidR="008B7933" w:rsidRPr="00DC0EE1" w:rsidRDefault="00357F2A" w:rsidP="004363B5">
      <w:pPr>
        <w:spacing w:after="240"/>
        <w:jc w:val="both"/>
        <w:rPr>
          <w:rFonts w:ascii="Riojana Book" w:hAnsi="Riojana Book"/>
          <w:sz w:val="20"/>
          <w:szCs w:val="20"/>
        </w:rPr>
      </w:pPr>
      <w:r w:rsidRPr="00DC0EE1">
        <w:rPr>
          <w:rFonts w:ascii="Riojana Book" w:hAnsi="Riojana Book"/>
          <w:sz w:val="20"/>
          <w:szCs w:val="20"/>
        </w:rPr>
        <w:t>La ayuda correspondiente al Programa BONO INFANTIL, comprometiéndose a cumplir los requisitos establecidos en la Orden que la regula y cuantas disposiciones la desarrollen</w:t>
      </w:r>
      <w:r w:rsidR="004363B5" w:rsidRPr="00DC0EE1">
        <w:rPr>
          <w:rFonts w:ascii="Riojana Book" w:hAnsi="Riojana Book"/>
          <w:sz w:val="20"/>
          <w:szCs w:val="20"/>
        </w:rPr>
        <w:t>.</w:t>
      </w:r>
    </w:p>
    <w:p w:rsidR="00357F2A" w:rsidRPr="00DC0EE1" w:rsidRDefault="00357F2A" w:rsidP="004363B5">
      <w:pPr>
        <w:spacing w:after="240"/>
        <w:jc w:val="both"/>
        <w:rPr>
          <w:rFonts w:ascii="Riojana SemiBold" w:hAnsi="Riojana SemiBold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t>COMPOSICIÓN EIPCM/CPCEI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929"/>
        <w:gridCol w:w="1023"/>
        <w:gridCol w:w="1023"/>
        <w:gridCol w:w="1023"/>
        <w:gridCol w:w="1023"/>
        <w:gridCol w:w="1023"/>
        <w:gridCol w:w="1023"/>
      </w:tblGrid>
      <w:tr w:rsidR="00357F2A" w:rsidRPr="00DC0EE1" w:rsidTr="003E5E5D">
        <w:trPr>
          <w:trHeight w:val="20"/>
        </w:trPr>
        <w:tc>
          <w:tcPr>
            <w:tcW w:w="2435" w:type="dxa"/>
            <w:vAlign w:val="center"/>
          </w:tcPr>
          <w:p w:rsidR="00357F2A" w:rsidRPr="00DC0EE1" w:rsidRDefault="00357F2A" w:rsidP="004C11B1">
            <w:pPr>
              <w:rPr>
                <w:rFonts w:ascii="Riojana Book" w:hAnsi="Riojana Book"/>
                <w:b/>
              </w:rPr>
            </w:pP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0-1 años</w:t>
            </w: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1-2 años</w:t>
            </w: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2-3 años</w:t>
            </w: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Mixta 0</w:t>
            </w:r>
            <w:r w:rsidR="003E5E5D" w:rsidRPr="00DC0EE1">
              <w:rPr>
                <w:rFonts w:ascii="Riojana Book" w:hAnsi="Riojana Book"/>
              </w:rPr>
              <w:t xml:space="preserve"> </w:t>
            </w:r>
            <w:r w:rsidRPr="00DC0EE1">
              <w:rPr>
                <w:rFonts w:ascii="Riojana Book" w:hAnsi="Riojana Book"/>
              </w:rPr>
              <w:t>y</w:t>
            </w:r>
            <w:r w:rsidR="003E5E5D" w:rsidRPr="00DC0EE1">
              <w:rPr>
                <w:rFonts w:ascii="Riojana Book" w:hAnsi="Riojana Book"/>
              </w:rPr>
              <w:t xml:space="preserve"> </w:t>
            </w:r>
            <w:r w:rsidRPr="00DC0EE1">
              <w:rPr>
                <w:rFonts w:ascii="Riojana Book" w:hAnsi="Riojana Book"/>
              </w:rPr>
              <w:t>1</w:t>
            </w: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 xml:space="preserve">Mixta </w:t>
            </w:r>
            <w:r w:rsidR="003E5E5D" w:rsidRPr="00DC0EE1">
              <w:rPr>
                <w:rFonts w:ascii="Riojana Book" w:hAnsi="Riojana Book"/>
              </w:rPr>
              <w:t xml:space="preserve"> </w:t>
            </w:r>
            <w:r w:rsidRPr="00DC0EE1">
              <w:rPr>
                <w:rFonts w:ascii="Riojana Book" w:hAnsi="Riojana Book"/>
              </w:rPr>
              <w:t>1</w:t>
            </w:r>
            <w:r w:rsidR="003E5E5D" w:rsidRPr="00DC0EE1">
              <w:rPr>
                <w:rFonts w:ascii="Riojana Book" w:hAnsi="Riojana Book"/>
              </w:rPr>
              <w:t xml:space="preserve"> </w:t>
            </w:r>
            <w:r w:rsidRPr="00DC0EE1">
              <w:rPr>
                <w:rFonts w:ascii="Riojana Book" w:hAnsi="Riojana Book"/>
              </w:rPr>
              <w:t>y</w:t>
            </w:r>
            <w:r w:rsidR="003E5E5D" w:rsidRPr="00DC0EE1">
              <w:rPr>
                <w:rFonts w:ascii="Riojana Book" w:hAnsi="Riojana Book"/>
              </w:rPr>
              <w:t xml:space="preserve"> </w:t>
            </w:r>
            <w:r w:rsidRPr="00DC0EE1">
              <w:rPr>
                <w:rFonts w:ascii="Riojana Book" w:hAnsi="Riojana Book"/>
              </w:rPr>
              <w:t>2</w:t>
            </w: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Mixta 0,1</w:t>
            </w:r>
            <w:r w:rsidR="003E5E5D" w:rsidRPr="00DC0EE1">
              <w:rPr>
                <w:rFonts w:ascii="Riojana Book" w:hAnsi="Riojana Book"/>
              </w:rPr>
              <w:t xml:space="preserve"> </w:t>
            </w:r>
            <w:r w:rsidRPr="00DC0EE1">
              <w:rPr>
                <w:rFonts w:ascii="Riojana Book" w:hAnsi="Riojana Book"/>
              </w:rPr>
              <w:t>y</w:t>
            </w:r>
            <w:r w:rsidR="003E5E5D" w:rsidRPr="00DC0EE1">
              <w:rPr>
                <w:rFonts w:ascii="Riojana Book" w:hAnsi="Riojana Book"/>
              </w:rPr>
              <w:t xml:space="preserve"> </w:t>
            </w:r>
            <w:r w:rsidRPr="00DC0EE1">
              <w:rPr>
                <w:rFonts w:ascii="Riojana Book" w:hAnsi="Riojana Book"/>
              </w:rPr>
              <w:t>2</w:t>
            </w:r>
          </w:p>
        </w:tc>
      </w:tr>
      <w:tr w:rsidR="00357F2A" w:rsidRPr="00DC0EE1" w:rsidTr="003E5E5D">
        <w:trPr>
          <w:trHeight w:val="415"/>
        </w:trPr>
        <w:tc>
          <w:tcPr>
            <w:tcW w:w="2435" w:type="dxa"/>
            <w:vAlign w:val="center"/>
          </w:tcPr>
          <w:p w:rsidR="00357F2A" w:rsidRPr="00DC0EE1" w:rsidRDefault="00357F2A" w:rsidP="004C11B1">
            <w:pPr>
              <w:pStyle w:val="Ttulo1"/>
              <w:outlineLvl w:val="0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Unidades Autorizadas</w:t>
            </w: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357F2A" w:rsidRPr="00DC0EE1" w:rsidRDefault="00357F2A" w:rsidP="004C11B1">
            <w:pPr>
              <w:rPr>
                <w:rFonts w:ascii="Riojana Book" w:hAnsi="Riojana Book"/>
              </w:rPr>
            </w:pPr>
          </w:p>
        </w:tc>
      </w:tr>
      <w:tr w:rsidR="0006018B" w:rsidRPr="00DC0EE1" w:rsidTr="003E5E5D">
        <w:trPr>
          <w:trHeight w:val="415"/>
        </w:trPr>
        <w:tc>
          <w:tcPr>
            <w:tcW w:w="2435" w:type="dxa"/>
            <w:vAlign w:val="center"/>
          </w:tcPr>
          <w:p w:rsidR="0006018B" w:rsidRPr="00DC0EE1" w:rsidRDefault="0006018B" w:rsidP="004C11B1">
            <w:pPr>
              <w:pStyle w:val="Ttulo1"/>
              <w:outlineLvl w:val="0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Puestos Escolares</w:t>
            </w: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</w:tr>
      <w:tr w:rsidR="0006018B" w:rsidRPr="00DC0EE1" w:rsidTr="003E5E5D">
        <w:trPr>
          <w:trHeight w:val="415"/>
        </w:trPr>
        <w:tc>
          <w:tcPr>
            <w:tcW w:w="2435" w:type="dxa"/>
            <w:vAlign w:val="center"/>
          </w:tcPr>
          <w:p w:rsidR="0006018B" w:rsidRPr="00DC0EE1" w:rsidRDefault="0006018B" w:rsidP="004C11B1">
            <w:pPr>
              <w:pStyle w:val="Ttulo1"/>
              <w:outlineLvl w:val="0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Nº Total Alumnos matriculados</w:t>
            </w: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</w:tr>
      <w:tr w:rsidR="0006018B" w:rsidRPr="00DC0EE1" w:rsidTr="003E5E5D">
        <w:trPr>
          <w:trHeight w:val="415"/>
        </w:trPr>
        <w:tc>
          <w:tcPr>
            <w:tcW w:w="2435" w:type="dxa"/>
            <w:vAlign w:val="center"/>
          </w:tcPr>
          <w:p w:rsidR="0006018B" w:rsidRPr="00DC0EE1" w:rsidRDefault="0006018B" w:rsidP="004C11B1">
            <w:pPr>
              <w:pStyle w:val="Ttulo1"/>
              <w:outlineLvl w:val="0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Nº Total Alumnos requisitos Bono Infantil</w:t>
            </w: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  <w:tc>
          <w:tcPr>
            <w:tcW w:w="851" w:type="dxa"/>
            <w:vAlign w:val="center"/>
          </w:tcPr>
          <w:p w:rsidR="0006018B" w:rsidRPr="00DC0EE1" w:rsidRDefault="0006018B" w:rsidP="004C11B1">
            <w:pPr>
              <w:rPr>
                <w:rFonts w:ascii="Riojana Book" w:hAnsi="Riojana Book"/>
              </w:rPr>
            </w:pPr>
          </w:p>
        </w:tc>
      </w:tr>
    </w:tbl>
    <w:p w:rsidR="00357F2A" w:rsidRPr="00357F2A" w:rsidRDefault="00357F2A" w:rsidP="004363B5">
      <w:pPr>
        <w:spacing w:after="240"/>
        <w:jc w:val="both"/>
        <w:rPr>
          <w:rFonts w:ascii="Riojana" w:hAnsi="Riojana"/>
          <w:b/>
          <w:sz w:val="20"/>
          <w:szCs w:val="20"/>
        </w:rPr>
      </w:pPr>
    </w:p>
    <w:p w:rsidR="00852235" w:rsidRPr="00DC0EE1" w:rsidRDefault="00852235" w:rsidP="004363B5">
      <w:pPr>
        <w:spacing w:before="240" w:after="240"/>
        <w:jc w:val="both"/>
        <w:rPr>
          <w:rFonts w:ascii="Riojana Book" w:hAnsi="Riojana Book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t>JORNADAS</w:t>
      </w:r>
      <w:r w:rsidRPr="00DC0EE1">
        <w:rPr>
          <w:rFonts w:ascii="Riojana Book" w:hAnsi="Riojana Book"/>
          <w:sz w:val="20"/>
          <w:szCs w:val="20"/>
        </w:rPr>
        <w:t xml:space="preserve"> del Centro/Escuela que comprenden al menos la jornada mínima subvencionada por el Bono Infantil.</w:t>
      </w: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2436"/>
        <w:gridCol w:w="2095"/>
        <w:gridCol w:w="1843"/>
        <w:gridCol w:w="2693"/>
      </w:tblGrid>
      <w:tr w:rsidR="00852235" w:rsidRPr="00DC0EE1" w:rsidTr="007F207E">
        <w:trPr>
          <w:trHeight w:val="360"/>
        </w:trPr>
        <w:tc>
          <w:tcPr>
            <w:tcW w:w="2436" w:type="dxa"/>
            <w:vAlign w:val="center"/>
          </w:tcPr>
          <w:p w:rsidR="00852235" w:rsidRPr="00DC0EE1" w:rsidRDefault="00852235" w:rsidP="004C11B1">
            <w:pPr>
              <w:rPr>
                <w:rFonts w:ascii="Riojana Book" w:hAnsi="Riojana Book"/>
                <w:b/>
              </w:rPr>
            </w:pPr>
            <w:r w:rsidRPr="00DC0EE1">
              <w:rPr>
                <w:rFonts w:ascii="Riojana Book" w:hAnsi="Riojana Book"/>
              </w:rPr>
              <w:t>Descripción</w:t>
            </w:r>
          </w:p>
        </w:tc>
        <w:tc>
          <w:tcPr>
            <w:tcW w:w="2095" w:type="dxa"/>
            <w:vAlign w:val="center"/>
          </w:tcPr>
          <w:p w:rsidR="00852235" w:rsidRPr="00DC0EE1" w:rsidRDefault="00852235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Horario</w:t>
            </w:r>
          </w:p>
        </w:tc>
        <w:tc>
          <w:tcPr>
            <w:tcW w:w="1843" w:type="dxa"/>
            <w:vAlign w:val="center"/>
          </w:tcPr>
          <w:p w:rsidR="00852235" w:rsidRPr="00DC0EE1" w:rsidRDefault="00852235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Precio</w:t>
            </w:r>
          </w:p>
        </w:tc>
        <w:tc>
          <w:tcPr>
            <w:tcW w:w="2693" w:type="dxa"/>
            <w:vAlign w:val="center"/>
          </w:tcPr>
          <w:p w:rsidR="00852235" w:rsidRPr="00DC0EE1" w:rsidRDefault="00852235" w:rsidP="004C11B1">
            <w:pPr>
              <w:jc w:val="center"/>
              <w:rPr>
                <w:rFonts w:ascii="Riojana Book" w:hAnsi="Riojana Book"/>
              </w:rPr>
            </w:pPr>
            <w:r w:rsidRPr="00DC0EE1">
              <w:rPr>
                <w:rFonts w:ascii="Riojana Book" w:hAnsi="Riojana Book"/>
              </w:rPr>
              <w:t>Comedor</w:t>
            </w:r>
          </w:p>
        </w:tc>
      </w:tr>
      <w:tr w:rsidR="00852235" w:rsidRPr="00DC0EE1" w:rsidTr="007F207E">
        <w:trPr>
          <w:trHeight w:val="415"/>
        </w:trPr>
        <w:tc>
          <w:tcPr>
            <w:tcW w:w="2436" w:type="dxa"/>
            <w:vAlign w:val="center"/>
          </w:tcPr>
          <w:p w:rsidR="00852235" w:rsidRPr="00DC0EE1" w:rsidRDefault="00852235" w:rsidP="004C11B1">
            <w:pPr>
              <w:pStyle w:val="Ttulo1"/>
              <w:outlineLvl w:val="0"/>
              <w:rPr>
                <w:rFonts w:ascii="Riojana Book" w:hAnsi="Riojana Book"/>
              </w:rPr>
            </w:pPr>
          </w:p>
        </w:tc>
        <w:tc>
          <w:tcPr>
            <w:tcW w:w="2095" w:type="dxa"/>
            <w:vAlign w:val="center"/>
          </w:tcPr>
          <w:p w:rsidR="00852235" w:rsidRPr="00DC0EE1" w:rsidRDefault="00852235" w:rsidP="004C11B1">
            <w:pPr>
              <w:rPr>
                <w:rFonts w:ascii="Riojana Book" w:hAnsi="Riojana Book"/>
              </w:rPr>
            </w:pPr>
          </w:p>
        </w:tc>
        <w:tc>
          <w:tcPr>
            <w:tcW w:w="1843" w:type="dxa"/>
            <w:vAlign w:val="center"/>
          </w:tcPr>
          <w:p w:rsidR="00852235" w:rsidRPr="00DC0EE1" w:rsidRDefault="00852235" w:rsidP="004C11B1">
            <w:pPr>
              <w:rPr>
                <w:rFonts w:ascii="Riojana Book" w:hAnsi="Riojana Book"/>
              </w:rPr>
            </w:pPr>
          </w:p>
        </w:tc>
        <w:tc>
          <w:tcPr>
            <w:tcW w:w="2693" w:type="dxa"/>
            <w:vAlign w:val="center"/>
          </w:tcPr>
          <w:p w:rsidR="00852235" w:rsidRPr="00DC0EE1" w:rsidRDefault="00852235" w:rsidP="004C11B1">
            <w:pPr>
              <w:rPr>
                <w:rFonts w:ascii="Riojana Book" w:hAnsi="Riojana Book"/>
              </w:rPr>
            </w:pPr>
          </w:p>
        </w:tc>
      </w:tr>
      <w:tr w:rsidR="00852235" w:rsidRPr="00DC0EE1" w:rsidTr="007F207E">
        <w:trPr>
          <w:trHeight w:val="415"/>
        </w:trPr>
        <w:tc>
          <w:tcPr>
            <w:tcW w:w="2436" w:type="dxa"/>
            <w:vAlign w:val="center"/>
          </w:tcPr>
          <w:p w:rsidR="00852235" w:rsidRPr="00DC0EE1" w:rsidRDefault="00852235" w:rsidP="004C11B1">
            <w:pPr>
              <w:pStyle w:val="Ttulo1"/>
              <w:outlineLvl w:val="0"/>
              <w:rPr>
                <w:rFonts w:ascii="Riojana Book" w:hAnsi="Riojana Book"/>
              </w:rPr>
            </w:pPr>
          </w:p>
        </w:tc>
        <w:tc>
          <w:tcPr>
            <w:tcW w:w="2095" w:type="dxa"/>
            <w:vAlign w:val="center"/>
          </w:tcPr>
          <w:p w:rsidR="00852235" w:rsidRPr="00DC0EE1" w:rsidRDefault="00852235" w:rsidP="004C11B1">
            <w:pPr>
              <w:rPr>
                <w:rFonts w:ascii="Riojana Book" w:hAnsi="Riojana Book"/>
              </w:rPr>
            </w:pPr>
          </w:p>
        </w:tc>
        <w:tc>
          <w:tcPr>
            <w:tcW w:w="1843" w:type="dxa"/>
            <w:vAlign w:val="center"/>
          </w:tcPr>
          <w:p w:rsidR="00852235" w:rsidRPr="00DC0EE1" w:rsidRDefault="00852235" w:rsidP="004C11B1">
            <w:pPr>
              <w:rPr>
                <w:rFonts w:ascii="Riojana Book" w:hAnsi="Riojana Book"/>
              </w:rPr>
            </w:pPr>
          </w:p>
        </w:tc>
        <w:tc>
          <w:tcPr>
            <w:tcW w:w="2693" w:type="dxa"/>
            <w:vAlign w:val="center"/>
          </w:tcPr>
          <w:p w:rsidR="00852235" w:rsidRPr="00DC0EE1" w:rsidRDefault="00852235" w:rsidP="004C11B1">
            <w:pPr>
              <w:rPr>
                <w:rFonts w:ascii="Riojana Book" w:hAnsi="Riojana Book"/>
              </w:rPr>
            </w:pPr>
          </w:p>
        </w:tc>
      </w:tr>
    </w:tbl>
    <w:p w:rsidR="00852235" w:rsidRDefault="00852235" w:rsidP="004363B5">
      <w:pPr>
        <w:spacing w:before="240" w:after="240"/>
        <w:jc w:val="both"/>
        <w:rPr>
          <w:rFonts w:ascii="Riojana" w:hAnsi="Riojana"/>
          <w:sz w:val="20"/>
          <w:szCs w:val="20"/>
        </w:rPr>
      </w:pPr>
    </w:p>
    <w:p w:rsidR="00F33F86" w:rsidRPr="00DC0EE1" w:rsidRDefault="00F33F86" w:rsidP="004363B5">
      <w:pPr>
        <w:spacing w:before="240" w:after="240"/>
        <w:jc w:val="both"/>
        <w:rPr>
          <w:rFonts w:ascii="Riojana SemiBold" w:hAnsi="Riojana SemiBold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lastRenderedPageBreak/>
        <w:t>DOCUMENTACIÓN</w:t>
      </w:r>
    </w:p>
    <w:p w:rsidR="00D11396" w:rsidRPr="00DC0EE1" w:rsidRDefault="00D11396" w:rsidP="00C86BA3">
      <w:pPr>
        <w:pStyle w:val="Prrafodelista"/>
        <w:numPr>
          <w:ilvl w:val="0"/>
          <w:numId w:val="2"/>
        </w:numPr>
        <w:spacing w:before="120" w:after="120"/>
        <w:jc w:val="both"/>
        <w:rPr>
          <w:rFonts w:ascii="Riojana SemiBold" w:hAnsi="Riojana SemiBold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t>A presentar por los interesados.</w:t>
      </w:r>
    </w:p>
    <w:p w:rsidR="008B7933" w:rsidRPr="00DC0EE1" w:rsidRDefault="00F33F86" w:rsidP="00C86BA3">
      <w:pPr>
        <w:spacing w:before="120" w:after="120"/>
        <w:jc w:val="both"/>
        <w:rPr>
          <w:rFonts w:ascii="Riojana Book" w:hAnsi="Riojana Book"/>
          <w:sz w:val="20"/>
          <w:szCs w:val="20"/>
        </w:rPr>
      </w:pPr>
      <w:r w:rsidRPr="00DC0EE1">
        <w:rPr>
          <w:rFonts w:ascii="Riojana Book" w:hAnsi="Riojana Book"/>
          <w:sz w:val="20"/>
          <w:szCs w:val="20"/>
        </w:rPr>
        <w:t>Los Centros docentes de Primer Ciclo de Infantil aportarán los documentos nº 1, 2, 3, 4, 5</w:t>
      </w:r>
      <w:r w:rsidR="008B7933" w:rsidRPr="00DC0EE1">
        <w:rPr>
          <w:rFonts w:ascii="Riojana Book" w:hAnsi="Riojana Book"/>
          <w:sz w:val="20"/>
          <w:szCs w:val="20"/>
        </w:rPr>
        <w:t>.</w:t>
      </w:r>
    </w:p>
    <w:p w:rsidR="00F33F86" w:rsidRPr="00DC0EE1" w:rsidRDefault="00F33F86" w:rsidP="00C86BA3">
      <w:pPr>
        <w:spacing w:before="120" w:after="120"/>
        <w:jc w:val="both"/>
        <w:rPr>
          <w:rFonts w:ascii="Riojana Book" w:hAnsi="Riojana Book"/>
          <w:sz w:val="20"/>
          <w:szCs w:val="20"/>
        </w:rPr>
      </w:pPr>
      <w:r w:rsidRPr="00DC0EE1">
        <w:rPr>
          <w:rFonts w:ascii="Riojana Book" w:hAnsi="Riojana Book"/>
          <w:sz w:val="20"/>
          <w:szCs w:val="20"/>
        </w:rPr>
        <w:t>Los Ayuntamientos presentarán todos los documentos a excepción del nº 2. El documento nº 9 solo debe presentarse si ocurre dicha situación.</w:t>
      </w:r>
    </w:p>
    <w:tbl>
      <w:tblPr>
        <w:tblpPr w:leftFromText="141" w:rightFromText="141" w:vertAnchor="text" w:horzAnchor="margin" w:tblpXSpec="center" w:tblpY="84"/>
        <w:tblOverlap w:val="never"/>
        <w:tblW w:w="8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7371"/>
        <w:gridCol w:w="1026"/>
      </w:tblGrid>
      <w:tr w:rsidR="00F33F86" w:rsidRPr="00DC0EE1" w:rsidTr="00050DC0">
        <w:trPr>
          <w:trHeight w:hRule="exact" w:val="39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t>TIPO DE DOCUMENTO</w:t>
            </w:r>
          </w:p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</w:p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t>APORTA</w:t>
            </w:r>
          </w:p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Relación nominal de alumnos matriculados que cumplan los requisitos exigidos en el artículo 4 de la orden junto con la documentación acreditativa.</w:t>
            </w:r>
          </w:p>
        </w:tc>
        <w:tc>
          <w:tcPr>
            <w:tcW w:w="1026" w:type="dxa"/>
            <w:shd w:val="clear" w:color="auto" w:fill="auto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Certificado sobre el precio mensual por alumno de las jornadas que comprendan cuando menos el horario mínimo que se determine en la resolución de convocatoria.</w:t>
            </w:r>
          </w:p>
        </w:tc>
        <w:tc>
          <w:tcPr>
            <w:tcW w:w="1026" w:type="dxa"/>
            <w:shd w:val="clear" w:color="auto" w:fill="auto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Certificado que acredite que la totalidad del personal está dado de alta en el régimen de la Seguridad Social de acuerdo con la normativa aplicable</w:t>
            </w:r>
          </w:p>
        </w:tc>
        <w:tc>
          <w:tcPr>
            <w:tcW w:w="1026" w:type="dxa"/>
            <w:shd w:val="clear" w:color="auto" w:fill="auto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Certificado que acredite el cumplimiento de la normativa en materia de protección del menor.</w:t>
            </w:r>
          </w:p>
        </w:tc>
        <w:tc>
          <w:tcPr>
            <w:tcW w:w="1026" w:type="dxa"/>
            <w:shd w:val="clear" w:color="auto" w:fill="auto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Declaración responsable acerca de las ayudas y subvenciones que se hayan solicitado u obtenido.</w:t>
            </w:r>
          </w:p>
        </w:tc>
        <w:tc>
          <w:tcPr>
            <w:tcW w:w="1026" w:type="dxa"/>
            <w:shd w:val="clear" w:color="auto" w:fill="auto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hAnsi="Riojana Book"/>
                <w:sz w:val="20"/>
                <w:szCs w:val="20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Ordenanza municipal reguladora de la organización y funcionamiento de la EIPC</w:t>
            </w:r>
            <w:r w:rsidR="00892A32" w:rsidRPr="00DC0EE1">
              <w:rPr>
                <w:rFonts w:ascii="Riojana Book" w:hAnsi="Riojana Book"/>
                <w:snapToGrid w:val="0"/>
                <w:sz w:val="20"/>
                <w:szCs w:val="20"/>
              </w:rPr>
              <w:t>M</w:t>
            </w: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 xml:space="preserve"> o Acuerdo del Pleno. 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Ordenanza municipal reguladora del precio público de la EIPC</w:t>
            </w:r>
            <w:r w:rsidR="00892A32" w:rsidRPr="00DC0EE1">
              <w:rPr>
                <w:rFonts w:ascii="Riojana Book" w:hAnsi="Riojana Book"/>
                <w:snapToGrid w:val="0"/>
                <w:sz w:val="20"/>
                <w:szCs w:val="20"/>
              </w:rPr>
              <w:t>M</w:t>
            </w: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 xml:space="preserve"> </w:t>
            </w:r>
            <w:r w:rsidR="007F207E" w:rsidRPr="00DC0EE1">
              <w:rPr>
                <w:rFonts w:ascii="Riojana Book" w:hAnsi="Riojana Book"/>
                <w:snapToGrid w:val="0"/>
                <w:sz w:val="20"/>
                <w:szCs w:val="20"/>
              </w:rPr>
              <w:t xml:space="preserve">o </w:t>
            </w: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Acuerdo del Pleno, o en su caso, documento equivalente que acredite el precio público de las jornadas en el supuesto de modalidad de gestión indirecta de la EIPC</w:t>
            </w:r>
            <w:r w:rsidR="00892A32" w:rsidRPr="00DC0EE1">
              <w:rPr>
                <w:rFonts w:ascii="Riojana Book" w:hAnsi="Riojana Book"/>
                <w:snapToGrid w:val="0"/>
                <w:sz w:val="20"/>
                <w:szCs w:val="20"/>
              </w:rPr>
              <w:t>M</w:t>
            </w:r>
            <w:r w:rsidR="007F207E" w:rsidRPr="00DC0EE1">
              <w:rPr>
                <w:rFonts w:ascii="Riojana Book" w:hAnsi="Riojana Book"/>
                <w:snapToGrid w:val="0"/>
                <w:sz w:val="20"/>
                <w:szCs w:val="20"/>
              </w:rPr>
              <w:t>.</w:t>
            </w: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Certificado del Interventor del Ayuntamiento u órgano equivalente que acredite el precio público de aquellas jornadas que cuando menos cumplan la jornada mínima subvencionada. En el caso de gestión indirecta de una escuela y no se disponga de ordenanzas que regulen el precio público, se aportará documento equivalente.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</w:p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  <w:p w:rsidR="00F33F86" w:rsidRPr="00DC0EE1" w:rsidRDefault="00F33F86" w:rsidP="00C86BA3">
            <w:pPr>
              <w:spacing w:before="120" w:after="120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</w:p>
        </w:tc>
      </w:tr>
      <w:tr w:rsidR="00F33F86" w:rsidRPr="00DC0EE1" w:rsidTr="00050DC0">
        <w:trPr>
          <w:trHeight w:val="57"/>
        </w:trPr>
        <w:tc>
          <w:tcPr>
            <w:tcW w:w="7371" w:type="dxa"/>
            <w:shd w:val="clear" w:color="auto" w:fill="auto"/>
            <w:vAlign w:val="center"/>
          </w:tcPr>
          <w:p w:rsidR="00F33F86" w:rsidRPr="00DC0EE1" w:rsidRDefault="00F33F86" w:rsidP="00C86BA3">
            <w:pPr>
              <w:numPr>
                <w:ilvl w:val="0"/>
                <w:numId w:val="1"/>
              </w:numPr>
              <w:spacing w:before="120" w:after="120"/>
              <w:ind w:left="426" w:hanging="284"/>
              <w:jc w:val="both"/>
              <w:rPr>
                <w:rFonts w:ascii="Riojana Book" w:hAnsi="Riojana Book"/>
                <w:snapToGrid w:val="0"/>
                <w:color w:val="8496B0" w:themeColor="text2" w:themeTint="99"/>
                <w:sz w:val="20"/>
                <w:szCs w:val="20"/>
              </w:rPr>
            </w:pP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En el caso de modalidad de gestión indirecta de la EIPC</w:t>
            </w:r>
            <w:r w:rsidR="00892A32" w:rsidRPr="00DC0EE1">
              <w:rPr>
                <w:rFonts w:ascii="Riojana Book" w:hAnsi="Riojana Book"/>
                <w:snapToGrid w:val="0"/>
                <w:sz w:val="20"/>
                <w:szCs w:val="20"/>
              </w:rPr>
              <w:t>M</w:t>
            </w:r>
            <w:r w:rsidRPr="00DC0EE1">
              <w:rPr>
                <w:rFonts w:ascii="Riojana Book" w:hAnsi="Riojana Book"/>
                <w:snapToGrid w:val="0"/>
                <w:sz w:val="20"/>
                <w:szCs w:val="20"/>
              </w:rPr>
              <w:t>, y no se disponga  de ordenanzas que regulen el precio público ni la organización y funcionamiento del centro, certificado del titular que acredite la relación jurídica con la entidad que la gestiona y además, las condiciones y términos de la gestión.</w:t>
            </w:r>
          </w:p>
        </w:tc>
        <w:tc>
          <w:tcPr>
            <w:tcW w:w="1026" w:type="dxa"/>
            <w:shd w:val="clear" w:color="auto" w:fill="auto"/>
            <w:vAlign w:val="center"/>
          </w:tcPr>
          <w:p w:rsidR="00F33F86" w:rsidRPr="00DC0EE1" w:rsidRDefault="00F33F86" w:rsidP="00C86BA3">
            <w:pPr>
              <w:spacing w:before="120" w:after="120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</w:p>
          <w:p w:rsidR="00F33F86" w:rsidRPr="00DC0EE1" w:rsidRDefault="00F33F86" w:rsidP="00C86BA3">
            <w:pPr>
              <w:spacing w:before="120" w:after="120"/>
              <w:jc w:val="center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  <w:r w:rsidRPr="00DC0EE1"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  <w:sym w:font="Wingdings" w:char="F06F"/>
            </w:r>
          </w:p>
          <w:p w:rsidR="00F33F86" w:rsidRPr="00DC0EE1" w:rsidRDefault="00F33F86" w:rsidP="00C86BA3">
            <w:pPr>
              <w:spacing w:before="120" w:after="120"/>
              <w:rPr>
                <w:rFonts w:ascii="Riojana Book" w:eastAsia="Times New Roman" w:hAnsi="Riojana Book"/>
                <w:sz w:val="20"/>
                <w:szCs w:val="20"/>
                <w:lang w:val="es-MX" w:eastAsia="es-ES"/>
              </w:rPr>
            </w:pPr>
          </w:p>
        </w:tc>
      </w:tr>
    </w:tbl>
    <w:p w:rsidR="00C86BA3" w:rsidRPr="00DC0EE1" w:rsidRDefault="00C86BA3" w:rsidP="00C86BA3">
      <w:pPr>
        <w:pStyle w:val="Prrafodelista"/>
        <w:spacing w:before="120" w:after="120"/>
        <w:jc w:val="both"/>
        <w:rPr>
          <w:rFonts w:ascii="Riojana Book" w:hAnsi="Riojana Book"/>
          <w:b/>
          <w:sz w:val="20"/>
          <w:szCs w:val="20"/>
        </w:rPr>
      </w:pPr>
    </w:p>
    <w:p w:rsidR="00C86BA3" w:rsidRPr="00DC0EE1" w:rsidRDefault="00C86BA3">
      <w:pPr>
        <w:rPr>
          <w:rFonts w:ascii="Riojana Book" w:hAnsi="Riojana Book"/>
          <w:b/>
          <w:sz w:val="20"/>
          <w:szCs w:val="20"/>
        </w:rPr>
      </w:pPr>
      <w:r w:rsidRPr="00DC0EE1">
        <w:rPr>
          <w:rFonts w:ascii="Riojana Book" w:hAnsi="Riojana Book"/>
          <w:b/>
          <w:sz w:val="20"/>
          <w:szCs w:val="20"/>
        </w:rPr>
        <w:br w:type="page"/>
      </w:r>
    </w:p>
    <w:p w:rsidR="00C86BA3" w:rsidRPr="00DC0EE1" w:rsidRDefault="00D11396" w:rsidP="00C86BA3">
      <w:pPr>
        <w:pStyle w:val="Prrafodelista"/>
        <w:numPr>
          <w:ilvl w:val="0"/>
          <w:numId w:val="2"/>
        </w:numPr>
        <w:spacing w:before="120" w:after="120"/>
        <w:jc w:val="both"/>
        <w:rPr>
          <w:rFonts w:ascii="Riojana SemiBold" w:hAnsi="Riojana SemiBold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lastRenderedPageBreak/>
        <w:t>Comprobación de datos.</w:t>
      </w:r>
    </w:p>
    <w:p w:rsidR="00BF306F" w:rsidRPr="00DC0EE1" w:rsidRDefault="00BF306F" w:rsidP="00BF306F">
      <w:pPr>
        <w:jc w:val="both"/>
        <w:rPr>
          <w:rFonts w:ascii="Riojana SemiBold" w:hAnsi="Riojana SemiBold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t xml:space="preserve">NO OPOSICIÓN A LAS CONSULTAS: </w:t>
      </w:r>
    </w:p>
    <w:p w:rsidR="00BF306F" w:rsidRPr="00DC0EE1" w:rsidRDefault="00BF306F" w:rsidP="00A15C53">
      <w:pPr>
        <w:jc w:val="both"/>
        <w:rPr>
          <w:rFonts w:ascii="Riojana Book" w:hAnsi="Riojana Book"/>
          <w:sz w:val="16"/>
          <w:szCs w:val="16"/>
        </w:rPr>
      </w:pPr>
      <w:r w:rsidRPr="00DC0EE1">
        <w:rPr>
          <w:rFonts w:ascii="Riojana Book" w:hAnsi="Riojana Book"/>
          <w:sz w:val="16"/>
          <w:szCs w:val="16"/>
        </w:rPr>
        <w:t>El artículo 28 de la Ley 39/2015 de 1 de octubre, del Procedimiento Administrativo Común de las AAPP, reconoce su derecho como interesado a no aportar documentos elaborados por cualquier administración y a no aportar datos y documentos elaborados con anterioridad. En base a ello, los datos abajo relacionados serán objeto de consulta a las Administraciones Públicas, salvo que los interesados se opongan a la misma, en cuyo caso lo deberán indicar en el cuadro correspondiente.</w:t>
      </w:r>
    </w:p>
    <w:p w:rsidR="00A15C53" w:rsidRPr="00DC0EE1" w:rsidRDefault="00A15C53" w:rsidP="00A15C53">
      <w:pPr>
        <w:spacing w:line="280" w:lineRule="exact"/>
        <w:jc w:val="both"/>
        <w:rPr>
          <w:rFonts w:ascii="Riojana SemiBold" w:hAnsi="Riojana SemiBold"/>
          <w:sz w:val="20"/>
          <w:szCs w:val="20"/>
        </w:rPr>
      </w:pPr>
    </w:p>
    <w:p w:rsidR="00BF306F" w:rsidRPr="00DC0EE1" w:rsidRDefault="00BF306F" w:rsidP="00BF306F">
      <w:pPr>
        <w:rPr>
          <w:rFonts w:ascii="Riojana SemiBold" w:hAnsi="Riojana SemiBold" w:cs="HelveticaNeue LT 55 Roman"/>
          <w:color w:val="000000"/>
          <w:sz w:val="16"/>
          <w:szCs w:val="16"/>
          <w:u w:val="single"/>
        </w:rPr>
      </w:pPr>
      <w:r w:rsidRPr="00DC0EE1">
        <w:rPr>
          <w:rFonts w:ascii="Riojana SemiBold" w:hAnsi="Riojana SemiBold" w:cs="HelveticaNeue LT 55 Roman"/>
          <w:color w:val="000000"/>
          <w:sz w:val="16"/>
          <w:szCs w:val="16"/>
          <w:u w:val="single"/>
        </w:rPr>
        <w:t>RELLENAR SOLO EN CASO DE OPOSICIÓN A LA CONSULTA</w:t>
      </w:r>
    </w:p>
    <w:p w:rsidR="00B25378" w:rsidRPr="00DC0EE1" w:rsidRDefault="00B25378" w:rsidP="00B25378">
      <w:pPr>
        <w:rPr>
          <w:rFonts w:ascii="Riojana SemiBold" w:hAnsi="Riojana SemiBold"/>
          <w:sz w:val="16"/>
          <w:szCs w:val="16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5"/>
        <w:gridCol w:w="1726"/>
        <w:gridCol w:w="1559"/>
        <w:gridCol w:w="2268"/>
        <w:gridCol w:w="1843"/>
      </w:tblGrid>
      <w:tr w:rsidR="00A15C53" w:rsidRPr="00DC0EE1" w:rsidTr="00A15C53">
        <w:tc>
          <w:tcPr>
            <w:tcW w:w="1955" w:type="dxa"/>
            <w:shd w:val="clear" w:color="auto" w:fill="auto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Dato a consultar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Organismo</w:t>
            </w:r>
          </w:p>
        </w:tc>
        <w:tc>
          <w:tcPr>
            <w:tcW w:w="1559" w:type="dxa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Oposición</w:t>
            </w:r>
          </w:p>
        </w:tc>
        <w:tc>
          <w:tcPr>
            <w:tcW w:w="2268" w:type="dxa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Nombre y apellidos</w:t>
            </w:r>
          </w:p>
        </w:tc>
        <w:tc>
          <w:tcPr>
            <w:tcW w:w="1843" w:type="dxa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Firma</w:t>
            </w:r>
          </w:p>
        </w:tc>
      </w:tr>
      <w:tr w:rsidR="00A15C53" w:rsidRPr="00DC0EE1" w:rsidTr="00A15C53">
        <w:trPr>
          <w:trHeight w:val="360"/>
        </w:trPr>
        <w:tc>
          <w:tcPr>
            <w:tcW w:w="1955" w:type="dxa"/>
            <w:shd w:val="clear" w:color="auto" w:fill="auto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Estar al corriente de pago con la Seguridad Social</w:t>
            </w:r>
          </w:p>
        </w:tc>
        <w:tc>
          <w:tcPr>
            <w:tcW w:w="1726" w:type="dxa"/>
            <w:shd w:val="clear" w:color="auto" w:fill="auto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Tesorería General de la Seguridad Social</w:t>
            </w:r>
          </w:p>
        </w:tc>
        <w:tc>
          <w:tcPr>
            <w:tcW w:w="1559" w:type="dxa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28"/>
                <w:szCs w:val="28"/>
                <w:lang w:eastAsia="es-ES"/>
              </w:rPr>
            </w:pPr>
            <w:r w:rsidRPr="00DC0EE1">
              <w:rPr>
                <w:rFonts w:ascii="Times New Roman" w:eastAsia="Times New Roman" w:hAnsi="Times New Roman" w:cs="Times New Roman"/>
                <w:sz w:val="28"/>
                <w:szCs w:val="28"/>
                <w:lang w:eastAsia="es-ES"/>
              </w:rPr>
              <w:t>□</w:t>
            </w:r>
            <w:r w:rsidRPr="00DC0EE1">
              <w:rPr>
                <w:rFonts w:ascii="Riojana Book" w:eastAsia="Times New Roman" w:hAnsi="Riojana Book"/>
                <w:sz w:val="28"/>
                <w:szCs w:val="28"/>
                <w:lang w:eastAsia="es-ES"/>
              </w:rPr>
              <w:t xml:space="preserve"> </w:t>
            </w: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Me opongo a la consulta de datos</w:t>
            </w:r>
          </w:p>
        </w:tc>
        <w:tc>
          <w:tcPr>
            <w:tcW w:w="2268" w:type="dxa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28"/>
                <w:szCs w:val="28"/>
                <w:lang w:eastAsia="es-ES"/>
              </w:rPr>
            </w:pPr>
          </w:p>
        </w:tc>
        <w:tc>
          <w:tcPr>
            <w:tcW w:w="1843" w:type="dxa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28"/>
                <w:szCs w:val="28"/>
                <w:lang w:eastAsia="es-ES"/>
              </w:rPr>
            </w:pPr>
          </w:p>
        </w:tc>
      </w:tr>
    </w:tbl>
    <w:p w:rsidR="00A15C53" w:rsidRPr="00DC0EE1" w:rsidRDefault="00A15C53" w:rsidP="00B25378">
      <w:pPr>
        <w:rPr>
          <w:rFonts w:ascii="Riojana Book" w:hAnsi="Riojana Book"/>
          <w:sz w:val="16"/>
          <w:szCs w:val="16"/>
        </w:rPr>
      </w:pPr>
    </w:p>
    <w:p w:rsidR="00A15C53" w:rsidRPr="00DC0EE1" w:rsidRDefault="00A15C53" w:rsidP="00B25378">
      <w:pPr>
        <w:rPr>
          <w:rFonts w:ascii="Riojana Book" w:hAnsi="Riojana Book"/>
          <w:sz w:val="16"/>
          <w:szCs w:val="16"/>
        </w:rPr>
      </w:pPr>
    </w:p>
    <w:p w:rsidR="00B25378" w:rsidRPr="00DC0EE1" w:rsidRDefault="00B25378" w:rsidP="00B25378">
      <w:pPr>
        <w:rPr>
          <w:rFonts w:ascii="Riojana Book" w:hAnsi="Riojana Book"/>
        </w:rPr>
      </w:pPr>
      <w:r w:rsidRPr="00DC0EE1">
        <w:rPr>
          <w:rFonts w:ascii="Riojana Book" w:hAnsi="Riojana Book"/>
          <w:sz w:val="16"/>
          <w:szCs w:val="16"/>
        </w:rPr>
        <w:t xml:space="preserve">MOTIVO POR EL QUE SE OPONE A DICHA CONSULTA: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B25378" w:rsidRPr="00DC0EE1" w:rsidTr="00B25378">
        <w:trPr>
          <w:trHeight w:val="397"/>
        </w:trPr>
        <w:tc>
          <w:tcPr>
            <w:tcW w:w="9026" w:type="dxa"/>
          </w:tcPr>
          <w:p w:rsidR="00B25378" w:rsidRPr="00DC0EE1" w:rsidRDefault="00B25378" w:rsidP="009B4792">
            <w:pPr>
              <w:jc w:val="both"/>
              <w:rPr>
                <w:rFonts w:ascii="Riojana Book" w:hAnsi="Riojana Book"/>
              </w:rPr>
            </w:pPr>
          </w:p>
        </w:tc>
      </w:tr>
    </w:tbl>
    <w:p w:rsidR="00A15C53" w:rsidRDefault="00A15C53">
      <w:pPr>
        <w:rPr>
          <w:rFonts w:ascii="Riojana" w:hAnsi="Riojana"/>
          <w:sz w:val="20"/>
          <w:szCs w:val="20"/>
        </w:rPr>
      </w:pPr>
    </w:p>
    <w:p w:rsidR="00A15C53" w:rsidRDefault="00A15C53" w:rsidP="00A15C53">
      <w:pPr>
        <w:jc w:val="both"/>
        <w:rPr>
          <w:rFonts w:ascii="Riojana Bold" w:hAnsi="Riojana Bold"/>
        </w:rPr>
      </w:pPr>
    </w:p>
    <w:p w:rsidR="00A15C53" w:rsidRPr="00DC0EE1" w:rsidRDefault="00A15C53" w:rsidP="00A15C53">
      <w:pPr>
        <w:jc w:val="both"/>
        <w:rPr>
          <w:rFonts w:ascii="Riojana SemiBold" w:eastAsia="Times New Roman" w:hAnsi="Riojana SemiBold"/>
          <w:lang w:eastAsia="es-ES"/>
        </w:rPr>
      </w:pPr>
      <w:r w:rsidRPr="00DC0EE1">
        <w:rPr>
          <w:rFonts w:ascii="Riojana SemiBold" w:eastAsia="Times New Roman" w:hAnsi="Riojana SemiBold"/>
          <w:lang w:eastAsia="es-ES"/>
        </w:rPr>
        <w:t xml:space="preserve">AUTORIZACIÓN A LAS CONSULTAS: </w:t>
      </w:r>
    </w:p>
    <w:p w:rsidR="00A15C53" w:rsidRPr="00DC0EE1" w:rsidRDefault="00A15C53" w:rsidP="00A15C53">
      <w:pPr>
        <w:jc w:val="both"/>
        <w:rPr>
          <w:rFonts w:ascii="Riojana Book" w:eastAsia="Times New Roman" w:hAnsi="Riojana Book"/>
          <w:sz w:val="20"/>
          <w:szCs w:val="20"/>
          <w:lang w:eastAsia="es-ES"/>
        </w:rPr>
      </w:pPr>
      <w:r w:rsidRPr="00DC0EE1">
        <w:rPr>
          <w:rFonts w:ascii="Riojana Book" w:eastAsia="Times New Roman" w:hAnsi="Riojana Book"/>
          <w:sz w:val="16"/>
          <w:szCs w:val="16"/>
          <w:lang w:eastAsia="es-ES"/>
        </w:rPr>
        <w:t>Conforme al artículo 95.1.k) de la Ley 58/2003, de 17 de diciembre, General Tributaria, se requiere autorización expresa de los obligados para la cesión de datos con trascendencia tributaria</w:t>
      </w:r>
    </w:p>
    <w:p w:rsidR="00A15C53" w:rsidRPr="00DC0EE1" w:rsidRDefault="00A15C53" w:rsidP="00A15C53">
      <w:pPr>
        <w:jc w:val="both"/>
        <w:rPr>
          <w:rFonts w:ascii="Riojana Book" w:eastAsia="Times New Roman" w:hAnsi="Riojana Book"/>
          <w:sz w:val="20"/>
          <w:szCs w:val="20"/>
          <w:lang w:eastAsia="es-ES"/>
        </w:rPr>
      </w:pPr>
    </w:p>
    <w:p w:rsidR="00A15C53" w:rsidRPr="00DC0EE1" w:rsidRDefault="00A15C53" w:rsidP="00A15C53">
      <w:pPr>
        <w:jc w:val="both"/>
        <w:rPr>
          <w:rFonts w:ascii="Riojana Book" w:eastAsia="Times New Roman" w:hAnsi="Riojana Book" w:cs="HelveticaNeue LT 55 Roman"/>
          <w:color w:val="000000"/>
          <w:sz w:val="16"/>
          <w:szCs w:val="16"/>
          <w:lang w:eastAsia="es-ES"/>
        </w:rPr>
      </w:pPr>
      <w:r w:rsidRPr="00DC0EE1">
        <w:rPr>
          <w:rFonts w:ascii="Riojana Book" w:eastAsia="Times New Roman" w:hAnsi="Riojana Book" w:cs="HelveticaNeue LT 55 Roman"/>
          <w:color w:val="000000"/>
          <w:sz w:val="16"/>
          <w:szCs w:val="16"/>
          <w:lang w:eastAsia="es-ES"/>
        </w:rPr>
        <w:t>En caso de NO autorizar se deberá adjuntar la documentación:</w:t>
      </w:r>
    </w:p>
    <w:p w:rsidR="00A15C53" w:rsidRPr="00DC0EE1" w:rsidRDefault="00A15C53" w:rsidP="00A15C53">
      <w:pPr>
        <w:numPr>
          <w:ilvl w:val="0"/>
          <w:numId w:val="4"/>
        </w:numPr>
        <w:tabs>
          <w:tab w:val="left" w:pos="142"/>
        </w:tabs>
        <w:ind w:left="142" w:hanging="142"/>
        <w:jc w:val="both"/>
        <w:rPr>
          <w:rFonts w:ascii="Riojana Book" w:eastAsia="Times New Roman" w:hAnsi="Riojana Book"/>
          <w:sz w:val="16"/>
          <w:szCs w:val="16"/>
          <w:lang w:eastAsia="es-ES"/>
        </w:rPr>
      </w:pPr>
      <w:r w:rsidRPr="00DC0EE1">
        <w:rPr>
          <w:rFonts w:ascii="Riojana Book" w:eastAsia="Times New Roman" w:hAnsi="Riojana Book"/>
          <w:sz w:val="16"/>
          <w:szCs w:val="16"/>
          <w:lang w:eastAsia="es-ES"/>
        </w:rPr>
        <w:t>Certificado de estar al corriente de pago para ayudas y subvenciones, emitido por la AEAT (Agencia Estatal de Administración Tributaria)</w:t>
      </w:r>
    </w:p>
    <w:p w:rsidR="00A15C53" w:rsidRPr="00DC0EE1" w:rsidRDefault="00A15C53" w:rsidP="00B42C6C">
      <w:pPr>
        <w:numPr>
          <w:ilvl w:val="0"/>
          <w:numId w:val="4"/>
        </w:numPr>
        <w:tabs>
          <w:tab w:val="left" w:pos="142"/>
        </w:tabs>
        <w:ind w:left="142" w:hanging="142"/>
        <w:jc w:val="both"/>
        <w:rPr>
          <w:rFonts w:ascii="Riojana Book" w:eastAsia="Times New Roman" w:hAnsi="Riojana Book"/>
          <w:sz w:val="16"/>
          <w:szCs w:val="16"/>
          <w:lang w:eastAsia="es-ES"/>
        </w:rPr>
      </w:pPr>
      <w:r w:rsidRPr="00DC0EE1">
        <w:rPr>
          <w:rFonts w:ascii="Riojana Book" w:eastAsia="Times New Roman" w:hAnsi="Riojana Book"/>
          <w:sz w:val="16"/>
          <w:szCs w:val="16"/>
          <w:lang w:eastAsia="es-ES"/>
        </w:rPr>
        <w:t xml:space="preserve">Certificado de estar al corriente de pago para ayudas y subvenciones, emitido por la Dirección General de Tributos de la </w:t>
      </w:r>
      <w:r w:rsidR="00B42C6C" w:rsidRPr="00DC0EE1">
        <w:rPr>
          <w:rFonts w:ascii="Riojana Book" w:eastAsia="Times New Roman" w:hAnsi="Riojana Book"/>
          <w:sz w:val="16"/>
          <w:szCs w:val="16"/>
          <w:lang w:eastAsia="es-ES"/>
        </w:rPr>
        <w:t xml:space="preserve">Consejería de Hacienda, Gobernanza Pública, Sociedad Digital y Portavocía del Gobierno </w:t>
      </w:r>
      <w:r w:rsidRPr="00DC0EE1">
        <w:rPr>
          <w:rFonts w:ascii="Riojana Book" w:eastAsia="Times New Roman" w:hAnsi="Riojana Book"/>
          <w:sz w:val="16"/>
          <w:szCs w:val="16"/>
          <w:lang w:eastAsia="es-ES"/>
        </w:rPr>
        <w:t>del Gobierno de La Rioja</w:t>
      </w:r>
    </w:p>
    <w:p w:rsidR="00A15C53" w:rsidRDefault="00A15C53" w:rsidP="00A15C53">
      <w:pPr>
        <w:jc w:val="both"/>
        <w:rPr>
          <w:rFonts w:ascii="Riojana Bold" w:hAnsi="Riojana Bold"/>
        </w:rPr>
      </w:pPr>
    </w:p>
    <w:p w:rsidR="00A15C53" w:rsidRPr="00DC0EE1" w:rsidRDefault="00A15C53" w:rsidP="00A15C53">
      <w:pPr>
        <w:jc w:val="both"/>
        <w:rPr>
          <w:rFonts w:ascii="Riojana SemiBold" w:hAnsi="Riojana SemiBold"/>
          <w:sz w:val="20"/>
          <w:szCs w:val="20"/>
        </w:rPr>
      </w:pPr>
      <w:r w:rsidRPr="00DC0EE1">
        <w:rPr>
          <w:rFonts w:ascii="Riojana SemiBold" w:hAnsi="Riojana SemiBold"/>
          <w:sz w:val="20"/>
          <w:szCs w:val="20"/>
        </w:rPr>
        <w:t xml:space="preserve">DATOS DE ESTAR </w:t>
      </w:r>
      <w:r w:rsidR="00A351FB" w:rsidRPr="00DC0EE1">
        <w:rPr>
          <w:rFonts w:ascii="Riojana SemiBold" w:eastAsia="Times New Roman" w:hAnsi="Riojana SemiBold"/>
          <w:sz w:val="20"/>
          <w:szCs w:val="20"/>
          <w:lang w:eastAsia="es-ES"/>
        </w:rPr>
        <w:t>AL CORRIENTE DE PAGO PARA AYUDAS Y SUBVENCIONES (facilitados por la AEAT y por la Dirección General de Tributos del Gobierno de La Rioja)</w:t>
      </w:r>
    </w:p>
    <w:p w:rsidR="00A351FB" w:rsidRPr="00DC0EE1" w:rsidRDefault="00A15C53" w:rsidP="00A351FB">
      <w:pPr>
        <w:jc w:val="both"/>
        <w:rPr>
          <w:rFonts w:ascii="Riojana Book" w:eastAsia="Times New Roman" w:hAnsi="Riojana Book"/>
          <w:sz w:val="16"/>
          <w:szCs w:val="16"/>
          <w:lang w:eastAsia="es-ES"/>
        </w:rPr>
      </w:pPr>
      <w:r w:rsidRPr="00DC0EE1">
        <w:rPr>
          <w:rFonts w:ascii="Riojana Book" w:hAnsi="Riojana Book"/>
          <w:sz w:val="16"/>
          <w:szCs w:val="16"/>
        </w:rPr>
        <w:t>AUTORIZO a la Consejería de Educación</w:t>
      </w:r>
      <w:r w:rsidR="00F73EAB" w:rsidRPr="00DC0EE1">
        <w:rPr>
          <w:rFonts w:ascii="Riojana Book" w:hAnsi="Riojana Book"/>
          <w:sz w:val="16"/>
          <w:szCs w:val="16"/>
        </w:rPr>
        <w:t xml:space="preserve"> y Empleo</w:t>
      </w:r>
      <w:r w:rsidRPr="00DC0EE1">
        <w:rPr>
          <w:rFonts w:ascii="Riojana Book" w:hAnsi="Riojana Book"/>
          <w:sz w:val="16"/>
          <w:szCs w:val="16"/>
        </w:rPr>
        <w:t xml:space="preserve"> a que </w:t>
      </w:r>
      <w:r w:rsidR="00A351FB" w:rsidRPr="00DC0EE1">
        <w:rPr>
          <w:rFonts w:ascii="Riojana Book" w:eastAsia="Times New Roman" w:hAnsi="Riojana Book"/>
          <w:sz w:val="16"/>
          <w:szCs w:val="16"/>
          <w:lang w:eastAsia="es-ES"/>
        </w:rPr>
        <w:t xml:space="preserve">consulte los datos de estar al corriente de pagos para ayudas y subvenciones, por dichos organismos. </w:t>
      </w:r>
    </w:p>
    <w:p w:rsidR="00A15C53" w:rsidRPr="00DC0EE1" w:rsidRDefault="00A15C53" w:rsidP="00A15C53">
      <w:pPr>
        <w:jc w:val="both"/>
        <w:rPr>
          <w:rFonts w:ascii="Riojana Book" w:hAnsi="Riojana Book"/>
          <w:sz w:val="16"/>
          <w:szCs w:val="16"/>
        </w:rPr>
      </w:pPr>
    </w:p>
    <w:p w:rsidR="00A15C53" w:rsidRPr="00DC0EE1" w:rsidRDefault="00A15C53" w:rsidP="00A15C53">
      <w:pPr>
        <w:jc w:val="both"/>
        <w:rPr>
          <w:rFonts w:ascii="Riojana Book" w:eastAsia="Times New Roman" w:hAnsi="Riojana Book"/>
          <w:sz w:val="16"/>
          <w:szCs w:val="16"/>
          <w:lang w:eastAsia="es-ES"/>
        </w:rPr>
      </w:pPr>
      <w:r w:rsidRPr="00DC0EE1">
        <w:rPr>
          <w:rFonts w:ascii="Riojana Book" w:eastAsia="Times New Roman" w:hAnsi="Riojana Book"/>
          <w:sz w:val="16"/>
          <w:szCs w:val="16"/>
          <w:lang w:eastAsia="es-ES"/>
        </w:rPr>
        <w:t>En caso de no autorizar deberá aportarse el Certificado expedido por los organismos que acreditan dicha condición de estar al corriente.</w:t>
      </w:r>
    </w:p>
    <w:p w:rsidR="00A15C53" w:rsidRDefault="00A15C53" w:rsidP="00A15C53">
      <w:pPr>
        <w:jc w:val="both"/>
        <w:rPr>
          <w:rFonts w:ascii="Riojana" w:hAnsi="Riojana"/>
          <w:sz w:val="16"/>
          <w:szCs w:val="16"/>
        </w:rPr>
      </w:pPr>
    </w:p>
    <w:p w:rsidR="00A15C53" w:rsidRDefault="00A15C53" w:rsidP="00A15C53">
      <w:pPr>
        <w:jc w:val="both"/>
        <w:rPr>
          <w:rFonts w:ascii="Riojana" w:hAnsi="Riojana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1"/>
        <w:gridCol w:w="1402"/>
        <w:gridCol w:w="1413"/>
        <w:gridCol w:w="1515"/>
        <w:gridCol w:w="1848"/>
        <w:gridCol w:w="1289"/>
      </w:tblGrid>
      <w:tr w:rsidR="00A15C53" w:rsidRPr="00DC0EE1" w:rsidTr="009B4792">
        <w:tc>
          <w:tcPr>
            <w:tcW w:w="1560" w:type="dxa"/>
            <w:shd w:val="clear" w:color="auto" w:fill="auto"/>
            <w:vAlign w:val="center"/>
          </w:tcPr>
          <w:p w:rsidR="00A15C53" w:rsidRPr="00DC0EE1" w:rsidRDefault="00A15C53" w:rsidP="009B4792">
            <w:pPr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Dato a consultar</w:t>
            </w:r>
            <w:r w:rsidRPr="00DC0EE1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 xml:space="preserve"> </w:t>
            </w:r>
          </w:p>
        </w:tc>
        <w:tc>
          <w:tcPr>
            <w:tcW w:w="1485" w:type="dxa"/>
            <w:shd w:val="clear" w:color="auto" w:fill="auto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Organismo</w:t>
            </w:r>
          </w:p>
        </w:tc>
        <w:tc>
          <w:tcPr>
            <w:tcW w:w="1461" w:type="dxa"/>
            <w:shd w:val="clear" w:color="auto" w:fill="auto"/>
            <w:vAlign w:val="center"/>
          </w:tcPr>
          <w:p w:rsidR="00A15C53" w:rsidRPr="00DC0EE1" w:rsidRDefault="00A15C53" w:rsidP="009B4792">
            <w:pPr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>AUTORIZACIÓN</w:t>
            </w:r>
          </w:p>
        </w:tc>
        <w:tc>
          <w:tcPr>
            <w:tcW w:w="1731" w:type="dxa"/>
            <w:vAlign w:val="center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center"/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7"/>
                <w:szCs w:val="17"/>
                <w:lang w:eastAsia="es-ES"/>
              </w:rPr>
              <w:t>Nombre y apellidos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5C53" w:rsidRPr="00DC0EE1" w:rsidRDefault="00A15C53" w:rsidP="009B4792">
            <w:pPr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>FIRMA</w:t>
            </w:r>
          </w:p>
        </w:tc>
        <w:tc>
          <w:tcPr>
            <w:tcW w:w="709" w:type="dxa"/>
          </w:tcPr>
          <w:p w:rsidR="00A15C53" w:rsidRPr="00DC0EE1" w:rsidRDefault="00A15C53" w:rsidP="009B4792">
            <w:pPr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  <w:t xml:space="preserve">Aporta documentación </w:t>
            </w:r>
          </w:p>
          <w:p w:rsidR="00A15C53" w:rsidRPr="00DC0EE1" w:rsidRDefault="00A15C53" w:rsidP="009B4792">
            <w:pPr>
              <w:jc w:val="center"/>
              <w:rPr>
                <w:rFonts w:ascii="Riojana SemiBold" w:eastAsia="Times New Roman" w:hAnsi="Riojana SemiBold"/>
                <w:sz w:val="12"/>
                <w:szCs w:val="12"/>
                <w:lang w:eastAsia="es-ES"/>
              </w:rPr>
            </w:pPr>
            <w:r w:rsidRPr="00DC0EE1">
              <w:rPr>
                <w:rFonts w:ascii="Riojana SemiBold" w:eastAsia="Times New Roman" w:hAnsi="Riojana SemiBold"/>
                <w:sz w:val="12"/>
                <w:szCs w:val="12"/>
                <w:lang w:eastAsia="es-ES"/>
              </w:rPr>
              <w:t>(SOLO EN CASO DE NO AUTORIZACIÓN)</w:t>
            </w:r>
          </w:p>
          <w:p w:rsidR="00A15C53" w:rsidRPr="00DC0EE1" w:rsidRDefault="00A15C53" w:rsidP="009B4792">
            <w:pPr>
              <w:jc w:val="center"/>
              <w:rPr>
                <w:rFonts w:ascii="Riojana SemiBold" w:eastAsia="Times New Roman" w:hAnsi="Riojana SemiBold"/>
                <w:sz w:val="16"/>
                <w:szCs w:val="16"/>
                <w:lang w:eastAsia="es-ES"/>
              </w:rPr>
            </w:pPr>
          </w:p>
        </w:tc>
      </w:tr>
      <w:tr w:rsidR="00A15C53" w:rsidRPr="00DC0EE1" w:rsidTr="009B4792">
        <w:tc>
          <w:tcPr>
            <w:tcW w:w="1560" w:type="dxa"/>
            <w:vMerge w:val="restart"/>
            <w:shd w:val="clear" w:color="auto" w:fill="auto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 xml:space="preserve"> Estar al corriente de pago para Ayudas y Subvenciones</w:t>
            </w:r>
          </w:p>
        </w:tc>
        <w:tc>
          <w:tcPr>
            <w:tcW w:w="1485" w:type="dxa"/>
            <w:shd w:val="clear" w:color="auto" w:fill="auto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highlight w:val="yellow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Agencia Estatal de Administración Tributaria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id w:val="-4182477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15C53" w:rsidRPr="00DC0EE1" w:rsidRDefault="00A15C53" w:rsidP="009B4792">
                <w:pPr>
                  <w:jc w:val="center"/>
                  <w:rPr>
                    <w:rFonts w:ascii="Riojana Book" w:eastAsia="Times New Roman" w:hAnsi="Riojana Book"/>
                    <w:sz w:val="16"/>
                    <w:szCs w:val="16"/>
                    <w:lang w:eastAsia="es-ES"/>
                  </w:rPr>
                </w:pPr>
                <w:r w:rsidRPr="00DC0EE1">
                  <w:rPr>
                    <w:rFonts w:ascii="Segoe UI Symbol" w:eastAsia="MS Gothic" w:hAnsi="Segoe UI Symbol" w:cs="Segoe UI Symbol"/>
                    <w:sz w:val="16"/>
                    <w:szCs w:val="16"/>
                    <w:lang w:eastAsia="es-ES"/>
                  </w:rPr>
                  <w:t>☐</w:t>
                </w:r>
              </w:p>
            </w:sdtContent>
          </w:sdt>
        </w:tc>
        <w:tc>
          <w:tcPr>
            <w:tcW w:w="1731" w:type="dxa"/>
            <w:vMerge w:val="restart"/>
          </w:tcPr>
          <w:p w:rsidR="00A15C53" w:rsidRPr="00DC0EE1" w:rsidRDefault="00A15C53" w:rsidP="009B4792">
            <w:pPr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A15C53" w:rsidRPr="00DC0EE1" w:rsidRDefault="00A15C53" w:rsidP="009B4792">
            <w:pPr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709" w:type="dxa"/>
            <w:vAlign w:val="center"/>
          </w:tcPr>
          <w:p w:rsidR="00A15C53" w:rsidRPr="00DC0EE1" w:rsidRDefault="00DA5AC4" w:rsidP="009B4792">
            <w:pPr>
              <w:jc w:val="center"/>
              <w:rPr>
                <w:rFonts w:ascii="Riojana Book" w:eastAsia="Times New Roman" w:hAnsi="Riojana Book"/>
                <w:sz w:val="14"/>
                <w:szCs w:val="14"/>
                <w:lang w:eastAsia="es-ES"/>
              </w:rPr>
            </w:pP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-801995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C53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A15C53" w:rsidRPr="00DC0EE1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SI / </w:t>
            </w:r>
            <w:r w:rsidR="00A15C53" w:rsidRPr="00DC0EE1">
              <w:rPr>
                <w:rFonts w:ascii="Riojana Book" w:eastAsia="Times New Roman" w:hAnsi="Riojana Book"/>
                <w:b/>
                <w:sz w:val="14"/>
                <w:szCs w:val="14"/>
                <w:lang w:val="es-MX" w:eastAsia="es-ES"/>
              </w:rPr>
              <w:t xml:space="preserve"> </w:t>
            </w: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1363786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C53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A15C53" w:rsidRPr="00DC0EE1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 NO</w:t>
            </w:r>
          </w:p>
        </w:tc>
      </w:tr>
      <w:tr w:rsidR="00A15C53" w:rsidRPr="00DC0EE1" w:rsidTr="009B4792">
        <w:tc>
          <w:tcPr>
            <w:tcW w:w="1560" w:type="dxa"/>
            <w:vMerge/>
            <w:shd w:val="clear" w:color="auto" w:fill="auto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1485" w:type="dxa"/>
            <w:shd w:val="clear" w:color="auto" w:fill="auto"/>
          </w:tcPr>
          <w:p w:rsidR="00A15C53" w:rsidRPr="00DC0EE1" w:rsidRDefault="00A15C53" w:rsidP="009B4792">
            <w:pPr>
              <w:autoSpaceDE w:val="0"/>
              <w:autoSpaceDN w:val="0"/>
              <w:spacing w:after="60" w:line="288" w:lineRule="auto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Dirección General de Tributos del Gobierno de La Rioja</w:t>
            </w:r>
          </w:p>
        </w:tc>
        <w:tc>
          <w:tcPr>
            <w:tcW w:w="1461" w:type="dxa"/>
            <w:shd w:val="clear" w:color="auto" w:fill="auto"/>
            <w:vAlign w:val="center"/>
          </w:tcPr>
          <w:sdt>
            <w:sdtPr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id w:val="1599978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A15C53" w:rsidRPr="00DC0EE1" w:rsidRDefault="00A15C53" w:rsidP="009B4792">
                <w:pPr>
                  <w:jc w:val="center"/>
                  <w:rPr>
                    <w:rFonts w:ascii="Riojana Book" w:eastAsia="Times New Roman" w:hAnsi="Riojana Book"/>
                    <w:sz w:val="16"/>
                    <w:szCs w:val="16"/>
                  </w:rPr>
                </w:pPr>
                <w:r w:rsidRPr="00DC0EE1">
                  <w:rPr>
                    <w:rFonts w:ascii="Segoe UI Symbol" w:eastAsia="MS Gothic" w:hAnsi="Segoe UI Symbol" w:cs="Segoe UI Symbol"/>
                    <w:sz w:val="16"/>
                    <w:szCs w:val="16"/>
                    <w:lang w:eastAsia="es-ES"/>
                  </w:rPr>
                  <w:t>☐</w:t>
                </w:r>
              </w:p>
            </w:sdtContent>
          </w:sdt>
          <w:p w:rsidR="00A15C53" w:rsidRPr="00DC0EE1" w:rsidRDefault="00A15C53" w:rsidP="009B4792">
            <w:pPr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1731" w:type="dxa"/>
            <w:vMerge/>
          </w:tcPr>
          <w:p w:rsidR="00A15C53" w:rsidRPr="00DC0EE1" w:rsidRDefault="00A15C53" w:rsidP="009B4792">
            <w:pPr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A15C53" w:rsidRPr="00DC0EE1" w:rsidRDefault="00A15C53" w:rsidP="009B4792">
            <w:pPr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</w:p>
        </w:tc>
        <w:tc>
          <w:tcPr>
            <w:tcW w:w="709" w:type="dxa"/>
            <w:vAlign w:val="center"/>
          </w:tcPr>
          <w:p w:rsidR="00A15C53" w:rsidRPr="00DC0EE1" w:rsidRDefault="00DA5AC4" w:rsidP="009B4792">
            <w:pPr>
              <w:jc w:val="center"/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</w:pP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-821583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C53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A15C53" w:rsidRPr="00DC0EE1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SI / </w:t>
            </w:r>
            <w:r w:rsidR="00A15C53" w:rsidRPr="00DC0EE1">
              <w:rPr>
                <w:rFonts w:ascii="Riojana Book" w:eastAsia="Times New Roman" w:hAnsi="Riojana Book"/>
                <w:b/>
                <w:sz w:val="14"/>
                <w:szCs w:val="14"/>
                <w:lang w:val="es-MX" w:eastAsia="es-ES"/>
              </w:rPr>
              <w:t xml:space="preserve"> </w:t>
            </w:r>
            <w:sdt>
              <w:sdtPr>
                <w:rPr>
                  <w:rFonts w:ascii="Riojana Book" w:eastAsia="Times New Roman" w:hAnsi="Riojana Book"/>
                  <w:sz w:val="14"/>
                  <w:szCs w:val="14"/>
                  <w:lang w:val="es-MX" w:eastAsia="es-ES"/>
                </w:rPr>
                <w:id w:val="737832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15C53" w:rsidRPr="00DC0EE1">
                  <w:rPr>
                    <w:rFonts w:ascii="Segoe UI Symbol" w:eastAsia="MS Gothic" w:hAnsi="Segoe UI Symbol" w:cs="Segoe UI Symbol"/>
                    <w:sz w:val="14"/>
                    <w:szCs w:val="14"/>
                    <w:lang w:val="es-MX" w:eastAsia="es-ES"/>
                  </w:rPr>
                  <w:t>☐</w:t>
                </w:r>
              </w:sdtContent>
            </w:sdt>
            <w:r w:rsidR="00A15C53" w:rsidRPr="00DC0EE1">
              <w:rPr>
                <w:rFonts w:ascii="Riojana Book" w:eastAsia="Times New Roman" w:hAnsi="Riojana Book"/>
                <w:sz w:val="14"/>
                <w:szCs w:val="14"/>
                <w:lang w:val="es-MX" w:eastAsia="es-ES"/>
              </w:rPr>
              <w:t xml:space="preserve"> NO</w:t>
            </w:r>
          </w:p>
        </w:tc>
      </w:tr>
    </w:tbl>
    <w:p w:rsidR="00A15C53" w:rsidRDefault="00A15C53" w:rsidP="00A15C53">
      <w:pPr>
        <w:jc w:val="both"/>
        <w:rPr>
          <w:rFonts w:ascii="Riojana" w:hAnsi="Riojana"/>
          <w:sz w:val="16"/>
          <w:szCs w:val="16"/>
        </w:rPr>
      </w:pPr>
    </w:p>
    <w:p w:rsidR="00A15C53" w:rsidRDefault="00A15C53" w:rsidP="00A15C53">
      <w:pPr>
        <w:jc w:val="both"/>
        <w:rPr>
          <w:rFonts w:ascii="Riojana" w:hAnsi="Riojana"/>
          <w:sz w:val="16"/>
          <w:szCs w:val="16"/>
        </w:rPr>
      </w:pPr>
    </w:p>
    <w:tbl>
      <w:tblPr>
        <w:tblpPr w:leftFromText="141" w:rightFromText="141" w:vertAnchor="page" w:horzAnchor="margin" w:tblpXSpec="center" w:tblpY="2686"/>
        <w:tblOverlap w:val="never"/>
        <w:tblW w:w="7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5670"/>
      </w:tblGrid>
      <w:tr w:rsidR="00A351FB" w:rsidRPr="00DC0EE1" w:rsidTr="009B4792">
        <w:tc>
          <w:tcPr>
            <w:tcW w:w="7338" w:type="dxa"/>
            <w:gridSpan w:val="2"/>
            <w:vAlign w:val="center"/>
          </w:tcPr>
          <w:p w:rsidR="00A351FB" w:rsidRPr="00DC0EE1" w:rsidRDefault="00A351FB" w:rsidP="009B4792">
            <w:pPr>
              <w:spacing w:line="280" w:lineRule="exact"/>
              <w:jc w:val="center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lastRenderedPageBreak/>
              <w:t>Información básica sobre protección de datos</w:t>
            </w:r>
          </w:p>
        </w:tc>
      </w:tr>
      <w:tr w:rsidR="00A351FB" w:rsidRPr="00DC0EE1" w:rsidTr="009B4792">
        <w:tc>
          <w:tcPr>
            <w:tcW w:w="1668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Responsable</w:t>
            </w:r>
          </w:p>
        </w:tc>
        <w:tc>
          <w:tcPr>
            <w:tcW w:w="5670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Dirección General de Gestión Educativa</w:t>
            </w:r>
          </w:p>
        </w:tc>
      </w:tr>
      <w:tr w:rsidR="00A351FB" w:rsidRPr="00DC0EE1" w:rsidTr="009B4792">
        <w:tc>
          <w:tcPr>
            <w:tcW w:w="1668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Finalidad</w:t>
            </w:r>
          </w:p>
        </w:tc>
        <w:tc>
          <w:tcPr>
            <w:tcW w:w="5670" w:type="dxa"/>
          </w:tcPr>
          <w:p w:rsidR="00A351FB" w:rsidRPr="00DC0EE1" w:rsidRDefault="00A351FB" w:rsidP="00A351FB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Gestión de las subvenciones del Programa de ayudas Bono Infantil.</w:t>
            </w:r>
          </w:p>
        </w:tc>
      </w:tr>
      <w:tr w:rsidR="00A351FB" w:rsidRPr="00DC0EE1" w:rsidTr="009B4792">
        <w:tc>
          <w:tcPr>
            <w:tcW w:w="1668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Legitimación</w:t>
            </w:r>
          </w:p>
        </w:tc>
        <w:tc>
          <w:tcPr>
            <w:tcW w:w="5670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El tratamiento es necesario para el cumplimiento de una obligación legal.</w:t>
            </w:r>
          </w:p>
        </w:tc>
      </w:tr>
      <w:tr w:rsidR="00A351FB" w:rsidRPr="00DC0EE1" w:rsidTr="009B4792">
        <w:tc>
          <w:tcPr>
            <w:tcW w:w="1668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Destinatarios</w:t>
            </w:r>
          </w:p>
        </w:tc>
        <w:tc>
          <w:tcPr>
            <w:tcW w:w="5670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No se cederán los datos a terceros, salvo obligación legal</w:t>
            </w:r>
          </w:p>
        </w:tc>
      </w:tr>
      <w:tr w:rsidR="00A351FB" w:rsidRPr="00DC0EE1" w:rsidTr="009B4792">
        <w:tc>
          <w:tcPr>
            <w:tcW w:w="1668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Derechos</w:t>
            </w:r>
          </w:p>
        </w:tc>
        <w:tc>
          <w:tcPr>
            <w:tcW w:w="5670" w:type="dxa"/>
          </w:tcPr>
          <w:p w:rsidR="00A351FB" w:rsidRPr="00DC0EE1" w:rsidRDefault="00A351FB" w:rsidP="009B4792">
            <w:pPr>
              <w:spacing w:line="280" w:lineRule="exact"/>
              <w:jc w:val="both"/>
              <w:rPr>
                <w:rFonts w:ascii="Riojana Book" w:eastAsia="Times New Roman" w:hAnsi="Riojana Book"/>
                <w:sz w:val="16"/>
                <w:szCs w:val="16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6"/>
                <w:szCs w:val="16"/>
                <w:lang w:eastAsia="es-ES"/>
              </w:rPr>
              <w:t>Acceder, rectificar y suprimir los datos, así como otros derechos, como se explica en la información adicional</w:t>
            </w:r>
          </w:p>
        </w:tc>
      </w:tr>
    </w:tbl>
    <w:p w:rsidR="00FA0AA9" w:rsidRDefault="00FA0AA9" w:rsidP="00C86BA3">
      <w:pPr>
        <w:spacing w:before="120" w:after="120"/>
        <w:rPr>
          <w:rFonts w:ascii="Riojana" w:hAnsi="Riojana"/>
          <w:sz w:val="20"/>
          <w:szCs w:val="20"/>
        </w:rPr>
      </w:pPr>
    </w:p>
    <w:p w:rsidR="00A351FB" w:rsidRDefault="00A351FB" w:rsidP="00C86BA3">
      <w:pPr>
        <w:spacing w:before="120" w:after="120"/>
        <w:rPr>
          <w:rFonts w:ascii="Riojana" w:hAnsi="Riojana"/>
          <w:sz w:val="20"/>
          <w:szCs w:val="20"/>
        </w:rPr>
      </w:pPr>
    </w:p>
    <w:p w:rsidR="00A351FB" w:rsidRDefault="00A351FB" w:rsidP="00C86BA3">
      <w:pPr>
        <w:spacing w:before="120" w:after="120"/>
        <w:rPr>
          <w:rFonts w:ascii="Riojana" w:hAnsi="Riojana"/>
          <w:sz w:val="20"/>
          <w:szCs w:val="20"/>
        </w:rPr>
      </w:pPr>
    </w:p>
    <w:p w:rsidR="00A351FB" w:rsidRDefault="00A351FB" w:rsidP="00C86BA3">
      <w:pPr>
        <w:spacing w:before="120" w:after="120"/>
        <w:rPr>
          <w:rFonts w:ascii="Riojana" w:hAnsi="Riojana"/>
          <w:sz w:val="20"/>
          <w:szCs w:val="20"/>
        </w:rPr>
      </w:pPr>
    </w:p>
    <w:p w:rsidR="00A351FB" w:rsidRPr="00DC0EE1" w:rsidRDefault="00A351FB" w:rsidP="00C86BA3">
      <w:pPr>
        <w:spacing w:before="120" w:after="120"/>
        <w:rPr>
          <w:rFonts w:ascii="Riojana Book" w:hAnsi="Riojana Book"/>
          <w:sz w:val="20"/>
          <w:szCs w:val="20"/>
        </w:rPr>
      </w:pPr>
    </w:p>
    <w:tbl>
      <w:tblPr>
        <w:tblpPr w:leftFromText="141" w:rightFromText="141" w:vertAnchor="text" w:horzAnchor="margin" w:tblpY="35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0"/>
        <w:gridCol w:w="5476"/>
      </w:tblGrid>
      <w:tr w:rsidR="00A351FB" w:rsidRPr="00DC0EE1" w:rsidTr="00DC0EE1">
        <w:tc>
          <w:tcPr>
            <w:tcW w:w="1963" w:type="pct"/>
          </w:tcPr>
          <w:p w:rsidR="00A351FB" w:rsidRPr="00DC0EE1" w:rsidRDefault="00A351FB" w:rsidP="00DC0EE1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Información adicional</w:t>
            </w:r>
          </w:p>
        </w:tc>
        <w:tc>
          <w:tcPr>
            <w:tcW w:w="3037" w:type="pct"/>
          </w:tcPr>
          <w:p w:rsidR="00A351FB" w:rsidRPr="00DC0EE1" w:rsidRDefault="00A351FB" w:rsidP="00DC0EE1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Puede consultar la información adicional detallada sobre Protección de Datos en nuestra página web: http://www.larioja.org/rat</w:t>
            </w:r>
          </w:p>
        </w:tc>
      </w:tr>
      <w:tr w:rsidR="00A351FB" w:rsidRPr="00DC0EE1" w:rsidTr="00DC0EE1">
        <w:tc>
          <w:tcPr>
            <w:tcW w:w="5000" w:type="pct"/>
            <w:gridSpan w:val="2"/>
          </w:tcPr>
          <w:p w:rsidR="00A351FB" w:rsidRPr="00DC0EE1" w:rsidRDefault="00A351FB" w:rsidP="00DC0EE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Información adicional sobre protección de datos</w:t>
            </w:r>
          </w:p>
        </w:tc>
      </w:tr>
      <w:tr w:rsidR="00A351FB" w:rsidRPr="00DC0EE1" w:rsidTr="00DC0EE1">
        <w:tc>
          <w:tcPr>
            <w:tcW w:w="5000" w:type="pct"/>
            <w:gridSpan w:val="2"/>
          </w:tcPr>
          <w:p w:rsidR="00361425" w:rsidRPr="00361425" w:rsidRDefault="00361425" w:rsidP="00361425">
            <w:pPr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Responsable del tratamiento de sus datos</w:t>
            </w:r>
          </w:p>
          <w:p w:rsidR="00361425" w:rsidRPr="00361425" w:rsidRDefault="00361425" w:rsidP="00361425">
            <w:pPr>
              <w:spacing w:line="280" w:lineRule="exact"/>
              <w:rPr>
                <w:rFonts w:ascii="Riojana Book" w:hAnsi="Riojana Book"/>
                <w:sz w:val="18"/>
                <w:szCs w:val="18"/>
                <w:u w:val="single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Identidad: Consejería de Educación y Empleo -   Dirección General de Gestión Educativa</w:t>
            </w:r>
          </w:p>
          <w:p w:rsidR="00361425" w:rsidRPr="00361425" w:rsidRDefault="00361425" w:rsidP="00361425">
            <w:pPr>
              <w:tabs>
                <w:tab w:val="left" w:pos="7340"/>
              </w:tabs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Dirección: C/ Marqués de Murrieta, 76 Ala Oeste, Planta Baja. 26071 Logroño (La Rioja)</w:t>
            </w:r>
            <w:r w:rsidRPr="00361425">
              <w:rPr>
                <w:rFonts w:ascii="Riojana Book" w:hAnsi="Riojana Book"/>
                <w:sz w:val="18"/>
                <w:szCs w:val="18"/>
              </w:rPr>
              <w:tab/>
            </w:r>
          </w:p>
          <w:p w:rsidR="00361425" w:rsidRPr="00361425" w:rsidRDefault="00361425" w:rsidP="00361425">
            <w:pPr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Teléfono: 941 291100</w:t>
            </w:r>
          </w:p>
          <w:p w:rsidR="00361425" w:rsidRPr="00361425" w:rsidRDefault="00361425" w:rsidP="00361425">
            <w:pPr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Correo e-: dg.gestioneducativa@larioja.org</w:t>
            </w:r>
          </w:p>
          <w:p w:rsidR="00361425" w:rsidRPr="00361425" w:rsidRDefault="00361425" w:rsidP="00361425">
            <w:pPr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Delegada de Protección de datos: Secretaría General Técnica</w:t>
            </w:r>
          </w:p>
          <w:p w:rsidR="00361425" w:rsidRPr="00361425" w:rsidRDefault="00361425" w:rsidP="00361425">
            <w:pPr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Contacto: C/ Marqués de Murrieta, nº 76 Ala Este. 26005 Logroño (La Rioja)</w:t>
            </w:r>
          </w:p>
          <w:p w:rsidR="00361425" w:rsidRPr="00361425" w:rsidRDefault="00361425" w:rsidP="00361425">
            <w:pPr>
              <w:spacing w:line="280" w:lineRule="exact"/>
              <w:rPr>
                <w:rFonts w:ascii="Riojana Book" w:hAnsi="Riojana Book"/>
                <w:sz w:val="18"/>
                <w:szCs w:val="18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>Teléfono: 941 291100</w:t>
            </w:r>
          </w:p>
          <w:p w:rsidR="00A351FB" w:rsidRPr="00DC0EE1" w:rsidRDefault="00361425" w:rsidP="00361425">
            <w:pPr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361425">
              <w:rPr>
                <w:rFonts w:ascii="Riojana Book" w:hAnsi="Riojana Book"/>
                <w:sz w:val="18"/>
                <w:szCs w:val="18"/>
              </w:rPr>
              <w:t xml:space="preserve">Correo e-: </w:t>
            </w:r>
            <w:hyperlink r:id="rId8" w:history="1">
              <w:r w:rsidRPr="00361425">
                <w:rPr>
                  <w:rStyle w:val="Hipervnculo"/>
                  <w:rFonts w:ascii="Riojana Book" w:hAnsi="Riojana Book"/>
                  <w:sz w:val="18"/>
                  <w:szCs w:val="18"/>
                </w:rPr>
                <w:t>dpd.educacionempleo@larioja.org</w:t>
              </w:r>
            </w:hyperlink>
          </w:p>
        </w:tc>
      </w:tr>
      <w:tr w:rsidR="00A351FB" w:rsidRPr="00DC0EE1" w:rsidTr="00DC0EE1">
        <w:tc>
          <w:tcPr>
            <w:tcW w:w="5000" w:type="pct"/>
            <w:gridSpan w:val="2"/>
          </w:tcPr>
          <w:p w:rsidR="00A351FB" w:rsidRPr="00DC0EE1" w:rsidRDefault="00A351FB" w:rsidP="00DC0EE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Finalidad del tratamiento de sus datos</w:t>
            </w:r>
          </w:p>
          <w:p w:rsidR="00A351FB" w:rsidRPr="00DC0EE1" w:rsidRDefault="00A351FB" w:rsidP="00DC0EE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Tratamos la información facilitada con el fin de tramitar las subvenciones  del Programa de Ayudas Bono Infantil</w:t>
            </w:r>
          </w:p>
        </w:tc>
      </w:tr>
      <w:tr w:rsidR="00A351FB" w:rsidRPr="00DC0EE1" w:rsidTr="00DC0EE1">
        <w:tc>
          <w:tcPr>
            <w:tcW w:w="5000" w:type="pct"/>
            <w:gridSpan w:val="2"/>
          </w:tcPr>
          <w:p w:rsidR="00A351FB" w:rsidRPr="00DC0EE1" w:rsidRDefault="00A351FB" w:rsidP="00DC0EE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Legitimación para el tratamiento de sus datos</w:t>
            </w:r>
          </w:p>
          <w:p w:rsidR="00A351FB" w:rsidRPr="00DC0EE1" w:rsidRDefault="00A351FB" w:rsidP="00DC0EE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A351FB" w:rsidRPr="00DC0EE1" w:rsidTr="00DC0EE1">
        <w:tc>
          <w:tcPr>
            <w:tcW w:w="5000" w:type="pct"/>
            <w:gridSpan w:val="2"/>
          </w:tcPr>
          <w:p w:rsidR="00A351FB" w:rsidRPr="00DC0EE1" w:rsidRDefault="00A351FB" w:rsidP="00DC0EE1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hAnsi="Riojana Book"/>
                <w:sz w:val="18"/>
                <w:szCs w:val="18"/>
              </w:rPr>
              <w:t>Tiempo de conservación de sus datos: se conservarán durante el tiempo necesario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A351FB" w:rsidRPr="00DC0EE1" w:rsidTr="00DC0EE1">
        <w:tc>
          <w:tcPr>
            <w:tcW w:w="5000" w:type="pct"/>
            <w:gridSpan w:val="2"/>
          </w:tcPr>
          <w:p w:rsidR="00A351FB" w:rsidRPr="00DC0EE1" w:rsidRDefault="00A351FB" w:rsidP="00DC0EE1">
            <w:pPr>
              <w:spacing w:line="280" w:lineRule="exact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Destinatarios de las cesiones (en su caso)</w:t>
            </w:r>
            <w:r w:rsid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. </w:t>
            </w: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No se cederán los datos a terceros, salvo obligación legal.</w:t>
            </w:r>
          </w:p>
        </w:tc>
      </w:tr>
      <w:tr w:rsidR="00A351FB" w:rsidRPr="00DC0EE1" w:rsidTr="00DC0EE1">
        <w:tc>
          <w:tcPr>
            <w:tcW w:w="5000" w:type="pct"/>
            <w:gridSpan w:val="2"/>
          </w:tcPr>
          <w:p w:rsidR="00A351FB" w:rsidRPr="00DC0EE1" w:rsidRDefault="00A351FB" w:rsidP="00DA5AC4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Derechos</w:t>
            </w:r>
          </w:p>
          <w:p w:rsidR="00DA5AC4" w:rsidRPr="00DA5AC4" w:rsidRDefault="00DA5AC4" w:rsidP="00DA5AC4">
            <w:pPr>
              <w:spacing w:line="280" w:lineRule="exact"/>
              <w:jc w:val="both"/>
              <w:rPr>
                <w:rFonts w:ascii="Riojana Book" w:hAnsi="Riojana Book"/>
                <w:sz w:val="18"/>
                <w:szCs w:val="18"/>
              </w:rPr>
            </w:pPr>
            <w:bookmarkStart w:id="0" w:name="_GoBack"/>
            <w:r w:rsidRPr="00DA5AC4">
              <w:rPr>
                <w:rFonts w:ascii="Riojana Book" w:hAnsi="Riojana Book"/>
                <w:sz w:val="18"/>
                <w:szCs w:val="18"/>
              </w:rPr>
              <w:t>Cualquier persona tiene derecho a ejercitar los derechos de acceso, rectificación, oposición y supresión de datos cuando, entre otros motivos, los datos no sean necesarios para los fines que fueron recogidos.</w:t>
            </w:r>
          </w:p>
          <w:bookmarkEnd w:id="0"/>
          <w:p w:rsidR="00A351FB" w:rsidRPr="00DC0EE1" w:rsidRDefault="00A351FB" w:rsidP="00DA5AC4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A351FB" w:rsidRPr="00DC0EE1" w:rsidRDefault="00A351FB" w:rsidP="00DA5AC4">
            <w:pPr>
              <w:spacing w:line="280" w:lineRule="exact"/>
              <w:jc w:val="both"/>
              <w:rPr>
                <w:rFonts w:ascii="Riojana Book" w:eastAsia="Times New Roman" w:hAnsi="Riojana Book"/>
                <w:sz w:val="18"/>
                <w:szCs w:val="18"/>
                <w:lang w:eastAsia="es-ES"/>
              </w:rPr>
            </w:pPr>
            <w:r w:rsidRPr="00DC0EE1">
              <w:rPr>
                <w:rFonts w:ascii="Riojana Book" w:eastAsia="Times New Roman" w:hAnsi="Riojana Book"/>
                <w:sz w:val="18"/>
                <w:szCs w:val="18"/>
                <w:lang w:eastAsia="es-ES"/>
              </w:rPr>
              <w:t xml:space="preserve">Puede presentar una reclamación ante la Agencia Española de Protección de Datos. Más información en </w:t>
            </w:r>
            <w:hyperlink r:id="rId9" w:history="1">
              <w:r w:rsidRPr="00DC0EE1">
                <w:rPr>
                  <w:rStyle w:val="Hipervnculo"/>
                  <w:rFonts w:ascii="Riojana Book" w:eastAsia="Times New Roman" w:hAnsi="Riojana Book"/>
                  <w:sz w:val="18"/>
                  <w:szCs w:val="18"/>
                  <w:lang w:eastAsia="es-ES"/>
                </w:rPr>
                <w:t>www.aepd.es</w:t>
              </w:r>
            </w:hyperlink>
          </w:p>
        </w:tc>
      </w:tr>
    </w:tbl>
    <w:p w:rsidR="00A351FB" w:rsidRDefault="00A351FB" w:rsidP="00DC0EE1">
      <w:pPr>
        <w:spacing w:before="120" w:after="120"/>
        <w:rPr>
          <w:rFonts w:ascii="Riojana" w:hAnsi="Riojana"/>
          <w:sz w:val="20"/>
          <w:szCs w:val="20"/>
        </w:rPr>
      </w:pPr>
    </w:p>
    <w:sectPr w:rsidR="00A351FB" w:rsidSect="00DF1763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755" w:right="1440" w:bottom="283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8E4" w:rsidRDefault="006748E4" w:rsidP="0069392B">
      <w:r>
        <w:separator/>
      </w:r>
    </w:p>
  </w:endnote>
  <w:endnote w:type="continuationSeparator" w:id="0">
    <w:p w:rsidR="006748E4" w:rsidRDefault="006748E4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55 Helvetica Roman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">
    <w:altName w:val="Arial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E32" w:rsidRPr="00A150B2" w:rsidRDefault="00653A1D" w:rsidP="00255E32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</w:t>
    </w:r>
    <w:r w:rsidRPr="00DF1763">
      <w:rPr>
        <w:rFonts w:ascii="Riojana" w:hAnsi="Riojana"/>
      </w:rPr>
      <w:t>EDUCACIÓN Y EMPLEO</w:t>
    </w:r>
  </w:p>
  <w:p w:rsidR="00255E32" w:rsidRDefault="00255E32" w:rsidP="00255E32">
    <w:pPr>
      <w:pStyle w:val="Piedepgina"/>
    </w:pPr>
    <w:r w:rsidRPr="00A150B2">
      <w:rPr>
        <w:rFonts w:ascii="Riojana" w:hAnsi="Riojana"/>
      </w:rPr>
      <w:t>DIR3 A17029380</w:t>
    </w:r>
  </w:p>
  <w:p w:rsidR="00255E32" w:rsidRDefault="00255E3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E32" w:rsidRPr="00A150B2" w:rsidRDefault="00255E32" w:rsidP="00255E32">
    <w:pPr>
      <w:pStyle w:val="Piedepgina"/>
      <w:rPr>
        <w:rFonts w:ascii="Riojana" w:hAnsi="Riojana"/>
      </w:rPr>
    </w:pPr>
    <w:r w:rsidRPr="00A150B2">
      <w:rPr>
        <w:rFonts w:ascii="Riojana" w:hAnsi="Riojana"/>
      </w:rPr>
      <w:t xml:space="preserve">CONSEJERÍA DE </w:t>
    </w:r>
    <w:r w:rsidR="00DF1763" w:rsidRPr="00DF1763">
      <w:rPr>
        <w:rFonts w:ascii="Riojana" w:hAnsi="Riojana"/>
      </w:rPr>
      <w:t>EDUCACIÓN Y EMPLEO</w:t>
    </w:r>
  </w:p>
  <w:p w:rsidR="00255E32" w:rsidRDefault="00255E32" w:rsidP="00255E32">
    <w:pPr>
      <w:pStyle w:val="Piedepgina"/>
    </w:pPr>
    <w:r w:rsidRPr="00A150B2">
      <w:rPr>
        <w:rFonts w:ascii="Riojana" w:hAnsi="Riojana"/>
      </w:rPr>
      <w:t>DIR3 A17029380</w:t>
    </w:r>
  </w:p>
  <w:p w:rsidR="00255E32" w:rsidRDefault="00255E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8E4" w:rsidRDefault="006748E4" w:rsidP="0069392B">
      <w:r>
        <w:separator/>
      </w:r>
    </w:p>
  </w:footnote>
  <w:footnote w:type="continuationSeparator" w:id="0">
    <w:p w:rsidR="006748E4" w:rsidRDefault="006748E4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2302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</w:tblGrid>
    <w:tr w:rsidR="00653A1D" w:rsidRPr="00A80CD2" w:rsidTr="00380373">
      <w:tc>
        <w:tcPr>
          <w:tcW w:w="2302" w:type="dxa"/>
        </w:tcPr>
        <w:p w:rsidR="00653A1D" w:rsidRPr="00BF0379" w:rsidRDefault="00653A1D" w:rsidP="00653A1D">
          <w:pPr>
            <w:pStyle w:val="Encabezado"/>
            <w:ind w:left="-531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82816" behindDoc="0" locked="0" layoutInCell="1" allowOverlap="1" wp14:anchorId="6156580A" wp14:editId="487C5D03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E22A9F" w:rsidRPr="00DF1763" w:rsidRDefault="00E22A9F" w:rsidP="00DF176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DF1763" w:rsidRPr="00A80CD2" w:rsidTr="00380373">
      <w:tc>
        <w:tcPr>
          <w:tcW w:w="2302" w:type="dxa"/>
        </w:tcPr>
        <w:p w:rsidR="00DF1763" w:rsidRPr="00BF0379" w:rsidRDefault="00DF1763" w:rsidP="00DF1763">
          <w:pPr>
            <w:pStyle w:val="Encabezado"/>
            <w:ind w:left="-531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79744" behindDoc="0" locked="0" layoutInCell="1" allowOverlap="1" wp14:anchorId="64C1B843" wp14:editId="76C6C8FD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DF1763" w:rsidRDefault="00DF1763" w:rsidP="00DF1763">
          <w:pPr>
            <w:pStyle w:val="Encabezado"/>
            <w:rPr>
              <w:rFonts w:ascii="Riojana Bold" w:hAnsi="Riojana Bold"/>
              <w:sz w:val="18"/>
            </w:rPr>
          </w:pPr>
          <w:r w:rsidRPr="007C2AD9">
            <w:rPr>
              <w:rFonts w:ascii="Riojana Bold" w:hAnsi="Riojana Bold"/>
              <w:sz w:val="18"/>
            </w:rPr>
            <w:t>Consejería de Educación y Empleo</w:t>
          </w:r>
        </w:p>
        <w:p w:rsidR="00DF1763" w:rsidRDefault="00DF1763" w:rsidP="00DF1763">
          <w:pPr>
            <w:pStyle w:val="Encabezado"/>
            <w:rPr>
              <w:rFonts w:ascii="Riojana Bold" w:hAnsi="Riojana Bold"/>
              <w:sz w:val="18"/>
            </w:rPr>
          </w:pPr>
        </w:p>
        <w:p w:rsidR="00DF1763" w:rsidRDefault="00DF1763" w:rsidP="00DF1763">
          <w:pPr>
            <w:pStyle w:val="Encabezado"/>
            <w:rPr>
              <w:rFonts w:ascii="Riojana" w:hAnsi="Riojana"/>
              <w:sz w:val="18"/>
            </w:rPr>
          </w:pPr>
          <w:r>
            <w:rPr>
              <w:rFonts w:ascii="Riojana" w:hAnsi="Riojana"/>
              <w:sz w:val="18"/>
            </w:rPr>
            <w:t>Viceconsejería de Educación, Universidades y Formación Profesional</w:t>
          </w:r>
        </w:p>
        <w:p w:rsidR="00DF1763" w:rsidRDefault="00DF1763" w:rsidP="00DF1763">
          <w:pPr>
            <w:pStyle w:val="Encabezado"/>
            <w:rPr>
              <w:rFonts w:ascii="Riojana" w:hAnsi="Riojana"/>
              <w:sz w:val="18"/>
            </w:rPr>
          </w:pPr>
        </w:p>
        <w:p w:rsidR="00DF1763" w:rsidRPr="000107A3" w:rsidRDefault="00DF1763" w:rsidP="00DF1763">
          <w:pPr>
            <w:pStyle w:val="Encabezado"/>
            <w:rPr>
              <w:rFonts w:ascii="Riojana" w:hAnsi="Riojana"/>
            </w:rPr>
          </w:pPr>
          <w:r w:rsidRPr="000107A3">
            <w:rPr>
              <w:rFonts w:ascii="Riojana" w:hAnsi="Riojana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DF1763" w:rsidRPr="007C2AD9" w:rsidRDefault="00DF1763" w:rsidP="00DF1763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DF1763" w:rsidRDefault="00DF1763" w:rsidP="00DF1763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80768" behindDoc="0" locked="0" layoutInCell="1" allowOverlap="1" wp14:anchorId="43198C45" wp14:editId="4626FE5F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DF1763" w:rsidRPr="005B3BD2" w:rsidRDefault="00DF1763" w:rsidP="00DF176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C/</w:t>
                                </w: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Marqués de Murrieta 76 (ala Oeste) 26071 – Logroño. La Rioja</w:t>
                                </w:r>
                              </w:p>
                              <w:p w:rsidR="00DF1763" w:rsidRDefault="00DF1763" w:rsidP="00DF176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Teléfono: 941 29110</w:t>
                                </w: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0</w:t>
                                </w:r>
                              </w:p>
                              <w:p w:rsidR="00DF1763" w:rsidRDefault="00DF1763" w:rsidP="00DF176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  <w:r w:rsidRPr="006C10D1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DF1763" w:rsidRPr="005B3BD2" w:rsidRDefault="00DF1763" w:rsidP="00DF1763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3198C4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" filled="f" stroked="f">
                    <v:path arrowok="t"/>
                    <v:textbox inset="0,0,0,0">
                      <w:txbxContent>
                        <w:p w:rsidR="00DF1763" w:rsidRPr="005B3BD2" w:rsidRDefault="00DF1763" w:rsidP="00DF176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C/</w:t>
                          </w: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Marqués de Murrieta 76 (ala Oeste) 26071 – Logroño. La Rioja</w:t>
                          </w:r>
                        </w:p>
                        <w:p w:rsidR="00DF1763" w:rsidRDefault="00DF1763" w:rsidP="00DF176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Teléfono: 941 29110</w:t>
                          </w: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0</w:t>
                          </w:r>
                        </w:p>
                        <w:p w:rsidR="00DF1763" w:rsidRDefault="00DF1763" w:rsidP="00DF176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  <w:r w:rsidRPr="006C10D1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DF1763" w:rsidRPr="005B3BD2" w:rsidRDefault="00DF1763" w:rsidP="00DF1763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DF1763" w:rsidRDefault="00DF1763" w:rsidP="00DF1763"/>
        <w:p w:rsidR="00DF1763" w:rsidRPr="00B56C1D" w:rsidRDefault="00DF1763" w:rsidP="00DF1763">
          <w:pPr>
            <w:jc w:val="center"/>
          </w:pPr>
        </w:p>
      </w:tc>
    </w:tr>
  </w:tbl>
  <w:p w:rsidR="00DF1763" w:rsidRDefault="00DF1763" w:rsidP="00DF1763">
    <w:pPr>
      <w:pStyle w:val="Encabezado"/>
    </w:pPr>
  </w:p>
  <w:p w:rsidR="00E22A9F" w:rsidRPr="00DF1763" w:rsidRDefault="00E22A9F" w:rsidP="00DF176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96FE3"/>
    <w:multiLevelType w:val="hybridMultilevel"/>
    <w:tmpl w:val="8BC822CC"/>
    <w:lvl w:ilvl="0" w:tplc="33E66AAC">
      <w:start w:val="1"/>
      <w:numFmt w:val="upperRoman"/>
      <w:lvlText w:val="%1."/>
      <w:lvlJc w:val="right"/>
      <w:pPr>
        <w:ind w:left="720" w:hanging="360"/>
      </w:pPr>
      <w:rPr>
        <w:rFonts w:ascii="Riojana Bold" w:hAnsi="Riojana Bold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131D2"/>
    <w:multiLevelType w:val="hybridMultilevel"/>
    <w:tmpl w:val="BAFCFCF6"/>
    <w:lvl w:ilvl="0" w:tplc="35BA9B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129C6"/>
    <w:multiLevelType w:val="hybridMultilevel"/>
    <w:tmpl w:val="2D6875C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8E4"/>
    <w:rsid w:val="00011021"/>
    <w:rsid w:val="00020F41"/>
    <w:rsid w:val="0003456D"/>
    <w:rsid w:val="00050DC0"/>
    <w:rsid w:val="0006018B"/>
    <w:rsid w:val="000851FA"/>
    <w:rsid w:val="000942ED"/>
    <w:rsid w:val="000B04FE"/>
    <w:rsid w:val="000B6871"/>
    <w:rsid w:val="000C2712"/>
    <w:rsid w:val="000F13BC"/>
    <w:rsid w:val="000F3F3C"/>
    <w:rsid w:val="00106FBD"/>
    <w:rsid w:val="0011144C"/>
    <w:rsid w:val="001226F8"/>
    <w:rsid w:val="001407B3"/>
    <w:rsid w:val="00175C96"/>
    <w:rsid w:val="001B3D23"/>
    <w:rsid w:val="001C21E6"/>
    <w:rsid w:val="001E4BF5"/>
    <w:rsid w:val="00245AD3"/>
    <w:rsid w:val="00255E32"/>
    <w:rsid w:val="002929BB"/>
    <w:rsid w:val="002D0C2C"/>
    <w:rsid w:val="00346BDA"/>
    <w:rsid w:val="00357F2A"/>
    <w:rsid w:val="00361425"/>
    <w:rsid w:val="00361CFF"/>
    <w:rsid w:val="003A562D"/>
    <w:rsid w:val="003A7CBC"/>
    <w:rsid w:val="003E5E5D"/>
    <w:rsid w:val="003E6BF9"/>
    <w:rsid w:val="004001AE"/>
    <w:rsid w:val="00405176"/>
    <w:rsid w:val="004363B5"/>
    <w:rsid w:val="00452816"/>
    <w:rsid w:val="00456B60"/>
    <w:rsid w:val="004645B4"/>
    <w:rsid w:val="00482785"/>
    <w:rsid w:val="004B1584"/>
    <w:rsid w:val="004D55BA"/>
    <w:rsid w:val="00504F72"/>
    <w:rsid w:val="0054415D"/>
    <w:rsid w:val="00561E23"/>
    <w:rsid w:val="00572C56"/>
    <w:rsid w:val="00576166"/>
    <w:rsid w:val="005C04A3"/>
    <w:rsid w:val="00636584"/>
    <w:rsid w:val="00653A1D"/>
    <w:rsid w:val="006748E4"/>
    <w:rsid w:val="00684B30"/>
    <w:rsid w:val="00690518"/>
    <w:rsid w:val="0069392B"/>
    <w:rsid w:val="006C3D10"/>
    <w:rsid w:val="007506AC"/>
    <w:rsid w:val="00757626"/>
    <w:rsid w:val="00763D09"/>
    <w:rsid w:val="00766278"/>
    <w:rsid w:val="00783963"/>
    <w:rsid w:val="007C7734"/>
    <w:rsid w:val="007D2C34"/>
    <w:rsid w:val="007F207E"/>
    <w:rsid w:val="00852235"/>
    <w:rsid w:val="008618FD"/>
    <w:rsid w:val="008812F8"/>
    <w:rsid w:val="00892A32"/>
    <w:rsid w:val="008B7933"/>
    <w:rsid w:val="008C6DEF"/>
    <w:rsid w:val="00905ABC"/>
    <w:rsid w:val="00917E39"/>
    <w:rsid w:val="00921A7D"/>
    <w:rsid w:val="0096012C"/>
    <w:rsid w:val="00966BD4"/>
    <w:rsid w:val="00990B20"/>
    <w:rsid w:val="00994B08"/>
    <w:rsid w:val="009A36DA"/>
    <w:rsid w:val="009A64A5"/>
    <w:rsid w:val="009B3574"/>
    <w:rsid w:val="009D6F0A"/>
    <w:rsid w:val="00A15C53"/>
    <w:rsid w:val="00A351FB"/>
    <w:rsid w:val="00A43736"/>
    <w:rsid w:val="00A47831"/>
    <w:rsid w:val="00AA01C3"/>
    <w:rsid w:val="00AE70E8"/>
    <w:rsid w:val="00B25378"/>
    <w:rsid w:val="00B42C6C"/>
    <w:rsid w:val="00B4344E"/>
    <w:rsid w:val="00B44DE7"/>
    <w:rsid w:val="00B72649"/>
    <w:rsid w:val="00B73CB7"/>
    <w:rsid w:val="00B9199D"/>
    <w:rsid w:val="00B939C2"/>
    <w:rsid w:val="00BC0153"/>
    <w:rsid w:val="00BF306F"/>
    <w:rsid w:val="00BF5089"/>
    <w:rsid w:val="00C86BA3"/>
    <w:rsid w:val="00C87510"/>
    <w:rsid w:val="00C91474"/>
    <w:rsid w:val="00C92B92"/>
    <w:rsid w:val="00CA00F0"/>
    <w:rsid w:val="00CB149C"/>
    <w:rsid w:val="00CE1DD9"/>
    <w:rsid w:val="00D11396"/>
    <w:rsid w:val="00D114A1"/>
    <w:rsid w:val="00D4649F"/>
    <w:rsid w:val="00D6542B"/>
    <w:rsid w:val="00D86913"/>
    <w:rsid w:val="00DA5AC4"/>
    <w:rsid w:val="00DC0EE1"/>
    <w:rsid w:val="00DD0856"/>
    <w:rsid w:val="00DF1763"/>
    <w:rsid w:val="00DF769A"/>
    <w:rsid w:val="00E004DA"/>
    <w:rsid w:val="00E22A9F"/>
    <w:rsid w:val="00E41609"/>
    <w:rsid w:val="00E43613"/>
    <w:rsid w:val="00E668DE"/>
    <w:rsid w:val="00E7296B"/>
    <w:rsid w:val="00E912C3"/>
    <w:rsid w:val="00E94973"/>
    <w:rsid w:val="00EB552B"/>
    <w:rsid w:val="00ED47D0"/>
    <w:rsid w:val="00EF2C77"/>
    <w:rsid w:val="00F255C6"/>
    <w:rsid w:val="00F26FAD"/>
    <w:rsid w:val="00F33F86"/>
    <w:rsid w:val="00F73EAB"/>
    <w:rsid w:val="00FA0AA9"/>
    <w:rsid w:val="00FA4FCA"/>
    <w:rsid w:val="00FC5120"/>
    <w:rsid w:val="00FD5311"/>
    <w:rsid w:val="00FE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048E7A0-C6DA-416E-8522-61487A003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357F2A"/>
    <w:pPr>
      <w:keepNext/>
      <w:outlineLvl w:val="0"/>
    </w:pPr>
    <w:rPr>
      <w:rFonts w:ascii="HelveticaNeue LT 85 Heavy" w:eastAsia="Times New Roman" w:hAnsi="HelveticaNeue LT 85 Heavy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character" w:styleId="Textodelmarcadordeposicin">
    <w:name w:val="Placeholder Text"/>
    <w:basedOn w:val="Fuentedeprrafopredeter"/>
    <w:uiPriority w:val="99"/>
    <w:semiHidden/>
    <w:rsid w:val="00E22A9F"/>
    <w:rPr>
      <w:color w:val="808080"/>
    </w:rPr>
  </w:style>
  <w:style w:type="character" w:customStyle="1" w:styleId="Estilo1">
    <w:name w:val="Estilo1"/>
    <w:basedOn w:val="Fuentedeprrafopredeter"/>
    <w:uiPriority w:val="1"/>
    <w:rsid w:val="00636584"/>
    <w:rPr>
      <w:rFonts w:ascii="Riojana Bold" w:hAnsi="Riojana Bold"/>
      <w:sz w:val="24"/>
    </w:rPr>
  </w:style>
  <w:style w:type="character" w:customStyle="1" w:styleId="Estilo2">
    <w:name w:val="Estilo2"/>
    <w:basedOn w:val="Fuentedeprrafopredeter"/>
    <w:uiPriority w:val="1"/>
    <w:rsid w:val="00636584"/>
    <w:rPr>
      <w:rFonts w:ascii="Riojana Bold" w:hAnsi="Riojana Bold"/>
      <w:sz w:val="24"/>
    </w:rPr>
  </w:style>
  <w:style w:type="character" w:customStyle="1" w:styleId="Estilo3">
    <w:name w:val="Estilo3"/>
    <w:basedOn w:val="Fuentedeprrafopredeter"/>
    <w:uiPriority w:val="1"/>
    <w:rsid w:val="00636584"/>
    <w:rPr>
      <w:rFonts w:ascii="Riojana Bold" w:hAnsi="Riojana Bold"/>
      <w:sz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13B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13BC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rsid w:val="003E6BF9"/>
    <w:rPr>
      <w:rFonts w:ascii="55 Helvetica Roman" w:eastAsia="Times" w:hAnsi="55 Helvetica Roman" w:cs="Times New Roman"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E6BF9"/>
    <w:rPr>
      <w:rFonts w:ascii="55 Helvetica Roman" w:eastAsia="Times" w:hAnsi="55 Helvetica Roman" w:cs="Times New Roman"/>
      <w:sz w:val="20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unhideWhenUsed/>
    <w:rsid w:val="003E6BF9"/>
    <w:pPr>
      <w:spacing w:after="120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E6BF9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styleId="Hipervnculo">
    <w:name w:val="Hyperlink"/>
    <w:unhideWhenUsed/>
    <w:rsid w:val="003E6BF9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8B7933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8B7933"/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FA0AA9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A0AA9"/>
    <w:pPr>
      <w:widowControl w:val="0"/>
      <w:autoSpaceDE w:val="0"/>
      <w:autoSpaceDN w:val="0"/>
    </w:pPr>
    <w:rPr>
      <w:rFonts w:ascii="Arial" w:eastAsia="Arial" w:hAnsi="Arial" w:cs="Arial"/>
      <w:sz w:val="22"/>
      <w:szCs w:val="22"/>
    </w:rPr>
  </w:style>
  <w:style w:type="character" w:customStyle="1" w:styleId="Ttulo1Car">
    <w:name w:val="Título 1 Car"/>
    <w:basedOn w:val="Fuentedeprrafopredeter"/>
    <w:link w:val="Ttulo1"/>
    <w:rsid w:val="00357F2A"/>
    <w:rPr>
      <w:rFonts w:ascii="HelveticaNeue LT 85 Heavy" w:eastAsia="Times New Roman" w:hAnsi="HelveticaNeue LT 85 Heavy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357F2A"/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113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9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.educacionempleo@larioja.org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V:\Bono_Infantil\06%20CURSO%202025_2026\0_Anexos\SOLICITUD%20AYUDAS%20BONO%20INFANTIL%20-%20copi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A11AE-B120-4C2F-A80D-FABBC45F2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SOLICITUD AYUDAS BONO INFANTIL - copia</Template>
  <TotalTime>3</TotalTime>
  <Pages>4</Pages>
  <Words>1270</Words>
  <Characters>6985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 Marco Ayala</dc:creator>
  <cp:lastModifiedBy>Cristina Marco Ayala</cp:lastModifiedBy>
  <cp:revision>3</cp:revision>
  <cp:lastPrinted>2023-05-05T06:57:00Z</cp:lastPrinted>
  <dcterms:created xsi:type="dcterms:W3CDTF">2025-05-21T09:34:00Z</dcterms:created>
  <dcterms:modified xsi:type="dcterms:W3CDTF">2025-05-23T08:18:00Z</dcterms:modified>
</cp:coreProperties>
</file>