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35F9F" w14:textId="1DCFB024" w:rsidR="005054A0" w:rsidRPr="00260394" w:rsidRDefault="005054A0" w:rsidP="005054A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</w:t>
      </w:r>
      <w:r>
        <w:rPr>
          <w:b/>
          <w:bCs/>
          <w:color w:val="000000"/>
          <w:sz w:val="22"/>
          <w:szCs w:val="22"/>
          <w:u w:val="single"/>
        </w:rPr>
        <w:t>I</w:t>
      </w:r>
      <w:r w:rsidRPr="000B64AF">
        <w:rPr>
          <w:b/>
          <w:bCs/>
          <w:color w:val="000000"/>
          <w:sz w:val="22"/>
          <w:szCs w:val="22"/>
          <w:u w:val="single"/>
        </w:rPr>
        <w:t xml:space="preserve">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</w:t>
      </w:r>
      <w:r w:rsidR="00DC2429" w:rsidRPr="00DC2429">
        <w:rPr>
          <w:b/>
          <w:bCs/>
          <w:color w:val="000000"/>
          <w:sz w:val="22"/>
          <w:szCs w:val="22"/>
          <w:u w:val="single"/>
        </w:rPr>
        <w:t xml:space="preserve">COOPERACIÓN INTERNACIONAL </w:t>
      </w:r>
      <w:r w:rsidRPr="00260394">
        <w:rPr>
          <w:b/>
          <w:bCs/>
          <w:color w:val="000000"/>
          <w:sz w:val="22"/>
          <w:szCs w:val="22"/>
          <w:u w:val="single"/>
        </w:rPr>
        <w:t>202</w:t>
      </w:r>
      <w:r w:rsidR="00DB7E4B">
        <w:rPr>
          <w:b/>
          <w:bCs/>
          <w:color w:val="000000"/>
          <w:sz w:val="22"/>
          <w:szCs w:val="22"/>
          <w:u w:val="single"/>
        </w:rPr>
        <w:t>5</w:t>
      </w:r>
    </w:p>
    <w:p w14:paraId="566828BB" w14:textId="77777777" w:rsidR="005054A0" w:rsidRPr="00AA01EB" w:rsidRDefault="005054A0" w:rsidP="005054A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74EF8332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5054A0" w:rsidRPr="00A41AA6" w14:paraId="2F399CAE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F945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995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5054A0" w:rsidRPr="00A41AA6" w14:paraId="450DC31D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9A66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171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10E1E65C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048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A1F4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045725F7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0D4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E71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18BEA9E4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2895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AA4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650F0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FDA5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08628736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488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0FF5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EF77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6A5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46E9D7AB" w14:textId="77777777" w:rsidR="005054A0" w:rsidRDefault="005054A0" w:rsidP="005054A0">
      <w:pPr>
        <w:jc w:val="both"/>
        <w:rPr>
          <w:sz w:val="22"/>
          <w:szCs w:val="22"/>
        </w:rPr>
      </w:pPr>
    </w:p>
    <w:p w14:paraId="140385AE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5054A0" w:rsidRPr="00A41AA6" w14:paraId="34916B0B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0D6B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BE54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5054A0" w:rsidRPr="00A41AA6" w14:paraId="607954C2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4642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33D6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663B2FCF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8346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E46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2DEE8B53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F87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7030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0682359E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B73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4899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DA3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588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421BFC07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9F54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2472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F57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BE16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46A06E90" w14:textId="77777777" w:rsidR="005054A0" w:rsidRDefault="005054A0" w:rsidP="005054A0">
      <w:pPr>
        <w:pStyle w:val="Default"/>
      </w:pPr>
    </w:p>
    <w:p w14:paraId="13BE51DF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07579D66" w14:textId="77777777" w:rsidR="005054A0" w:rsidRDefault="005054A0" w:rsidP="005054A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FDEF2D6" w14:textId="4AC9205F" w:rsidR="00FF6AA8" w:rsidRDefault="005054A0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PRIMERO.- Que solicito el pago del resto de la Subvención a </w:t>
      </w:r>
      <w:r w:rsidR="00DC2429">
        <w:rPr>
          <w:rFonts w:ascii="Times New Roman" w:hAnsi="Times New Roman" w:cs="Times New Roman"/>
          <w:sz w:val="22"/>
          <w:szCs w:val="22"/>
        </w:rPr>
        <w:t>Cooperación Internacional</w:t>
      </w:r>
      <w:r>
        <w:rPr>
          <w:rFonts w:ascii="Times New Roman" w:hAnsi="Times New Roman" w:cs="Times New Roman"/>
          <w:sz w:val="22"/>
          <w:szCs w:val="22"/>
        </w:rPr>
        <w:t xml:space="preserve"> 202</w:t>
      </w:r>
      <w:r w:rsidR="00DB7E4B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para proyectos: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10"/>
      </w:tblGrid>
      <w:tr w:rsidR="00FF6AA8" w:rsidRPr="00A41AA6" w14:paraId="3FF2FEFC" w14:textId="77777777" w:rsidTr="004A3BD6">
        <w:tc>
          <w:tcPr>
            <w:tcW w:w="8710" w:type="dxa"/>
          </w:tcPr>
          <w:p w14:paraId="7716C791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82CE662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D8F1977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SEGUNDO.- Que no han variado las circunstancias de la solicitud o lo han hecho así:</w:t>
      </w:r>
      <w:r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6"/>
        <w:gridCol w:w="8394"/>
      </w:tblGrid>
      <w:tr w:rsidR="00FF6AA8" w:rsidRPr="00A41AA6" w14:paraId="2B786E49" w14:textId="77777777" w:rsidTr="004A3BD6">
        <w:tc>
          <w:tcPr>
            <w:tcW w:w="250" w:type="dxa"/>
          </w:tcPr>
          <w:p w14:paraId="15D0B83C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1A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94" w:type="dxa"/>
          </w:tcPr>
          <w:p w14:paraId="03388CA6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AA8" w:rsidRPr="00A41AA6" w14:paraId="0A2FDEC0" w14:textId="77777777" w:rsidTr="004A3BD6">
        <w:tc>
          <w:tcPr>
            <w:tcW w:w="250" w:type="dxa"/>
          </w:tcPr>
          <w:p w14:paraId="462B9FEB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1AA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394" w:type="dxa"/>
          </w:tcPr>
          <w:p w14:paraId="12A2CA19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AA8" w:rsidRPr="00A41AA6" w14:paraId="0D93B5F9" w14:textId="77777777" w:rsidTr="004A3BD6">
        <w:tc>
          <w:tcPr>
            <w:tcW w:w="250" w:type="dxa"/>
          </w:tcPr>
          <w:p w14:paraId="69813208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1A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94" w:type="dxa"/>
          </w:tcPr>
          <w:p w14:paraId="1C694549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6B8CAA0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7C70516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4580884" w14:textId="0D0494C7" w:rsidR="005054A0" w:rsidRPr="001E1CBE" w:rsidRDefault="005054A0" w:rsidP="00FF6AA8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202</w:t>
      </w:r>
      <w:r w:rsidR="00DB7E4B">
        <w:rPr>
          <w:rFonts w:ascii="Times New Roman" w:hAnsi="Times New Roman" w:cs="Times New Roman"/>
          <w:sz w:val="22"/>
          <w:szCs w:val="22"/>
        </w:rPr>
        <w:t>5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704BA2AA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20AC578F" w14:textId="77777777" w:rsidR="005054A0" w:rsidRPr="00142B86" w:rsidRDefault="005054A0" w:rsidP="005054A0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</w:p>
    <w:p w14:paraId="0EA7CFE9" w14:textId="77777777" w:rsidR="005054A0" w:rsidRPr="006D0BD2" w:rsidRDefault="00942A72" w:rsidP="005054A0">
      <w:pPr>
        <w:pStyle w:val="Default"/>
      </w:pPr>
      <w:r>
        <w:rPr>
          <w:noProof/>
        </w:rPr>
        <w:pict w14:anchorId="5DC3D070">
          <v:shapetype id="_x0000_t202" coordsize="21600,21600" o:spt="202" path="m,l,21600r21600,l21600,xe">
            <v:stroke joinstyle="miter"/>
            <v:path gradientshapeok="t" o:connecttype="rect"/>
          </v:shapetype>
          <v:shape id="_x0000_s3075" type="#_x0000_t202" style="position:absolute;margin-left:-17.9pt;margin-top:19pt;width:462.35pt;height:113.25pt;z-index:251658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0E5E178B" w14:textId="77777777" w:rsidR="005054A0" w:rsidRPr="00520F11" w:rsidRDefault="005054A0" w:rsidP="005054A0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Responsable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del Tratamiento a AYUNTAMIENTO DE VILLACAÑAS con CIF P4518600D y mail </w:t>
                  </w:r>
                  <w:hyperlink r:id="rId7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ayuntamiento@aytovillacanas.com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</w:r>
                </w:p>
                <w:p w14:paraId="4AB9EE6F" w14:textId="77777777" w:rsidR="005054A0" w:rsidRPr="00520F11" w:rsidRDefault="005054A0" w:rsidP="005054A0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 Contacto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Delegado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 Protección de Datos: Francisco Rojas: </w:t>
                  </w:r>
                  <w:hyperlink r:id="rId8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frojas@prevensystem.com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</w:t>
                  </w:r>
                </w:p>
                <w:p w14:paraId="59FD0857" w14:textId="77777777" w:rsidR="005054A0" w:rsidRPr="00520F11" w:rsidRDefault="005054A0" w:rsidP="005054A0">
                  <w:pPr>
                    <w:spacing w:line="80" w:lineRule="exact"/>
                    <w:jc w:val="both"/>
                    <w:rPr>
                      <w:sz w:val="16"/>
                      <w:szCs w:val="16"/>
                    </w:rPr>
                  </w:pPr>
                </w:p>
                <w:p w14:paraId="5B35E0A6" w14:textId="77777777" w:rsidR="005054A0" w:rsidRPr="00520F11" w:rsidRDefault="005054A0" w:rsidP="005054A0">
                  <w:pPr>
                    <w:tabs>
                      <w:tab w:val="left" w:pos="2072"/>
                      <w:tab w:val="left" w:pos="2835"/>
                      <w:tab w:val="left" w:pos="4962"/>
                    </w:tabs>
                    <w:spacing w:line="240" w:lineRule="exact"/>
                    <w:rPr>
                      <w:sz w:val="16"/>
                      <w:szCs w:val="16"/>
                    </w:rPr>
                  </w:pPr>
                  <w:r w:rsidRPr="00520F11">
                    <w:rPr>
                      <w:color w:val="000000"/>
                      <w:sz w:val="16"/>
                      <w:szCs w:val="16"/>
                    </w:rPr>
                    <w:t xml:space="preserve"> Si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No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</w:p>
                <w:p w14:paraId="3CF8217D" w14:textId="77777777" w:rsidR="005054A0" w:rsidRDefault="005054A0" w:rsidP="005054A0"/>
              </w:txbxContent>
            </v:textbox>
            <w10:wrap type="square"/>
          </v:shape>
        </w:pict>
      </w:r>
    </w:p>
    <w:p w14:paraId="09603267" w14:textId="56DFD1A5" w:rsidR="005054A0" w:rsidRDefault="005054A0" w:rsidP="00222EB7">
      <w:pPr>
        <w:jc w:val="both"/>
        <w:rPr>
          <w:sz w:val="22"/>
          <w:szCs w:val="22"/>
        </w:rPr>
      </w:pPr>
    </w:p>
    <w:p w14:paraId="0061C226" w14:textId="274A13F1" w:rsidR="00FA368C" w:rsidRPr="00DD29DC" w:rsidRDefault="00FA368C" w:rsidP="005054A0">
      <w:pPr>
        <w:jc w:val="both"/>
        <w:rPr>
          <w:sz w:val="22"/>
          <w:szCs w:val="22"/>
        </w:rPr>
      </w:pPr>
    </w:p>
    <w:p w14:paraId="2E380693" w14:textId="77777777" w:rsidR="00644C82" w:rsidRPr="00DD29DC" w:rsidRDefault="00644C82" w:rsidP="00706F56">
      <w:pPr>
        <w:rPr>
          <w:sz w:val="22"/>
          <w:szCs w:val="22"/>
        </w:rPr>
      </w:pPr>
    </w:p>
    <w:sectPr w:rsidR="00644C82" w:rsidRPr="00DD29DC" w:rsidSect="005054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C6BE9" w14:textId="77777777" w:rsidR="00644C82" w:rsidRDefault="00644C82">
      <w:r>
        <w:separator/>
      </w:r>
    </w:p>
  </w:endnote>
  <w:endnote w:type="continuationSeparator" w:id="0">
    <w:p w14:paraId="585865AE" w14:textId="77777777" w:rsidR="00644C82" w:rsidRDefault="00644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6B29B" w14:textId="77777777" w:rsidR="00FF6AA8" w:rsidRDefault="00FF6A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AAC0" w14:textId="77777777" w:rsidR="00FF6AA8" w:rsidRDefault="00FF6A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37BBE" w14:textId="77777777" w:rsidR="00FF6AA8" w:rsidRDefault="00FF6A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0BECA" w14:textId="77777777" w:rsidR="00644C82" w:rsidRDefault="00644C82">
      <w:r>
        <w:separator/>
      </w:r>
    </w:p>
  </w:footnote>
  <w:footnote w:type="continuationSeparator" w:id="0">
    <w:p w14:paraId="7461AD31" w14:textId="77777777" w:rsidR="00644C82" w:rsidRDefault="00644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BE0FB" w14:textId="77777777" w:rsidR="00FF6AA8" w:rsidRDefault="00FF6A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C0BE" w14:textId="77777777" w:rsidR="005054A0" w:rsidRDefault="00942A72" w:rsidP="005054A0">
    <w:pPr>
      <w:pStyle w:val="Encabezado"/>
      <w:jc w:val="right"/>
    </w:pPr>
    <w:r>
      <w:rPr>
        <w:noProof/>
      </w:rPr>
      <w:pict w14:anchorId="1DBD2B56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3" type="#_x0000_t202" style="position:absolute;left:0;text-align:left;margin-left:14.65pt;margin-top:96pt;width:141.7pt;height:36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" filled="f" stroked="f">
          <v:textbox>
            <w:txbxContent>
              <w:p w14:paraId="58B85199" w14:textId="77777777" w:rsidR="005054A0" w:rsidRPr="00A861D3" w:rsidRDefault="005054A0" w:rsidP="005054A0">
                <w:pPr>
                  <w:pStyle w:val="Textonotapie"/>
                  <w:jc w:val="center"/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</w:pPr>
                <w:r w:rsidRPr="00A861D3"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  <w:t>Ayuntamiento de Villacañas</w:t>
                </w:r>
              </w:p>
              <w:p w14:paraId="321F4582" w14:textId="77777777" w:rsidR="005054A0" w:rsidRPr="00D7649B" w:rsidRDefault="005054A0" w:rsidP="005054A0">
                <w:pPr>
                  <w:pStyle w:val="Ttulo2"/>
                  <w:jc w:val="center"/>
                  <w:rPr>
                    <w:rFonts w:ascii="Comic Sans MS" w:hAnsi="Comic Sans MS"/>
                    <w:b w:val="0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925 560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</w:t>
                </w: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342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- Pl. España 1 – 45860 (Toledo)  </w:t>
                </w:r>
              </w:p>
              <w:p w14:paraId="74BA476B" w14:textId="77777777" w:rsidR="005054A0" w:rsidRPr="00D7649B" w:rsidRDefault="005054A0" w:rsidP="005054A0">
                <w:pPr>
                  <w:jc w:val="center"/>
                  <w:rPr>
                    <w:rFonts w:ascii="Comic Sans MS" w:hAnsi="Comic Sans MS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sz w:val="12"/>
                  </w:rPr>
                  <w:t>ayuntamiento@aytovillacanas.com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7D3441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011012011" o:spid="_x0000_s2052" type="#_x0000_t75" style="position:absolute;left:0;text-align:left;margin-left:67.8pt;margin-top:25.3pt;width:35.4pt;height:73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"/>
          <w10:wrap anchorx="page" anchory="page"/>
        </v:shape>
      </w:pict>
    </w:r>
  </w:p>
  <w:p w14:paraId="66B91003" w14:textId="77777777" w:rsidR="005054A0" w:rsidRDefault="005054A0" w:rsidP="005054A0">
    <w:pPr>
      <w:pStyle w:val="Encabezado"/>
    </w:pPr>
  </w:p>
  <w:p w14:paraId="64A83EDF" w14:textId="77777777" w:rsidR="005054A0" w:rsidRDefault="005054A0" w:rsidP="005054A0">
    <w:pPr>
      <w:pStyle w:val="Encabezado"/>
    </w:pPr>
  </w:p>
  <w:p w14:paraId="2580CD8D" w14:textId="77777777" w:rsidR="005054A0" w:rsidRDefault="005054A0" w:rsidP="005054A0">
    <w:pPr>
      <w:pStyle w:val="Encabezado"/>
    </w:pPr>
  </w:p>
  <w:p w14:paraId="595A5A36" w14:textId="77777777" w:rsidR="005054A0" w:rsidRDefault="005054A0" w:rsidP="005054A0">
    <w:pPr>
      <w:pStyle w:val="Encabezado"/>
    </w:pPr>
  </w:p>
  <w:p w14:paraId="7A43A819" w14:textId="77777777" w:rsidR="005054A0" w:rsidRDefault="005054A0" w:rsidP="005054A0">
    <w:pPr>
      <w:pStyle w:val="Encabezado"/>
    </w:pPr>
  </w:p>
  <w:p w14:paraId="1094C929" w14:textId="77777777" w:rsidR="005054A0" w:rsidRDefault="005054A0" w:rsidP="005054A0">
    <w:pPr>
      <w:pStyle w:val="Encabezado"/>
    </w:pPr>
  </w:p>
  <w:p w14:paraId="36F5E9F6" w14:textId="77777777" w:rsidR="005054A0" w:rsidRDefault="005054A0" w:rsidP="005054A0">
    <w:pPr>
      <w:pStyle w:val="Encabezado"/>
    </w:pPr>
  </w:p>
  <w:p w14:paraId="1D81BD9A" w14:textId="77777777" w:rsidR="00644C82" w:rsidRPr="005054A0" w:rsidRDefault="00644C82" w:rsidP="005054A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A94D5" w14:textId="77777777" w:rsidR="00FF6AA8" w:rsidRDefault="00FF6A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A3908"/>
    <w:multiLevelType w:val="singleLevel"/>
    <w:tmpl w:val="6AC44B6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1" w15:restartNumberingAfterBreak="0">
    <w:nsid w:val="4C3719E2"/>
    <w:multiLevelType w:val="singleLevel"/>
    <w:tmpl w:val="6FE2A5F2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0EB07F2"/>
    <w:multiLevelType w:val="singleLevel"/>
    <w:tmpl w:val="F634D65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</w:abstractNum>
  <w:abstractNum w:abstractNumId="3" w15:restartNumberingAfterBreak="0">
    <w:nsid w:val="52693CC7"/>
    <w:multiLevelType w:val="singleLevel"/>
    <w:tmpl w:val="AAE20D7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" w15:restartNumberingAfterBreak="0">
    <w:nsid w:val="56210690"/>
    <w:multiLevelType w:val="singleLevel"/>
    <w:tmpl w:val="D09469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5" w15:restartNumberingAfterBreak="0">
    <w:nsid w:val="66755B84"/>
    <w:multiLevelType w:val="singleLevel"/>
    <w:tmpl w:val="66065432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num w:numId="1" w16cid:durableId="1624383839">
    <w:abstractNumId w:val="1"/>
  </w:num>
  <w:num w:numId="2" w16cid:durableId="1719937429">
    <w:abstractNumId w:val="3"/>
    <w:lvlOverride w:ilvl="0">
      <w:startOverride w:val="1"/>
    </w:lvlOverride>
  </w:num>
  <w:num w:numId="3" w16cid:durableId="1262907169">
    <w:abstractNumId w:val="4"/>
    <w:lvlOverride w:ilvl="0">
      <w:startOverride w:val="1"/>
    </w:lvlOverride>
  </w:num>
  <w:num w:numId="4" w16cid:durableId="1432162237">
    <w:abstractNumId w:val="2"/>
  </w:num>
  <w:num w:numId="5" w16cid:durableId="1012683293">
    <w:abstractNumId w:val="0"/>
    <w:lvlOverride w:ilvl="0">
      <w:startOverride w:val="1"/>
    </w:lvlOverride>
  </w:num>
  <w:num w:numId="6" w16cid:durableId="1221747660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3077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FA368C"/>
    <w:rsid w:val="000B2673"/>
    <w:rsid w:val="00125B3F"/>
    <w:rsid w:val="00131966"/>
    <w:rsid w:val="001468D4"/>
    <w:rsid w:val="001870BC"/>
    <w:rsid w:val="001B1B9F"/>
    <w:rsid w:val="00222EB7"/>
    <w:rsid w:val="00285EF3"/>
    <w:rsid w:val="002E69CA"/>
    <w:rsid w:val="003275E3"/>
    <w:rsid w:val="00366EC9"/>
    <w:rsid w:val="003A2E1D"/>
    <w:rsid w:val="003F5808"/>
    <w:rsid w:val="004602EB"/>
    <w:rsid w:val="004B2598"/>
    <w:rsid w:val="004E282F"/>
    <w:rsid w:val="004E4EF7"/>
    <w:rsid w:val="005054A0"/>
    <w:rsid w:val="0060740F"/>
    <w:rsid w:val="00622764"/>
    <w:rsid w:val="00644C82"/>
    <w:rsid w:val="00777D30"/>
    <w:rsid w:val="008E50C8"/>
    <w:rsid w:val="00942A72"/>
    <w:rsid w:val="00951CE9"/>
    <w:rsid w:val="00A40360"/>
    <w:rsid w:val="00AE1B87"/>
    <w:rsid w:val="00B21B7D"/>
    <w:rsid w:val="00B439C6"/>
    <w:rsid w:val="00BF58F9"/>
    <w:rsid w:val="00C47E41"/>
    <w:rsid w:val="00C74002"/>
    <w:rsid w:val="00C92CC6"/>
    <w:rsid w:val="00DB7E4B"/>
    <w:rsid w:val="00DC2429"/>
    <w:rsid w:val="00DD29DC"/>
    <w:rsid w:val="00E71029"/>
    <w:rsid w:val="00F05C13"/>
    <w:rsid w:val="00FA368C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3"/>
    </o:shapelayout>
  </w:shapeDefaults>
  <w:decimalSymbol w:val=","/>
  <w:listSeparator w:val=";"/>
  <w14:docId w14:val="24DC832D"/>
  <w15:docId w15:val="{C5056A49-6EF9-4226-875D-2813F3F5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FA368C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FA368C"/>
    <w:pPr>
      <w:jc w:val="center"/>
    </w:pPr>
    <w:rPr>
      <w:rFonts w:ascii="Arial" w:hAnsi="Arial"/>
      <w:b/>
      <w:sz w:val="20"/>
      <w:szCs w:val="20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A368C"/>
    <w:rPr>
      <w:rFonts w:ascii="Arial" w:hAnsi="Arial"/>
      <w:b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FA368C"/>
    <w:pPr>
      <w:ind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A368C"/>
    <w:rPr>
      <w:rFonts w:ascii="Arial" w:hAnsi="Arial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FA368C"/>
    <w:pPr>
      <w:spacing w:after="120" w:line="480" w:lineRule="auto"/>
    </w:pPr>
    <w:rPr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FA368C"/>
    <w:rPr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A368C"/>
    <w:pPr>
      <w:ind w:firstLine="705"/>
      <w:jc w:val="both"/>
    </w:pPr>
    <w:rPr>
      <w:rFonts w:ascii="Arial" w:hAnsi="Arial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A368C"/>
    <w:rPr>
      <w:rFonts w:ascii="Arial" w:hAnsi="Arial"/>
      <w:lang w:val="es-ES" w:eastAsia="es-ES"/>
    </w:rPr>
  </w:style>
  <w:style w:type="paragraph" w:customStyle="1" w:styleId="Default">
    <w:name w:val="Default"/>
    <w:rsid w:val="005054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5054A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5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6</TotalTime>
  <Pages>1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595</CharactersWithSpaces>
  <SharedDoc>false</SharedDoc>
  <HLinks>
    <vt:vector size="24" baseType="variant">
      <vt:variant>
        <vt:i4>5111925</vt:i4>
      </vt:variant>
      <vt:variant>
        <vt:i4>9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6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  <vt:variant>
        <vt:i4>5111925</vt:i4>
      </vt:variant>
      <vt:variant>
        <vt:i4>3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0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</dc:creator>
  <cp:lastModifiedBy>Mercedes Zaragoza</cp:lastModifiedBy>
  <cp:revision>6</cp:revision>
  <cp:lastPrinted>1900-12-31T23:00:00Z</cp:lastPrinted>
  <dcterms:created xsi:type="dcterms:W3CDTF">2024-06-13T09:02:00Z</dcterms:created>
  <dcterms:modified xsi:type="dcterms:W3CDTF">2025-05-19T11:00:00Z</dcterms:modified>
</cp:coreProperties>
</file>