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CBC161" w14:textId="7F79C5D2" w:rsidR="005054A0" w:rsidRPr="00260394" w:rsidRDefault="005054A0" w:rsidP="005054A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  <w:u w:val="single"/>
        </w:rPr>
      </w:pPr>
      <w:r w:rsidRPr="000B64AF">
        <w:rPr>
          <w:b/>
          <w:bCs/>
          <w:color w:val="000000"/>
          <w:sz w:val="22"/>
          <w:szCs w:val="22"/>
          <w:u w:val="single"/>
        </w:rPr>
        <w:t>ANEXO I SUBVENCIONES</w:t>
      </w:r>
      <w:r w:rsidRPr="00260394">
        <w:rPr>
          <w:b/>
          <w:bCs/>
          <w:color w:val="000000"/>
          <w:sz w:val="22"/>
          <w:szCs w:val="22"/>
          <w:u w:val="single"/>
        </w:rPr>
        <w:t xml:space="preserve"> </w:t>
      </w:r>
      <w:r w:rsidR="00DC2429" w:rsidRPr="00DC2429">
        <w:rPr>
          <w:b/>
          <w:bCs/>
          <w:color w:val="000000"/>
          <w:sz w:val="22"/>
          <w:szCs w:val="22"/>
          <w:u w:val="single"/>
        </w:rPr>
        <w:t xml:space="preserve">COOPERACIÓN INTERNACIONAL </w:t>
      </w:r>
      <w:r w:rsidRPr="00260394">
        <w:rPr>
          <w:b/>
          <w:bCs/>
          <w:color w:val="000000"/>
          <w:sz w:val="22"/>
          <w:szCs w:val="22"/>
          <w:u w:val="single"/>
        </w:rPr>
        <w:t>202</w:t>
      </w:r>
      <w:r w:rsidR="00DB7E4B">
        <w:rPr>
          <w:b/>
          <w:bCs/>
          <w:color w:val="000000"/>
          <w:sz w:val="22"/>
          <w:szCs w:val="22"/>
          <w:u w:val="single"/>
        </w:rPr>
        <w:t>5</w:t>
      </w:r>
    </w:p>
    <w:p w14:paraId="6FC66AF2" w14:textId="77777777" w:rsidR="005054A0" w:rsidRPr="00AA01EB" w:rsidRDefault="005054A0" w:rsidP="005054A0">
      <w:pPr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</w:p>
    <w:p w14:paraId="2A01B569" w14:textId="77777777" w:rsidR="005054A0" w:rsidRDefault="005054A0" w:rsidP="005054A0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Datos del solicitante</w:t>
      </w:r>
      <w:r>
        <w:rPr>
          <w:sz w:val="22"/>
          <w:szCs w:val="22"/>
        </w:rPr>
        <w:t xml:space="preserve">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26"/>
        <w:gridCol w:w="1417"/>
        <w:gridCol w:w="1985"/>
        <w:gridCol w:w="142"/>
        <w:gridCol w:w="1134"/>
        <w:gridCol w:w="2440"/>
      </w:tblGrid>
      <w:tr w:rsidR="005054A0" w:rsidRPr="00A41AA6" w14:paraId="5E3DACF8" w14:textId="77777777" w:rsidTr="00B458A3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993B6A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Denominación Social: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8902CF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CIF:</w:t>
            </w:r>
          </w:p>
        </w:tc>
      </w:tr>
      <w:tr w:rsidR="005054A0" w:rsidRPr="00A41AA6" w14:paraId="43C0C89F" w14:textId="77777777" w:rsidTr="00B458A3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83FA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0FE83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5054A0" w:rsidRPr="00A41AA6" w14:paraId="12570638" w14:textId="77777777" w:rsidTr="00B458A3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D5E37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Dirección:</w:t>
            </w: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457BF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Localidad:</w:t>
            </w:r>
          </w:p>
        </w:tc>
      </w:tr>
      <w:tr w:rsidR="005054A0" w:rsidRPr="00A41AA6" w14:paraId="34BD5AD1" w14:textId="77777777" w:rsidTr="00B458A3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63EED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8E6DC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5054A0" w:rsidRPr="00A41AA6" w14:paraId="322D90B5" w14:textId="77777777" w:rsidTr="00B458A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1D60C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Provincia: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D6732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CP: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CC508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Telf. Móvil:</w:t>
            </w: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DF6B8B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e-mail:</w:t>
            </w:r>
          </w:p>
        </w:tc>
      </w:tr>
      <w:tr w:rsidR="005054A0" w:rsidRPr="00A41AA6" w14:paraId="65C0B869" w14:textId="77777777" w:rsidTr="00B458A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54819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A07A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84769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82783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</w:tbl>
    <w:p w14:paraId="2D6F9399" w14:textId="77777777" w:rsidR="005054A0" w:rsidRDefault="005054A0" w:rsidP="005054A0">
      <w:pPr>
        <w:jc w:val="both"/>
        <w:rPr>
          <w:sz w:val="22"/>
          <w:szCs w:val="22"/>
        </w:rPr>
      </w:pPr>
    </w:p>
    <w:p w14:paraId="2C7E2D4C" w14:textId="77777777" w:rsidR="005054A0" w:rsidRDefault="005054A0" w:rsidP="005054A0">
      <w:pPr>
        <w:jc w:val="both"/>
        <w:rPr>
          <w:sz w:val="22"/>
          <w:szCs w:val="22"/>
        </w:rPr>
      </w:pPr>
      <w:r>
        <w:rPr>
          <w:sz w:val="22"/>
          <w:szCs w:val="22"/>
          <w:u w:val="single"/>
        </w:rPr>
        <w:t>Datos del representante</w:t>
      </w:r>
      <w:r>
        <w:rPr>
          <w:sz w:val="22"/>
          <w:szCs w:val="22"/>
        </w:rPr>
        <w:t xml:space="preserve">: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26"/>
        <w:gridCol w:w="1417"/>
        <w:gridCol w:w="1985"/>
        <w:gridCol w:w="142"/>
        <w:gridCol w:w="1134"/>
        <w:gridCol w:w="2440"/>
      </w:tblGrid>
      <w:tr w:rsidR="005054A0" w:rsidRPr="00A41AA6" w14:paraId="6A73D0D1" w14:textId="77777777" w:rsidTr="00B458A3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C98D8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Nombre y apellidos:</w:t>
            </w: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08750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DNI/NIE:</w:t>
            </w:r>
          </w:p>
        </w:tc>
      </w:tr>
      <w:tr w:rsidR="005054A0" w:rsidRPr="00A41AA6" w14:paraId="085AAEF6" w14:textId="77777777" w:rsidTr="00B458A3">
        <w:tc>
          <w:tcPr>
            <w:tcW w:w="620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CA13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2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B272C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5054A0" w:rsidRPr="00A41AA6" w14:paraId="0E83F4CB" w14:textId="77777777" w:rsidTr="00B458A3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6BD08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Dirección:</w:t>
            </w: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E8F15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Localidad:</w:t>
            </w:r>
          </w:p>
        </w:tc>
      </w:tr>
      <w:tr w:rsidR="005054A0" w:rsidRPr="00A41AA6" w14:paraId="13546E3C" w14:textId="77777777" w:rsidTr="00B458A3">
        <w:tc>
          <w:tcPr>
            <w:tcW w:w="50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2D341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F57B4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  <w:tr w:rsidR="005054A0" w:rsidRPr="00A41AA6" w14:paraId="2A9355A1" w14:textId="77777777" w:rsidTr="00B458A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59F1B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Provincia: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5A833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CP: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27AC1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Telf. Móvil:</w:t>
            </w: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C09DE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  <w:r w:rsidRPr="00A41AA6">
              <w:rPr>
                <w:sz w:val="20"/>
                <w:szCs w:val="20"/>
                <w:lang w:val="es-ES_tradnl" w:eastAsia="es-ES_tradnl"/>
              </w:rPr>
              <w:t>e-mail:</w:t>
            </w:r>
          </w:p>
        </w:tc>
      </w:tr>
      <w:tr w:rsidR="005054A0" w:rsidRPr="00A41AA6" w14:paraId="0EEE820A" w14:textId="77777777" w:rsidTr="00B458A3"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8BC01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16D40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8DF88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  <w:tc>
          <w:tcPr>
            <w:tcW w:w="37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2F7C" w14:textId="77777777" w:rsidR="005054A0" w:rsidRPr="00A41AA6" w:rsidRDefault="005054A0" w:rsidP="00B458A3">
            <w:pPr>
              <w:jc w:val="both"/>
              <w:rPr>
                <w:sz w:val="20"/>
                <w:szCs w:val="20"/>
                <w:lang w:val="es-ES_tradnl" w:eastAsia="es-ES_tradnl"/>
              </w:rPr>
            </w:pPr>
          </w:p>
        </w:tc>
      </w:tr>
    </w:tbl>
    <w:p w14:paraId="6EFF72E0" w14:textId="77777777" w:rsidR="005054A0" w:rsidRDefault="005054A0" w:rsidP="005054A0">
      <w:pPr>
        <w:pStyle w:val="Default"/>
      </w:pPr>
    </w:p>
    <w:p w14:paraId="58E6F2E2" w14:textId="77777777" w:rsidR="005054A0" w:rsidRDefault="005054A0" w:rsidP="005054A0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DECLARA BAJO SU RESPONSABILIDAD:</w:t>
      </w:r>
    </w:p>
    <w:p w14:paraId="2F00BD84" w14:textId="77777777" w:rsidR="005054A0" w:rsidRDefault="005054A0" w:rsidP="005054A0">
      <w:pPr>
        <w:pStyle w:val="Default"/>
        <w:rPr>
          <w:rFonts w:ascii="Times New Roman" w:hAnsi="Times New Roman" w:cs="Times New Roman"/>
          <w:sz w:val="22"/>
          <w:szCs w:val="22"/>
        </w:rPr>
      </w:pPr>
    </w:p>
    <w:p w14:paraId="4A733CA1" w14:textId="42B98AC4" w:rsidR="005054A0" w:rsidRDefault="005054A0" w:rsidP="005054A0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PRIMERO.- Que solicita Subvención a </w:t>
      </w:r>
      <w:r w:rsidR="00DC2429">
        <w:rPr>
          <w:rFonts w:ascii="Times New Roman" w:hAnsi="Times New Roman" w:cs="Times New Roman"/>
          <w:sz w:val="22"/>
          <w:szCs w:val="22"/>
        </w:rPr>
        <w:t>Cooperación Internacional</w:t>
      </w:r>
      <w:r>
        <w:rPr>
          <w:rFonts w:ascii="Times New Roman" w:hAnsi="Times New Roman" w:cs="Times New Roman"/>
          <w:sz w:val="22"/>
          <w:szCs w:val="22"/>
        </w:rPr>
        <w:t xml:space="preserve"> 202</w:t>
      </w:r>
      <w:r w:rsidR="00DB7E4B">
        <w:rPr>
          <w:rFonts w:ascii="Times New Roman" w:hAnsi="Times New Roman" w:cs="Times New Roman"/>
          <w:sz w:val="22"/>
          <w:szCs w:val="22"/>
        </w:rPr>
        <w:t>5</w:t>
      </w:r>
      <w:r>
        <w:rPr>
          <w:rFonts w:ascii="Times New Roman" w:hAnsi="Times New Roman" w:cs="Times New Roman"/>
          <w:sz w:val="22"/>
          <w:szCs w:val="22"/>
        </w:rPr>
        <w:t xml:space="preserve"> para proyecto</w:t>
      </w:r>
      <w:r w:rsidR="00DC2429">
        <w:rPr>
          <w:rFonts w:ascii="Times New Roman" w:hAnsi="Times New Roman" w:cs="Times New Roman"/>
          <w:sz w:val="22"/>
          <w:szCs w:val="22"/>
        </w:rPr>
        <w:t>s</w:t>
      </w:r>
      <w:r>
        <w:rPr>
          <w:rFonts w:ascii="Times New Roman" w:hAnsi="Times New Roman" w:cs="Times New Roman"/>
          <w:sz w:val="22"/>
          <w:szCs w:val="22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710"/>
      </w:tblGrid>
      <w:tr w:rsidR="00FF6AA8" w:rsidRPr="00A41AA6" w14:paraId="58D8E82A" w14:textId="77777777" w:rsidTr="004A3BD6">
        <w:tc>
          <w:tcPr>
            <w:tcW w:w="8710" w:type="dxa"/>
          </w:tcPr>
          <w:p w14:paraId="6F4F861D" w14:textId="77777777" w:rsidR="00FF6AA8" w:rsidRPr="00A41AA6" w:rsidRDefault="00FF6AA8" w:rsidP="004A3BD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44F872D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4A017CC0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SEGUNDO.- Que existen </w:t>
      </w:r>
      <w:r w:rsidRPr="000B64AF">
        <w:rPr>
          <w:rFonts w:ascii="Times New Roman" w:hAnsi="Times New Roman" w:cs="Times New Roman"/>
          <w:sz w:val="22"/>
          <w:szCs w:val="22"/>
        </w:rPr>
        <w:t xml:space="preserve">otras subvenciones obtenidas o solicitadas para </w:t>
      </w:r>
      <w:r>
        <w:rPr>
          <w:rFonts w:ascii="Times New Roman" w:hAnsi="Times New Roman" w:cs="Times New Roman"/>
          <w:sz w:val="22"/>
          <w:szCs w:val="22"/>
        </w:rPr>
        <w:t>el mismo fin:</w:t>
      </w:r>
      <w:r w:rsidRPr="000B64AF">
        <w:rPr>
          <w:rFonts w:ascii="Times New Roman" w:hAnsi="Times New Roman" w:cs="Times New Roman"/>
          <w:sz w:val="22"/>
          <w:szCs w:val="22"/>
        </w:rPr>
        <w:t xml:space="preserve"> 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16"/>
        <w:gridCol w:w="8394"/>
      </w:tblGrid>
      <w:tr w:rsidR="00FF6AA8" w:rsidRPr="00A41AA6" w14:paraId="34563385" w14:textId="77777777" w:rsidTr="004A3BD6">
        <w:tc>
          <w:tcPr>
            <w:tcW w:w="250" w:type="dxa"/>
          </w:tcPr>
          <w:p w14:paraId="361B9C74" w14:textId="77777777" w:rsidR="00FF6AA8" w:rsidRPr="00A41AA6" w:rsidRDefault="00FF6AA8" w:rsidP="004A3BD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1AA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8394" w:type="dxa"/>
          </w:tcPr>
          <w:p w14:paraId="5C4DEBA6" w14:textId="77777777" w:rsidR="00FF6AA8" w:rsidRPr="00A41AA6" w:rsidRDefault="00FF6AA8" w:rsidP="004A3BD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6AA8" w:rsidRPr="00A41AA6" w14:paraId="1DEDE8B3" w14:textId="77777777" w:rsidTr="004A3BD6">
        <w:tc>
          <w:tcPr>
            <w:tcW w:w="250" w:type="dxa"/>
          </w:tcPr>
          <w:p w14:paraId="6A034497" w14:textId="77777777" w:rsidR="00FF6AA8" w:rsidRPr="00A41AA6" w:rsidRDefault="00FF6AA8" w:rsidP="004A3BD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1AA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8394" w:type="dxa"/>
          </w:tcPr>
          <w:p w14:paraId="1A6B3571" w14:textId="77777777" w:rsidR="00FF6AA8" w:rsidRPr="00A41AA6" w:rsidRDefault="00FF6AA8" w:rsidP="004A3BD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FF6AA8" w:rsidRPr="00A41AA6" w14:paraId="056AC33B" w14:textId="77777777" w:rsidTr="004A3BD6">
        <w:tc>
          <w:tcPr>
            <w:tcW w:w="250" w:type="dxa"/>
          </w:tcPr>
          <w:p w14:paraId="4B04DACA" w14:textId="77777777" w:rsidR="00FF6AA8" w:rsidRPr="00A41AA6" w:rsidRDefault="00FF6AA8" w:rsidP="004A3BD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41AA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394" w:type="dxa"/>
          </w:tcPr>
          <w:p w14:paraId="144A6754" w14:textId="77777777" w:rsidR="00FF6AA8" w:rsidRPr="00A41AA6" w:rsidRDefault="00FF6AA8" w:rsidP="004A3BD6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BD06D5F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3600C588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TERCERO.- Que no concurren </w:t>
      </w:r>
      <w:r w:rsidRPr="006D0BD2">
        <w:rPr>
          <w:rFonts w:ascii="Times New Roman" w:hAnsi="Times New Roman" w:cs="Times New Roman"/>
          <w:sz w:val="22"/>
          <w:szCs w:val="22"/>
        </w:rPr>
        <w:t>circunstancia</w:t>
      </w:r>
      <w:r>
        <w:rPr>
          <w:rFonts w:ascii="Times New Roman" w:hAnsi="Times New Roman" w:cs="Times New Roman"/>
          <w:sz w:val="22"/>
          <w:szCs w:val="22"/>
        </w:rPr>
        <w:t>s</w:t>
      </w:r>
      <w:r w:rsidRPr="006D0BD2">
        <w:rPr>
          <w:rFonts w:ascii="Times New Roman" w:hAnsi="Times New Roman" w:cs="Times New Roman"/>
          <w:sz w:val="22"/>
          <w:szCs w:val="22"/>
        </w:rPr>
        <w:t xml:space="preserve"> del artículo 13.2 Ley 38/2003, de 17 de noviembre, General de Subvenciones</w:t>
      </w:r>
      <w:r>
        <w:rPr>
          <w:rFonts w:ascii="Times New Roman" w:hAnsi="Times New Roman" w:cs="Times New Roman"/>
          <w:sz w:val="22"/>
          <w:szCs w:val="22"/>
        </w:rPr>
        <w:t xml:space="preserve"> ni causas de</w:t>
      </w:r>
      <w:r w:rsidRPr="006D0BD2">
        <w:rPr>
          <w:rFonts w:ascii="Times New Roman" w:hAnsi="Times New Roman" w:cs="Times New Roman"/>
          <w:sz w:val="22"/>
          <w:szCs w:val="22"/>
        </w:rPr>
        <w:t xml:space="preserve"> prohibición previstas en los apartados 4.5, 4.6 y 30.4 de la Ley Orgánica 1/2002, de 22 de marzo, reguladora del Derecho de Asociación.</w:t>
      </w:r>
    </w:p>
    <w:p w14:paraId="56A6BB29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5566FC0B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CUARTO.- Que </w:t>
      </w:r>
      <w:r w:rsidRPr="00A41AA6">
        <w:rPr>
          <w:rFonts w:ascii="Times New Roman" w:hAnsi="Times New Roman" w:cs="Times New Roman"/>
          <w:sz w:val="22"/>
          <w:szCs w:val="22"/>
        </w:rPr>
        <w:t>cono</w:t>
      </w:r>
      <w:r>
        <w:rPr>
          <w:rFonts w:ascii="Times New Roman" w:hAnsi="Times New Roman" w:cs="Times New Roman"/>
          <w:sz w:val="22"/>
          <w:szCs w:val="22"/>
        </w:rPr>
        <w:t>zco</w:t>
      </w:r>
      <w:r w:rsidRPr="00A41AA6">
        <w:rPr>
          <w:rFonts w:ascii="Times New Roman" w:hAnsi="Times New Roman" w:cs="Times New Roman"/>
          <w:sz w:val="22"/>
          <w:szCs w:val="22"/>
        </w:rPr>
        <w:t xml:space="preserve"> y acept</w:t>
      </w:r>
      <w:r>
        <w:rPr>
          <w:rFonts w:ascii="Times New Roman" w:hAnsi="Times New Roman" w:cs="Times New Roman"/>
          <w:sz w:val="22"/>
          <w:szCs w:val="22"/>
        </w:rPr>
        <w:t>o</w:t>
      </w:r>
      <w:r w:rsidRPr="00A41AA6">
        <w:rPr>
          <w:rFonts w:ascii="Times New Roman" w:hAnsi="Times New Roman" w:cs="Times New Roman"/>
          <w:sz w:val="22"/>
          <w:szCs w:val="22"/>
        </w:rPr>
        <w:t xml:space="preserve"> la normativa y de las bases</w:t>
      </w:r>
      <w:r>
        <w:rPr>
          <w:rFonts w:ascii="Times New Roman" w:hAnsi="Times New Roman" w:cs="Times New Roman"/>
          <w:sz w:val="22"/>
          <w:szCs w:val="22"/>
        </w:rPr>
        <w:t>.</w:t>
      </w:r>
    </w:p>
    <w:p w14:paraId="6AE01E44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</w:p>
    <w:p w14:paraId="32F6029A" w14:textId="77777777" w:rsidR="00FF6AA8" w:rsidRDefault="00FF6AA8" w:rsidP="00FF6AA8">
      <w:pPr>
        <w:pStyle w:val="Default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8C0C1F">
        <w:rPr>
          <w:rFonts w:ascii="Times New Roman" w:hAnsi="Times New Roman" w:cs="Times New Roman"/>
          <w:sz w:val="22"/>
          <w:szCs w:val="22"/>
        </w:rPr>
        <w:t>QUINTO</w:t>
      </w:r>
      <w:r>
        <w:rPr>
          <w:rFonts w:ascii="Times New Roman" w:hAnsi="Times New Roman" w:cs="Times New Roman"/>
          <w:sz w:val="22"/>
          <w:szCs w:val="22"/>
        </w:rPr>
        <w:t>.-</w:t>
      </w:r>
      <w:r w:rsidRPr="008C0C1F">
        <w:rPr>
          <w:rFonts w:ascii="Times New Roman" w:hAnsi="Times New Roman" w:cs="Times New Roman"/>
          <w:sz w:val="22"/>
          <w:szCs w:val="22"/>
        </w:rPr>
        <w:t xml:space="preserve"> Que todos los datos aquí expuestos son ciertos y que puede acreditar la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8C0C1F">
        <w:rPr>
          <w:rFonts w:ascii="Times New Roman" w:hAnsi="Times New Roman" w:cs="Times New Roman"/>
          <w:sz w:val="22"/>
          <w:szCs w:val="22"/>
        </w:rPr>
        <w:t>documentación previo requerimiento por parte del Ayuntamiento en cualquier momento.</w:t>
      </w:r>
      <w:r w:rsidRPr="008C0C1F">
        <w:rPr>
          <w:rFonts w:ascii="Times New Roman" w:hAnsi="Times New Roman" w:cs="Times New Roman"/>
          <w:sz w:val="22"/>
          <w:szCs w:val="22"/>
        </w:rPr>
        <w:cr/>
      </w:r>
    </w:p>
    <w:p w14:paraId="3241557D" w14:textId="77777777" w:rsidR="005054A0" w:rsidRDefault="005054A0" w:rsidP="005054A0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14:paraId="0F796DDC" w14:textId="13F454F4" w:rsidR="005054A0" w:rsidRPr="001E1CBE" w:rsidRDefault="005054A0" w:rsidP="005054A0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  <w:bookmarkStart w:id="0" w:name="_Hlk161916611"/>
      <w:r>
        <w:rPr>
          <w:rFonts w:ascii="Times New Roman" w:hAnsi="Times New Roman" w:cs="Times New Roman"/>
          <w:sz w:val="22"/>
          <w:szCs w:val="22"/>
        </w:rPr>
        <w:t>E</w:t>
      </w:r>
      <w:r w:rsidRPr="001E1CBE">
        <w:rPr>
          <w:rFonts w:ascii="Times New Roman" w:hAnsi="Times New Roman" w:cs="Times New Roman"/>
          <w:sz w:val="22"/>
          <w:szCs w:val="22"/>
        </w:rPr>
        <w:t xml:space="preserve">n </w:t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 w:rsidRPr="00142B86"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1E1CBE">
        <w:rPr>
          <w:rFonts w:ascii="Times New Roman" w:hAnsi="Times New Roman" w:cs="Times New Roman"/>
          <w:sz w:val="22"/>
          <w:szCs w:val="22"/>
        </w:rPr>
        <w:t>a __</w:t>
      </w:r>
      <w:r>
        <w:rPr>
          <w:rFonts w:ascii="Times New Roman" w:hAnsi="Times New Roman" w:cs="Times New Roman"/>
          <w:sz w:val="22"/>
          <w:szCs w:val="22"/>
        </w:rPr>
        <w:t>__</w:t>
      </w:r>
      <w:r w:rsidRPr="001E1CBE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E1CBE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1E1CB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  <w:u w:val="single"/>
        </w:rPr>
        <w:tab/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1E1CBE">
        <w:rPr>
          <w:rFonts w:ascii="Times New Roman" w:hAnsi="Times New Roman" w:cs="Times New Roman"/>
          <w:sz w:val="22"/>
          <w:szCs w:val="22"/>
        </w:rPr>
        <w:t>de</w:t>
      </w:r>
      <w:proofErr w:type="spellEnd"/>
      <w:r w:rsidRPr="001E1CBE">
        <w:rPr>
          <w:rFonts w:ascii="Times New Roman" w:hAnsi="Times New Roman" w:cs="Times New Roman"/>
          <w:sz w:val="22"/>
          <w:szCs w:val="22"/>
        </w:rPr>
        <w:t xml:space="preserve"> 202</w:t>
      </w:r>
      <w:r w:rsidR="00DB7E4B">
        <w:rPr>
          <w:rFonts w:ascii="Times New Roman" w:hAnsi="Times New Roman" w:cs="Times New Roman"/>
          <w:sz w:val="22"/>
          <w:szCs w:val="22"/>
        </w:rPr>
        <w:t>5</w:t>
      </w:r>
      <w:r w:rsidRPr="001E1CBE">
        <w:rPr>
          <w:rFonts w:ascii="Times New Roman" w:hAnsi="Times New Roman" w:cs="Times New Roman"/>
          <w:sz w:val="22"/>
          <w:szCs w:val="22"/>
        </w:rPr>
        <w:t>.</w:t>
      </w:r>
    </w:p>
    <w:p w14:paraId="40785568" w14:textId="77777777" w:rsidR="005054A0" w:rsidRDefault="005054A0" w:rsidP="005054A0">
      <w:pPr>
        <w:pStyle w:val="Default"/>
        <w:jc w:val="center"/>
        <w:rPr>
          <w:rFonts w:ascii="Times New Roman" w:hAnsi="Times New Roman" w:cs="Times New Roman"/>
          <w:sz w:val="22"/>
          <w:szCs w:val="22"/>
        </w:rPr>
      </w:pPr>
    </w:p>
    <w:p w14:paraId="6371515E" w14:textId="77777777" w:rsidR="005054A0" w:rsidRPr="00142B86" w:rsidRDefault="005054A0" w:rsidP="005054A0">
      <w:pPr>
        <w:pStyle w:val="Default"/>
        <w:jc w:val="center"/>
        <w:rPr>
          <w:rFonts w:ascii="Times New Roman" w:hAnsi="Times New Roman" w:cs="Times New Roman"/>
          <w:i/>
          <w:iCs/>
          <w:sz w:val="22"/>
          <w:szCs w:val="22"/>
        </w:rPr>
      </w:pPr>
      <w:r w:rsidRPr="00142B86">
        <w:rPr>
          <w:rFonts w:ascii="Times New Roman" w:hAnsi="Times New Roman" w:cs="Times New Roman"/>
          <w:i/>
          <w:iCs/>
          <w:sz w:val="22"/>
          <w:szCs w:val="22"/>
        </w:rPr>
        <w:t>(firma)</w:t>
      </w:r>
    </w:p>
    <w:bookmarkEnd w:id="0"/>
    <w:p w14:paraId="0D4B7425" w14:textId="77777777" w:rsidR="005054A0" w:rsidRPr="00706F56" w:rsidRDefault="00CD623F" w:rsidP="005054A0">
      <w:pPr>
        <w:pStyle w:val="Default"/>
      </w:pPr>
      <w:r>
        <w:rPr>
          <w:noProof/>
        </w:rPr>
        <w:pict w14:anchorId="54445D80"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2" o:spid="_x0000_s3074" type="#_x0000_t202" style="position:absolute;margin-left:-17.9pt;margin-top:19pt;width:462.35pt;height:113.25pt;z-index:251659264;visibility:visible;mso-wrap-distance-left:9pt;mso-wrap-distance-top:3.6pt;mso-wrap-distance-right:9pt;mso-wrap-distance-bottom:3.6pt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">
            <v:textbox>
              <w:txbxContent>
                <w:p w14:paraId="3C2049D4" w14:textId="77777777" w:rsidR="005054A0" w:rsidRPr="00520F11" w:rsidRDefault="005054A0" w:rsidP="005054A0">
                  <w:pPr>
                    <w:spacing w:line="200" w:lineRule="exact"/>
                    <w:jc w:val="both"/>
                    <w:rPr>
                      <w:sz w:val="16"/>
                      <w:szCs w:val="16"/>
                    </w:rPr>
                  </w:pPr>
                  <w:r w:rsidRPr="00520F11">
                    <w:rPr>
                      <w:sz w:val="16"/>
                      <w:szCs w:val="16"/>
                    </w:rPr>
                    <w:t xml:space="preserve">De acuerdo con lo dispuesto en el Reglamento (UE) 2016/679 y la Ley Orgánica 3/2018, de 5 de diciembre, de Protección de Datos Personales y garantía de los derechos digitales, se le informa que los datos recogidos en el presente formulario son necesarios para la prestación del servicio que se pretende y su negativa a proporcionarlos supondría la imposibilidad de prestar el mismo. Con su firma de aceptación de la solicitud consiente expresamente y autoriza como </w:t>
                  </w:r>
                  <w:proofErr w:type="gramStart"/>
                  <w:r w:rsidRPr="00520F11">
                    <w:rPr>
                      <w:sz w:val="16"/>
                      <w:szCs w:val="16"/>
                    </w:rPr>
                    <w:t>Responsable</w:t>
                  </w:r>
                  <w:proofErr w:type="gramEnd"/>
                  <w:r w:rsidRPr="00520F11">
                    <w:rPr>
                      <w:sz w:val="16"/>
                      <w:szCs w:val="16"/>
                    </w:rPr>
                    <w:t xml:space="preserve"> del Tratamiento a AYUNTAMIENTO DE VILLACAÑAS con CIF P4518600D y mail </w:t>
                  </w:r>
                  <w:hyperlink r:id="rId7" w:history="1">
                    <w:r w:rsidRPr="00520F11">
                      <w:rPr>
                        <w:rStyle w:val="Hipervnculo"/>
                        <w:sz w:val="16"/>
                        <w:szCs w:val="16"/>
                      </w:rPr>
                      <w:t>ayuntamiento@aytovillacanas.com</w:t>
                    </w:r>
                  </w:hyperlink>
                  <w:r w:rsidRPr="00520F11">
                    <w:rPr>
                      <w:sz w:val="16"/>
                      <w:szCs w:val="16"/>
                    </w:rPr>
                    <w:t xml:space="preserve"> para el tratamiento de todos los datos personales facilitados por usted a fin de prestarle el servicio solicitado y realizar la gestión del mismo. Los datos proporcionados se conservarán el tiempo necesario para el cumplimiento legal. Los datos no se cederán a terceros salvo en los casos que exista una obligación legal. Usted tiene derecho a acceder a sus datos personales, rectificar los datos inexactos, solicitar su supresión, limitación u oposición y en su caso portabilidad.</w:t>
                  </w:r>
                </w:p>
                <w:p w14:paraId="3DBD2E7F" w14:textId="77777777" w:rsidR="005054A0" w:rsidRPr="00520F11" w:rsidRDefault="005054A0" w:rsidP="005054A0">
                  <w:pPr>
                    <w:spacing w:line="200" w:lineRule="exact"/>
                    <w:jc w:val="both"/>
                    <w:rPr>
                      <w:sz w:val="16"/>
                      <w:szCs w:val="16"/>
                    </w:rPr>
                  </w:pPr>
                  <w:r w:rsidRPr="00520F11">
                    <w:rPr>
                      <w:sz w:val="16"/>
                      <w:szCs w:val="16"/>
                    </w:rPr>
                    <w:t xml:space="preserve"> Contacto </w:t>
                  </w:r>
                  <w:proofErr w:type="gramStart"/>
                  <w:r w:rsidRPr="00520F11">
                    <w:rPr>
                      <w:sz w:val="16"/>
                      <w:szCs w:val="16"/>
                    </w:rPr>
                    <w:t>Delegado</w:t>
                  </w:r>
                  <w:proofErr w:type="gramEnd"/>
                  <w:r w:rsidRPr="00520F11">
                    <w:rPr>
                      <w:sz w:val="16"/>
                      <w:szCs w:val="16"/>
                    </w:rPr>
                    <w:t xml:space="preserve"> de Protección de Datos: Francisco Rojas: </w:t>
                  </w:r>
                  <w:hyperlink r:id="rId8" w:history="1">
                    <w:r w:rsidRPr="00520F11">
                      <w:rPr>
                        <w:rStyle w:val="Hipervnculo"/>
                        <w:sz w:val="16"/>
                        <w:szCs w:val="16"/>
                      </w:rPr>
                      <w:t>frojas@prevensystem.com</w:t>
                    </w:r>
                  </w:hyperlink>
                  <w:r w:rsidRPr="00520F11">
                    <w:rPr>
                      <w:sz w:val="16"/>
                      <w:szCs w:val="16"/>
                    </w:rPr>
                    <w:t xml:space="preserve"> </w:t>
                  </w:r>
                </w:p>
                <w:p w14:paraId="1DAD87DE" w14:textId="77777777" w:rsidR="005054A0" w:rsidRPr="00520F11" w:rsidRDefault="005054A0" w:rsidP="005054A0">
                  <w:pPr>
                    <w:spacing w:line="80" w:lineRule="exact"/>
                    <w:jc w:val="both"/>
                    <w:rPr>
                      <w:sz w:val="16"/>
                      <w:szCs w:val="16"/>
                    </w:rPr>
                  </w:pPr>
                </w:p>
                <w:p w14:paraId="25421F4D" w14:textId="77777777" w:rsidR="005054A0" w:rsidRPr="00520F11" w:rsidRDefault="005054A0" w:rsidP="005054A0">
                  <w:pPr>
                    <w:tabs>
                      <w:tab w:val="left" w:pos="2072"/>
                      <w:tab w:val="left" w:pos="2835"/>
                      <w:tab w:val="left" w:pos="4962"/>
                    </w:tabs>
                    <w:spacing w:line="240" w:lineRule="exact"/>
                    <w:rPr>
                      <w:sz w:val="16"/>
                      <w:szCs w:val="16"/>
                    </w:rPr>
                  </w:pPr>
                  <w:r w:rsidRPr="00520F11">
                    <w:rPr>
                      <w:color w:val="000000"/>
                      <w:sz w:val="16"/>
                      <w:szCs w:val="16"/>
                    </w:rPr>
                    <w:t xml:space="preserve"> Si doy mi consentimiento</w:t>
                  </w:r>
                  <w:r w:rsidRPr="00520F11">
                    <w:rPr>
                      <w:color w:val="000000"/>
                      <w:sz w:val="16"/>
                      <w:szCs w:val="16"/>
                    </w:rPr>
                    <w:tab/>
                    <w:t>□</w:t>
                  </w:r>
                  <w:r w:rsidRPr="00520F11">
                    <w:rPr>
                      <w:color w:val="000000"/>
                      <w:sz w:val="16"/>
                      <w:szCs w:val="16"/>
                    </w:rPr>
                    <w:tab/>
                    <w:t>No doy mi consentimiento</w:t>
                  </w:r>
                  <w:r w:rsidRPr="00520F11">
                    <w:rPr>
                      <w:color w:val="000000"/>
                      <w:sz w:val="16"/>
                      <w:szCs w:val="16"/>
                    </w:rPr>
                    <w:tab/>
                    <w:t>□</w:t>
                  </w:r>
                </w:p>
                <w:p w14:paraId="74B783AB" w14:textId="77777777" w:rsidR="005054A0" w:rsidRDefault="005054A0" w:rsidP="005054A0"/>
              </w:txbxContent>
            </v:textbox>
            <w10:wrap type="square"/>
          </v:shape>
        </w:pict>
      </w:r>
    </w:p>
    <w:sectPr w:rsidR="005054A0" w:rsidRPr="00706F56" w:rsidSect="005054A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701" w:bottom="851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8C6BE9" w14:textId="77777777" w:rsidR="00644C82" w:rsidRDefault="00644C82">
      <w:r>
        <w:separator/>
      </w:r>
    </w:p>
  </w:endnote>
  <w:endnote w:type="continuationSeparator" w:id="0">
    <w:p w14:paraId="585865AE" w14:textId="77777777" w:rsidR="00644C82" w:rsidRDefault="00644C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76B29B" w14:textId="77777777" w:rsidR="00FF6AA8" w:rsidRDefault="00FF6AA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3AAC0" w14:textId="77777777" w:rsidR="00FF6AA8" w:rsidRDefault="00FF6AA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E37BBE" w14:textId="77777777" w:rsidR="00FF6AA8" w:rsidRDefault="00FF6AA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70BECA" w14:textId="77777777" w:rsidR="00644C82" w:rsidRDefault="00644C82">
      <w:r>
        <w:separator/>
      </w:r>
    </w:p>
  </w:footnote>
  <w:footnote w:type="continuationSeparator" w:id="0">
    <w:p w14:paraId="7461AD31" w14:textId="77777777" w:rsidR="00644C82" w:rsidRDefault="00644C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4BE0FB" w14:textId="77777777" w:rsidR="00FF6AA8" w:rsidRDefault="00FF6AA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52C0BE" w14:textId="77777777" w:rsidR="005054A0" w:rsidRDefault="00CD623F" w:rsidP="005054A0">
    <w:pPr>
      <w:pStyle w:val="Encabezado"/>
      <w:jc w:val="right"/>
    </w:pPr>
    <w:r>
      <w:rPr>
        <w:noProof/>
      </w:rPr>
      <w:pict w14:anchorId="1DBD2B56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3" type="#_x0000_t202" style="position:absolute;left:0;text-align:left;margin-left:14.65pt;margin-top:96pt;width:141.7pt;height:36.7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" filled="f" stroked="f">
          <v:textbox>
            <w:txbxContent>
              <w:p w14:paraId="58B85199" w14:textId="77777777" w:rsidR="005054A0" w:rsidRPr="00A861D3" w:rsidRDefault="005054A0" w:rsidP="005054A0">
                <w:pPr>
                  <w:pStyle w:val="Textonotapie"/>
                  <w:jc w:val="center"/>
                  <w:rPr>
                    <w:rFonts w:ascii="Comic Sans MS" w:hAnsi="Comic Sans MS"/>
                    <w:b/>
                    <w:smallCaps/>
                    <w:spacing w:val="-14"/>
                    <w:w w:val="95"/>
                    <w:sz w:val="18"/>
                    <w:szCs w:val="18"/>
                  </w:rPr>
                </w:pPr>
                <w:r w:rsidRPr="00A861D3">
                  <w:rPr>
                    <w:rFonts w:ascii="Comic Sans MS" w:hAnsi="Comic Sans MS"/>
                    <w:b/>
                    <w:smallCaps/>
                    <w:spacing w:val="-14"/>
                    <w:w w:val="95"/>
                    <w:sz w:val="18"/>
                    <w:szCs w:val="18"/>
                  </w:rPr>
                  <w:t>Ayuntamiento de Villacañas</w:t>
                </w:r>
              </w:p>
              <w:p w14:paraId="321F4582" w14:textId="77777777" w:rsidR="005054A0" w:rsidRPr="00D7649B" w:rsidRDefault="005054A0" w:rsidP="005054A0">
                <w:pPr>
                  <w:pStyle w:val="Ttulo2"/>
                  <w:jc w:val="center"/>
                  <w:rPr>
                    <w:rFonts w:ascii="Comic Sans MS" w:hAnsi="Comic Sans MS"/>
                    <w:b w:val="0"/>
                    <w:smallCaps/>
                    <w:sz w:val="12"/>
                  </w:rPr>
                </w:pPr>
                <w:r w:rsidRPr="00D7649B">
                  <w:rPr>
                    <w:rFonts w:ascii="Comic Sans MS" w:hAnsi="Comic Sans MS"/>
                    <w:b w:val="0"/>
                    <w:smallCaps/>
                    <w:sz w:val="12"/>
                  </w:rPr>
                  <w:t>925 560</w:t>
                </w:r>
                <w:r>
                  <w:rPr>
                    <w:rFonts w:ascii="Comic Sans MS" w:hAnsi="Comic Sans MS"/>
                    <w:b w:val="0"/>
                    <w:smallCaps/>
                    <w:sz w:val="12"/>
                  </w:rPr>
                  <w:t xml:space="preserve"> </w:t>
                </w:r>
                <w:r w:rsidRPr="00D7649B">
                  <w:rPr>
                    <w:rFonts w:ascii="Comic Sans MS" w:hAnsi="Comic Sans MS"/>
                    <w:b w:val="0"/>
                    <w:smallCaps/>
                    <w:sz w:val="12"/>
                  </w:rPr>
                  <w:t>342</w:t>
                </w:r>
                <w:r>
                  <w:rPr>
                    <w:rFonts w:ascii="Comic Sans MS" w:hAnsi="Comic Sans MS"/>
                    <w:b w:val="0"/>
                    <w:smallCaps/>
                    <w:sz w:val="12"/>
                  </w:rPr>
                  <w:t xml:space="preserve"> - Pl. España 1 – 45860 (Toledo)  </w:t>
                </w:r>
              </w:p>
              <w:p w14:paraId="74BA476B" w14:textId="77777777" w:rsidR="005054A0" w:rsidRPr="00D7649B" w:rsidRDefault="005054A0" w:rsidP="005054A0">
                <w:pPr>
                  <w:jc w:val="center"/>
                  <w:rPr>
                    <w:rFonts w:ascii="Comic Sans MS" w:hAnsi="Comic Sans MS"/>
                    <w:smallCaps/>
                    <w:sz w:val="12"/>
                  </w:rPr>
                </w:pPr>
                <w:r w:rsidRPr="00D7649B">
                  <w:rPr>
                    <w:rFonts w:ascii="Comic Sans MS" w:hAnsi="Comic Sans MS"/>
                    <w:sz w:val="12"/>
                  </w:rPr>
                  <w:t>ayuntamiento@aytovillacanas.com</w:t>
                </w:r>
              </w:p>
            </w:txbxContent>
          </v:textbox>
          <w10:wrap anchorx="page" anchory="page"/>
        </v:shape>
      </w:pict>
    </w:r>
    <w:r>
      <w:rPr>
        <w:noProof/>
      </w:rPr>
      <w:pict w14:anchorId="7D34414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n 2011012011" o:spid="_x0000_s2052" type="#_x0000_t75" style="position:absolute;left:0;text-align:left;margin-left:67.8pt;margin-top:25.3pt;width:35.4pt;height:73.2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allowincell="f">
          <v:imagedata r:id="rId1" o:title=""/>
          <w10:wrap anchorx="page" anchory="page"/>
        </v:shape>
      </w:pict>
    </w:r>
  </w:p>
  <w:p w14:paraId="66B91003" w14:textId="77777777" w:rsidR="005054A0" w:rsidRDefault="005054A0" w:rsidP="005054A0">
    <w:pPr>
      <w:pStyle w:val="Encabezado"/>
    </w:pPr>
  </w:p>
  <w:p w14:paraId="64A83EDF" w14:textId="77777777" w:rsidR="005054A0" w:rsidRDefault="005054A0" w:rsidP="005054A0">
    <w:pPr>
      <w:pStyle w:val="Encabezado"/>
    </w:pPr>
  </w:p>
  <w:p w14:paraId="2580CD8D" w14:textId="77777777" w:rsidR="005054A0" w:rsidRDefault="005054A0" w:rsidP="005054A0">
    <w:pPr>
      <w:pStyle w:val="Encabezado"/>
    </w:pPr>
  </w:p>
  <w:p w14:paraId="595A5A36" w14:textId="77777777" w:rsidR="005054A0" w:rsidRDefault="005054A0" w:rsidP="005054A0">
    <w:pPr>
      <w:pStyle w:val="Encabezado"/>
    </w:pPr>
  </w:p>
  <w:p w14:paraId="7A43A819" w14:textId="77777777" w:rsidR="005054A0" w:rsidRDefault="005054A0" w:rsidP="005054A0">
    <w:pPr>
      <w:pStyle w:val="Encabezado"/>
    </w:pPr>
  </w:p>
  <w:p w14:paraId="1094C929" w14:textId="77777777" w:rsidR="005054A0" w:rsidRDefault="005054A0" w:rsidP="005054A0">
    <w:pPr>
      <w:pStyle w:val="Encabezado"/>
    </w:pPr>
  </w:p>
  <w:p w14:paraId="36F5E9F6" w14:textId="77777777" w:rsidR="005054A0" w:rsidRDefault="005054A0" w:rsidP="005054A0">
    <w:pPr>
      <w:pStyle w:val="Encabezado"/>
    </w:pPr>
  </w:p>
  <w:p w14:paraId="1D81BD9A" w14:textId="77777777" w:rsidR="00644C82" w:rsidRPr="005054A0" w:rsidRDefault="00644C82" w:rsidP="005054A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A94D5" w14:textId="77777777" w:rsidR="00FF6AA8" w:rsidRDefault="00FF6AA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4A3908"/>
    <w:multiLevelType w:val="singleLevel"/>
    <w:tmpl w:val="6AC44B64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1" w15:restartNumberingAfterBreak="0">
    <w:nsid w:val="4C3719E2"/>
    <w:multiLevelType w:val="singleLevel"/>
    <w:tmpl w:val="6FE2A5F2"/>
    <w:lvl w:ilvl="0">
      <w:start w:val="2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50EB07F2"/>
    <w:multiLevelType w:val="singleLevel"/>
    <w:tmpl w:val="F634D656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</w:abstractNum>
  <w:abstractNum w:abstractNumId="3" w15:restartNumberingAfterBreak="0">
    <w:nsid w:val="52693CC7"/>
    <w:multiLevelType w:val="singleLevel"/>
    <w:tmpl w:val="AAE20D7E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</w:lvl>
  </w:abstractNum>
  <w:abstractNum w:abstractNumId="4" w15:restartNumberingAfterBreak="0">
    <w:nsid w:val="56210690"/>
    <w:multiLevelType w:val="singleLevel"/>
    <w:tmpl w:val="D0946936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</w:lvl>
  </w:abstractNum>
  <w:abstractNum w:abstractNumId="5" w15:restartNumberingAfterBreak="0">
    <w:nsid w:val="66755B84"/>
    <w:multiLevelType w:val="singleLevel"/>
    <w:tmpl w:val="66065432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</w:abstractNum>
  <w:num w:numId="1" w16cid:durableId="1624383839">
    <w:abstractNumId w:val="1"/>
  </w:num>
  <w:num w:numId="2" w16cid:durableId="1719937429">
    <w:abstractNumId w:val="3"/>
    <w:lvlOverride w:ilvl="0">
      <w:startOverride w:val="1"/>
    </w:lvlOverride>
  </w:num>
  <w:num w:numId="3" w16cid:durableId="1262907169">
    <w:abstractNumId w:val="4"/>
    <w:lvlOverride w:ilvl="0">
      <w:startOverride w:val="1"/>
    </w:lvlOverride>
  </w:num>
  <w:num w:numId="4" w16cid:durableId="1432162237">
    <w:abstractNumId w:val="2"/>
  </w:num>
  <w:num w:numId="5" w16cid:durableId="1012683293">
    <w:abstractNumId w:val="0"/>
    <w:lvlOverride w:ilvl="0">
      <w:startOverride w:val="1"/>
    </w:lvlOverride>
  </w:num>
  <w:num w:numId="6" w16cid:durableId="1221747660">
    <w:abstractNumId w:val="5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hdrShapeDefaults>
    <o:shapedefaults v:ext="edit" spidmax="3077"/>
    <o:shapelayout v:ext="edit">
      <o:idmap v:ext="edit" data="1,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escriptor" w:val="A24EDC04B8A2422D80E08F91D6B45217"/>
    <w:docVar w:name="NUMINTDECRETO" w:val="AD3B034D6232491CA5E474F86C679819"/>
    <w:docVar w:name="Origen" w:val="Plantillas propias de Procedimiento - Licencia Obra Menor (Licencias de Obra Menor)"/>
    <w:docVar w:name="Procedimiento" w:val="D53FDCBB23E54B06A0A52210DF8B13CC"/>
    <w:docVar w:name="TipoExpediente" w:val="G"/>
  </w:docVars>
  <w:rsids>
    <w:rsidRoot w:val="00FA368C"/>
    <w:rsid w:val="000B2673"/>
    <w:rsid w:val="00125B3F"/>
    <w:rsid w:val="00131966"/>
    <w:rsid w:val="001468D4"/>
    <w:rsid w:val="001870BC"/>
    <w:rsid w:val="001B1B9F"/>
    <w:rsid w:val="00222EB7"/>
    <w:rsid w:val="00285EF3"/>
    <w:rsid w:val="002E69CA"/>
    <w:rsid w:val="003275E3"/>
    <w:rsid w:val="00366EC9"/>
    <w:rsid w:val="003A2E1D"/>
    <w:rsid w:val="003F5808"/>
    <w:rsid w:val="004602EB"/>
    <w:rsid w:val="004B2598"/>
    <w:rsid w:val="004E282F"/>
    <w:rsid w:val="004E4EF7"/>
    <w:rsid w:val="005054A0"/>
    <w:rsid w:val="0060740F"/>
    <w:rsid w:val="00622764"/>
    <w:rsid w:val="00644C82"/>
    <w:rsid w:val="00777D30"/>
    <w:rsid w:val="008E50C8"/>
    <w:rsid w:val="00951CE9"/>
    <w:rsid w:val="00AE1B87"/>
    <w:rsid w:val="00B10553"/>
    <w:rsid w:val="00B21B7D"/>
    <w:rsid w:val="00B439C6"/>
    <w:rsid w:val="00BF58F9"/>
    <w:rsid w:val="00C47E41"/>
    <w:rsid w:val="00C74002"/>
    <w:rsid w:val="00C92CC6"/>
    <w:rsid w:val="00CD623F"/>
    <w:rsid w:val="00DB7E4B"/>
    <w:rsid w:val="00DC2429"/>
    <w:rsid w:val="00DD29DC"/>
    <w:rsid w:val="00E71029"/>
    <w:rsid w:val="00F05C13"/>
    <w:rsid w:val="00FA368C"/>
    <w:rsid w:val="00FF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7"/>
    <o:shapelayout v:ext="edit">
      <o:idmap v:ext="edit" data="3"/>
    </o:shapelayout>
  </w:shapeDefaults>
  <w:decimalSymbol w:val=","/>
  <w:listSeparator w:val=";"/>
  <w14:docId w14:val="24DC832D"/>
  <w15:docId w15:val="{C5056A49-6EF9-4226-875D-2813F3F546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_tradnl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pPr>
      <w:keepNext/>
      <w:outlineLvl w:val="1"/>
    </w:pPr>
    <w:rPr>
      <w:b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  <w:rPr>
      <w:sz w:val="20"/>
    </w:rPr>
  </w:style>
  <w:style w:type="paragraph" w:styleId="Textonotapie">
    <w:name w:val="footnote text"/>
    <w:basedOn w:val="Normal"/>
    <w:link w:val="TextonotapieCar"/>
    <w:semiHidden/>
    <w:rPr>
      <w:sz w:val="20"/>
    </w:r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character" w:customStyle="1" w:styleId="Ttulo2Car">
    <w:name w:val="Título 2 Car"/>
    <w:link w:val="Ttulo2"/>
    <w:rsid w:val="00066D9B"/>
    <w:rPr>
      <w:b/>
      <w:szCs w:val="24"/>
      <w:lang w:val="es-ES" w:eastAsia="es-ES"/>
    </w:rPr>
  </w:style>
  <w:style w:type="character" w:customStyle="1" w:styleId="EncabezadoCar">
    <w:name w:val="Encabezado Car"/>
    <w:link w:val="Encabezado"/>
    <w:semiHidden/>
    <w:rsid w:val="00066D9B"/>
    <w:rPr>
      <w:szCs w:val="24"/>
      <w:lang w:val="es-ES" w:eastAsia="es-ES"/>
    </w:rPr>
  </w:style>
  <w:style w:type="character" w:customStyle="1" w:styleId="TextonotapieCar">
    <w:name w:val="Texto nota pie Car"/>
    <w:link w:val="Textonotapie"/>
    <w:semiHidden/>
    <w:rsid w:val="00066D9B"/>
    <w:rPr>
      <w:szCs w:val="24"/>
      <w:lang w:val="es-ES" w:eastAsia="es-ES"/>
    </w:rPr>
  </w:style>
  <w:style w:type="character" w:styleId="Hipervnculo">
    <w:name w:val="Hyperlink"/>
    <w:uiPriority w:val="99"/>
    <w:unhideWhenUsed/>
    <w:rsid w:val="00FA368C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FA368C"/>
    <w:pPr>
      <w:jc w:val="center"/>
    </w:pPr>
    <w:rPr>
      <w:rFonts w:ascii="Arial" w:hAnsi="Arial"/>
      <w:b/>
      <w:sz w:val="20"/>
      <w:szCs w:val="20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FA368C"/>
    <w:rPr>
      <w:rFonts w:ascii="Arial" w:hAnsi="Arial"/>
      <w:b/>
      <w:u w:val="single"/>
      <w:lang w:val="es-ES" w:eastAsia="es-ES"/>
    </w:rPr>
  </w:style>
  <w:style w:type="paragraph" w:styleId="Sangradetextonormal">
    <w:name w:val="Body Text Indent"/>
    <w:basedOn w:val="Normal"/>
    <w:link w:val="SangradetextonormalCar"/>
    <w:semiHidden/>
    <w:unhideWhenUsed/>
    <w:rsid w:val="00FA368C"/>
    <w:pPr>
      <w:ind w:firstLine="708"/>
      <w:jc w:val="both"/>
    </w:pPr>
    <w:rPr>
      <w:rFonts w:ascii="Arial" w:hAnsi="Arial"/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FA368C"/>
    <w:rPr>
      <w:rFonts w:ascii="Arial" w:hAnsi="Arial"/>
      <w:lang w:val="es-ES" w:eastAsia="es-ES"/>
    </w:rPr>
  </w:style>
  <w:style w:type="paragraph" w:styleId="Textoindependiente2">
    <w:name w:val="Body Text 2"/>
    <w:basedOn w:val="Normal"/>
    <w:link w:val="Textoindependiente2Car"/>
    <w:unhideWhenUsed/>
    <w:rsid w:val="00FA368C"/>
    <w:pPr>
      <w:spacing w:after="120" w:line="480" w:lineRule="auto"/>
    </w:pPr>
    <w:rPr>
      <w:sz w:val="20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FA368C"/>
    <w:rPr>
      <w:lang w:val="es-ES" w:eastAsia="es-ES"/>
    </w:rPr>
  </w:style>
  <w:style w:type="paragraph" w:styleId="Sangra2detindependiente">
    <w:name w:val="Body Text Indent 2"/>
    <w:basedOn w:val="Normal"/>
    <w:link w:val="Sangra2detindependienteCar"/>
    <w:semiHidden/>
    <w:unhideWhenUsed/>
    <w:rsid w:val="00FA368C"/>
    <w:pPr>
      <w:ind w:firstLine="705"/>
      <w:jc w:val="both"/>
    </w:pPr>
    <w:rPr>
      <w:rFonts w:ascii="Arial" w:hAnsi="Arial"/>
      <w:sz w:val="20"/>
      <w:szCs w:val="20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FA368C"/>
    <w:rPr>
      <w:rFonts w:ascii="Arial" w:hAnsi="Arial"/>
      <w:lang w:val="es-ES" w:eastAsia="es-ES"/>
    </w:rPr>
  </w:style>
  <w:style w:type="paragraph" w:customStyle="1" w:styleId="Default">
    <w:name w:val="Default"/>
    <w:rsid w:val="005054A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5054A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25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ojas@prevensystem.com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ayuntamiento@aytovillacanas.com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TEMP\EXMAPROC\EXPPLANT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EXPPLANT</Template>
  <TotalTime>7</TotalTime>
  <Pages>1</Pages>
  <Words>163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Absis</Company>
  <LinksUpToDate>false</LinksUpToDate>
  <CharactersWithSpaces>1059</CharactersWithSpaces>
  <SharedDoc>false</SharedDoc>
  <HLinks>
    <vt:vector size="24" baseType="variant">
      <vt:variant>
        <vt:i4>5111925</vt:i4>
      </vt:variant>
      <vt:variant>
        <vt:i4>9</vt:i4>
      </vt:variant>
      <vt:variant>
        <vt:i4>0</vt:i4>
      </vt:variant>
      <vt:variant>
        <vt:i4>5</vt:i4>
      </vt:variant>
      <vt:variant>
        <vt:lpwstr>mailto:frojas@prevensystem.com</vt:lpwstr>
      </vt:variant>
      <vt:variant>
        <vt:lpwstr/>
      </vt:variant>
      <vt:variant>
        <vt:i4>6094971</vt:i4>
      </vt:variant>
      <vt:variant>
        <vt:i4>6</vt:i4>
      </vt:variant>
      <vt:variant>
        <vt:i4>0</vt:i4>
      </vt:variant>
      <vt:variant>
        <vt:i4>5</vt:i4>
      </vt:variant>
      <vt:variant>
        <vt:lpwstr>mailto:ayuntamiento@aytovillacanas.com</vt:lpwstr>
      </vt:variant>
      <vt:variant>
        <vt:lpwstr/>
      </vt:variant>
      <vt:variant>
        <vt:i4>5111925</vt:i4>
      </vt:variant>
      <vt:variant>
        <vt:i4>3</vt:i4>
      </vt:variant>
      <vt:variant>
        <vt:i4>0</vt:i4>
      </vt:variant>
      <vt:variant>
        <vt:i4>5</vt:i4>
      </vt:variant>
      <vt:variant>
        <vt:lpwstr>mailto:frojas@prevensystem.com</vt:lpwstr>
      </vt:variant>
      <vt:variant>
        <vt:lpwstr/>
      </vt:variant>
      <vt:variant>
        <vt:i4>6094971</vt:i4>
      </vt:variant>
      <vt:variant>
        <vt:i4>0</vt:i4>
      </vt:variant>
      <vt:variant>
        <vt:i4>0</vt:i4>
      </vt:variant>
      <vt:variant>
        <vt:i4>5</vt:i4>
      </vt:variant>
      <vt:variant>
        <vt:lpwstr>mailto:ayuntamiento@aytovillacanas.com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Gema</dc:creator>
  <cp:lastModifiedBy>Mercedes Zaragoza</cp:lastModifiedBy>
  <cp:revision>6</cp:revision>
  <cp:lastPrinted>1900-12-31T23:00:00Z</cp:lastPrinted>
  <dcterms:created xsi:type="dcterms:W3CDTF">2024-06-13T09:02:00Z</dcterms:created>
  <dcterms:modified xsi:type="dcterms:W3CDTF">2025-05-19T10:59:00Z</dcterms:modified>
</cp:coreProperties>
</file>