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B15F7" w14:textId="1B2D7C70" w:rsidR="000B64AF" w:rsidRPr="00260394" w:rsidRDefault="000B64AF" w:rsidP="000B64A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ASOCIACIONES LOCALES 202</w:t>
      </w:r>
      <w:r w:rsidR="00C33F03">
        <w:rPr>
          <w:b/>
          <w:bCs/>
          <w:color w:val="000000"/>
          <w:sz w:val="22"/>
          <w:szCs w:val="22"/>
          <w:u w:val="single"/>
        </w:rPr>
        <w:t>5</w:t>
      </w:r>
    </w:p>
    <w:p w14:paraId="6816944C" w14:textId="77777777" w:rsidR="000B64AF" w:rsidRPr="00AA01EB" w:rsidRDefault="000B64AF" w:rsidP="000B64A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6C2AB30B" w14:textId="77777777" w:rsidR="000B64AF" w:rsidRDefault="000B64AF" w:rsidP="000B64AF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0B64AF" w:rsidRPr="00A41AA6" w14:paraId="49D19D04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FA543" w14:textId="29B62332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BF60" w14:textId="4B70F70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0B64AF" w:rsidRPr="00A41AA6" w14:paraId="4D260AE0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185D0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72A7E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0B64AF" w:rsidRPr="00A41AA6" w14:paraId="34B76F43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CCCA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84B8F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0B64AF" w:rsidRPr="00A41AA6" w14:paraId="43F44DF4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42DA9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8A1CE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0B64AF" w:rsidRPr="00A41AA6" w14:paraId="7619B4FA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74F26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45B90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9FC6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31718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0B64AF" w:rsidRPr="00A41AA6" w14:paraId="6FFEED39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E30A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2D929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1F4A1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28C59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21DF9B12" w14:textId="77777777" w:rsidR="000B64AF" w:rsidRDefault="000B64AF" w:rsidP="000B64AF">
      <w:pPr>
        <w:jc w:val="both"/>
        <w:rPr>
          <w:sz w:val="22"/>
          <w:szCs w:val="22"/>
        </w:rPr>
      </w:pPr>
    </w:p>
    <w:p w14:paraId="0DD45497" w14:textId="77777777" w:rsidR="000B64AF" w:rsidRDefault="000B64AF" w:rsidP="000B64AF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0B64AF" w:rsidRPr="00A41AA6" w14:paraId="10BA0AAF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E996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D01F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0B64AF" w:rsidRPr="00A41AA6" w14:paraId="0CABD954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89D40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56EE3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0B64AF" w:rsidRPr="00A41AA6" w14:paraId="57E0622D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B8ACA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84EB5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0B64AF" w:rsidRPr="00A41AA6" w14:paraId="37F33BDB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2BD1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4D81B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0B64AF" w:rsidRPr="00A41AA6" w14:paraId="785D87CB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1585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87465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621CE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B0E2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0B64AF" w:rsidRPr="00A41AA6" w14:paraId="1A219C76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F71B4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9E314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4432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9E20A" w14:textId="77777777" w:rsidR="000B64AF" w:rsidRDefault="000B64AF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167C140A" w14:textId="77777777" w:rsidR="000B64AF" w:rsidRDefault="000B64AF" w:rsidP="000B64AF">
      <w:pPr>
        <w:pStyle w:val="Default"/>
      </w:pPr>
    </w:p>
    <w:p w14:paraId="31198DD0" w14:textId="77777777" w:rsidR="000B64AF" w:rsidRDefault="000B64AF" w:rsidP="000B64A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3C6237A9" w14:textId="77777777" w:rsidR="000B64AF" w:rsidRDefault="000B64AF" w:rsidP="000B64A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81E032A" w14:textId="3269558C" w:rsidR="00A94559" w:rsidRDefault="000B64AF" w:rsidP="000B64AF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PRIMERO.- Que solicit</w:t>
      </w:r>
      <w:r w:rsidR="00A94559"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C0C1F">
        <w:rPr>
          <w:rFonts w:ascii="Times New Roman" w:hAnsi="Times New Roman" w:cs="Times New Roman"/>
          <w:sz w:val="22"/>
          <w:szCs w:val="22"/>
        </w:rPr>
        <w:t xml:space="preserve">la </w:t>
      </w:r>
      <w:r>
        <w:rPr>
          <w:rFonts w:ascii="Times New Roman" w:hAnsi="Times New Roman" w:cs="Times New Roman"/>
          <w:sz w:val="22"/>
          <w:szCs w:val="22"/>
        </w:rPr>
        <w:t>Subvenci</w:t>
      </w:r>
      <w:r w:rsidR="00A94559">
        <w:rPr>
          <w:rFonts w:ascii="Times New Roman" w:hAnsi="Times New Roman" w:cs="Times New Roman"/>
          <w:sz w:val="22"/>
          <w:szCs w:val="22"/>
        </w:rPr>
        <w:t>ó</w:t>
      </w:r>
      <w:r>
        <w:rPr>
          <w:rFonts w:ascii="Times New Roman" w:hAnsi="Times New Roman" w:cs="Times New Roman"/>
          <w:sz w:val="22"/>
          <w:szCs w:val="22"/>
        </w:rPr>
        <w:t>n a Asociaciones Locales 202</w:t>
      </w:r>
      <w:r w:rsidR="00C33F03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94559">
        <w:rPr>
          <w:rFonts w:ascii="Times New Roman" w:hAnsi="Times New Roman" w:cs="Times New Roman"/>
          <w:sz w:val="22"/>
          <w:szCs w:val="22"/>
        </w:rPr>
        <w:t xml:space="preserve">para </w:t>
      </w:r>
      <w:r w:rsidR="008C0C1F">
        <w:rPr>
          <w:rFonts w:ascii="Times New Roman" w:hAnsi="Times New Roman" w:cs="Times New Roman"/>
          <w:sz w:val="22"/>
          <w:szCs w:val="22"/>
        </w:rPr>
        <w:t>e</w:t>
      </w:r>
      <w:r w:rsidR="00A94559">
        <w:rPr>
          <w:rFonts w:ascii="Times New Roman" w:hAnsi="Times New Roman" w:cs="Times New Roman"/>
          <w:sz w:val="22"/>
          <w:szCs w:val="22"/>
        </w:rPr>
        <w:t>l proyecto: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0"/>
      </w:tblGrid>
      <w:tr w:rsidR="008C0C1F" w:rsidRPr="00A41AA6" w14:paraId="39EC45D6" w14:textId="77777777">
        <w:tc>
          <w:tcPr>
            <w:tcW w:w="8710" w:type="dxa"/>
            <w:shd w:val="clear" w:color="auto" w:fill="auto"/>
          </w:tcPr>
          <w:p w14:paraId="262A2578" w14:textId="77777777" w:rsidR="008C0C1F" w:rsidRDefault="008C0C1F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07AD1D6C" w14:textId="77777777" w:rsidR="00A94559" w:rsidRDefault="00A94559" w:rsidP="000B64AF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FF1AA91" w14:textId="53D8F1EF" w:rsidR="00A41AA6" w:rsidRDefault="00A94559" w:rsidP="00A41AA6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SEGUNDO.- </w:t>
      </w:r>
      <w:r w:rsidR="00A41AA6">
        <w:rPr>
          <w:rFonts w:ascii="Times New Roman" w:hAnsi="Times New Roman" w:cs="Times New Roman"/>
          <w:sz w:val="22"/>
          <w:szCs w:val="22"/>
        </w:rPr>
        <w:t xml:space="preserve">Que existen </w:t>
      </w:r>
      <w:r w:rsidR="000B64AF" w:rsidRPr="000B64AF">
        <w:rPr>
          <w:rFonts w:ascii="Times New Roman" w:hAnsi="Times New Roman" w:cs="Times New Roman"/>
          <w:sz w:val="22"/>
          <w:szCs w:val="22"/>
        </w:rPr>
        <w:t xml:space="preserve">otras subvenciones obtenidas o solicitadas para </w:t>
      </w:r>
      <w:r w:rsidR="00A41AA6">
        <w:rPr>
          <w:rFonts w:ascii="Times New Roman" w:hAnsi="Times New Roman" w:cs="Times New Roman"/>
          <w:sz w:val="22"/>
          <w:szCs w:val="22"/>
        </w:rPr>
        <w:t>el mismo fin:</w:t>
      </w:r>
      <w:r w:rsidR="000B64AF"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8394"/>
      </w:tblGrid>
      <w:tr w:rsidR="00A41AA6" w:rsidRPr="00A41AA6" w14:paraId="27E876A0" w14:textId="77777777">
        <w:tc>
          <w:tcPr>
            <w:tcW w:w="250" w:type="dxa"/>
            <w:shd w:val="clear" w:color="auto" w:fill="auto"/>
          </w:tcPr>
          <w:p w14:paraId="7276663F" w14:textId="77777777" w:rsidR="00A41AA6" w:rsidRDefault="00A41AA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8394" w:type="dxa"/>
            <w:shd w:val="clear" w:color="auto" w:fill="auto"/>
          </w:tcPr>
          <w:p w14:paraId="433D7619" w14:textId="77777777" w:rsidR="00A41AA6" w:rsidRDefault="00A41AA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A41AA6" w:rsidRPr="00A41AA6" w14:paraId="41F2AD66" w14:textId="77777777">
        <w:tc>
          <w:tcPr>
            <w:tcW w:w="250" w:type="dxa"/>
            <w:shd w:val="clear" w:color="auto" w:fill="auto"/>
          </w:tcPr>
          <w:p w14:paraId="1C1B8DED" w14:textId="77777777" w:rsidR="00A41AA6" w:rsidRDefault="00A41AA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8394" w:type="dxa"/>
            <w:shd w:val="clear" w:color="auto" w:fill="auto"/>
          </w:tcPr>
          <w:p w14:paraId="6820809B" w14:textId="77777777" w:rsidR="00A41AA6" w:rsidRDefault="00A41AA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A41AA6" w:rsidRPr="00A41AA6" w14:paraId="5E6F64AC" w14:textId="77777777">
        <w:tc>
          <w:tcPr>
            <w:tcW w:w="250" w:type="dxa"/>
            <w:shd w:val="clear" w:color="auto" w:fill="auto"/>
          </w:tcPr>
          <w:p w14:paraId="15F2FBE6" w14:textId="77777777" w:rsidR="00A41AA6" w:rsidRDefault="00A41AA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8394" w:type="dxa"/>
            <w:shd w:val="clear" w:color="auto" w:fill="auto"/>
          </w:tcPr>
          <w:p w14:paraId="25B651DD" w14:textId="77777777" w:rsidR="00A41AA6" w:rsidRDefault="00A41AA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3D448FA3" w14:textId="77777777" w:rsidR="00A41AA6" w:rsidRDefault="00A41AA6" w:rsidP="00A41AA6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4215C97" w14:textId="38299AFB" w:rsidR="000B64AF" w:rsidRDefault="00144A90" w:rsidP="00A41AA6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TERCERO.- </w:t>
      </w:r>
      <w:r w:rsidR="00A41AA6">
        <w:rPr>
          <w:rFonts w:ascii="Times New Roman" w:hAnsi="Times New Roman" w:cs="Times New Roman"/>
          <w:sz w:val="22"/>
          <w:szCs w:val="22"/>
        </w:rPr>
        <w:t xml:space="preserve">Que </w:t>
      </w:r>
      <w:r w:rsidR="006D0BD2">
        <w:rPr>
          <w:rFonts w:ascii="Times New Roman" w:hAnsi="Times New Roman" w:cs="Times New Roman"/>
          <w:sz w:val="22"/>
          <w:szCs w:val="22"/>
        </w:rPr>
        <w:t xml:space="preserve">no concurren </w:t>
      </w:r>
      <w:r w:rsidR="006D0BD2" w:rsidRPr="006D0BD2">
        <w:rPr>
          <w:rFonts w:ascii="Times New Roman" w:hAnsi="Times New Roman" w:cs="Times New Roman"/>
          <w:sz w:val="22"/>
          <w:szCs w:val="22"/>
        </w:rPr>
        <w:t>circunstancia</w:t>
      </w:r>
      <w:r w:rsidR="006D0BD2">
        <w:rPr>
          <w:rFonts w:ascii="Times New Roman" w:hAnsi="Times New Roman" w:cs="Times New Roman"/>
          <w:sz w:val="22"/>
          <w:szCs w:val="22"/>
        </w:rPr>
        <w:t>s</w:t>
      </w:r>
      <w:r w:rsidR="006D0BD2" w:rsidRPr="006D0BD2">
        <w:rPr>
          <w:rFonts w:ascii="Times New Roman" w:hAnsi="Times New Roman" w:cs="Times New Roman"/>
          <w:sz w:val="22"/>
          <w:szCs w:val="22"/>
        </w:rPr>
        <w:t xml:space="preserve"> del artículo 13.2 Ley 38/2003, de 17 de noviembre, General de Subvenciones</w:t>
      </w:r>
      <w:r w:rsidR="006D0BD2">
        <w:rPr>
          <w:rFonts w:ascii="Times New Roman" w:hAnsi="Times New Roman" w:cs="Times New Roman"/>
          <w:sz w:val="22"/>
          <w:szCs w:val="22"/>
        </w:rPr>
        <w:t xml:space="preserve"> ni causas de</w:t>
      </w:r>
      <w:r w:rsidR="006D0BD2" w:rsidRPr="006D0BD2">
        <w:rPr>
          <w:rFonts w:ascii="Times New Roman" w:hAnsi="Times New Roman" w:cs="Times New Roman"/>
          <w:sz w:val="22"/>
          <w:szCs w:val="22"/>
        </w:rPr>
        <w:t xml:space="preserve"> prohibición previstas en los apartados 4.5, 4.6 y 30.4 de la Ley Orgánica 1/2002, de 22 de marzo, reguladora del Derecho de Asociación.</w:t>
      </w:r>
    </w:p>
    <w:p w14:paraId="00F94256" w14:textId="77777777" w:rsidR="00A41AA6" w:rsidRDefault="00A41AA6" w:rsidP="00A41AA6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E8B1242" w14:textId="76D3725D" w:rsidR="000B64AF" w:rsidRDefault="00144A90" w:rsidP="00A41AA6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CUARTO.- </w:t>
      </w:r>
      <w:r w:rsidR="00A41AA6">
        <w:rPr>
          <w:rFonts w:ascii="Times New Roman" w:hAnsi="Times New Roman" w:cs="Times New Roman"/>
          <w:sz w:val="22"/>
          <w:szCs w:val="22"/>
        </w:rPr>
        <w:t xml:space="preserve">Que </w:t>
      </w:r>
      <w:r w:rsidR="00A41AA6" w:rsidRPr="00A41AA6">
        <w:rPr>
          <w:rFonts w:ascii="Times New Roman" w:hAnsi="Times New Roman" w:cs="Times New Roman"/>
          <w:sz w:val="22"/>
          <w:szCs w:val="22"/>
        </w:rPr>
        <w:t>cono</w:t>
      </w:r>
      <w:r w:rsidR="00A41AA6">
        <w:rPr>
          <w:rFonts w:ascii="Times New Roman" w:hAnsi="Times New Roman" w:cs="Times New Roman"/>
          <w:sz w:val="22"/>
          <w:szCs w:val="22"/>
        </w:rPr>
        <w:t>zco</w:t>
      </w:r>
      <w:r w:rsidR="00A41AA6" w:rsidRPr="00A41AA6">
        <w:rPr>
          <w:rFonts w:ascii="Times New Roman" w:hAnsi="Times New Roman" w:cs="Times New Roman"/>
          <w:sz w:val="22"/>
          <w:szCs w:val="22"/>
        </w:rPr>
        <w:t xml:space="preserve"> y acept</w:t>
      </w:r>
      <w:r w:rsidR="00A41AA6">
        <w:rPr>
          <w:rFonts w:ascii="Times New Roman" w:hAnsi="Times New Roman" w:cs="Times New Roman"/>
          <w:sz w:val="22"/>
          <w:szCs w:val="22"/>
        </w:rPr>
        <w:t>o</w:t>
      </w:r>
      <w:r w:rsidR="00A41AA6" w:rsidRPr="00A41AA6">
        <w:rPr>
          <w:rFonts w:ascii="Times New Roman" w:hAnsi="Times New Roman" w:cs="Times New Roman"/>
          <w:sz w:val="22"/>
          <w:szCs w:val="22"/>
        </w:rPr>
        <w:t xml:space="preserve"> la normativa y de las bases</w:t>
      </w:r>
      <w:r w:rsidR="00A41AA6">
        <w:rPr>
          <w:rFonts w:ascii="Times New Roman" w:hAnsi="Times New Roman" w:cs="Times New Roman"/>
          <w:sz w:val="22"/>
          <w:szCs w:val="22"/>
        </w:rPr>
        <w:t>.</w:t>
      </w:r>
    </w:p>
    <w:p w14:paraId="30B3CFAA" w14:textId="77777777" w:rsidR="008C0C1F" w:rsidRDefault="008C0C1F" w:rsidP="00A41AA6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3183326" w14:textId="6B20EA5B" w:rsidR="008C0C1F" w:rsidRDefault="008C0C1F" w:rsidP="008C0C1F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C0C1F">
        <w:rPr>
          <w:rFonts w:ascii="Times New Roman" w:hAnsi="Times New Roman" w:cs="Times New Roman"/>
          <w:sz w:val="22"/>
          <w:szCs w:val="22"/>
        </w:rPr>
        <w:t>QUINTO</w:t>
      </w:r>
      <w:r>
        <w:rPr>
          <w:rFonts w:ascii="Times New Roman" w:hAnsi="Times New Roman" w:cs="Times New Roman"/>
          <w:sz w:val="22"/>
          <w:szCs w:val="22"/>
        </w:rPr>
        <w:t>.-</w:t>
      </w:r>
      <w:r w:rsidRPr="008C0C1F">
        <w:rPr>
          <w:rFonts w:ascii="Times New Roman" w:hAnsi="Times New Roman" w:cs="Times New Roman"/>
          <w:sz w:val="22"/>
          <w:szCs w:val="22"/>
        </w:rPr>
        <w:t xml:space="preserve"> Que todos los datos aquí expuestos son ciertos y que puede acreditar 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C0C1F">
        <w:rPr>
          <w:rFonts w:ascii="Times New Roman" w:hAnsi="Times New Roman" w:cs="Times New Roman"/>
          <w:sz w:val="22"/>
          <w:szCs w:val="22"/>
        </w:rPr>
        <w:t>documentación previo requerimiento por parte del Ayuntamiento en cualquier momento.</w:t>
      </w:r>
      <w:r w:rsidRPr="008C0C1F">
        <w:rPr>
          <w:rFonts w:ascii="Times New Roman" w:hAnsi="Times New Roman" w:cs="Times New Roman"/>
          <w:sz w:val="22"/>
          <w:szCs w:val="22"/>
        </w:rPr>
        <w:cr/>
      </w:r>
    </w:p>
    <w:p w14:paraId="16686094" w14:textId="77777777" w:rsidR="000B64AF" w:rsidRDefault="000B64AF" w:rsidP="000B64A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3D4DBE2B" w14:textId="3F22086A" w:rsidR="000B64AF" w:rsidRPr="001E1CBE" w:rsidRDefault="000B64AF" w:rsidP="000B64A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Hlk161916611"/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202</w:t>
      </w:r>
      <w:r w:rsidR="00C33F03">
        <w:rPr>
          <w:rFonts w:ascii="Times New Roman" w:hAnsi="Times New Roman" w:cs="Times New Roman"/>
          <w:sz w:val="22"/>
          <w:szCs w:val="22"/>
        </w:rPr>
        <w:t>5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1987170A" w14:textId="77777777" w:rsidR="000B64AF" w:rsidRDefault="000B64AF" w:rsidP="000B64AF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6E8B997F" w14:textId="77777777" w:rsidR="000B64AF" w:rsidRPr="00142B86" w:rsidRDefault="000B64AF" w:rsidP="000B64AF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</w:p>
    <w:bookmarkEnd w:id="0"/>
    <w:p w14:paraId="6C5640C8" w14:textId="7758C3AB" w:rsidR="000B64AF" w:rsidRPr="00706F56" w:rsidRDefault="00BF0CA8" w:rsidP="00A41AA6">
      <w:pPr>
        <w:pStyle w:val="Default"/>
      </w:pPr>
      <w:r>
        <w:rPr>
          <w:noProof/>
        </w:rPr>
        <w:pict w14:anchorId="2365867B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2050" type="#_x0000_t202" style="position:absolute;margin-left:-17.9pt;margin-top:19pt;width:462.35pt;height:113.25pt;z-index:25165721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08E4D376" w14:textId="77777777" w:rsidR="000B64AF" w:rsidRPr="00520F11" w:rsidRDefault="000B64AF" w:rsidP="000B64AF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Responsable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del Tratamiento a AYUNTAMIENTO DE VILLACAÑAS con CIF P4518600D y mail </w:t>
                  </w:r>
                  <w:hyperlink r:id="rId7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ayuntamiento@aytovillacanas.com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</w:r>
                </w:p>
                <w:p w14:paraId="4D9100E0" w14:textId="77777777" w:rsidR="000B64AF" w:rsidRPr="00520F11" w:rsidRDefault="000B64AF" w:rsidP="000B64AF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 Contacto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Delegado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 Protección de Datos: Francisco Rojas: </w:t>
                  </w:r>
                  <w:hyperlink r:id="rId8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frojas@prevensystem.com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</w:t>
                  </w:r>
                </w:p>
                <w:p w14:paraId="4EDB7541" w14:textId="77777777" w:rsidR="000B64AF" w:rsidRPr="00520F11" w:rsidRDefault="000B64AF" w:rsidP="000B64AF">
                  <w:pPr>
                    <w:spacing w:line="80" w:lineRule="exact"/>
                    <w:jc w:val="both"/>
                    <w:rPr>
                      <w:sz w:val="16"/>
                      <w:szCs w:val="16"/>
                    </w:rPr>
                  </w:pPr>
                </w:p>
                <w:p w14:paraId="542E1D52" w14:textId="77777777" w:rsidR="000B64AF" w:rsidRPr="00520F11" w:rsidRDefault="000B64AF" w:rsidP="000B64AF">
                  <w:pPr>
                    <w:tabs>
                      <w:tab w:val="left" w:pos="2072"/>
                      <w:tab w:val="left" w:pos="2835"/>
                      <w:tab w:val="left" w:pos="4962"/>
                    </w:tabs>
                    <w:spacing w:line="240" w:lineRule="exact"/>
                    <w:rPr>
                      <w:sz w:val="16"/>
                      <w:szCs w:val="16"/>
                    </w:rPr>
                  </w:pPr>
                  <w:r w:rsidRPr="00520F11">
                    <w:rPr>
                      <w:color w:val="000000"/>
                      <w:sz w:val="16"/>
                      <w:szCs w:val="16"/>
                    </w:rPr>
                    <w:t xml:space="preserve"> Si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No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</w:p>
                <w:p w14:paraId="0827C369" w14:textId="77777777" w:rsidR="000B64AF" w:rsidRDefault="000B64AF" w:rsidP="000B64AF"/>
              </w:txbxContent>
            </v:textbox>
            <w10:wrap type="square"/>
          </v:shape>
        </w:pict>
      </w:r>
    </w:p>
    <w:sectPr w:rsidR="000B64AF" w:rsidRPr="00706F56" w:rsidSect="00F556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84644" w14:textId="77777777" w:rsidR="00107D77" w:rsidRDefault="00107D77">
      <w:r>
        <w:separator/>
      </w:r>
    </w:p>
  </w:endnote>
  <w:endnote w:type="continuationSeparator" w:id="0">
    <w:p w14:paraId="301D10A6" w14:textId="77777777" w:rsidR="00107D77" w:rsidRDefault="00107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83E57" w14:textId="77777777" w:rsidR="00F93E82" w:rsidRDefault="00F93E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B53C6" w14:textId="77777777" w:rsidR="00F93E82" w:rsidRDefault="00F93E8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2D036" w14:textId="77777777" w:rsidR="00F93E82" w:rsidRDefault="00F93E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A3E69" w14:textId="77777777" w:rsidR="00107D77" w:rsidRDefault="00107D77">
      <w:r>
        <w:separator/>
      </w:r>
    </w:p>
  </w:footnote>
  <w:footnote w:type="continuationSeparator" w:id="0">
    <w:p w14:paraId="50ABF96D" w14:textId="77777777" w:rsidR="00107D77" w:rsidRDefault="00107D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4AACF" w14:textId="77777777" w:rsidR="00F93E82" w:rsidRDefault="00F93E8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B1701" w14:textId="29AE41D3" w:rsidR="00DF2BCB" w:rsidRDefault="00BF0CA8" w:rsidP="00DF2BCB">
    <w:pPr>
      <w:pStyle w:val="Encabezado"/>
      <w:jc w:val="right"/>
    </w:pPr>
    <w:r>
      <w:rPr>
        <w:noProof/>
      </w:rPr>
      <w:pict w14:anchorId="6F6DA50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3077" type="#_x0000_t202" style="position:absolute;left:0;text-align:left;margin-left:14.65pt;margin-top:96pt;width:141.7pt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" filled="f" stroked="f">
          <v:textbox>
            <w:txbxContent>
              <w:p w14:paraId="2CC6E262" w14:textId="77777777" w:rsidR="00DF2BCB" w:rsidRPr="00A861D3" w:rsidRDefault="00DF2BCB" w:rsidP="00DF2BCB">
                <w:pPr>
                  <w:pStyle w:val="Textonotapie"/>
                  <w:jc w:val="center"/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</w:pPr>
                <w:r w:rsidRPr="00A861D3"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  <w:t>Ayuntamiento de Villacañas</w:t>
                </w:r>
              </w:p>
              <w:p w14:paraId="64E785B1" w14:textId="77777777" w:rsidR="00DF2BCB" w:rsidRPr="00D7649B" w:rsidRDefault="00DF2BCB" w:rsidP="00DF2BCB">
                <w:pPr>
                  <w:pStyle w:val="Ttulo2"/>
                  <w:jc w:val="center"/>
                  <w:rPr>
                    <w:rFonts w:ascii="Comic Sans MS" w:hAnsi="Comic Sans MS"/>
                    <w:b w:val="0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925 560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</w:t>
                </w: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342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- Pl. España 1 – 45860 (Toledo)  </w:t>
                </w:r>
              </w:p>
              <w:p w14:paraId="2100CB11" w14:textId="77777777" w:rsidR="00DF2BCB" w:rsidRPr="00D7649B" w:rsidRDefault="00DF2BCB" w:rsidP="00DF2BCB">
                <w:pPr>
                  <w:jc w:val="center"/>
                  <w:rPr>
                    <w:rFonts w:ascii="Comic Sans MS" w:hAnsi="Comic Sans MS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sz w:val="12"/>
                  </w:rPr>
                  <w:t>ayuntamiento@aytovillacanas.com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0A4D24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011012011" o:spid="_x0000_s3076" type="#_x0000_t75" style="position:absolute;left:0;text-align:left;margin-left:67.8pt;margin-top:25.3pt;width:35.4pt;height:73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"/>
          <w10:wrap anchorx="page" anchory="page"/>
        </v:shape>
      </w:pict>
    </w:r>
  </w:p>
  <w:p w14:paraId="630729C5" w14:textId="77777777" w:rsidR="00C83E49" w:rsidRDefault="00C83E49" w:rsidP="00DF2BCB">
    <w:pPr>
      <w:pStyle w:val="Encabezado"/>
    </w:pPr>
  </w:p>
  <w:p w14:paraId="58CB03ED" w14:textId="77777777" w:rsidR="00DF2BCB" w:rsidRDefault="00DF2BCB" w:rsidP="00DF2BCB">
    <w:pPr>
      <w:pStyle w:val="Encabezado"/>
    </w:pPr>
  </w:p>
  <w:p w14:paraId="009CDC4F" w14:textId="77777777" w:rsidR="00DF2BCB" w:rsidRDefault="00DF2BCB" w:rsidP="00DF2BCB">
    <w:pPr>
      <w:pStyle w:val="Encabezado"/>
    </w:pPr>
  </w:p>
  <w:p w14:paraId="0672DDFD" w14:textId="77777777" w:rsidR="00DF2BCB" w:rsidRDefault="00DF2BCB" w:rsidP="00DF2BCB">
    <w:pPr>
      <w:pStyle w:val="Encabezado"/>
    </w:pPr>
  </w:p>
  <w:p w14:paraId="3FF5C7C5" w14:textId="77777777" w:rsidR="00DF2BCB" w:rsidRDefault="00DF2BCB" w:rsidP="00DF2BCB">
    <w:pPr>
      <w:pStyle w:val="Encabezado"/>
    </w:pPr>
  </w:p>
  <w:p w14:paraId="6A00581F" w14:textId="77777777" w:rsidR="00DF2BCB" w:rsidRDefault="00DF2BCB" w:rsidP="00DF2BCB">
    <w:pPr>
      <w:pStyle w:val="Encabezado"/>
    </w:pPr>
  </w:p>
  <w:p w14:paraId="2FECCACE" w14:textId="77777777" w:rsidR="00DF2BCB" w:rsidRDefault="00DF2BCB" w:rsidP="00DF2BCB">
    <w:pPr>
      <w:pStyle w:val="Encabezado"/>
    </w:pPr>
  </w:p>
  <w:p w14:paraId="1B8E1CC0" w14:textId="77777777" w:rsidR="00DF2BCB" w:rsidRPr="00DF2BCB" w:rsidRDefault="00DF2BCB" w:rsidP="00DF2B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43D12" w14:textId="77777777" w:rsidR="00F93E82" w:rsidRDefault="00F93E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B823B0"/>
    <w:multiLevelType w:val="hybridMultilevel"/>
    <w:tmpl w:val="01B83EA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6764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3079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C83E49"/>
    <w:rsid w:val="00000284"/>
    <w:rsid w:val="00002277"/>
    <w:rsid w:val="000047D5"/>
    <w:rsid w:val="0002086F"/>
    <w:rsid w:val="000427DF"/>
    <w:rsid w:val="0004341A"/>
    <w:rsid w:val="00071DB6"/>
    <w:rsid w:val="00076790"/>
    <w:rsid w:val="00092589"/>
    <w:rsid w:val="000A2B03"/>
    <w:rsid w:val="000A6CFD"/>
    <w:rsid w:val="000B64AF"/>
    <w:rsid w:val="000D020F"/>
    <w:rsid w:val="000E61AD"/>
    <w:rsid w:val="000F4645"/>
    <w:rsid w:val="001021A7"/>
    <w:rsid w:val="00107D77"/>
    <w:rsid w:val="001426E0"/>
    <w:rsid w:val="00144A90"/>
    <w:rsid w:val="00163678"/>
    <w:rsid w:val="001711F1"/>
    <w:rsid w:val="00175739"/>
    <w:rsid w:val="001864C5"/>
    <w:rsid w:val="001B0899"/>
    <w:rsid w:val="001B1568"/>
    <w:rsid w:val="001B22EC"/>
    <w:rsid w:val="001C6AD4"/>
    <w:rsid w:val="001E26E6"/>
    <w:rsid w:val="001E4567"/>
    <w:rsid w:val="001E7964"/>
    <w:rsid w:val="001F18FD"/>
    <w:rsid w:val="001F1B10"/>
    <w:rsid w:val="00204C67"/>
    <w:rsid w:val="00207DF7"/>
    <w:rsid w:val="00207DFE"/>
    <w:rsid w:val="00210A29"/>
    <w:rsid w:val="0021482B"/>
    <w:rsid w:val="002221B3"/>
    <w:rsid w:val="0023297B"/>
    <w:rsid w:val="00234F60"/>
    <w:rsid w:val="002534BB"/>
    <w:rsid w:val="00260394"/>
    <w:rsid w:val="00272ECD"/>
    <w:rsid w:val="00282424"/>
    <w:rsid w:val="00285EF3"/>
    <w:rsid w:val="00291B12"/>
    <w:rsid w:val="0029261A"/>
    <w:rsid w:val="002B1F9D"/>
    <w:rsid w:val="002C73DF"/>
    <w:rsid w:val="002D404C"/>
    <w:rsid w:val="002F51E5"/>
    <w:rsid w:val="00300AA2"/>
    <w:rsid w:val="00301764"/>
    <w:rsid w:val="00305EC6"/>
    <w:rsid w:val="003155C8"/>
    <w:rsid w:val="003162F2"/>
    <w:rsid w:val="0032095E"/>
    <w:rsid w:val="00320A20"/>
    <w:rsid w:val="00326277"/>
    <w:rsid w:val="00353601"/>
    <w:rsid w:val="003749CE"/>
    <w:rsid w:val="00396772"/>
    <w:rsid w:val="003B6C03"/>
    <w:rsid w:val="003D1CF4"/>
    <w:rsid w:val="003D293B"/>
    <w:rsid w:val="003D6B8D"/>
    <w:rsid w:val="003E7F31"/>
    <w:rsid w:val="00412366"/>
    <w:rsid w:val="004136CC"/>
    <w:rsid w:val="00415210"/>
    <w:rsid w:val="00415728"/>
    <w:rsid w:val="00422719"/>
    <w:rsid w:val="00436BE6"/>
    <w:rsid w:val="0045403A"/>
    <w:rsid w:val="004569AD"/>
    <w:rsid w:val="004678B7"/>
    <w:rsid w:val="00474741"/>
    <w:rsid w:val="004909C3"/>
    <w:rsid w:val="0049648A"/>
    <w:rsid w:val="004A0BBA"/>
    <w:rsid w:val="004A1960"/>
    <w:rsid w:val="004A2A20"/>
    <w:rsid w:val="004C1EEE"/>
    <w:rsid w:val="004D52B9"/>
    <w:rsid w:val="0051095B"/>
    <w:rsid w:val="00511505"/>
    <w:rsid w:val="00535613"/>
    <w:rsid w:val="00560B4C"/>
    <w:rsid w:val="00577749"/>
    <w:rsid w:val="00591C6F"/>
    <w:rsid w:val="005B33F7"/>
    <w:rsid w:val="005C7307"/>
    <w:rsid w:val="005D3A50"/>
    <w:rsid w:val="005E7839"/>
    <w:rsid w:val="005F2E7E"/>
    <w:rsid w:val="0060362D"/>
    <w:rsid w:val="00614484"/>
    <w:rsid w:val="006375B2"/>
    <w:rsid w:val="00640EAF"/>
    <w:rsid w:val="006623DB"/>
    <w:rsid w:val="00686CBA"/>
    <w:rsid w:val="006A5882"/>
    <w:rsid w:val="006B5F44"/>
    <w:rsid w:val="006D0BD2"/>
    <w:rsid w:val="006E1D54"/>
    <w:rsid w:val="00713934"/>
    <w:rsid w:val="00713EBE"/>
    <w:rsid w:val="007235FA"/>
    <w:rsid w:val="00725617"/>
    <w:rsid w:val="00737DC4"/>
    <w:rsid w:val="0074615D"/>
    <w:rsid w:val="00756C25"/>
    <w:rsid w:val="00770B6C"/>
    <w:rsid w:val="00784A9E"/>
    <w:rsid w:val="00792183"/>
    <w:rsid w:val="007B38DB"/>
    <w:rsid w:val="007D148A"/>
    <w:rsid w:val="007D7116"/>
    <w:rsid w:val="007F6AF0"/>
    <w:rsid w:val="008052C1"/>
    <w:rsid w:val="00805CE3"/>
    <w:rsid w:val="00814A21"/>
    <w:rsid w:val="008204CC"/>
    <w:rsid w:val="00834BE5"/>
    <w:rsid w:val="00836690"/>
    <w:rsid w:val="0085568D"/>
    <w:rsid w:val="00866C44"/>
    <w:rsid w:val="00873195"/>
    <w:rsid w:val="008820BD"/>
    <w:rsid w:val="00891DD5"/>
    <w:rsid w:val="00897367"/>
    <w:rsid w:val="008A4BD8"/>
    <w:rsid w:val="008B3D95"/>
    <w:rsid w:val="008B42AF"/>
    <w:rsid w:val="008B5912"/>
    <w:rsid w:val="008C0C1F"/>
    <w:rsid w:val="008D2713"/>
    <w:rsid w:val="008E0046"/>
    <w:rsid w:val="008E163F"/>
    <w:rsid w:val="00913FB1"/>
    <w:rsid w:val="00930AE5"/>
    <w:rsid w:val="009410C2"/>
    <w:rsid w:val="009673F4"/>
    <w:rsid w:val="00974A7A"/>
    <w:rsid w:val="00974EDE"/>
    <w:rsid w:val="0097569C"/>
    <w:rsid w:val="0099719E"/>
    <w:rsid w:val="009A01F4"/>
    <w:rsid w:val="009A3FF4"/>
    <w:rsid w:val="009C32B3"/>
    <w:rsid w:val="009D48E7"/>
    <w:rsid w:val="00A12650"/>
    <w:rsid w:val="00A17C0C"/>
    <w:rsid w:val="00A20DB9"/>
    <w:rsid w:val="00A2229C"/>
    <w:rsid w:val="00A37194"/>
    <w:rsid w:val="00A41AA6"/>
    <w:rsid w:val="00A44FE0"/>
    <w:rsid w:val="00A46862"/>
    <w:rsid w:val="00A60CBC"/>
    <w:rsid w:val="00A67604"/>
    <w:rsid w:val="00A7450C"/>
    <w:rsid w:val="00A809FF"/>
    <w:rsid w:val="00A94559"/>
    <w:rsid w:val="00AA01EB"/>
    <w:rsid w:val="00AC38FB"/>
    <w:rsid w:val="00AF305B"/>
    <w:rsid w:val="00B15659"/>
    <w:rsid w:val="00B22C43"/>
    <w:rsid w:val="00B23B8E"/>
    <w:rsid w:val="00B23DA3"/>
    <w:rsid w:val="00B24805"/>
    <w:rsid w:val="00B276C8"/>
    <w:rsid w:val="00B53DD8"/>
    <w:rsid w:val="00B63E1C"/>
    <w:rsid w:val="00B808F0"/>
    <w:rsid w:val="00BA1757"/>
    <w:rsid w:val="00BC3D79"/>
    <w:rsid w:val="00BC687C"/>
    <w:rsid w:val="00BF0CA8"/>
    <w:rsid w:val="00C06476"/>
    <w:rsid w:val="00C33F03"/>
    <w:rsid w:val="00C370F0"/>
    <w:rsid w:val="00C55441"/>
    <w:rsid w:val="00C6296E"/>
    <w:rsid w:val="00C62DCC"/>
    <w:rsid w:val="00C83E49"/>
    <w:rsid w:val="00C96C7D"/>
    <w:rsid w:val="00C972B8"/>
    <w:rsid w:val="00CA6CB4"/>
    <w:rsid w:val="00CB3783"/>
    <w:rsid w:val="00CC3728"/>
    <w:rsid w:val="00CC6604"/>
    <w:rsid w:val="00CD026D"/>
    <w:rsid w:val="00CD06F0"/>
    <w:rsid w:val="00CD0B12"/>
    <w:rsid w:val="00CE5CB2"/>
    <w:rsid w:val="00D20D2D"/>
    <w:rsid w:val="00D20F01"/>
    <w:rsid w:val="00D24E9C"/>
    <w:rsid w:val="00D52666"/>
    <w:rsid w:val="00D635C8"/>
    <w:rsid w:val="00D6381F"/>
    <w:rsid w:val="00D81E0E"/>
    <w:rsid w:val="00D84379"/>
    <w:rsid w:val="00DA6AA2"/>
    <w:rsid w:val="00DC58AA"/>
    <w:rsid w:val="00DD3C3F"/>
    <w:rsid w:val="00DE5298"/>
    <w:rsid w:val="00DF2BCB"/>
    <w:rsid w:val="00DF3C7A"/>
    <w:rsid w:val="00DF577B"/>
    <w:rsid w:val="00E358BA"/>
    <w:rsid w:val="00E366AB"/>
    <w:rsid w:val="00E518D2"/>
    <w:rsid w:val="00E51D63"/>
    <w:rsid w:val="00E52274"/>
    <w:rsid w:val="00E64869"/>
    <w:rsid w:val="00E64CAE"/>
    <w:rsid w:val="00E725EE"/>
    <w:rsid w:val="00E73F83"/>
    <w:rsid w:val="00E75651"/>
    <w:rsid w:val="00E83296"/>
    <w:rsid w:val="00E85D79"/>
    <w:rsid w:val="00E9440C"/>
    <w:rsid w:val="00E961CE"/>
    <w:rsid w:val="00EB3D08"/>
    <w:rsid w:val="00EF5618"/>
    <w:rsid w:val="00F36EDD"/>
    <w:rsid w:val="00F37B88"/>
    <w:rsid w:val="00F458DE"/>
    <w:rsid w:val="00F45F3F"/>
    <w:rsid w:val="00F55610"/>
    <w:rsid w:val="00F5667F"/>
    <w:rsid w:val="00F67590"/>
    <w:rsid w:val="00F86CAF"/>
    <w:rsid w:val="00F93E82"/>
    <w:rsid w:val="00FA6A8A"/>
    <w:rsid w:val="00FB6476"/>
    <w:rsid w:val="00FC2A85"/>
    <w:rsid w:val="00FD7885"/>
    <w:rsid w:val="00FF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9"/>
    <o:shapelayout v:ext="edit">
      <o:idmap v:ext="edit" data="2"/>
    </o:shapelayout>
  </w:shapeDefaults>
  <w:decimalSymbol w:val=","/>
  <w:listSeparator w:val=";"/>
  <w14:docId w14:val="60074BCB"/>
  <w15:docId w15:val="{65D440EB-0BF8-4ECF-9A16-767A744FB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26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uiPriority w:val="99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uiPriority w:val="99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C83E49"/>
    <w:rPr>
      <w:color w:val="0000FF"/>
      <w:u w:val="single"/>
    </w:rPr>
  </w:style>
  <w:style w:type="character" w:customStyle="1" w:styleId="Ttulo3Car">
    <w:name w:val="Título 3 Car"/>
    <w:link w:val="Ttulo3"/>
    <w:uiPriority w:val="9"/>
    <w:rsid w:val="001E26E6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styleId="Mencinsinresolver">
    <w:name w:val="Unresolved Mention"/>
    <w:uiPriority w:val="99"/>
    <w:rsid w:val="00092589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092589"/>
    <w:rPr>
      <w:color w:val="800080"/>
      <w:u w:val="single"/>
    </w:rPr>
  </w:style>
  <w:style w:type="paragraph" w:customStyle="1" w:styleId="Default">
    <w:name w:val="Default"/>
    <w:rsid w:val="000B64A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s-ES_tradnl"/>
    </w:rPr>
  </w:style>
  <w:style w:type="table" w:styleId="Tablaconcuadrcula">
    <w:name w:val="Table Grid"/>
    <w:basedOn w:val="Tablanormal"/>
    <w:uiPriority w:val="59"/>
    <w:rsid w:val="000B6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7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97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1054</CharactersWithSpaces>
  <SharedDoc>false</SharedDoc>
  <HLinks>
    <vt:vector size="24" baseType="variant">
      <vt:variant>
        <vt:i4>5111925</vt:i4>
      </vt:variant>
      <vt:variant>
        <vt:i4>9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6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  <vt:variant>
        <vt:i4>5111925</vt:i4>
      </vt:variant>
      <vt:variant>
        <vt:i4>3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0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Gema</dc:creator>
  <cp:lastModifiedBy>Mercedes Zaragoza</cp:lastModifiedBy>
  <cp:revision>17</cp:revision>
  <cp:lastPrinted>2024-06-11T07:58:00Z</cp:lastPrinted>
  <dcterms:created xsi:type="dcterms:W3CDTF">2024-06-11T09:10:00Z</dcterms:created>
  <dcterms:modified xsi:type="dcterms:W3CDTF">2025-05-19T09:54:00Z</dcterms:modified>
</cp:coreProperties>
</file>