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g" ContentType="image/jpg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190" w:lineRule="exact"/>
        <w:jc w:val="left"/>
        <w:rPr>
          <w:sz w:val="19"/>
          <w:szCs w:val="19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87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85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8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7.493668pt;width:11.0pt;height:158.958333pt;mso-position-horizontal-relative:page;mso-position-vertical-relative:page;z-index:-484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DYAXDJH1DS4C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9"/>
          <w:szCs w:val="19"/>
        </w:rPr>
      </w:r>
    </w:p>
    <w:p>
      <w:pPr>
        <w:spacing w:before="39" w:after="0" w:line="240" w:lineRule="auto"/>
        <w:ind w:left="1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Servei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rets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Socials</w:t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Regidoria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delegada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d’Habitatge,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Centre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Hi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òric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Llicències</w:t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SUB.BCO</w:t>
      </w:r>
      <w:r>
        <w:rPr>
          <w:rFonts w:ascii="Arial" w:hAnsi="Arial" w:cs="Arial" w:eastAsia="Arial"/>
          <w:sz w:val="16"/>
          <w:szCs w:val="16"/>
          <w:spacing w:val="-7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202500009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8" w:lineRule="exact"/>
        <w:ind w:left="13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69.450005pt;margin-top:13.898888pt;width:456.45pt;height:.1pt;mso-position-horizontal-relative:page;mso-position-vertical-relative:paragraph;z-index:-486" coordorigin="1389,278" coordsize="9129,2">
            <v:shape style="position:absolute;left:1389;top:278;width:9129;height:2" coordorigin="1389,278" coordsize="9129,0" path="m1389,278l10518,278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Resolució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2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Carles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Garcia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Estany,</w:t>
      </w:r>
      <w:r>
        <w:rPr>
          <w:rFonts w:ascii="Arial" w:hAnsi="Arial" w:cs="Arial" w:eastAsia="Arial"/>
          <w:sz w:val="22"/>
          <w:szCs w:val="22"/>
          <w:spacing w:val="5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sisè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tinen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d’alcalde,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propo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regidor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delegat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d’Habitatge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Centre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Històric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Llicèncie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Jesús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Alonso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Sáinz,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sobre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l’aprovació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l’atorgament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destinades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l’arranjament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d’habitatges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afavorir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l’accessibilitat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millorar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qualitat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vida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domicili,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dicto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resolució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següent,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onamenta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anteceden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consideracions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s’exposen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continuació:</w:t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870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Fets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58" w:right="80" w:firstLine="-36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1.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acord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Ple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Corporació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18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juliol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2024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van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aprovar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inicialment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ecíf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iques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reguladores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l’atorgame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destinades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l’arranjament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d’habitatges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afavorir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l’accessibilitat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millorar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quali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vida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persones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dins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seu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domicili.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L’anunci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corresponent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d’aquestes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Butlletí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Oficial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Província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Barcelona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24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juliol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2024.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Aquestes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esdevenir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definitives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cop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transcorreg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ut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termini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d’exposició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pública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sense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s’hi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formulessin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al·legacions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impugnacions.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58" w:right="8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2.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Aquesta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línia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està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inclosa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estratègic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l’Ajuntament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Manresa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període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2025-2027,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Corporació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17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d’abril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línia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“Programa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suport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petit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tenidores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d'estímul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participació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programes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municipals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d'habitatge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social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assequible”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necessitat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d'habitatge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assequible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impulsar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polítiques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d'accés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l’habitatge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ciu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58" w:right="79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3.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Atès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exi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eixen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específiques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reguladores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aprovades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vista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orme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ècnic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emès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Secció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d'Habitatge,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Comunitària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Participació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data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06-05-2025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procedeix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aprovar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l’exercici</w:t>
      </w:r>
    </w:p>
    <w:p>
      <w:pPr>
        <w:spacing w:before="0" w:after="0" w:line="240" w:lineRule="auto"/>
        <w:ind w:left="858" w:right="7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2025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orgament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esmentades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consignació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pressupostària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30.000,00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€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càrrec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partida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1520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78100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pressup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municipal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vigent.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58" w:right="8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4.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compliment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previsions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establertes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38/2003,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17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novembre,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procedeix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acte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d’atorga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ment.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716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Fonaments</w:t>
      </w:r>
      <w:r>
        <w:rPr>
          <w:rFonts w:ascii="Arial" w:hAnsi="Arial" w:cs="Arial" w:eastAsia="Arial"/>
          <w:sz w:val="22"/>
          <w:szCs w:val="22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Dret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58" w:right="8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1.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L’article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23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38/2003,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determina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concessió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s’iniciarà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sempre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ici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mitjança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aprovada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l’òrgan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competent,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desenvoluparà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concessió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convocades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segons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l’establert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capítol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</w:p>
    <w:p>
      <w:pPr>
        <w:jc w:val="both"/>
        <w:spacing w:after="0"/>
        <w:sectPr>
          <w:pgMar w:header="1222" w:footer="382" w:top="2460" w:bottom="580" w:left="1280" w:right="1280"/>
          <w:headerReference w:type="odd" r:id="rId5"/>
          <w:headerReference w:type="even" r:id="rId6"/>
          <w:footerReference w:type="odd" r:id="rId7"/>
          <w:type w:val="continuous"/>
          <w:pgSz w:w="11920" w:h="16840"/>
        </w:sectPr>
      </w:pPr>
      <w:rPr/>
    </w:p>
    <w:p>
      <w:pPr>
        <w:spacing w:before="5" w:after="0" w:line="240" w:lineRule="auto"/>
        <w:ind w:left="802" w:right="5453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públiques.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38" w:right="6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2.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L’article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45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39/201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5,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abans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ada,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preveu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necessitat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d’aquells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actes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administratius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integrants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selectiu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concurrència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competitiva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838" w:right="6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3.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L’article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14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eix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legal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estableix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persones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jurídiques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relacionaran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públiques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electrònicame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838" w:right="6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4.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L’article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18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38/2003,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subvencions,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estableix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dades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nacional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operarà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sistema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nacional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publicitat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d’acord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aquest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eix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precepte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l’article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publicaran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informació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concedides.</w:t>
      </w:r>
    </w:p>
    <w:p>
      <w:pPr>
        <w:spacing w:before="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838" w:right="6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5.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beneficiàries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hauran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donar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citat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ajudes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percebudes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termes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condicions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establerts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estatal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19/2013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desemb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transparència,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accés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ormació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pública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govern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;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així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Parlamen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Catalunya,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19/2014,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29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desembre,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transparènci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accés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ormació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pública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govern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838" w:right="59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6.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tot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allò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previst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específiques,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serà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d’aplicació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l’Ordenança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l’Ajuntament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Manresa,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d’atorgament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formen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d’execució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pressup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municipal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2024,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38/2003,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General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Reglament,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Reial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Decre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887/2006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legislació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règim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local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sobre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actuacions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legislació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d’Hisendes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Locals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eneral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Pressupo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ària.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38" w:right="59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7.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qüestions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règim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rí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regulades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legislació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sectorial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aplicable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regeixen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estatal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39/2015,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administratiu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comú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administracions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públique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estatal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2015,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règim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jurídic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públic,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Llei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alana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26/2010,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règim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jurídic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procediment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administratiu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admini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racions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públiques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Catalunya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legislació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règim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local.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exercici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competències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m'han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conferides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delegació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uada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Resolució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l’Alcalde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núm.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11.378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23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juny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2023,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publicada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letí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Oficial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Província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Barcelona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27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juny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2023.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814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RESOLC: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PRIMER.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Aprovar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d’aquest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exercici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2025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orgament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destinades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l’arranjament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d’habitatges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afavorir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l’accessibil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itat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millorar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qualitat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vida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persones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domicili,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d’acord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termes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següents:</w:t>
      </w:r>
    </w:p>
    <w:p>
      <w:pPr>
        <w:spacing w:before="9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485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1.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MATI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VA</w:t>
      </w:r>
      <w:r>
        <w:rPr>
          <w:rFonts w:ascii="Arial" w:hAnsi="Arial" w:cs="Arial" w:eastAsia="Arial"/>
          <w:sz w:val="22"/>
          <w:szCs w:val="22"/>
          <w:spacing w:val="-7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CONVOCA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ÒRIA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specíf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iques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reguladores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l’atorgament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destinades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l’arranjament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d’habi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afavorir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l’accessibilitat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millorar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qualitat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vida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domicili,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aprovades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Ple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Corporació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18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juliol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2024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publicades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BOPB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dia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24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juliol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2024,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quals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poden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consultar-se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web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municipal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hyperlink r:id="rId10">
        <w:r>
          <w:rPr>
            <w:rFonts w:ascii="Arial" w:hAnsi="Arial" w:cs="Arial" w:eastAsia="Arial"/>
            <w:sz w:val="22"/>
            <w:szCs w:val="22"/>
            <w:spacing w:val="0"/>
            <w:w w:val="100"/>
            <w:i/>
          </w:rPr>
          <w:t>http://</w:t>
        </w:r>
        <w:r>
          <w:rPr>
            <w:rFonts w:ascii="Arial" w:hAnsi="Arial" w:cs="Arial" w:eastAsia="Arial"/>
            <w:sz w:val="22"/>
            <w:szCs w:val="22"/>
            <w:spacing w:val="0"/>
            <w:w w:val="100"/>
            <w:i/>
          </w:rPr>
          <w:t>www.manresa.cat</w:t>
        </w:r>
        <w:r>
          <w:rPr>
            <w:rFonts w:ascii="Arial" w:hAnsi="Arial" w:cs="Arial" w:eastAsia="Arial"/>
            <w:sz w:val="22"/>
            <w:szCs w:val="22"/>
            <w:spacing w:val="0"/>
            <w:w w:val="100"/>
          </w:rPr>
        </w:r>
      </w:hyperlink>
    </w:p>
    <w:p>
      <w:pPr>
        <w:jc w:val="both"/>
        <w:spacing w:after="0"/>
        <w:sectPr>
          <w:pgMar w:footer="0" w:header="1446" w:top="1660" w:bottom="280" w:left="1300" w:right="1300"/>
          <w:footerReference w:type="even" r:id="rId9"/>
          <w:pgSz w:w="11920" w:h="1684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83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82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14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7.493668pt;width:11.0pt;height:158.958333pt;mso-position-horizontal-relative:page;mso-position-vertical-relative:page;z-index:-481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DYAXDJH1DS4C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20"/>
          <w:szCs w:val="20"/>
        </w:rPr>
      </w:r>
    </w:p>
    <w:p>
      <w:pPr>
        <w:spacing w:before="1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2" w:after="0" w:line="240" w:lineRule="auto"/>
        <w:ind w:left="138" w:right="77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2.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OBJ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ECTE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convocatòria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té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obje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regular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l’atorgamen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promoure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l’arranjament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millora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l’interior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habitatges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finalitat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avorir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l’accessibilitat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millorar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quali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vida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benestar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seva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llar.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505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3.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ACTUACIONS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SUBVENCIONAB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Són</w:t>
      </w:r>
      <w:r>
        <w:rPr>
          <w:rFonts w:ascii="Arial" w:hAnsi="Arial" w:cs="Arial" w:eastAsia="Arial"/>
          <w:sz w:val="22"/>
          <w:szCs w:val="22"/>
          <w:spacing w:val="4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subvencionables</w:t>
      </w:r>
      <w:r>
        <w:rPr>
          <w:rFonts w:ascii="Arial" w:hAnsi="Arial" w:cs="Arial" w:eastAsia="Arial"/>
          <w:sz w:val="22"/>
          <w:szCs w:val="22"/>
          <w:spacing w:val="4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4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intervencions</w:t>
      </w:r>
      <w:r>
        <w:rPr>
          <w:rFonts w:ascii="Arial" w:hAnsi="Arial" w:cs="Arial" w:eastAsia="Arial"/>
          <w:sz w:val="22"/>
          <w:szCs w:val="22"/>
          <w:spacing w:val="4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4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obres</w:t>
      </w:r>
      <w:r>
        <w:rPr>
          <w:rFonts w:ascii="Arial" w:hAnsi="Arial" w:cs="Arial" w:eastAsia="Arial"/>
          <w:sz w:val="22"/>
          <w:szCs w:val="22"/>
          <w:spacing w:val="4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d’arranjamen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4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4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l’interior</w:t>
      </w:r>
      <w:r>
        <w:rPr>
          <w:rFonts w:ascii="Arial" w:hAnsi="Arial" w:cs="Arial" w:eastAsia="Arial"/>
          <w:sz w:val="22"/>
          <w:szCs w:val="22"/>
          <w:spacing w:val="4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dels</w:t>
      </w:r>
      <w:r>
        <w:rPr>
          <w:rFonts w:ascii="Arial" w:hAnsi="Arial" w:cs="Arial" w:eastAsia="Arial"/>
          <w:sz w:val="22"/>
          <w:szCs w:val="22"/>
          <w:spacing w:val="4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habitatges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tenen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finalitat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l’adequació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millora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l’accessibilitat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cambra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bany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facilitar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higiene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personal,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consisten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76" w:lineRule="auto"/>
        <w:ind w:left="858" w:right="80" w:firstLine="-360"/>
        <w:jc w:val="both"/>
        <w:tabs>
          <w:tab w:pos="8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substitució</w:t>
      </w:r>
      <w:r>
        <w:rPr>
          <w:rFonts w:ascii="Arial" w:hAnsi="Arial" w:cs="Arial" w:eastAsia="Arial"/>
          <w:sz w:val="22"/>
          <w:szCs w:val="22"/>
          <w:spacing w:val="3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banyera</w:t>
      </w:r>
      <w:r>
        <w:rPr>
          <w:rFonts w:ascii="Arial" w:hAnsi="Arial" w:cs="Arial" w:eastAsia="Arial"/>
          <w:sz w:val="22"/>
          <w:szCs w:val="22"/>
          <w:spacing w:val="3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plat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dutxa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adaptacions</w:t>
      </w:r>
      <w:r>
        <w:rPr>
          <w:rFonts w:ascii="Arial" w:hAnsi="Arial" w:cs="Arial" w:eastAsia="Arial"/>
          <w:sz w:val="22"/>
          <w:szCs w:val="22"/>
          <w:spacing w:val="3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banyera</w:t>
      </w:r>
      <w:r>
        <w:rPr>
          <w:rFonts w:ascii="Arial" w:hAnsi="Arial" w:cs="Arial" w:eastAsia="Arial"/>
          <w:sz w:val="22"/>
          <w:szCs w:val="22"/>
          <w:spacing w:val="3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xa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canvis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d'aixetes.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auto"/>
        <w:ind w:left="498" w:right="411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substitució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adaptació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WC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lavabo.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40" w:lineRule="auto"/>
        <w:ind w:left="498" w:right="236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eliminació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bidet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d'altres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elemen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facilitar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mobili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40" w:lineRule="auto"/>
        <w:ind w:left="498" w:right="279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canvi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gir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porta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i/o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ampliació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porta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d’accés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bany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40" w:lineRule="auto"/>
        <w:ind w:left="498" w:right="495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tractament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antilliscant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paviments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76" w:lineRule="auto"/>
        <w:ind w:left="858" w:right="80" w:firstLine="-360"/>
        <w:jc w:val="both"/>
        <w:tabs>
          <w:tab w:pos="8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instal·lació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d'ajudes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tècniques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(sei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ents,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alces,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agafadors,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barres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subjecció,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passama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ns,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entre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d’altres).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580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4.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SO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ES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BEN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EF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ICIÀR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38" w:right="529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Poden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98" w:right="8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més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grans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80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anys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visquin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soles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una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altra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gran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40" w:lineRule="auto"/>
        <w:ind w:left="85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65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anys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més.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76" w:lineRule="auto"/>
        <w:ind w:left="858" w:right="80" w:firstLine="-360"/>
        <w:jc w:val="both"/>
        <w:tabs>
          <w:tab w:pos="8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</w:t>
      </w:r>
      <w:r>
        <w:rPr>
          <w:rFonts w:ascii="Arial" w:hAnsi="Arial" w:cs="Arial" w:eastAsia="Arial"/>
          <w:sz w:val="22"/>
          <w:szCs w:val="22"/>
          <w:spacing w:val="4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4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formin</w:t>
      </w:r>
      <w:r>
        <w:rPr>
          <w:rFonts w:ascii="Arial" w:hAnsi="Arial" w:cs="Arial" w:eastAsia="Arial"/>
          <w:sz w:val="22"/>
          <w:szCs w:val="22"/>
          <w:spacing w:val="4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part</w:t>
      </w:r>
      <w:r>
        <w:rPr>
          <w:rFonts w:ascii="Arial" w:hAnsi="Arial" w:cs="Arial" w:eastAsia="Arial"/>
          <w:sz w:val="22"/>
          <w:szCs w:val="22"/>
          <w:spacing w:val="4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d’una</w:t>
      </w:r>
      <w:r>
        <w:rPr>
          <w:rFonts w:ascii="Arial" w:hAnsi="Arial" w:cs="Arial" w:eastAsia="Arial"/>
          <w:sz w:val="22"/>
          <w:szCs w:val="22"/>
          <w:spacing w:val="4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4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convivència</w:t>
      </w:r>
      <w:r>
        <w:rPr>
          <w:rFonts w:ascii="Arial" w:hAnsi="Arial" w:cs="Arial" w:eastAsia="Arial"/>
          <w:sz w:val="22"/>
          <w:szCs w:val="22"/>
          <w:spacing w:val="4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4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inclogui</w:t>
      </w:r>
      <w:r>
        <w:rPr>
          <w:rFonts w:ascii="Arial" w:hAnsi="Arial" w:cs="Arial" w:eastAsia="Arial"/>
          <w:sz w:val="22"/>
          <w:szCs w:val="22"/>
          <w:spacing w:val="4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entre</w:t>
      </w:r>
      <w:r>
        <w:rPr>
          <w:rFonts w:ascii="Arial" w:hAnsi="Arial" w:cs="Arial" w:eastAsia="Arial"/>
          <w:sz w:val="22"/>
          <w:szCs w:val="22"/>
          <w:spacing w:val="4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4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seus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membres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alguna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grau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dependència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recone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gut,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tinguin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domicili</w:t>
      </w:r>
      <w:r>
        <w:rPr>
          <w:rFonts w:ascii="Arial" w:hAnsi="Arial" w:cs="Arial" w:eastAsia="Arial"/>
          <w:sz w:val="22"/>
          <w:szCs w:val="22"/>
          <w:spacing w:val="5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habi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ual</w:t>
      </w:r>
      <w:r>
        <w:rPr>
          <w:rFonts w:ascii="Arial" w:hAnsi="Arial" w:cs="Arial" w:eastAsia="Arial"/>
          <w:sz w:val="22"/>
          <w:szCs w:val="22"/>
          <w:spacing w:val="5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5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permanent</w:t>
      </w:r>
      <w:r>
        <w:rPr>
          <w:rFonts w:ascii="Arial" w:hAnsi="Arial" w:cs="Arial" w:eastAsia="Arial"/>
          <w:sz w:val="22"/>
          <w:szCs w:val="22"/>
          <w:spacing w:val="5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5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l’habitatge</w:t>
      </w:r>
      <w:r>
        <w:rPr>
          <w:rFonts w:ascii="Arial" w:hAnsi="Arial" w:cs="Arial" w:eastAsia="Arial"/>
          <w:sz w:val="22"/>
          <w:szCs w:val="22"/>
          <w:spacing w:val="5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objecte</w:t>
      </w:r>
      <w:r>
        <w:rPr>
          <w:rFonts w:ascii="Arial" w:hAnsi="Arial" w:cs="Arial" w:eastAsia="Arial"/>
          <w:sz w:val="22"/>
          <w:szCs w:val="22"/>
          <w:spacing w:val="5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5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l’arranjam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ent,</w:t>
      </w:r>
      <w:r>
        <w:rPr>
          <w:rFonts w:ascii="Arial" w:hAnsi="Arial" w:cs="Arial" w:eastAsia="Arial"/>
          <w:sz w:val="22"/>
          <w:szCs w:val="22"/>
          <w:spacing w:val="4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5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5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5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quals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arranjament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iciï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directament.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373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5.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EQ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ISITS</w:t>
      </w:r>
      <w:r>
        <w:rPr>
          <w:rFonts w:ascii="Arial" w:hAnsi="Arial" w:cs="Arial" w:eastAsia="Arial"/>
          <w:sz w:val="22"/>
          <w:szCs w:val="22"/>
          <w:spacing w:val="-9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LES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SO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ES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SOL·LICITANTS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9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sol·licitants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d’aquestes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banda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complir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condicions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bene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iciàries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establertes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pun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especifiques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regulen,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hauran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reunir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següe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nts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requisits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76" w:lineRule="auto"/>
        <w:ind w:left="498" w:right="8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d’estar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empadronades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Manresa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l’habitatge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objecte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l’arranjamen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residència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habi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ual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permanen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76" w:lineRule="auto"/>
        <w:ind w:left="498" w:right="8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sol·licitant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propietàri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a,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usufructuària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arrendatària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l’habitatge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obje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l’arranjament.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sigui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usufructuària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arrenda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ària,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haurà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d’apo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orització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propietària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l’habitatge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realització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d’arranjament,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necessari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només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d’ajudes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tècniques.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jc w:val="both"/>
        <w:spacing w:after="0"/>
        <w:sectPr>
          <w:pgMar w:header="1222" w:footer="382" w:top="2460" w:bottom="580" w:left="1280" w:right="1280"/>
          <w:headerReference w:type="odd" r:id="rId11"/>
          <w:headerReference w:type="even" r:id="rId12"/>
          <w:footerReference w:type="odd" r:id="rId13"/>
          <w:pgSz w:w="11920" w:h="16840"/>
        </w:sectPr>
      </w:pPr>
      <w:rPr/>
    </w:p>
    <w:p>
      <w:pPr>
        <w:spacing w:before="6" w:after="0" w:line="290" w:lineRule="atLeast"/>
        <w:ind w:left="49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nivell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d’ingressos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anual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establert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tram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tarifació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social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Manresa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funció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nombre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membres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integren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l’anualitat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2025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és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següe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3.000031" w:type="dxa"/>
      </w:tblPr>
      <w:tblGrid/>
      <w:tr>
        <w:trPr>
          <w:trHeight w:val="620" w:hRule="exact"/>
        </w:trPr>
        <w:tc>
          <w:tcPr>
            <w:tcW w:w="92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/>
            <w:rPr/>
          </w:p>
        </w:tc>
        <w:tc>
          <w:tcPr>
            <w:tcW w:w="1160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7" w:after="0" w:line="190" w:lineRule="exact"/>
              <w:jc w:val="left"/>
              <w:rPr>
                <w:sz w:val="19"/>
                <w:szCs w:val="19"/>
              </w:rPr>
            </w:pPr>
            <w:rPr/>
            <w:r>
              <w:rPr>
                <w:sz w:val="19"/>
                <w:szCs w:val="19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1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persona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5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7" w:after="0" w:line="190" w:lineRule="exact"/>
              <w:jc w:val="left"/>
              <w:rPr>
                <w:sz w:val="19"/>
                <w:szCs w:val="19"/>
              </w:rPr>
            </w:pPr>
            <w:rPr/>
            <w:r>
              <w:rPr>
                <w:sz w:val="19"/>
                <w:szCs w:val="19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2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persones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5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7" w:after="0" w:line="190" w:lineRule="exact"/>
              <w:jc w:val="left"/>
              <w:rPr>
                <w:sz w:val="19"/>
                <w:szCs w:val="19"/>
              </w:rPr>
            </w:pPr>
            <w:rPr/>
            <w:r>
              <w:rPr>
                <w:sz w:val="19"/>
                <w:szCs w:val="19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3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persones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5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7" w:after="0" w:line="190" w:lineRule="exact"/>
              <w:jc w:val="left"/>
              <w:rPr>
                <w:sz w:val="19"/>
                <w:szCs w:val="19"/>
              </w:rPr>
            </w:pPr>
            <w:rPr/>
            <w:r>
              <w:rPr>
                <w:sz w:val="19"/>
                <w:szCs w:val="19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4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persones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5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7" w:after="0" w:line="190" w:lineRule="exact"/>
              <w:jc w:val="left"/>
              <w:rPr>
                <w:sz w:val="19"/>
                <w:szCs w:val="19"/>
              </w:rPr>
            </w:pPr>
            <w:rPr/>
            <w:r>
              <w:rPr>
                <w:sz w:val="19"/>
                <w:szCs w:val="19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5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persones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5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7" w:after="0" w:line="190" w:lineRule="exact"/>
              <w:jc w:val="left"/>
              <w:rPr>
                <w:sz w:val="19"/>
                <w:szCs w:val="19"/>
              </w:rPr>
            </w:pPr>
            <w:rPr/>
            <w:r>
              <w:rPr>
                <w:sz w:val="19"/>
                <w:szCs w:val="19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6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persones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5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93" w:after="0" w:line="240" w:lineRule="auto"/>
              <w:ind w:left="60" w:right="-3"/>
              <w:jc w:val="left"/>
              <w:tabs>
                <w:tab w:pos="380" w:val="left"/>
                <w:tab w:pos="720" w:val="left"/>
              </w:tabs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7</w:t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o</w:t>
              <w:tab/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més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persones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</w:tr>
      <w:tr>
        <w:trPr>
          <w:trHeight w:val="434" w:hRule="exact"/>
        </w:trPr>
        <w:tc>
          <w:tcPr>
            <w:tcW w:w="92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Tram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F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60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18.683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84€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5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24.289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00€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5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7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29.894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16€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5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35.499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32€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5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41.104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48€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5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46.709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64€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  <w:tc>
          <w:tcPr>
            <w:tcW w:w="1159" w:type="dxa"/>
            <w:tcBorders>
              <w:top w:val="single" w:sz="8" w:space="0" w:color="000000"/>
              <w:bottom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6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52.314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,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  <w:i/>
              </w:rPr>
              <w:t>80€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</w:r>
          </w:p>
        </w:tc>
      </w:tr>
    </w:tbl>
    <w:p>
      <w:pPr>
        <w:spacing w:before="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40" w:lineRule="auto"/>
        <w:ind w:left="498" w:right="6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considera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ormen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part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convivència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totes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consten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empadronades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l’habitatge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objecte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l’arranjament.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76" w:lineRule="auto"/>
        <w:ind w:left="498" w:right="6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Han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d’estar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corrent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complime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obligacions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tributàries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corren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Segure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Social,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d’acord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estatal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38/2003,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17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novembre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76" w:lineRule="auto"/>
        <w:ind w:left="498" w:right="6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incórrer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falses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declaracions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facilitar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informació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exigida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participar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convoca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òria.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auto"/>
        <w:ind w:left="1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5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trobar-se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incurs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cap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prohibició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rebre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s,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d’acord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previst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40" w:lineRule="auto"/>
        <w:ind w:left="49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38/2003.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38" w:right="711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6.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ÉGIM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JUR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Í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tenen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caràcter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voluntari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eventual,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dret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l’obtenció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anys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posteriors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poden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al·legar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preceden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tot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allò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previst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convocatòria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específiques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regulen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d’aplicació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l’Ordenança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eneral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Manresa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d’atorgamen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formin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part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d’execució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pressup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municipal,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estatal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38/2003,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Subvencions,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seu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Reglament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desenvolupame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nt,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aprovat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Reial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Decret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887/2006,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resta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administratiu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privat.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Correspondrà</w:t>
      </w:r>
      <w:r>
        <w:rPr>
          <w:rFonts w:ascii="Arial" w:hAnsi="Arial" w:cs="Arial" w:eastAsia="Arial"/>
          <w:sz w:val="22"/>
          <w:szCs w:val="22"/>
          <w:spacing w:val="3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3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l’Ajuntament</w:t>
      </w:r>
      <w:r>
        <w:rPr>
          <w:rFonts w:ascii="Arial" w:hAnsi="Arial" w:cs="Arial" w:eastAsia="Arial"/>
          <w:sz w:val="22"/>
          <w:szCs w:val="22"/>
          <w:spacing w:val="3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Manresa</w:t>
      </w:r>
      <w:r>
        <w:rPr>
          <w:rFonts w:ascii="Arial" w:hAnsi="Arial" w:cs="Arial" w:eastAsia="Arial"/>
          <w:sz w:val="22"/>
          <w:szCs w:val="22"/>
          <w:spacing w:val="3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facu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ltat</w:t>
      </w:r>
      <w:r>
        <w:rPr>
          <w:rFonts w:ascii="Arial" w:hAnsi="Arial" w:cs="Arial" w:eastAsia="Arial"/>
          <w:sz w:val="22"/>
          <w:szCs w:val="22"/>
          <w:spacing w:val="3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resoldre</w:t>
      </w:r>
      <w:r>
        <w:rPr>
          <w:rFonts w:ascii="Arial" w:hAnsi="Arial" w:cs="Arial" w:eastAsia="Arial"/>
          <w:sz w:val="22"/>
          <w:szCs w:val="22"/>
          <w:spacing w:val="3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qualsevol</w:t>
      </w:r>
      <w:r>
        <w:rPr>
          <w:rFonts w:ascii="Arial" w:hAnsi="Arial" w:cs="Arial" w:eastAsia="Arial"/>
          <w:sz w:val="22"/>
          <w:szCs w:val="22"/>
          <w:spacing w:val="3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qüestió</w:t>
      </w:r>
      <w:r>
        <w:rPr>
          <w:rFonts w:ascii="Arial" w:hAnsi="Arial" w:cs="Arial" w:eastAsia="Arial"/>
          <w:sz w:val="22"/>
          <w:szCs w:val="22"/>
          <w:spacing w:val="3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3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pugui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presentar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relació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interpretació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d’aqu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convoca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òria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regulen.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365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7.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DICIO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S</w:t>
      </w:r>
      <w:r>
        <w:rPr>
          <w:rFonts w:ascii="Arial" w:hAnsi="Arial" w:cs="Arial" w:eastAsia="Arial"/>
          <w:sz w:val="22"/>
          <w:szCs w:val="22"/>
          <w:spacing w:val="-9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QUANTIA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LES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Compro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vat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complimen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dels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requisits,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ixarà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l’import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enint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límit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disponibilitat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pressupostària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convocatòri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L’imp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ort</w:t>
      </w:r>
      <w:r>
        <w:rPr>
          <w:rFonts w:ascii="Arial" w:hAnsi="Arial" w:cs="Arial" w:eastAsia="Arial"/>
          <w:sz w:val="22"/>
          <w:szCs w:val="22"/>
          <w:spacing w:val="2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podrà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100%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pressupost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ervencions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d’arranjament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inides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l’aparat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actuacions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subvencionables,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límit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màxim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4.000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00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euros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habi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cap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l’import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subvenció,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juntamen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altres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aj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d’altres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administracion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superar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l’import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uació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reali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zad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38" w:right="56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8.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TAC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IÓ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PRESSUPOSTÀRIA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jc w:val="both"/>
        <w:spacing w:after="0"/>
        <w:sectPr>
          <w:pgMar w:footer="0" w:header="1446" w:top="1660" w:bottom="280" w:left="1280" w:right="1300"/>
          <w:footerReference w:type="even" r:id="rId15"/>
          <w:pgSz w:w="11920" w:h="16840"/>
        </w:sectPr>
      </w:pPr>
      <w:rPr/>
    </w:p>
    <w:p>
      <w:pPr>
        <w:spacing w:before="1" w:after="0" w:line="220" w:lineRule="exact"/>
        <w:jc w:val="left"/>
        <w:rPr>
          <w:sz w:val="22"/>
          <w:szCs w:val="22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80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79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18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7.493668pt;width:11.0pt;height:158.958333pt;mso-position-horizontal-relative:page;mso-position-vertical-relative:page;z-index:-478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DYAXDJH1DS4C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22"/>
          <w:szCs w:val="22"/>
        </w:rPr>
      </w:r>
    </w:p>
    <w:p>
      <w:pPr>
        <w:spacing w:before="32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destinarà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convocatòria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total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30.000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euros,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faran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efectius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càrrec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l’aplicació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pressupostària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1520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78100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pressup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ost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municipal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2025.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S’atorgaran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esgotar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dotació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l’aplicació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pressupostària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ada.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darrera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orgada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rebi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ixada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d’acord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paràme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ablerts,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li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serà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adjudi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l’import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resultant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esgo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l’aplicació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restades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altres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ajudes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atorgades.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dotació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econòmica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inicial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podrà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obje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d’ampliació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funció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disponibilitats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pressupostàries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l’Ajuntament,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s’escau.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170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9.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TER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MI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I,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FORMA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LLOC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PRESENTAC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IÓ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LES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SOL·LICITUDS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termini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presentació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sol·licituds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s’iniciarà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l’endemà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publicació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l’extracte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convoca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òria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Butlletí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Oficial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ví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ncia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Barcelon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a,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prèvia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comunicació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Dades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Nacional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(BDNS).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5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S’estableix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règim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convocatòria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oberta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duran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l’any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2025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finalització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dotació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pressupo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ària.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presentació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ud</w:t>
      </w:r>
      <w:r>
        <w:rPr>
          <w:rFonts w:ascii="Arial" w:hAnsi="Arial" w:cs="Arial" w:eastAsia="Arial"/>
          <w:sz w:val="22"/>
          <w:szCs w:val="22"/>
          <w:spacing w:val="1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implica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l’acceptació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comporta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l’autorització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sol·licitant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totes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unitat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convivència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perquè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Manresa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pugui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consultar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aquelles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dades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necessàries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constin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registres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administratius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propis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així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aquelles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puguin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constar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registres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administratius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administracions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públiques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efectes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comprovar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concorren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requisits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l’atorgament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sol·licitud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presentarà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través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portal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tràmits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electrònica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Manresa.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obligades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presentar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instàncies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telemàtica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ment,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podran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presentar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ud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igualment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través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mitjans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electrònics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bé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presencialment</w:t>
      </w:r>
      <w:r>
        <w:rPr>
          <w:rFonts w:ascii="Arial" w:hAnsi="Arial" w:cs="Arial" w:eastAsia="Arial"/>
          <w:sz w:val="22"/>
          <w:szCs w:val="22"/>
          <w:spacing w:val="3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ficina</w:t>
      </w:r>
      <w:r>
        <w:rPr>
          <w:rFonts w:ascii="Arial" w:hAnsi="Arial" w:cs="Arial" w:eastAsia="Arial"/>
          <w:sz w:val="22"/>
          <w:szCs w:val="22"/>
          <w:spacing w:val="3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Municipal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d’Habitatge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(Cra.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Vic,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16,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edi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ici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nts),</w:t>
      </w:r>
      <w:r>
        <w:rPr>
          <w:rFonts w:ascii="Arial" w:hAnsi="Arial" w:cs="Arial" w:eastAsia="Arial"/>
          <w:sz w:val="22"/>
          <w:szCs w:val="22"/>
          <w:spacing w:val="2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3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dependències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l’Equip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d’Atenció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Dependència,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Discapacitat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Gent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Gran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(EDID)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ubicat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c.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Cintaire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s,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30-32,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3r.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Edifici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Ateneu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240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sol·li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ituds</w:t>
      </w:r>
      <w:r>
        <w:rPr>
          <w:rFonts w:ascii="Arial" w:hAnsi="Arial" w:cs="Arial" w:eastAsia="Arial"/>
          <w:sz w:val="22"/>
          <w:szCs w:val="22"/>
          <w:spacing w:val="-1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s’hi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rà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d’adjuntar</w:t>
      </w:r>
      <w:r>
        <w:rPr>
          <w:rFonts w:ascii="Arial" w:hAnsi="Arial" w:cs="Arial" w:eastAsia="Arial"/>
          <w:sz w:val="22"/>
          <w:szCs w:val="22"/>
          <w:spacing w:val="-11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la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entació</w:t>
      </w:r>
      <w:r>
        <w:rPr>
          <w:rFonts w:ascii="Arial" w:hAnsi="Arial" w:cs="Arial" w:eastAsia="Arial"/>
          <w:sz w:val="22"/>
          <w:szCs w:val="22"/>
          <w:spacing w:val="-12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egü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t: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76" w:lineRule="auto"/>
        <w:ind w:left="858" w:right="80" w:firstLine="-360"/>
        <w:jc w:val="left"/>
        <w:tabs>
          <w:tab w:pos="8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Còpia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DNI/NIE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t.</w:t>
      </w:r>
      <w:r>
        <w:rPr>
          <w:rFonts w:ascii="Arial" w:hAnsi="Arial" w:cs="Arial" w:eastAsia="Arial"/>
          <w:sz w:val="22"/>
          <w:szCs w:val="22"/>
          <w:spacing w:val="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(si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ho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fa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ravés</w:t>
      </w:r>
      <w:r>
        <w:rPr>
          <w:rFonts w:ascii="Arial" w:hAnsi="Arial" w:cs="Arial" w:eastAsia="Arial"/>
          <w:sz w:val="22"/>
          <w:szCs w:val="22"/>
          <w:spacing w:val="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representant</w:t>
      </w:r>
      <w:r>
        <w:rPr>
          <w:rFonts w:ascii="Arial" w:hAnsi="Arial" w:cs="Arial" w:eastAsia="Arial"/>
          <w:sz w:val="22"/>
          <w:szCs w:val="22"/>
          <w:spacing w:val="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caldrà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aportar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documentació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acrediti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representació)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76" w:lineRule="auto"/>
        <w:ind w:left="858" w:right="80" w:firstLine="-360"/>
        <w:jc w:val="left"/>
        <w:tabs>
          <w:tab w:pos="8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Documen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ació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acreditativa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ularitat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sobre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dret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propietat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d’usdefruit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l’habitatge,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contracte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lloguer.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76" w:lineRule="auto"/>
        <w:ind w:left="858" w:right="80" w:firstLine="-360"/>
        <w:jc w:val="left"/>
        <w:tabs>
          <w:tab w:pos="8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d’usdefruit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lloguer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caldrà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aportar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l’autorització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signada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propietària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poder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fer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d’arranja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ment.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76" w:lineRule="auto"/>
        <w:ind w:left="858" w:right="80" w:firstLine="-360"/>
        <w:jc w:val="left"/>
        <w:tabs>
          <w:tab w:pos="8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Pressupost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allat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actuacions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obres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d’arranjament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realitzar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emès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1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professional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empresa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proveïdora.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76" w:lineRule="auto"/>
        <w:ind w:left="858" w:right="80" w:firstLine="-360"/>
        <w:jc w:val="left"/>
        <w:tabs>
          <w:tab w:pos="8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Fotografies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color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l’estat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actual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cambra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bany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elements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obje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l’arranjament.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76" w:lineRule="auto"/>
        <w:ind w:left="858" w:right="80" w:firstLine="-360"/>
        <w:jc w:val="left"/>
        <w:tabs>
          <w:tab w:pos="8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Declaració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responsable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respecte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complimen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requisits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d’admissió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constaran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sol·licitud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jc w:val="left"/>
        <w:spacing w:after="0"/>
        <w:sectPr>
          <w:pgMar w:header="1446" w:footer="0" w:top="2460" w:bottom="580" w:left="1280" w:right="1280"/>
          <w:headerReference w:type="odd" r:id="rId16"/>
          <w:footerReference w:type="odd" r:id="rId17"/>
          <w:pgSz w:w="11920" w:h="16840"/>
        </w:sectPr>
      </w:pPr>
      <w:rPr/>
    </w:p>
    <w:p>
      <w:pPr>
        <w:spacing w:before="78" w:after="0" w:line="276" w:lineRule="auto"/>
        <w:ind w:left="838" w:right="60" w:firstLine="-360"/>
        <w:jc w:val="left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Documen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ació</w:t>
      </w:r>
      <w:r>
        <w:rPr>
          <w:rFonts w:ascii="Arial" w:hAnsi="Arial" w:cs="Arial" w:eastAsia="Arial"/>
          <w:sz w:val="22"/>
          <w:szCs w:val="22"/>
          <w:spacing w:val="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acreditativa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d’altres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ajudes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concedides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mateixa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finali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t,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s’esca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Manresa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fer,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qualsevol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mome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telemà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icament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altres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mitjans,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comprovacions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necessàries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veri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icar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conformitat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dades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d’aquestes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declaracions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documentació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presentades.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També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podrà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sol·licitar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informació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complementària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realitzar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inspeccions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l’habi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considera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necessari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valorar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idon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eït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sol·licitud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cop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examinades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sol·licituds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documentació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presentada,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compleixen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requisits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estable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s’esmenen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defectes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adjunten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documents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precep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consi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derarà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ue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desi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ixen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seva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sol·licitud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d'acord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disposa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l'article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68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estatal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39/2015,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procediment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administratiu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comú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administracions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públiques.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540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10.</w:t>
      </w:r>
      <w:r>
        <w:rPr>
          <w:rFonts w:ascii="Arial" w:hAnsi="Arial" w:cs="Arial" w:eastAsia="Arial"/>
          <w:sz w:val="22"/>
          <w:szCs w:val="22"/>
          <w:spacing w:val="-7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PR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CEDIMENT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CONCESSIÓ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procediment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concessió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tramitarà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règim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concurrència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competitiva,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d’acord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principis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estable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l’article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8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estatal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38/2003,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regeix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convoca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òria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espe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cí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fiques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esmentades..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sol·licituds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resoldran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ordre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cronològic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presentació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quan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s'hagin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efectuat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verificacions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oportunes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exhaurir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pressu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post.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vegada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exhauri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pressupost,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presentació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sol·licituds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donarà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cap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dret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l’ob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enció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L’òrgan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instrucció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procedimen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serà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ostenti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regidoria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delegada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matèria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d’Habitatge,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l’òrgan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competent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resoldre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ostenti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regidoria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delegada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d’Hisenda,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d’acord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delegació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competències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establerta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cartipàs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municipal.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243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11.</w:t>
      </w:r>
      <w:r>
        <w:rPr>
          <w:rFonts w:ascii="Arial" w:hAnsi="Arial" w:cs="Arial" w:eastAsia="Arial"/>
          <w:sz w:val="22"/>
          <w:szCs w:val="22"/>
          <w:spacing w:val="-7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FORMA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D’AVA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UACIÓ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COMISSIÓ</w:t>
      </w:r>
      <w:r>
        <w:rPr>
          <w:rFonts w:ascii="Arial" w:hAnsi="Arial" w:cs="Arial" w:eastAsia="Arial"/>
          <w:sz w:val="22"/>
          <w:szCs w:val="22"/>
          <w:spacing w:val="-11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TÈCN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AVALUADORA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sol·licituds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avaluades,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d’acord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principis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establerts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l’article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8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estatal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38/2003,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eneral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L’encarregada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valoració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sol·licituds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presentades,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següent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comissió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avaluadora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deleguin: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6" w:right="-20"/>
        <w:jc w:val="left"/>
        <w:tabs>
          <w:tab w:pos="1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Regidor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delega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d’habitatge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40" w:lineRule="auto"/>
        <w:ind w:left="1186" w:right="-20"/>
        <w:jc w:val="left"/>
        <w:tabs>
          <w:tab w:pos="1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Regidora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delegada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Drets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Socials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Grans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40" w:lineRule="auto"/>
        <w:ind w:left="1186" w:right="-20"/>
        <w:jc w:val="left"/>
        <w:tabs>
          <w:tab w:pos="1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Secció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Serveis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Socials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40" w:lineRule="auto"/>
        <w:ind w:left="1186" w:right="-20"/>
        <w:jc w:val="left"/>
        <w:tabs>
          <w:tab w:pos="1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Secció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d’Habitatge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Comunitària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icipació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40" w:lineRule="auto"/>
        <w:ind w:left="1252" w:right="-20"/>
        <w:jc w:val="left"/>
        <w:tabs>
          <w:tab w:pos="1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Secció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Planejament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Habitatge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40" w:lineRule="auto"/>
        <w:ind w:left="1186" w:right="60"/>
        <w:jc w:val="left"/>
        <w:tabs>
          <w:tab w:pos="1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Una</w:t>
      </w:r>
      <w:r>
        <w:rPr>
          <w:rFonts w:ascii="Arial" w:hAnsi="Arial" w:cs="Arial" w:eastAsia="Arial"/>
          <w:sz w:val="22"/>
          <w:szCs w:val="22"/>
          <w:spacing w:val="2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2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designada</w:t>
      </w:r>
      <w:r>
        <w:rPr>
          <w:rFonts w:ascii="Arial" w:hAnsi="Arial" w:cs="Arial" w:eastAsia="Arial"/>
          <w:sz w:val="22"/>
          <w:szCs w:val="22"/>
          <w:spacing w:val="2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5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Secció</w:t>
      </w:r>
      <w:r>
        <w:rPr>
          <w:rFonts w:ascii="Arial" w:hAnsi="Arial" w:cs="Arial" w:eastAsia="Arial"/>
          <w:sz w:val="22"/>
          <w:szCs w:val="22"/>
          <w:spacing w:val="2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Suport</w:t>
      </w:r>
      <w:r>
        <w:rPr>
          <w:rFonts w:ascii="Arial" w:hAnsi="Arial" w:cs="Arial" w:eastAsia="Arial"/>
          <w:sz w:val="22"/>
          <w:szCs w:val="22"/>
          <w:spacing w:val="2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jurídic</w:t>
      </w:r>
      <w:r>
        <w:rPr>
          <w:rFonts w:ascii="Arial" w:hAnsi="Arial" w:cs="Arial" w:eastAsia="Arial"/>
          <w:sz w:val="22"/>
          <w:szCs w:val="22"/>
          <w:spacing w:val="2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l’Àrea</w:t>
      </w:r>
      <w:r>
        <w:rPr>
          <w:rFonts w:ascii="Arial" w:hAnsi="Arial" w:cs="Arial" w:eastAsia="Arial"/>
          <w:sz w:val="22"/>
          <w:szCs w:val="22"/>
          <w:spacing w:val="2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drets</w:t>
      </w:r>
      <w:r>
        <w:rPr>
          <w:rFonts w:ascii="Arial" w:hAnsi="Arial" w:cs="Arial" w:eastAsia="Arial"/>
          <w:sz w:val="22"/>
          <w:szCs w:val="22"/>
          <w:spacing w:val="2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serveis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actuarà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Secretària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comissió.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comissió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indrà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facultat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proposar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denegació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sol·licituds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incompleixin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requisits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condicions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establertes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convocatòria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específiques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regulen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jc w:val="both"/>
        <w:spacing w:after="0"/>
        <w:sectPr>
          <w:pgMar w:header="1222" w:footer="382" w:top="1340" w:bottom="280" w:left="1300" w:right="1300"/>
          <w:headerReference w:type="even" r:id="rId19"/>
          <w:footerReference w:type="even" r:id="rId20"/>
          <w:pgSz w:w="11920" w:h="16840"/>
        </w:sectPr>
      </w:pPr>
      <w:rPr/>
    </w:p>
    <w:p>
      <w:pPr>
        <w:spacing w:before="5" w:after="0" w:line="170" w:lineRule="exact"/>
        <w:jc w:val="left"/>
        <w:rPr>
          <w:sz w:val="17"/>
          <w:szCs w:val="17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77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76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23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7.493668pt;width:11.0pt;height:158.958333pt;mso-position-horizontal-relative:page;mso-position-vertical-relative:page;z-index:-475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DYAXDJH1DS4C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7"/>
          <w:szCs w:val="17"/>
        </w:rPr>
      </w:r>
    </w:p>
    <w:p>
      <w:pPr>
        <w:spacing w:before="32" w:after="0" w:line="240" w:lineRule="auto"/>
        <w:ind w:left="138" w:right="748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12.</w:t>
      </w:r>
      <w:r>
        <w:rPr>
          <w:rFonts w:ascii="Arial" w:hAnsi="Arial" w:cs="Arial" w:eastAsia="Arial"/>
          <w:sz w:val="22"/>
          <w:szCs w:val="22"/>
          <w:spacing w:val="-7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RESOLUCIÓ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Emès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l’informe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part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comissió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tècnica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avaluado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ra,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regidoria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delegada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d’habitatge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emetrà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proposta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resolució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l’òrgan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municipal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competen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aprovarà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l’atorgament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seva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denegació.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concedides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s’entendran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accep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plenamen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termes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condicions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estable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reguladore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termini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10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hàbils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l’endemà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notificació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concessió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mani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part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bene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iciària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seva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renúncia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expressa.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resolució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d’atorgament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s’haurà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d’adoptar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termini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6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mesos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partir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l’endemà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finali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zació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termini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presentació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sol·licituds.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Transcorregu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termini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fixat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sense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s’hagi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notificat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resolució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expre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ssa,</w:t>
      </w:r>
      <w:r>
        <w:rPr>
          <w:rFonts w:ascii="Arial" w:hAnsi="Arial" w:cs="Arial" w:eastAsia="Arial"/>
          <w:sz w:val="22"/>
          <w:szCs w:val="22"/>
          <w:spacing w:val="-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s’entendrà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imada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sol·licitud.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Aquesta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resolució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notificarà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als</w:t>
      </w:r>
      <w:r>
        <w:rPr>
          <w:rFonts w:ascii="Arial" w:hAnsi="Arial" w:cs="Arial" w:eastAsia="Arial"/>
          <w:sz w:val="22"/>
          <w:szCs w:val="22"/>
          <w:spacing w:val="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ssats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qualsevol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dels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jans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previstos</w:t>
      </w:r>
      <w:r>
        <w:rPr>
          <w:rFonts w:ascii="Arial" w:hAnsi="Arial" w:cs="Arial" w:eastAsia="Arial"/>
          <w:sz w:val="22"/>
          <w:szCs w:val="22"/>
          <w:spacing w:val="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estatal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39/2015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s’enviarà</w:t>
      </w:r>
      <w:r>
        <w:rPr>
          <w:rFonts w:ascii="Arial" w:hAnsi="Arial" w:cs="Arial" w:eastAsia="Arial"/>
          <w:sz w:val="22"/>
          <w:szCs w:val="22"/>
          <w:spacing w:val="1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Dades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Nacional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(BDNS)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seva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publicació,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d’acord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s’e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ableix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icle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20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estatal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38/2003.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resolució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procediment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posa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via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admini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iva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i,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contra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mateixa,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interposar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recurs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contenciós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administratiu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termini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mesos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comptar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següe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seva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notificaci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ó.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Alternativament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forma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potestativa,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podrà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interposar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recurs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reposició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davant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mateix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òrgan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dictat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l’acte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ermini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d’un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comptar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següen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seva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notificació.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327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13.</w:t>
      </w:r>
      <w:r>
        <w:rPr>
          <w:rFonts w:ascii="Arial" w:hAnsi="Arial" w:cs="Arial" w:eastAsia="Arial"/>
          <w:sz w:val="22"/>
          <w:szCs w:val="22"/>
          <w:spacing w:val="-7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OB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LIGACIONS</w:t>
      </w:r>
      <w:r>
        <w:rPr>
          <w:rFonts w:ascii="Arial" w:hAnsi="Arial" w:cs="Arial" w:eastAsia="Arial"/>
          <w:sz w:val="22"/>
          <w:szCs w:val="22"/>
          <w:spacing w:val="49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LES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SO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ES</w:t>
      </w:r>
      <w:r>
        <w:rPr>
          <w:rFonts w:ascii="Arial" w:hAnsi="Arial" w:cs="Arial" w:eastAsia="Arial"/>
          <w:sz w:val="22"/>
          <w:szCs w:val="22"/>
          <w:spacing w:val="-8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ENEFI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À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RIES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38" w:right="559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Són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obligacions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beneficiàries: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76" w:lineRule="auto"/>
        <w:ind w:left="858" w:right="8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a)</w:t>
      </w:r>
      <w:r>
        <w:rPr>
          <w:rFonts w:ascii="Arial" w:hAnsi="Arial" w:cs="Arial" w:eastAsia="Arial"/>
          <w:sz w:val="22"/>
          <w:szCs w:val="22"/>
          <w:spacing w:val="5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Iniciar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intervencions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d’arranjament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objecte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ermini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màxim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mesos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data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notificació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resolució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concessió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haurà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disposar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llicènci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comunicacions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altres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autoritzacions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siguin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preceptives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abans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inici.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76" w:lineRule="auto"/>
        <w:ind w:left="858" w:right="8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b)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termini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finalitzar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ervencions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obres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d’arranjament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excedir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6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mesos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data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notificació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resolució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concessió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76" w:lineRule="auto"/>
        <w:ind w:left="858" w:right="8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c)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Justificar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despesa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l’actuació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dins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dels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30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dies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hàbils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següents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l’acabament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intervencions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d’arranjame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objecte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76" w:lineRule="auto"/>
        <w:ind w:left="858" w:right="8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d)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1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Sotmetre's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actuacions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comprovació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control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inancer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previstes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vigent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normativa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matèria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auto"/>
        <w:ind w:left="49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e)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Procedir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egrament</w:t>
      </w:r>
      <w:r>
        <w:rPr>
          <w:rFonts w:ascii="Arial" w:hAnsi="Arial" w:cs="Arial" w:eastAsia="Arial"/>
          <w:sz w:val="22"/>
          <w:szCs w:val="22"/>
          <w:spacing w:val="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dels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fons</w:t>
      </w:r>
      <w:r>
        <w:rPr>
          <w:rFonts w:ascii="Arial" w:hAnsi="Arial" w:cs="Arial" w:eastAsia="Arial"/>
          <w:sz w:val="22"/>
          <w:szCs w:val="22"/>
          <w:spacing w:val="1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percebuts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supòsits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emplats</w:t>
      </w:r>
      <w:r>
        <w:rPr>
          <w:rFonts w:ascii="Arial" w:hAnsi="Arial" w:cs="Arial" w:eastAsia="Arial"/>
          <w:sz w:val="22"/>
          <w:szCs w:val="22"/>
          <w:spacing w:val="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l'article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76" w:lineRule="auto"/>
        <w:ind w:left="85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37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eneral</w:t>
      </w:r>
      <w:r>
        <w:rPr>
          <w:rFonts w:ascii="Arial" w:hAnsi="Arial" w:cs="Arial" w:eastAsia="Arial"/>
          <w:sz w:val="22"/>
          <w:szCs w:val="22"/>
          <w:spacing w:val="5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ns,</w:t>
      </w:r>
      <w:r>
        <w:rPr>
          <w:rFonts w:ascii="Arial" w:hAnsi="Arial" w:cs="Arial" w:eastAsia="Arial"/>
          <w:sz w:val="22"/>
          <w:szCs w:val="22"/>
          <w:spacing w:val="5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particular,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obtenir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6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falseja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condicions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requerides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això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ocultant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aquelles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ho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haguessin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imped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it,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mostrar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resistència,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excusa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obstrucció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negativa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actuacions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comprovació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control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inancer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prevista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l'article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14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eneral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auto"/>
        <w:ind w:left="498" w:right="-20"/>
        <w:jc w:val="left"/>
        <w:tabs>
          <w:tab w:pos="8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f)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Complir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restants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obligacions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detalla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l'article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14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40" w:lineRule="auto"/>
        <w:ind w:left="858" w:right="8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detallades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l'Ordenança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jc w:val="both"/>
        <w:spacing w:after="0"/>
        <w:sectPr>
          <w:pgMar w:header="0" w:footer="0" w:top="2460" w:bottom="580" w:left="1280" w:right="1280"/>
          <w:headerReference w:type="odd" r:id="rId21"/>
          <w:footerReference w:type="odd" r:id="rId22"/>
          <w:pgSz w:w="11920" w:h="16840"/>
        </w:sectPr>
      </w:pPr>
      <w:rPr/>
    </w:p>
    <w:p>
      <w:pPr>
        <w:spacing w:before="78" w:after="0" w:line="276" w:lineRule="auto"/>
        <w:ind w:left="838" w:right="6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generals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d’atorgamen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2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formin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part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d’execució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pressupost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municipal.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76" w:lineRule="auto"/>
        <w:ind w:left="838" w:right="60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g)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cas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beneficiària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trobi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compresa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supòsits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l'article</w:t>
      </w:r>
      <w:r>
        <w:rPr>
          <w:rFonts w:ascii="Arial" w:hAnsi="Arial" w:cs="Arial" w:eastAsia="Arial"/>
          <w:sz w:val="22"/>
          <w:szCs w:val="22"/>
          <w:spacing w:val="1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3.4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19/2014,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29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desembre,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transparència,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accés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informació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pública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bon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govern,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haurà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d'adaptar-se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obligacions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publicitat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activa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resultin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aplicables.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7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751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14.</w:t>
      </w:r>
      <w:r>
        <w:rPr>
          <w:rFonts w:ascii="Arial" w:hAnsi="Arial" w:cs="Arial" w:eastAsia="Arial"/>
          <w:sz w:val="22"/>
          <w:szCs w:val="22"/>
          <w:spacing w:val="-7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PA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AMENT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Una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vegada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resolta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sol·licitud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rà,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concepte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d’avançame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pagamen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totalitat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orgada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mitjançan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transferència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bancària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compte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designat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beneficiària.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724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15.</w:t>
      </w:r>
      <w:r>
        <w:rPr>
          <w:rFonts w:ascii="Arial" w:hAnsi="Arial" w:cs="Arial" w:eastAsia="Arial"/>
          <w:sz w:val="22"/>
          <w:szCs w:val="22"/>
          <w:spacing w:val="-7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USTI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FICAC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IÓ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bene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iciàries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ament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Manresa,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ermini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màxim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30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hàbils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següents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l’acabamen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intervencions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obres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d’arranjame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objecte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(que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d’haver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finalitzat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termini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6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mesos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partir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notificació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resolució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concessi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ó),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complime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finalitat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qual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concedir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subvenció,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mitjançant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presentació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presencial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telemàtica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documentació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següent: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76" w:lineRule="auto"/>
        <w:ind w:left="1612" w:right="60" w:firstLine="-360"/>
        <w:jc w:val="left"/>
        <w:tabs>
          <w:tab w:pos="1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Factures</w:t>
      </w:r>
      <w:r>
        <w:rPr>
          <w:rFonts w:ascii="Arial" w:hAnsi="Arial" w:cs="Arial" w:eastAsia="Arial"/>
          <w:sz w:val="22"/>
          <w:szCs w:val="22"/>
          <w:spacing w:val="1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justificatives</w:t>
      </w:r>
      <w:r>
        <w:rPr>
          <w:rFonts w:ascii="Arial" w:hAnsi="Arial" w:cs="Arial" w:eastAsia="Arial"/>
          <w:sz w:val="22"/>
          <w:szCs w:val="22"/>
          <w:spacing w:val="1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pagades</w:t>
      </w:r>
      <w:r>
        <w:rPr>
          <w:rFonts w:ascii="Arial" w:hAnsi="Arial" w:cs="Arial" w:eastAsia="Arial"/>
          <w:sz w:val="22"/>
          <w:szCs w:val="22"/>
          <w:spacing w:val="1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1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</w:t>
      </w:r>
      <w:r>
        <w:rPr>
          <w:rFonts w:ascii="Arial" w:hAnsi="Arial" w:cs="Arial" w:eastAsia="Arial"/>
          <w:sz w:val="22"/>
          <w:szCs w:val="22"/>
          <w:spacing w:val="1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beneficiàries,</w:t>
      </w:r>
      <w:r>
        <w:rPr>
          <w:rFonts w:ascii="Arial" w:hAnsi="Arial" w:cs="Arial" w:eastAsia="Arial"/>
          <w:sz w:val="22"/>
          <w:szCs w:val="22"/>
          <w:spacing w:val="1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1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1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rebuts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pagament.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76" w:lineRule="auto"/>
        <w:ind w:left="1612" w:right="60" w:firstLine="-360"/>
        <w:jc w:val="left"/>
        <w:tabs>
          <w:tab w:pos="1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Relació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d’altres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ingressos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hagin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finançat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l’actuació,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si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és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auto"/>
        <w:ind w:left="1252" w:right="-20"/>
        <w:jc w:val="left"/>
        <w:tabs>
          <w:tab w:pos="1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Fotografies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executades.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40" w:lineRule="auto"/>
        <w:ind w:left="1252" w:right="-20"/>
        <w:jc w:val="left"/>
        <w:tabs>
          <w:tab w:pos="1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Llicència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d’obres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comunicació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(es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comprovarà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d’ofici)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procediment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justificació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completarà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l’emissió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d’un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orme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tècnic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municipal</w:t>
      </w:r>
      <w:r>
        <w:rPr>
          <w:rFonts w:ascii="Arial" w:hAnsi="Arial" w:cs="Arial" w:eastAsia="Arial"/>
          <w:sz w:val="22"/>
          <w:szCs w:val="22"/>
          <w:spacing w:val="1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responsable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l’àmbi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s'indicarà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despeses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són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compatibles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corresponen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l'activitat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subvencionada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s'ha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realitzat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adequadament,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complint-se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obje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ius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d'utilitat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pública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interès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motivaren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atorgame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397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16.</w:t>
      </w:r>
      <w:r>
        <w:rPr>
          <w:rFonts w:ascii="Arial" w:hAnsi="Arial" w:cs="Arial" w:eastAsia="Arial"/>
          <w:sz w:val="22"/>
          <w:szCs w:val="22"/>
          <w:spacing w:val="-7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COMPLIMENT</w:t>
      </w:r>
      <w:r>
        <w:rPr>
          <w:rFonts w:ascii="Arial" w:hAnsi="Arial" w:cs="Arial" w:eastAsia="Arial"/>
          <w:sz w:val="22"/>
          <w:szCs w:val="22"/>
          <w:spacing w:val="-15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REINTEGRAMENT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FO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ÇÓS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d’incomplime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condicions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ablertes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convocatòria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seves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ecíf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iques</w:t>
      </w:r>
      <w:r>
        <w:rPr>
          <w:rFonts w:ascii="Arial" w:hAnsi="Arial" w:cs="Arial" w:eastAsia="Arial"/>
          <w:sz w:val="22"/>
          <w:szCs w:val="22"/>
          <w:spacing w:val="-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corresponent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d’atorgam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ent,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seran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d’aplicació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disposicions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relatives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reintegrament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previ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estatal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38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2003,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seu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Reglamen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aprovat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Reial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Decret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887/2006,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l’Ordenança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 </w:t>
      </w:r>
      <w:r>
        <w:rPr>
          <w:rFonts w:ascii="Arial" w:hAnsi="Arial" w:cs="Arial" w:eastAsia="Arial"/>
          <w:sz w:val="22"/>
          <w:szCs w:val="22"/>
          <w:spacing w:val="2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d’atorgament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formin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art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d’execució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pressupost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municipal.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691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17.</w:t>
      </w:r>
      <w:r>
        <w:rPr>
          <w:rFonts w:ascii="Arial" w:hAnsi="Arial" w:cs="Arial" w:eastAsia="Arial"/>
          <w:sz w:val="22"/>
          <w:szCs w:val="22"/>
          <w:spacing w:val="-7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MPA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TIBILITAT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8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són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ibles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ajuts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d’altres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administracions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6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públiqu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sempre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que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suma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imports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concedits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superi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l’import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intervencions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obres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d’arranjame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jc w:val="both"/>
        <w:spacing w:after="0"/>
        <w:sectPr>
          <w:pgMar w:header="1222" w:footer="382" w:top="1340" w:bottom="280" w:left="1300" w:right="1300"/>
          <w:headerReference w:type="even" r:id="rId24"/>
          <w:footerReference w:type="even" r:id="rId25"/>
          <w:pgSz w:w="11920" w:h="16840"/>
        </w:sectPr>
      </w:pPr>
      <w:rPr/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74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73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28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7.493668pt;width:11.0pt;height:158.958333pt;mso-position-horizontal-relative:page;mso-position-vertical-relative:page;z-index:-472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DYAXDJH1DS4C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Aquestes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seran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compatibles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sol·licitant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és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beneficiària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programa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d’arranjame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Diputació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Barcelona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l’anual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itat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convocatòria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mateix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pte.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629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18.</w:t>
      </w:r>
      <w:r>
        <w:rPr>
          <w:rFonts w:ascii="Arial" w:hAnsi="Arial" w:cs="Arial" w:eastAsia="Arial"/>
          <w:sz w:val="22"/>
          <w:szCs w:val="22"/>
          <w:spacing w:val="-7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PR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TECC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IÓ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DAD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D’acord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3/2018,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5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desembre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Protecció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Dades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arantia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Digi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Reglament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(UE)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2016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679,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Reglamen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Protecció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Dades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dades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facilitades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seran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incloses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fitxer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automatitzat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Registre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documen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tractades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sobre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base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política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confidencialitat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l’entitat,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amb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finalitat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d’administració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gestió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relació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existent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entre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arts,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dintre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inalitats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legítimes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Alhora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participants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presten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seu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consentime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perquè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seves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dades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puguin</w:t>
      </w:r>
      <w:r>
        <w:rPr>
          <w:rFonts w:ascii="Arial" w:hAnsi="Arial" w:cs="Arial" w:eastAsia="Arial"/>
          <w:sz w:val="22"/>
          <w:szCs w:val="22"/>
          <w:spacing w:val="4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ser</w:t>
      </w:r>
      <w:r>
        <w:rPr>
          <w:rFonts w:ascii="Arial" w:hAnsi="Arial" w:cs="Arial" w:eastAsia="Arial"/>
          <w:sz w:val="22"/>
          <w:szCs w:val="22"/>
          <w:spacing w:val="4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tractades</w:t>
      </w:r>
      <w:r>
        <w:rPr>
          <w:rFonts w:ascii="Arial" w:hAnsi="Arial" w:cs="Arial" w:eastAsia="Arial"/>
          <w:sz w:val="22"/>
          <w:szCs w:val="22"/>
          <w:spacing w:val="4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4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4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alguna</w:t>
      </w:r>
      <w:r>
        <w:rPr>
          <w:rFonts w:ascii="Arial" w:hAnsi="Arial" w:cs="Arial" w:eastAsia="Arial"/>
          <w:sz w:val="22"/>
          <w:szCs w:val="22"/>
          <w:spacing w:val="4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4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finalitats</w:t>
      </w:r>
      <w:r>
        <w:rPr>
          <w:rFonts w:ascii="Arial" w:hAnsi="Arial" w:cs="Arial" w:eastAsia="Arial"/>
          <w:sz w:val="22"/>
          <w:szCs w:val="22"/>
          <w:spacing w:val="4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esmentades</w:t>
      </w:r>
      <w:r>
        <w:rPr>
          <w:rFonts w:ascii="Arial" w:hAnsi="Arial" w:cs="Arial" w:eastAsia="Arial"/>
          <w:sz w:val="22"/>
          <w:szCs w:val="22"/>
          <w:spacing w:val="4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4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</w:t>
      </w:r>
      <w:r>
        <w:rPr>
          <w:rFonts w:ascii="Arial" w:hAnsi="Arial" w:cs="Arial" w:eastAsia="Arial"/>
          <w:sz w:val="22"/>
          <w:szCs w:val="22"/>
          <w:spacing w:val="4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49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4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elles.</w:t>
      </w:r>
      <w:r>
        <w:rPr>
          <w:rFonts w:ascii="Arial" w:hAnsi="Arial" w:cs="Arial" w:eastAsia="Arial"/>
          <w:sz w:val="22"/>
          <w:szCs w:val="22"/>
          <w:spacing w:val="4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xí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mateix,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existeix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possibilitat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d’exercir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drets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d’accés,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rectificació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cancel·lació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oposició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limi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termes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inclosos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legislació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vigent,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mitjançan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escrit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adreçat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Manresa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través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Electrònica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489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19.</w:t>
      </w:r>
      <w:r>
        <w:rPr>
          <w:rFonts w:ascii="Arial" w:hAnsi="Arial" w:cs="Arial" w:eastAsia="Arial"/>
          <w:sz w:val="22"/>
          <w:szCs w:val="22"/>
          <w:spacing w:val="-7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PU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BLI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CACIÓ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LES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SUBVENC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i/>
        </w:rPr>
        <w:t>IONS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està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oblig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acilitar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Intervenció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l’Administració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’Estat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(BDNS),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efectes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merament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estadístics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informatius,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tota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ormació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sobre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atorgades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gestionad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“Base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Dades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Nacional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Subvencions”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opera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sistema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publi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citat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ns,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aque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l’Ajuntament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reme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rà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BDNS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ormació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sobre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convocatòries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resolucions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concessió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recaigudes.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8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Així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matei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x,</w:t>
      </w:r>
      <w:r>
        <w:rPr>
          <w:rFonts w:ascii="Arial" w:hAnsi="Arial" w:cs="Arial" w:eastAsia="Arial"/>
          <w:sz w:val="22"/>
          <w:szCs w:val="22"/>
          <w:spacing w:val="1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donarà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publi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citat</w:t>
      </w:r>
      <w:r>
        <w:rPr>
          <w:rFonts w:ascii="Arial" w:hAnsi="Arial" w:cs="Arial" w:eastAsia="Arial"/>
          <w:sz w:val="22"/>
          <w:szCs w:val="22"/>
          <w:spacing w:val="1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als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aj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1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concedits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segons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previsions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ablertes</w:t>
      </w:r>
      <w:r>
        <w:rPr>
          <w:rFonts w:ascii="Arial" w:hAnsi="Arial" w:cs="Arial" w:eastAsia="Arial"/>
          <w:sz w:val="22"/>
          <w:szCs w:val="22"/>
          <w:spacing w:val="1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l’article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138" w:right="258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18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38/2003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17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novembre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general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persones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beneficiàries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hauran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donar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publi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citat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les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subvencions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ajudes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percebudes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els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ermes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condicions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establ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erts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estatal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19/2013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9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desemb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re,</w:t>
      </w:r>
      <w:r>
        <w:rPr>
          <w:rFonts w:ascii="Arial" w:hAnsi="Arial" w:cs="Arial" w:eastAsia="Arial"/>
          <w:sz w:val="22"/>
          <w:szCs w:val="22"/>
          <w:spacing w:val="2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2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transparènci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a,</w:t>
      </w:r>
      <w:r>
        <w:rPr>
          <w:rFonts w:ascii="Arial" w:hAnsi="Arial" w:cs="Arial" w:eastAsia="Arial"/>
          <w:sz w:val="22"/>
          <w:szCs w:val="22"/>
          <w:spacing w:val="2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accés</w:t>
      </w:r>
      <w:r>
        <w:rPr>
          <w:rFonts w:ascii="Arial" w:hAnsi="Arial" w:cs="Arial" w:eastAsia="Arial"/>
          <w:sz w:val="22"/>
          <w:szCs w:val="22"/>
          <w:spacing w:val="2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ormació</w:t>
      </w:r>
      <w:r>
        <w:rPr>
          <w:rFonts w:ascii="Arial" w:hAnsi="Arial" w:cs="Arial" w:eastAsia="Arial"/>
          <w:sz w:val="22"/>
          <w:szCs w:val="22"/>
          <w:spacing w:val="2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pública</w:t>
      </w:r>
      <w:r>
        <w:rPr>
          <w:rFonts w:ascii="Arial" w:hAnsi="Arial" w:cs="Arial" w:eastAsia="Arial"/>
          <w:sz w:val="22"/>
          <w:szCs w:val="22"/>
          <w:spacing w:val="2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2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bon</w:t>
      </w:r>
      <w:r>
        <w:rPr>
          <w:rFonts w:ascii="Arial" w:hAnsi="Arial" w:cs="Arial" w:eastAsia="Arial"/>
          <w:sz w:val="22"/>
          <w:szCs w:val="22"/>
          <w:spacing w:val="2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govern;</w:t>
      </w:r>
      <w:r>
        <w:rPr>
          <w:rFonts w:ascii="Arial" w:hAnsi="Arial" w:cs="Arial" w:eastAsia="Arial"/>
          <w:sz w:val="22"/>
          <w:szCs w:val="22"/>
          <w:spacing w:val="2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així</w:t>
      </w:r>
      <w:r>
        <w:rPr>
          <w:rFonts w:ascii="Arial" w:hAnsi="Arial" w:cs="Arial" w:eastAsia="Arial"/>
          <w:sz w:val="22"/>
          <w:szCs w:val="22"/>
          <w:spacing w:val="2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com</w:t>
      </w:r>
      <w:r>
        <w:rPr>
          <w:rFonts w:ascii="Arial" w:hAnsi="Arial" w:cs="Arial" w:eastAsia="Arial"/>
          <w:sz w:val="22"/>
          <w:szCs w:val="22"/>
          <w:spacing w:val="24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2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23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Llei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Parlament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Catalunya,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19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2014,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del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29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desembre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transparència,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accés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informació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pública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bon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govern.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7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SEGON.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Comunicar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convocatòria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Dades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Nacional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Subvencions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(BDNS)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publicar-la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Butlle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tí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Oficial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oví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ncia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Barcelona.</w:t>
      </w:r>
    </w:p>
    <w:sectPr>
      <w:pgMar w:header="0" w:footer="0" w:top="2460" w:bottom="580" w:left="1280" w:right="1280"/>
      <w:headerReference w:type="odd" r:id="rId26"/>
      <w:footerReference w:type="odd" r:id="rId27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85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84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81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80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78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77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75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74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72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71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87" type="#_x0000_t75">
          <v:imagedata r:id="rId1" o:title="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05.900002pt;margin-top:71.304543pt;width:419.541372pt;height:13pt;mso-position-horizontal-relative:page;mso-position-vertical-relative:page;z-index:-486" type="#_x0000_t202" filled="f" stroked="f">
          <v:textbox inset="0,0,0,0">
            <w:txbxContent>
              <w:p>
                <w:pPr>
                  <w:spacing w:before="0" w:after="0" w:line="245" w:lineRule="exact"/>
                  <w:ind w:left="20" w:right="-53"/>
                  <w:jc w:val="left"/>
                  <w:rPr>
                    <w:rFonts w:ascii="Arial" w:hAnsi="Arial" w:cs="Arial" w:eastAsia="Arial"/>
                    <w:sz w:val="22"/>
                    <w:szCs w:val="22"/>
                  </w:rPr>
                </w:pPr>
                <w:rPr/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  <w:t>d’acord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  <w:t>amb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  <w:t>els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  <w:t>principis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  <w:t>de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  <w:t>la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  <w:t>Llei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  <w:t>39/2015,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  <w:t>del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  <w:t>Procediment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  <w:t>Administratiu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  <w:t>Comú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  <w:t>de</w:t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83" type="#_x0000_t75">
          <v:imagedata r:id="rId1" o:title=""/>
        </v:shape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69.900002pt;margin-top:71.304543pt;width:455.544544pt;height:13pt;mso-position-horizontal-relative:page;mso-position-vertical-relative:page;z-index:-482" type="#_x0000_t202" filled="f" stroked="f">
          <v:textbox inset="0,0,0,0">
            <w:txbxContent>
              <w:p>
                <w:pPr>
                  <w:spacing w:before="0" w:after="0" w:line="245" w:lineRule="exact"/>
                  <w:ind w:left="20" w:right="-53"/>
                  <w:jc w:val="left"/>
                  <w:rPr>
                    <w:rFonts w:ascii="Arial" w:hAnsi="Arial" w:cs="Arial" w:eastAsia="Arial"/>
                    <w:sz w:val="22"/>
                    <w:szCs w:val="22"/>
                  </w:rPr>
                </w:pPr>
                <w:rPr/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c.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 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3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La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6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persona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6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sol·licitant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6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jun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t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ament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5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amb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6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la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6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seva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6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uni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t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a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t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5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de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6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convivència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6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no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6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podrà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6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superar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16"/>
                    <w:w w:val="100"/>
                    <w:i/>
                  </w:rPr>
                  <w:t> 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  <w:i/>
                  </w:rPr>
                  <w:t>el</w:t>
                </w:r>
                <w:r>
                  <w:rPr>
                    <w:rFonts w:ascii="Arial" w:hAnsi="Arial" w:cs="Arial" w:eastAsia="Arial"/>
                    <w:sz w:val="22"/>
                    <w:szCs w:val="22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79" type="#_x0000_t75">
          <v:imagedata r:id="rId1" o:title=""/>
        </v:shape>
      </w:pict>
    </w:r>
    <w:r>
      <w:rPr>
        <w:sz w:val="20"/>
        <w:szCs w:val="2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76" type="#_x0000_t75">
          <v:imagedata r:id="rId1" o:title=""/>
        </v:shape>
      </w:pict>
    </w:r>
    <w:r>
      <w:rPr>
        <w:sz w:val="20"/>
        <w:szCs w:val="20"/>
      </w:rPr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73" type="#_x0000_t75">
          <v:imagedata r:id="rId1" o:title="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  <w:evenAndOddHeader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hyperlink" Target="http://www.ajmanresa.cat/validar" TargetMode="External"/><Relationship Id="rId9" Type="http://schemas.openxmlformats.org/officeDocument/2006/relationships/footer" Target="footer2.xml"/><Relationship Id="rId10" Type="http://schemas.openxmlformats.org/officeDocument/2006/relationships/hyperlink" Target="http://www.manresa.cat/" TargetMode="External"/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footer" Target="footer3.xml"/><Relationship Id="rId14" Type="http://schemas.openxmlformats.org/officeDocument/2006/relationships/hyperlink" Target="http://www.ajmanresa.cat/validar" TargetMode="External"/><Relationship Id="rId15" Type="http://schemas.openxmlformats.org/officeDocument/2006/relationships/footer" Target="footer4.xml"/><Relationship Id="rId16" Type="http://schemas.openxmlformats.org/officeDocument/2006/relationships/header" Target="header5.xml"/><Relationship Id="rId17" Type="http://schemas.openxmlformats.org/officeDocument/2006/relationships/footer" Target="footer5.xml"/><Relationship Id="rId18" Type="http://schemas.openxmlformats.org/officeDocument/2006/relationships/hyperlink" Target="http://www.ajmanresa.cat/validar" TargetMode="Externa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hyperlink" Target="http://www.ajmanresa.cat/validar" TargetMode="External"/><Relationship Id="rId24" Type="http://schemas.openxmlformats.org/officeDocument/2006/relationships/header" Target="header8.xml"/><Relationship Id="rId25" Type="http://schemas.openxmlformats.org/officeDocument/2006/relationships/footer" Target="footer8.xml"/><Relationship Id="rId26" Type="http://schemas.openxmlformats.org/officeDocument/2006/relationships/header" Target="header9.xml"/><Relationship Id="rId27" Type="http://schemas.openxmlformats.org/officeDocument/2006/relationships/footer" Target="footer9.xml"/><Relationship Id="rId28" Type="http://schemas.openxmlformats.org/officeDocument/2006/relationships/hyperlink" Target="http://www.ajmanresa.cat/validar" TargetMode="Externa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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
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
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
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Manresa</dc:creator>
  <dc:title>Serveis del Territori</dc:title>
  <dcterms:created xsi:type="dcterms:W3CDTF">2025-05-15T13:19:37Z</dcterms:created>
  <dcterms:modified xsi:type="dcterms:W3CDTF">2025-05-15T13:19:37Z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2018-06-12T00:00:00Z</vt:filetime>
  </property>
  <property fmtid="{D5CDD505-2E9C-101B-9397-08002B2CF9AE}" pid="3" name="LastSaved">
    <vt:filetime>2025-05-15T00:00:00Z</vt:filetime>
  </property>
</Properties>
</file>