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475E1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center"/>
        <w:rPr>
          <w:rFonts w:ascii="Aptos" w:hAnsi="Aptos" w:cs="Arial"/>
          <w:b/>
          <w:bCs/>
          <w:sz w:val="22"/>
          <w:szCs w:val="22"/>
        </w:rPr>
      </w:pPr>
      <w:bookmarkStart w:id="0" w:name="_Hlk1060548"/>
      <w:bookmarkStart w:id="1" w:name="_Hlk76025828"/>
      <w:bookmarkStart w:id="2" w:name="_Hlk76024513"/>
      <w:bookmarkStart w:id="3" w:name="_Hlk167441914"/>
      <w:r w:rsidRPr="00D32BCE">
        <w:rPr>
          <w:rFonts w:ascii="Aptos" w:hAnsi="Aptos" w:cs="Arial"/>
          <w:b/>
          <w:bCs/>
          <w:sz w:val="22"/>
          <w:szCs w:val="22"/>
        </w:rPr>
        <w:t>ANEXO I</w:t>
      </w:r>
    </w:p>
    <w:p w14:paraId="58BB0564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center"/>
        <w:rPr>
          <w:rFonts w:ascii="Aptos" w:hAnsi="Aptos" w:cs="Arial"/>
          <w:b/>
          <w:bCs/>
          <w:sz w:val="22"/>
          <w:szCs w:val="22"/>
        </w:rPr>
      </w:pPr>
      <w:r w:rsidRPr="00D32BCE">
        <w:rPr>
          <w:rFonts w:ascii="Aptos" w:hAnsi="Aptos" w:cs="Arial"/>
          <w:b/>
          <w:bCs/>
          <w:sz w:val="22"/>
          <w:szCs w:val="22"/>
        </w:rPr>
        <w:t>SOLICITUD DE SUBVENCIÓN</w:t>
      </w:r>
    </w:p>
    <w:p w14:paraId="19CAA034" w14:textId="77777777" w:rsidR="00C10A99" w:rsidRPr="00D32BCE" w:rsidRDefault="00C10A99" w:rsidP="00C10A99">
      <w:pPr>
        <w:numPr>
          <w:ilvl w:val="0"/>
          <w:numId w:val="113"/>
        </w:numPr>
        <w:tabs>
          <w:tab w:val="left" w:pos="993"/>
        </w:tabs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  <w:sz w:val="22"/>
          <w:szCs w:val="22"/>
        </w:rPr>
      </w:pPr>
      <w:r w:rsidRPr="00D32BCE">
        <w:rPr>
          <w:rFonts w:ascii="Aptos" w:hAnsi="Aptos" w:cs="Arial"/>
          <w:b/>
          <w:bCs/>
          <w:sz w:val="22"/>
          <w:szCs w:val="22"/>
        </w:rPr>
        <w:t>Datos del/la solicitante</w:t>
      </w:r>
    </w:p>
    <w:p w14:paraId="0D709A53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Razón social: ……</w:t>
      </w:r>
      <w:r w:rsidRPr="00D32BCE">
        <w:rPr>
          <w:rFonts w:ascii="Aptos" w:hAnsi="Aptos" w:cs="Arial"/>
          <w:sz w:val="22"/>
          <w:szCs w:val="22"/>
        </w:rPr>
        <w:tab/>
      </w:r>
      <w:r w:rsidRPr="00D32BCE">
        <w:rPr>
          <w:rFonts w:ascii="Aptos" w:hAnsi="Aptos" w:cs="Arial"/>
          <w:sz w:val="22"/>
          <w:szCs w:val="22"/>
        </w:rPr>
        <w:tab/>
      </w:r>
      <w:r w:rsidRPr="00D32BCE">
        <w:rPr>
          <w:rFonts w:ascii="Aptos" w:hAnsi="Aptos" w:cs="Arial"/>
          <w:sz w:val="22"/>
          <w:szCs w:val="22"/>
        </w:rPr>
        <w:tab/>
      </w:r>
      <w:r w:rsidRPr="00D32BCE">
        <w:rPr>
          <w:rFonts w:ascii="Aptos" w:hAnsi="Aptos" w:cs="Arial"/>
          <w:sz w:val="22"/>
          <w:szCs w:val="22"/>
        </w:rPr>
        <w:tab/>
        <w:t>CIF ……</w:t>
      </w:r>
    </w:p>
    <w:p w14:paraId="33DD14CE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 xml:space="preserve">Domicilio: …… </w:t>
      </w:r>
      <w:r w:rsidRPr="00D32BCE">
        <w:rPr>
          <w:rFonts w:ascii="Aptos" w:hAnsi="Aptos" w:cs="Arial"/>
          <w:sz w:val="22"/>
          <w:szCs w:val="22"/>
        </w:rPr>
        <w:tab/>
      </w:r>
      <w:r w:rsidRPr="00D32BCE">
        <w:rPr>
          <w:rFonts w:ascii="Aptos" w:hAnsi="Aptos" w:cs="Arial"/>
          <w:sz w:val="22"/>
          <w:szCs w:val="22"/>
        </w:rPr>
        <w:tab/>
      </w:r>
      <w:r w:rsidRPr="00D32BCE">
        <w:rPr>
          <w:rFonts w:ascii="Aptos" w:hAnsi="Aptos" w:cs="Arial"/>
          <w:sz w:val="22"/>
          <w:szCs w:val="22"/>
        </w:rPr>
        <w:tab/>
        <w:t xml:space="preserve">Localidad: …… </w:t>
      </w:r>
      <w:r w:rsidRPr="00D32BCE">
        <w:rPr>
          <w:rFonts w:ascii="Aptos" w:hAnsi="Aptos" w:cs="Arial"/>
          <w:sz w:val="22"/>
          <w:szCs w:val="22"/>
        </w:rPr>
        <w:tab/>
      </w:r>
      <w:r w:rsidRPr="00D32BCE">
        <w:rPr>
          <w:rFonts w:ascii="Aptos" w:hAnsi="Aptos" w:cs="Arial"/>
          <w:sz w:val="22"/>
          <w:szCs w:val="22"/>
        </w:rPr>
        <w:tab/>
        <w:t>C.P.: ……</w:t>
      </w:r>
    </w:p>
    <w:p w14:paraId="4373F495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Dirección de correo electrónico para recibir avisos de notificaciones: ……</w:t>
      </w:r>
    </w:p>
    <w:p w14:paraId="527AD87C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D32BCE">
        <w:rPr>
          <w:rFonts w:ascii="Aptos" w:hAnsi="Aptos" w:cs="Arial"/>
          <w:b/>
          <w:bCs/>
          <w:sz w:val="22"/>
          <w:szCs w:val="22"/>
        </w:rPr>
        <w:t>II. Datos del/la representante</w:t>
      </w:r>
    </w:p>
    <w:p w14:paraId="4DCFFD84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 xml:space="preserve">Nombre y apellidos: …… </w:t>
      </w:r>
      <w:r w:rsidRPr="00D32BCE">
        <w:rPr>
          <w:rFonts w:ascii="Aptos" w:hAnsi="Aptos" w:cs="Arial"/>
          <w:sz w:val="22"/>
          <w:szCs w:val="22"/>
        </w:rPr>
        <w:tab/>
      </w:r>
      <w:r w:rsidRPr="00D32BCE">
        <w:rPr>
          <w:rFonts w:ascii="Aptos" w:hAnsi="Aptos" w:cs="Arial"/>
          <w:sz w:val="22"/>
          <w:szCs w:val="22"/>
        </w:rPr>
        <w:tab/>
      </w:r>
      <w:r w:rsidRPr="00D32BCE">
        <w:rPr>
          <w:rFonts w:ascii="Aptos" w:hAnsi="Aptos" w:cs="Arial"/>
          <w:sz w:val="22"/>
          <w:szCs w:val="22"/>
        </w:rPr>
        <w:tab/>
        <w:t>DNI.:</w:t>
      </w:r>
    </w:p>
    <w:p w14:paraId="3F3D7D15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 xml:space="preserve">correo electrónico: …… </w:t>
      </w:r>
      <w:r w:rsidRPr="00D32BCE">
        <w:rPr>
          <w:rFonts w:ascii="Aptos" w:hAnsi="Aptos" w:cs="Arial"/>
          <w:sz w:val="22"/>
          <w:szCs w:val="22"/>
        </w:rPr>
        <w:tab/>
      </w:r>
      <w:r w:rsidRPr="00D32BCE">
        <w:rPr>
          <w:rFonts w:ascii="Aptos" w:hAnsi="Aptos" w:cs="Arial"/>
          <w:sz w:val="22"/>
          <w:szCs w:val="22"/>
        </w:rPr>
        <w:tab/>
      </w:r>
      <w:r w:rsidRPr="00D32BCE">
        <w:rPr>
          <w:rFonts w:ascii="Aptos" w:hAnsi="Aptos" w:cs="Arial"/>
          <w:sz w:val="22"/>
          <w:szCs w:val="22"/>
        </w:rPr>
        <w:tab/>
        <w:t>Teléfono: ……</w:t>
      </w:r>
    </w:p>
    <w:p w14:paraId="34F45716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D32BCE">
        <w:rPr>
          <w:rFonts w:ascii="Aptos" w:hAnsi="Aptos" w:cs="Arial"/>
          <w:b/>
          <w:bCs/>
          <w:sz w:val="22"/>
          <w:szCs w:val="22"/>
        </w:rPr>
        <w:t>III. Subvención que solicita.</w:t>
      </w:r>
    </w:p>
    <w:p w14:paraId="1CBDB346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Actuaciones realizadas o a realizar:</w:t>
      </w:r>
    </w:p>
    <w:p w14:paraId="34933476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……</w:t>
      </w:r>
    </w:p>
    <w:p w14:paraId="0E5056E8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……</w:t>
      </w:r>
    </w:p>
    <w:p w14:paraId="3B22B30F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Importe solicitado: ……</w:t>
      </w:r>
    </w:p>
    <w:p w14:paraId="3D3C29CE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 xml:space="preserve">Manifiesta que </w:t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Sí </w:t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No ha solicitado otras ayudas/subvenciones para la realización de la actividad. En caso afirmativo, indicar el importe solicitado o concedido: …</w:t>
      </w:r>
    </w:p>
    <w:p w14:paraId="481C9821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b/>
          <w:bCs/>
          <w:sz w:val="22"/>
          <w:szCs w:val="22"/>
        </w:rPr>
        <w:t>IV. Expone</w:t>
      </w:r>
      <w:r w:rsidRPr="00D32BCE">
        <w:rPr>
          <w:rFonts w:ascii="Aptos" w:hAnsi="Aptos" w:cs="Arial"/>
          <w:sz w:val="22"/>
          <w:szCs w:val="22"/>
        </w:rPr>
        <w:t>.</w:t>
      </w:r>
    </w:p>
    <w:p w14:paraId="0C051118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En nombre propio y en la representación que ostento, me comprometo a cumplir las obligaciones exigidas por toda la normativa de aplicación.</w:t>
      </w:r>
    </w:p>
    <w:p w14:paraId="396D76CC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D32BCE">
        <w:rPr>
          <w:rFonts w:ascii="Aptos" w:hAnsi="Aptos" w:cs="Arial"/>
          <w:b/>
          <w:bCs/>
          <w:sz w:val="22"/>
          <w:szCs w:val="22"/>
        </w:rPr>
        <w:t>V. Solicita.</w:t>
      </w:r>
    </w:p>
    <w:p w14:paraId="377348FA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El otorgamiento de una subvención para llevar a cabo la actuación cultural cuyos datos han quedado reflejados anteriormente y el ingreso de la citada subvención en la siguiente cuenta bancaria:</w:t>
      </w:r>
    </w:p>
    <w:p w14:paraId="5CC362A1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ES</w:t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</w:t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</w:t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</w:t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</w:t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</w:t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sym w:font="Symbol" w:char="F098"/>
      </w:r>
    </w:p>
    <w:p w14:paraId="4EABA316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(*Se debe aportar certificado de titularidad de la cuenta bancaria en la que se solicita el abono de la subvención*).</w:t>
      </w:r>
    </w:p>
    <w:p w14:paraId="299C72B6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 xml:space="preserve">Se hace constar que </w:t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Sí </w:t>
      </w: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No Solicita el anticipo del 80% de la subvención.</w:t>
      </w:r>
    </w:p>
    <w:p w14:paraId="71E98349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D32BCE">
        <w:rPr>
          <w:rFonts w:ascii="Aptos" w:hAnsi="Aptos" w:cs="Arial"/>
          <w:b/>
          <w:bCs/>
          <w:sz w:val="22"/>
          <w:szCs w:val="22"/>
        </w:rPr>
        <w:t>VI. Documentación que aporta.</w:t>
      </w:r>
    </w:p>
    <w:p w14:paraId="265E7930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Anexo II Declaración responsable.</w:t>
      </w:r>
    </w:p>
    <w:p w14:paraId="115BEF0C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Anexo III Memoria descriptiva de la actividad cultural.</w:t>
      </w:r>
    </w:p>
    <w:p w14:paraId="0EEE5337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Certificado de estar al corriente de las obligaciones tributarias o declaración responsable de encontrarse al corriente en sus obligaciones tributarias y con Seguridad Social según el modelo del anexo o autorización al ayuntamiento para obtener de forma directa la acreditación del cumplimiento de estar al corriente de las obligaciones tributarias y con la Seguridad Social.</w:t>
      </w:r>
    </w:p>
    <w:p w14:paraId="67FB0CC4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En el caso de tratarse de una asociación cultural, se aporta la documentación que acredita su constitución conforme a la legislación y la inscripción en el registro de asociaciones de castilla y León.</w:t>
      </w:r>
    </w:p>
    <w:p w14:paraId="2525A65A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D32BCE">
        <w:rPr>
          <w:rFonts w:ascii="Aptos" w:hAnsi="Aptos" w:cs="Arial"/>
          <w:b/>
          <w:bCs/>
          <w:sz w:val="22"/>
          <w:szCs w:val="22"/>
        </w:rPr>
        <w:t>VII. Manifestación en relación con el artículo 28.2 LPAC.</w:t>
      </w:r>
    </w:p>
    <w:p w14:paraId="306B9ACC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sym w:font="Symbol" w:char="F098"/>
      </w:r>
      <w:r w:rsidRPr="00D32BCE">
        <w:rPr>
          <w:rFonts w:ascii="Aptos" w:hAnsi="Aptos" w:cs="Arial"/>
          <w:sz w:val="22"/>
          <w:szCs w:val="22"/>
        </w:rPr>
        <w:t xml:space="preserve"> Manifiesto mi oposición expresa a que el Excmo. Ayuntamiento de Soto y Amío pueda consultar u obtener documentos que hayan sido elaborados por cualquier administración para acreditar los requisitos exigidos por la normativa aplicable en el procedimiento.</w:t>
      </w:r>
    </w:p>
    <w:p w14:paraId="2B1E3E41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lastRenderedPageBreak/>
        <w:t>En Soto y Amío, a …… de …… de ……</w:t>
      </w:r>
    </w:p>
    <w:p w14:paraId="42471BA7" w14:textId="77777777" w:rsidR="00C10A99" w:rsidRPr="00D32BCE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El solicitante</w:t>
      </w:r>
    </w:p>
    <w:p w14:paraId="3CFCBFEB" w14:textId="77777777" w:rsidR="00C10A99" w:rsidRDefault="00C10A99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D32BCE">
        <w:rPr>
          <w:rFonts w:ascii="Aptos" w:hAnsi="Aptos" w:cs="Arial"/>
          <w:sz w:val="22"/>
          <w:szCs w:val="22"/>
        </w:rPr>
        <w:t>(firma y sello, en su caso)</w:t>
      </w:r>
    </w:p>
    <w:p w14:paraId="475B6393" w14:textId="77777777" w:rsidR="00D32BCE" w:rsidRDefault="00D32BCE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</w:p>
    <w:p w14:paraId="1807EA01" w14:textId="77777777" w:rsidR="00D32BCE" w:rsidRDefault="00D32BCE" w:rsidP="00C10A99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  <w:sz w:val="22"/>
          <w:szCs w:val="22"/>
        </w:rPr>
      </w:pPr>
    </w:p>
    <w:p w14:paraId="02A8D58D" w14:textId="77777777" w:rsidR="00D32BCE" w:rsidRPr="00D32BCE" w:rsidRDefault="00D32BCE" w:rsidP="00D32BCE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  <w:sz w:val="22"/>
          <w:szCs w:val="22"/>
        </w:rPr>
      </w:pPr>
      <w:r>
        <w:rPr>
          <w:rFonts w:ascii="Aptos" w:hAnsi="Aptos" w:cs="Arial"/>
          <w:b/>
          <w:bCs/>
          <w:sz w:val="22"/>
          <w:szCs w:val="22"/>
        </w:rPr>
        <w:t>SRA. ALCALDESA DEL AYUNTAMIENTO DE SOTO Y AMIO</w:t>
      </w:r>
    </w:p>
    <w:bookmarkEnd w:id="0"/>
    <w:bookmarkEnd w:id="1"/>
    <w:bookmarkEnd w:id="2"/>
    <w:bookmarkEnd w:id="3"/>
    <w:p w14:paraId="221523A5" w14:textId="77777777" w:rsidR="00B46DDD" w:rsidRDefault="00B46DDD" w:rsidP="00C14B57">
      <w:pPr>
        <w:jc w:val="both"/>
        <w:rPr>
          <w:rFonts w:ascii="Amasis MT Pro" w:hAnsi="Amasis MT Pro" w:cs="Arial"/>
          <w:b/>
          <w:color w:val="FFFFFF"/>
          <w:szCs w:val="24"/>
          <w:highlight w:val="black"/>
        </w:rPr>
      </w:pPr>
    </w:p>
    <w:p w14:paraId="200524DF" w14:textId="77777777" w:rsidR="00D32BCE" w:rsidRDefault="00D32BCE" w:rsidP="00C14B57">
      <w:pPr>
        <w:jc w:val="both"/>
        <w:rPr>
          <w:rFonts w:ascii="Amasis MT Pro" w:hAnsi="Amasis MT Pro" w:cs="Arial"/>
          <w:b/>
          <w:color w:val="FFFFFF"/>
          <w:szCs w:val="24"/>
          <w:highlight w:val="black"/>
        </w:rPr>
      </w:pPr>
    </w:p>
    <w:p w14:paraId="006444C6" w14:textId="77777777" w:rsidR="00D32BCE" w:rsidRPr="007F6A75" w:rsidRDefault="00D32BCE">
      <w:pPr>
        <w:shd w:val="clear" w:color="auto" w:fill="FFFFFF"/>
        <w:jc w:val="both"/>
        <w:rPr>
          <w:rFonts w:ascii="Amasis MT Pro" w:hAnsi="Amasis MT Pro" w:cs="Arial"/>
          <w:b/>
          <w:color w:val="FFFFFF"/>
          <w:szCs w:val="24"/>
          <w:highlight w:val="black"/>
        </w:rPr>
      </w:pPr>
      <w:bookmarkStart w:id="4" w:name="_PictureBullets"/>
      <w:bookmarkEnd w:id="4"/>
    </w:p>
    <w:sectPr w:rsidR="00D32BCE" w:rsidRPr="007F6A75" w:rsidSect="005E7958">
      <w:headerReference w:type="default" r:id="rId8"/>
      <w:footerReference w:type="even" r:id="rId9"/>
      <w:footerReference w:type="default" r:id="rId10"/>
      <w:pgSz w:w="11907" w:h="16840" w:code="9"/>
      <w:pgMar w:top="2268" w:right="1559" w:bottom="426" w:left="1418" w:header="284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542DF" w14:textId="77777777" w:rsidR="00974ECA" w:rsidRDefault="00974ECA">
      <w:r>
        <w:separator/>
      </w:r>
    </w:p>
  </w:endnote>
  <w:endnote w:type="continuationSeparator" w:id="0">
    <w:p w14:paraId="379B2317" w14:textId="77777777" w:rsidR="00974ECA" w:rsidRDefault="00974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ookmanOldStyl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badi MT Condensed Light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T E 1939 0 B 0t 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Helvetica Neue">
    <w:altName w:val="Times New Roman"/>
    <w:charset w:val="00"/>
    <w:family w:val="roman"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340E5" w14:textId="77777777" w:rsidR="00B0423A" w:rsidRDefault="00B0423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6515B" w14:textId="77777777" w:rsidR="00B0423A" w:rsidRDefault="00B0423A" w:rsidP="0004268D">
    <w:pPr>
      <w:pStyle w:val="Piedepgina"/>
    </w:pPr>
  </w:p>
  <w:p w14:paraId="57DC10DC" w14:textId="77777777" w:rsidR="00B0423A" w:rsidRDefault="00B0423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C52C1" w14:textId="77777777" w:rsidR="00974ECA" w:rsidRDefault="00974ECA">
      <w:r>
        <w:separator/>
      </w:r>
    </w:p>
  </w:footnote>
  <w:footnote w:type="continuationSeparator" w:id="0">
    <w:p w14:paraId="33FCB087" w14:textId="77777777" w:rsidR="00974ECA" w:rsidRDefault="00974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32DFE" w14:textId="77777777" w:rsidR="00B0423A" w:rsidRPr="00552C56" w:rsidRDefault="00552C56" w:rsidP="00552C56">
    <w:pPr>
      <w:pStyle w:val="Encabezado"/>
    </w:pPr>
    <w:r>
      <w:pict w14:anchorId="0E0FD0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08.5pt;height:88.5pt">
          <v:imagedata r:id="rId1" o:title="escudo lar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584280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02234C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402"/>
    <w:multiLevelType w:val="multilevel"/>
    <w:tmpl w:val="FFFFFFFF"/>
    <w:lvl w:ilvl="0">
      <w:numFmt w:val="bullet"/>
      <w:lvlText w:val=""/>
      <w:lvlJc w:val="left"/>
      <w:pPr>
        <w:ind w:left="1530" w:hanging="360"/>
      </w:pPr>
      <w:rPr>
        <w:rFonts w:ascii="Symbol" w:hAnsi="Symbol" w:cs="Symbol"/>
        <w:b w:val="0"/>
        <w:bCs w:val="0"/>
        <w:i w:val="0"/>
        <w:iCs w:val="0"/>
        <w:spacing w:val="0"/>
        <w:w w:val="99"/>
        <w:sz w:val="20"/>
        <w:szCs w:val="20"/>
      </w:rPr>
    </w:lvl>
    <w:lvl w:ilvl="1">
      <w:numFmt w:val="bullet"/>
      <w:lvlText w:val="•"/>
      <w:lvlJc w:val="left"/>
      <w:pPr>
        <w:ind w:left="2258" w:hanging="360"/>
      </w:pPr>
    </w:lvl>
    <w:lvl w:ilvl="2">
      <w:numFmt w:val="bullet"/>
      <w:lvlText w:val="•"/>
      <w:lvlJc w:val="left"/>
      <w:pPr>
        <w:ind w:left="2977" w:hanging="360"/>
      </w:pPr>
    </w:lvl>
    <w:lvl w:ilvl="3">
      <w:numFmt w:val="bullet"/>
      <w:lvlText w:val="•"/>
      <w:lvlJc w:val="left"/>
      <w:pPr>
        <w:ind w:left="3695" w:hanging="360"/>
      </w:pPr>
    </w:lvl>
    <w:lvl w:ilvl="4">
      <w:numFmt w:val="bullet"/>
      <w:lvlText w:val="•"/>
      <w:lvlJc w:val="left"/>
      <w:pPr>
        <w:ind w:left="4414" w:hanging="360"/>
      </w:pPr>
    </w:lvl>
    <w:lvl w:ilvl="5">
      <w:numFmt w:val="bullet"/>
      <w:lvlText w:val="•"/>
      <w:lvlJc w:val="left"/>
      <w:pPr>
        <w:ind w:left="5133" w:hanging="360"/>
      </w:pPr>
    </w:lvl>
    <w:lvl w:ilvl="6">
      <w:numFmt w:val="bullet"/>
      <w:lvlText w:val="•"/>
      <w:lvlJc w:val="left"/>
      <w:pPr>
        <w:ind w:left="5851" w:hanging="360"/>
      </w:pPr>
    </w:lvl>
    <w:lvl w:ilvl="7">
      <w:numFmt w:val="bullet"/>
      <w:lvlText w:val="•"/>
      <w:lvlJc w:val="left"/>
      <w:pPr>
        <w:ind w:left="6570" w:hanging="360"/>
      </w:pPr>
    </w:lvl>
    <w:lvl w:ilvl="8">
      <w:numFmt w:val="bullet"/>
      <w:lvlText w:val="•"/>
      <w:lvlJc w:val="left"/>
      <w:pPr>
        <w:ind w:left="7289" w:hanging="360"/>
      </w:pPr>
    </w:lvl>
  </w:abstractNum>
  <w:abstractNum w:abstractNumId="3" w15:restartNumberingAfterBreak="0">
    <w:nsid w:val="009C1DE9"/>
    <w:multiLevelType w:val="hybridMultilevel"/>
    <w:tmpl w:val="68EA65A2"/>
    <w:lvl w:ilvl="0" w:tplc="BE38DE6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2687FA3"/>
    <w:multiLevelType w:val="hybridMultilevel"/>
    <w:tmpl w:val="99F25CEC"/>
    <w:lvl w:ilvl="0" w:tplc="892CE134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2D6DC8"/>
    <w:multiLevelType w:val="hybridMultilevel"/>
    <w:tmpl w:val="BADE68A8"/>
    <w:lvl w:ilvl="0" w:tplc="7B4C9BA0">
      <w:start w:val="1"/>
      <w:numFmt w:val="decimal"/>
      <w:lvlText w:val="%1."/>
      <w:lvlJc w:val="left"/>
      <w:pPr>
        <w:ind w:left="1485" w:hanging="360"/>
      </w:pPr>
      <w:rPr>
        <w:rFonts w:hint="default"/>
        <w:b/>
        <w:bCs/>
      </w:rPr>
    </w:lvl>
    <w:lvl w:ilvl="1" w:tplc="0C0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044A29F6"/>
    <w:multiLevelType w:val="hybridMultilevel"/>
    <w:tmpl w:val="02D4CFBE"/>
    <w:lvl w:ilvl="0" w:tplc="08CA86B6">
      <w:start w:val="4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0A74BB"/>
    <w:multiLevelType w:val="hybridMultilevel"/>
    <w:tmpl w:val="D28CF5CA"/>
    <w:lvl w:ilvl="0" w:tplc="36B8B99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530289E"/>
    <w:multiLevelType w:val="hybridMultilevel"/>
    <w:tmpl w:val="FC1AF3E8"/>
    <w:lvl w:ilvl="0" w:tplc="F8D4A6F8">
      <w:start w:val="1"/>
      <w:numFmt w:val="decimal"/>
      <w:lvlText w:val="%1)"/>
      <w:lvlJc w:val="left"/>
      <w:pPr>
        <w:ind w:left="848" w:hanging="363"/>
      </w:pPr>
      <w:rPr>
        <w:rFonts w:ascii="Aptos" w:eastAsia="Arial" w:hAnsi="Aptos" w:cs="Arial" w:hint="default"/>
        <w:b w:val="0"/>
        <w:bCs w:val="0"/>
        <w:i w:val="0"/>
        <w:iCs w:val="0"/>
        <w:color w:val="010101"/>
        <w:spacing w:val="0"/>
        <w:w w:val="100"/>
        <w:sz w:val="20"/>
        <w:szCs w:val="20"/>
        <w:lang w:val="es-ES" w:eastAsia="en-US" w:bidi="ar-SA"/>
      </w:rPr>
    </w:lvl>
    <w:lvl w:ilvl="1" w:tplc="C23AD14E">
      <w:start w:val="1"/>
      <w:numFmt w:val="lowerLetter"/>
      <w:lvlText w:val="%2."/>
      <w:lvlJc w:val="left"/>
      <w:pPr>
        <w:ind w:left="1492" w:hanging="357"/>
      </w:pPr>
      <w:rPr>
        <w:rFonts w:ascii="Aptos" w:eastAsia="Arial" w:hAnsi="Aptos" w:cs="Arial" w:hint="default"/>
        <w:b w:val="0"/>
        <w:bCs w:val="0"/>
        <w:i w:val="0"/>
        <w:iCs w:val="0"/>
        <w:color w:val="010101"/>
        <w:spacing w:val="0"/>
        <w:w w:val="100"/>
        <w:sz w:val="20"/>
        <w:szCs w:val="20"/>
        <w:lang w:val="es-ES" w:eastAsia="en-US" w:bidi="ar-SA"/>
      </w:rPr>
    </w:lvl>
    <w:lvl w:ilvl="2" w:tplc="A4CEDE7C">
      <w:numFmt w:val="bullet"/>
      <w:lvlText w:val="•"/>
      <w:lvlJc w:val="left"/>
      <w:pPr>
        <w:ind w:left="2420" w:hanging="357"/>
      </w:pPr>
      <w:rPr>
        <w:rFonts w:hint="default"/>
        <w:lang w:val="es-ES" w:eastAsia="en-US" w:bidi="ar-SA"/>
      </w:rPr>
    </w:lvl>
    <w:lvl w:ilvl="3" w:tplc="F12488F8">
      <w:numFmt w:val="bullet"/>
      <w:lvlText w:val="•"/>
      <w:lvlJc w:val="left"/>
      <w:pPr>
        <w:ind w:left="3281" w:hanging="357"/>
      </w:pPr>
      <w:rPr>
        <w:rFonts w:hint="default"/>
        <w:lang w:val="es-ES" w:eastAsia="en-US" w:bidi="ar-SA"/>
      </w:rPr>
    </w:lvl>
    <w:lvl w:ilvl="4" w:tplc="F4AC00FC">
      <w:numFmt w:val="bullet"/>
      <w:lvlText w:val="•"/>
      <w:lvlJc w:val="left"/>
      <w:pPr>
        <w:ind w:left="4142" w:hanging="357"/>
      </w:pPr>
      <w:rPr>
        <w:rFonts w:hint="default"/>
        <w:lang w:val="es-ES" w:eastAsia="en-US" w:bidi="ar-SA"/>
      </w:rPr>
    </w:lvl>
    <w:lvl w:ilvl="5" w:tplc="3B140138">
      <w:numFmt w:val="bullet"/>
      <w:lvlText w:val="•"/>
      <w:lvlJc w:val="left"/>
      <w:pPr>
        <w:ind w:left="5002" w:hanging="357"/>
      </w:pPr>
      <w:rPr>
        <w:rFonts w:hint="default"/>
        <w:lang w:val="es-ES" w:eastAsia="en-US" w:bidi="ar-SA"/>
      </w:rPr>
    </w:lvl>
    <w:lvl w:ilvl="6" w:tplc="0F7C5436">
      <w:numFmt w:val="bullet"/>
      <w:lvlText w:val="•"/>
      <w:lvlJc w:val="left"/>
      <w:pPr>
        <w:ind w:left="5863" w:hanging="357"/>
      </w:pPr>
      <w:rPr>
        <w:rFonts w:hint="default"/>
        <w:lang w:val="es-ES" w:eastAsia="en-US" w:bidi="ar-SA"/>
      </w:rPr>
    </w:lvl>
    <w:lvl w:ilvl="7" w:tplc="34CA91CC">
      <w:numFmt w:val="bullet"/>
      <w:lvlText w:val="•"/>
      <w:lvlJc w:val="left"/>
      <w:pPr>
        <w:ind w:left="6724" w:hanging="357"/>
      </w:pPr>
      <w:rPr>
        <w:rFonts w:hint="default"/>
        <w:lang w:val="es-ES" w:eastAsia="en-US" w:bidi="ar-SA"/>
      </w:rPr>
    </w:lvl>
    <w:lvl w:ilvl="8" w:tplc="AF76F5FA">
      <w:numFmt w:val="bullet"/>
      <w:lvlText w:val="•"/>
      <w:lvlJc w:val="left"/>
      <w:pPr>
        <w:ind w:left="7584" w:hanging="357"/>
      </w:pPr>
      <w:rPr>
        <w:rFonts w:hint="default"/>
        <w:lang w:val="es-ES" w:eastAsia="en-US" w:bidi="ar-SA"/>
      </w:rPr>
    </w:lvl>
  </w:abstractNum>
  <w:abstractNum w:abstractNumId="9" w15:restartNumberingAfterBreak="0">
    <w:nsid w:val="05DB4F19"/>
    <w:multiLevelType w:val="hybridMultilevel"/>
    <w:tmpl w:val="FFFFFFFF"/>
    <w:lvl w:ilvl="0" w:tplc="B990729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06A75CA3"/>
    <w:multiLevelType w:val="hybridMultilevel"/>
    <w:tmpl w:val="2592C188"/>
    <w:lvl w:ilvl="0" w:tplc="BBE25966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DF4575"/>
    <w:multiLevelType w:val="hybridMultilevel"/>
    <w:tmpl w:val="BDDC34F0"/>
    <w:lvl w:ilvl="0" w:tplc="5F84ADD8">
      <w:numFmt w:val="bullet"/>
      <w:lvlText w:val="-"/>
      <w:lvlJc w:val="left"/>
      <w:pPr>
        <w:ind w:left="1429" w:hanging="360"/>
      </w:pPr>
      <w:rPr>
        <w:rFonts w:ascii="Tahoma" w:eastAsia="Calibri" w:hAnsi="Tahoma" w:cs="Tahoma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07EE6BEF"/>
    <w:multiLevelType w:val="hybridMultilevel"/>
    <w:tmpl w:val="54689946"/>
    <w:lvl w:ilvl="0" w:tplc="41FE2364">
      <w:start w:val="4"/>
      <w:numFmt w:val="bullet"/>
      <w:lvlText w:val="-"/>
      <w:lvlJc w:val="left"/>
      <w:pPr>
        <w:ind w:left="1429" w:hanging="360"/>
      </w:pPr>
      <w:rPr>
        <w:rFonts w:ascii="Cambria" w:eastAsia="Times New Roman" w:hAnsi="Cambria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0A2555AB"/>
    <w:multiLevelType w:val="hybridMultilevel"/>
    <w:tmpl w:val="8AF8DFEE"/>
    <w:lvl w:ilvl="0" w:tplc="3A58AFB4">
      <w:start w:val="1"/>
      <w:numFmt w:val="bullet"/>
      <w:lvlText w:val="-"/>
      <w:lvlJc w:val="left"/>
      <w:pPr>
        <w:ind w:left="1997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4" w15:restartNumberingAfterBreak="0">
    <w:nsid w:val="0AD24736"/>
    <w:multiLevelType w:val="hybridMultilevel"/>
    <w:tmpl w:val="27EE52FE"/>
    <w:lvl w:ilvl="0" w:tplc="BE38DE6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876425"/>
    <w:multiLevelType w:val="hybridMultilevel"/>
    <w:tmpl w:val="495CCDC4"/>
    <w:lvl w:ilvl="0" w:tplc="2E3E7FCE">
      <w:numFmt w:val="bullet"/>
      <w:lvlText w:val="-"/>
      <w:lvlJc w:val="left"/>
      <w:pPr>
        <w:ind w:left="1428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0BE323C3"/>
    <w:multiLevelType w:val="hybridMultilevel"/>
    <w:tmpl w:val="533468C4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0C942DE9"/>
    <w:multiLevelType w:val="multilevel"/>
    <w:tmpl w:val="F3884050"/>
    <w:lvl w:ilvl="0">
      <w:start w:val="2"/>
      <w:numFmt w:val="decimal"/>
      <w:lvlText w:val="%1."/>
      <w:lvlJc w:val="left"/>
      <w:pPr>
        <w:ind w:left="1637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37" w:hanging="2160"/>
      </w:pPr>
      <w:rPr>
        <w:rFonts w:hint="default"/>
      </w:rPr>
    </w:lvl>
  </w:abstractNum>
  <w:abstractNum w:abstractNumId="18" w15:restartNumberingAfterBreak="0">
    <w:nsid w:val="0CD5788A"/>
    <w:multiLevelType w:val="hybridMultilevel"/>
    <w:tmpl w:val="292A8FEC"/>
    <w:lvl w:ilvl="0" w:tplc="F158703C">
      <w:start w:val="3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D75738"/>
    <w:multiLevelType w:val="hybridMultilevel"/>
    <w:tmpl w:val="D67A81C6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Arial Nova" w:hAnsi="Arial Nova" w:hint="default"/>
      </w:rPr>
    </w:lvl>
    <w:lvl w:ilvl="1" w:tplc="3A58AFB4">
      <w:start w:val="1"/>
      <w:numFmt w:val="bullet"/>
      <w:lvlText w:val="-"/>
      <w:lvlJc w:val="left"/>
      <w:pPr>
        <w:ind w:left="1429" w:hanging="360"/>
      </w:pPr>
      <w:rPr>
        <w:rFonts w:ascii="Arial Nova" w:hAnsi="Arial Nova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0DB208B1"/>
    <w:multiLevelType w:val="hybridMultilevel"/>
    <w:tmpl w:val="3FCE4D88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0DDE398A"/>
    <w:multiLevelType w:val="hybridMultilevel"/>
    <w:tmpl w:val="30241EC8"/>
    <w:lvl w:ilvl="0" w:tplc="940E415C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54894"/>
    <w:multiLevelType w:val="hybridMultilevel"/>
    <w:tmpl w:val="750605C4"/>
    <w:lvl w:ilvl="0" w:tplc="AC64E486">
      <w:start w:val="2"/>
      <w:numFmt w:val="decimal"/>
      <w:lvlText w:val="%1."/>
      <w:lvlJc w:val="left"/>
      <w:pPr>
        <w:ind w:left="1406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DD67F8"/>
    <w:multiLevelType w:val="hybridMultilevel"/>
    <w:tmpl w:val="4EA6CDBA"/>
    <w:lvl w:ilvl="0" w:tplc="3A58AFB4">
      <w:start w:val="1"/>
      <w:numFmt w:val="bullet"/>
      <w:lvlText w:val="-"/>
      <w:lvlJc w:val="left"/>
      <w:pPr>
        <w:ind w:left="1701" w:hanging="360"/>
      </w:pPr>
      <w:rPr>
        <w:rFonts w:ascii="Arial Nova" w:hAnsi="Arial Nova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FFFFFFFF">
      <w:numFmt w:val="bullet"/>
      <w:lvlText w:val="-"/>
      <w:lvlJc w:val="left"/>
      <w:pPr>
        <w:ind w:left="1833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2784" w:hanging="16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728" w:hanging="16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673" w:hanging="16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617" w:hanging="16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562" w:hanging="16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506" w:hanging="16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451" w:hanging="168"/>
      </w:pPr>
      <w:rPr>
        <w:rFonts w:hint="default"/>
        <w:lang w:val="es-ES" w:eastAsia="en-US" w:bidi="ar-SA"/>
      </w:rPr>
    </w:lvl>
  </w:abstractNum>
  <w:abstractNum w:abstractNumId="24" w15:restartNumberingAfterBreak="0">
    <w:nsid w:val="0FCB0297"/>
    <w:multiLevelType w:val="hybridMultilevel"/>
    <w:tmpl w:val="0BEEF690"/>
    <w:lvl w:ilvl="0" w:tplc="2E3E7FCE">
      <w:numFmt w:val="bullet"/>
      <w:lvlText w:val="-"/>
      <w:lvlJc w:val="left"/>
      <w:pPr>
        <w:ind w:left="1429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10117EE0"/>
    <w:multiLevelType w:val="hybridMultilevel"/>
    <w:tmpl w:val="781EBA68"/>
    <w:lvl w:ilvl="0" w:tplc="3A58AFB4">
      <w:start w:val="1"/>
      <w:numFmt w:val="bullet"/>
      <w:lvlText w:val="-"/>
      <w:lvlJc w:val="left"/>
      <w:pPr>
        <w:ind w:left="720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0716875"/>
    <w:multiLevelType w:val="hybridMultilevel"/>
    <w:tmpl w:val="E65E2EFC"/>
    <w:lvl w:ilvl="0" w:tplc="D83AB01C">
      <w:start w:val="1"/>
      <w:numFmt w:val="lowerLetter"/>
      <w:lvlText w:val="%1)"/>
      <w:lvlJc w:val="left"/>
      <w:pPr>
        <w:ind w:left="102" w:hanging="276"/>
      </w:pPr>
      <w:rPr>
        <w:rFonts w:ascii="Cambria" w:eastAsia="Times New Roman" w:hAnsi="Cambria" w:cs="Times New Roman" w:hint="default"/>
        <w:b/>
        <w:bCs/>
        <w:i w:val="0"/>
        <w:iCs w:val="0"/>
        <w:w w:val="100"/>
        <w:sz w:val="20"/>
        <w:szCs w:val="20"/>
        <w:lang w:val="es-ES" w:eastAsia="en-US" w:bidi="ar-SA"/>
      </w:rPr>
    </w:lvl>
    <w:lvl w:ilvl="1" w:tplc="B8CE6C6A">
      <w:numFmt w:val="bullet"/>
      <w:lvlText w:val="•"/>
      <w:lvlJc w:val="left"/>
      <w:pPr>
        <w:ind w:left="1132" w:hanging="276"/>
      </w:pPr>
      <w:rPr>
        <w:rFonts w:hint="default"/>
        <w:lang w:val="es-ES" w:eastAsia="en-US" w:bidi="ar-SA"/>
      </w:rPr>
    </w:lvl>
    <w:lvl w:ilvl="2" w:tplc="AC10911E">
      <w:numFmt w:val="bullet"/>
      <w:lvlText w:val="•"/>
      <w:lvlJc w:val="left"/>
      <w:pPr>
        <w:ind w:left="2164" w:hanging="276"/>
      </w:pPr>
      <w:rPr>
        <w:rFonts w:hint="default"/>
        <w:lang w:val="es-ES" w:eastAsia="en-US" w:bidi="ar-SA"/>
      </w:rPr>
    </w:lvl>
    <w:lvl w:ilvl="3" w:tplc="993631B2">
      <w:numFmt w:val="bullet"/>
      <w:lvlText w:val="•"/>
      <w:lvlJc w:val="left"/>
      <w:pPr>
        <w:ind w:left="3196" w:hanging="276"/>
      </w:pPr>
      <w:rPr>
        <w:rFonts w:hint="default"/>
        <w:lang w:val="es-ES" w:eastAsia="en-US" w:bidi="ar-SA"/>
      </w:rPr>
    </w:lvl>
    <w:lvl w:ilvl="4" w:tplc="DDF8F4E4">
      <w:numFmt w:val="bullet"/>
      <w:lvlText w:val="•"/>
      <w:lvlJc w:val="left"/>
      <w:pPr>
        <w:ind w:left="4228" w:hanging="276"/>
      </w:pPr>
      <w:rPr>
        <w:rFonts w:hint="default"/>
        <w:lang w:val="es-ES" w:eastAsia="en-US" w:bidi="ar-SA"/>
      </w:rPr>
    </w:lvl>
    <w:lvl w:ilvl="5" w:tplc="77E63DAC">
      <w:numFmt w:val="bullet"/>
      <w:lvlText w:val="•"/>
      <w:lvlJc w:val="left"/>
      <w:pPr>
        <w:ind w:left="5260" w:hanging="276"/>
      </w:pPr>
      <w:rPr>
        <w:rFonts w:hint="default"/>
        <w:lang w:val="es-ES" w:eastAsia="en-US" w:bidi="ar-SA"/>
      </w:rPr>
    </w:lvl>
    <w:lvl w:ilvl="6" w:tplc="5B90F59A">
      <w:numFmt w:val="bullet"/>
      <w:lvlText w:val="•"/>
      <w:lvlJc w:val="left"/>
      <w:pPr>
        <w:ind w:left="6292" w:hanging="276"/>
      </w:pPr>
      <w:rPr>
        <w:rFonts w:hint="default"/>
        <w:lang w:val="es-ES" w:eastAsia="en-US" w:bidi="ar-SA"/>
      </w:rPr>
    </w:lvl>
    <w:lvl w:ilvl="7" w:tplc="E0CA69A6">
      <w:numFmt w:val="bullet"/>
      <w:lvlText w:val="•"/>
      <w:lvlJc w:val="left"/>
      <w:pPr>
        <w:ind w:left="7324" w:hanging="276"/>
      </w:pPr>
      <w:rPr>
        <w:rFonts w:hint="default"/>
        <w:lang w:val="es-ES" w:eastAsia="en-US" w:bidi="ar-SA"/>
      </w:rPr>
    </w:lvl>
    <w:lvl w:ilvl="8" w:tplc="7F8A389C">
      <w:numFmt w:val="bullet"/>
      <w:lvlText w:val="•"/>
      <w:lvlJc w:val="left"/>
      <w:pPr>
        <w:ind w:left="8356" w:hanging="276"/>
      </w:pPr>
      <w:rPr>
        <w:rFonts w:hint="default"/>
        <w:lang w:val="es-ES" w:eastAsia="en-US" w:bidi="ar-SA"/>
      </w:rPr>
    </w:lvl>
  </w:abstractNum>
  <w:abstractNum w:abstractNumId="27" w15:restartNumberingAfterBreak="0">
    <w:nsid w:val="10763CF0"/>
    <w:multiLevelType w:val="hybridMultilevel"/>
    <w:tmpl w:val="06203244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128C2AD9"/>
    <w:multiLevelType w:val="hybridMultilevel"/>
    <w:tmpl w:val="802EF90E"/>
    <w:lvl w:ilvl="0" w:tplc="0C0A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3CD64ADE">
      <w:numFmt w:val="bullet"/>
      <w:lvlText w:val=""/>
      <w:lvlJc w:val="left"/>
      <w:pPr>
        <w:ind w:left="2149" w:hanging="360"/>
      </w:pPr>
      <w:rPr>
        <w:rFonts w:ascii="Cambria" w:eastAsia="Times New Roman" w:hAnsi="Cambria" w:cs="Calibri Light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13042895"/>
    <w:multiLevelType w:val="hybridMultilevel"/>
    <w:tmpl w:val="3470053C"/>
    <w:lvl w:ilvl="0" w:tplc="0C0A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136A7200"/>
    <w:multiLevelType w:val="hybridMultilevel"/>
    <w:tmpl w:val="9782E09C"/>
    <w:lvl w:ilvl="0" w:tplc="58CCE634">
      <w:start w:val="1"/>
      <w:numFmt w:val="decimal"/>
      <w:lvlText w:val="%1)"/>
      <w:lvlJc w:val="left"/>
      <w:pPr>
        <w:ind w:left="848" w:hanging="366"/>
      </w:pPr>
      <w:rPr>
        <w:rFonts w:ascii="Aptos" w:eastAsia="Arial" w:hAnsi="Aptos" w:cs="Arial" w:hint="default"/>
        <w:b w:val="0"/>
        <w:bCs w:val="0"/>
        <w:i w:val="0"/>
        <w:iCs w:val="0"/>
        <w:color w:val="010101"/>
        <w:spacing w:val="0"/>
        <w:w w:val="100"/>
        <w:sz w:val="20"/>
        <w:szCs w:val="20"/>
        <w:lang w:val="es-ES" w:eastAsia="en-US" w:bidi="ar-SA"/>
      </w:rPr>
    </w:lvl>
    <w:lvl w:ilvl="1" w:tplc="7CE039E6">
      <w:numFmt w:val="bullet"/>
      <w:lvlText w:val="•"/>
      <w:lvlJc w:val="left"/>
      <w:pPr>
        <w:ind w:left="1686" w:hanging="366"/>
      </w:pPr>
      <w:rPr>
        <w:rFonts w:hint="default"/>
        <w:lang w:val="es-ES" w:eastAsia="en-US" w:bidi="ar-SA"/>
      </w:rPr>
    </w:lvl>
    <w:lvl w:ilvl="2" w:tplc="AB52F960">
      <w:numFmt w:val="bullet"/>
      <w:lvlText w:val="•"/>
      <w:lvlJc w:val="left"/>
      <w:pPr>
        <w:ind w:left="2533" w:hanging="366"/>
      </w:pPr>
      <w:rPr>
        <w:rFonts w:hint="default"/>
        <w:lang w:val="es-ES" w:eastAsia="en-US" w:bidi="ar-SA"/>
      </w:rPr>
    </w:lvl>
    <w:lvl w:ilvl="3" w:tplc="91EA3A76">
      <w:numFmt w:val="bullet"/>
      <w:lvlText w:val="•"/>
      <w:lvlJc w:val="left"/>
      <w:pPr>
        <w:ind w:left="3379" w:hanging="366"/>
      </w:pPr>
      <w:rPr>
        <w:rFonts w:hint="default"/>
        <w:lang w:val="es-ES" w:eastAsia="en-US" w:bidi="ar-SA"/>
      </w:rPr>
    </w:lvl>
    <w:lvl w:ilvl="4" w:tplc="340E8B78">
      <w:numFmt w:val="bullet"/>
      <w:lvlText w:val="•"/>
      <w:lvlJc w:val="left"/>
      <w:pPr>
        <w:ind w:left="4226" w:hanging="366"/>
      </w:pPr>
      <w:rPr>
        <w:rFonts w:hint="default"/>
        <w:lang w:val="es-ES" w:eastAsia="en-US" w:bidi="ar-SA"/>
      </w:rPr>
    </w:lvl>
    <w:lvl w:ilvl="5" w:tplc="0C567980">
      <w:numFmt w:val="bullet"/>
      <w:lvlText w:val="•"/>
      <w:lvlJc w:val="left"/>
      <w:pPr>
        <w:ind w:left="5073" w:hanging="366"/>
      </w:pPr>
      <w:rPr>
        <w:rFonts w:hint="default"/>
        <w:lang w:val="es-ES" w:eastAsia="en-US" w:bidi="ar-SA"/>
      </w:rPr>
    </w:lvl>
    <w:lvl w:ilvl="6" w:tplc="CA50D634">
      <w:numFmt w:val="bullet"/>
      <w:lvlText w:val="•"/>
      <w:lvlJc w:val="left"/>
      <w:pPr>
        <w:ind w:left="5919" w:hanging="366"/>
      </w:pPr>
      <w:rPr>
        <w:rFonts w:hint="default"/>
        <w:lang w:val="es-ES" w:eastAsia="en-US" w:bidi="ar-SA"/>
      </w:rPr>
    </w:lvl>
    <w:lvl w:ilvl="7" w:tplc="FF748816">
      <w:numFmt w:val="bullet"/>
      <w:lvlText w:val="•"/>
      <w:lvlJc w:val="left"/>
      <w:pPr>
        <w:ind w:left="6766" w:hanging="366"/>
      </w:pPr>
      <w:rPr>
        <w:rFonts w:hint="default"/>
        <w:lang w:val="es-ES" w:eastAsia="en-US" w:bidi="ar-SA"/>
      </w:rPr>
    </w:lvl>
    <w:lvl w:ilvl="8" w:tplc="3C52688A">
      <w:numFmt w:val="bullet"/>
      <w:lvlText w:val="•"/>
      <w:lvlJc w:val="left"/>
      <w:pPr>
        <w:ind w:left="7613" w:hanging="366"/>
      </w:pPr>
      <w:rPr>
        <w:rFonts w:hint="default"/>
        <w:lang w:val="es-ES" w:eastAsia="en-US" w:bidi="ar-SA"/>
      </w:rPr>
    </w:lvl>
  </w:abstractNum>
  <w:abstractNum w:abstractNumId="31" w15:restartNumberingAfterBreak="0">
    <w:nsid w:val="15B3294D"/>
    <w:multiLevelType w:val="hybridMultilevel"/>
    <w:tmpl w:val="600C1F92"/>
    <w:lvl w:ilvl="0" w:tplc="2E3E7FCE">
      <w:numFmt w:val="bullet"/>
      <w:lvlText w:val="-"/>
      <w:lvlJc w:val="left"/>
      <w:pPr>
        <w:ind w:left="1429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172217EE"/>
    <w:multiLevelType w:val="hybridMultilevel"/>
    <w:tmpl w:val="81E806FE"/>
    <w:lvl w:ilvl="0" w:tplc="F2CC21EE">
      <w:start w:val="3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7390B7F"/>
    <w:multiLevelType w:val="hybridMultilevel"/>
    <w:tmpl w:val="63A8A89C"/>
    <w:lvl w:ilvl="0" w:tplc="5BE84F88">
      <w:start w:val="2"/>
      <w:numFmt w:val="lowerLetter"/>
      <w:lvlText w:val="%1)"/>
      <w:lvlJc w:val="left"/>
      <w:pPr>
        <w:ind w:left="1637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84074FF"/>
    <w:multiLevelType w:val="hybridMultilevel"/>
    <w:tmpl w:val="D33642D2"/>
    <w:lvl w:ilvl="0" w:tplc="86144704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189120BE"/>
    <w:multiLevelType w:val="hybridMultilevel"/>
    <w:tmpl w:val="9282F1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97A0E5B"/>
    <w:multiLevelType w:val="hybridMultilevel"/>
    <w:tmpl w:val="F7087F2A"/>
    <w:lvl w:ilvl="0" w:tplc="31481BC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A1D1179"/>
    <w:multiLevelType w:val="hybridMultilevel"/>
    <w:tmpl w:val="B91C0970"/>
    <w:lvl w:ilvl="0" w:tplc="5F84ADD8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BE67C70"/>
    <w:multiLevelType w:val="hybridMultilevel"/>
    <w:tmpl w:val="37C4E7BE"/>
    <w:lvl w:ilvl="0" w:tplc="2292A152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C77400F"/>
    <w:multiLevelType w:val="hybridMultilevel"/>
    <w:tmpl w:val="82569EAC"/>
    <w:lvl w:ilvl="0" w:tplc="4B6E34A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CCA1F6E"/>
    <w:multiLevelType w:val="hybridMultilevel"/>
    <w:tmpl w:val="F0CEC9AC"/>
    <w:lvl w:ilvl="0" w:tplc="F52AEDF6">
      <w:start w:val="1"/>
      <w:numFmt w:val="decimal"/>
      <w:lvlText w:val="%1."/>
      <w:lvlJc w:val="left"/>
      <w:pPr>
        <w:ind w:left="10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E0A2200"/>
    <w:multiLevelType w:val="hybridMultilevel"/>
    <w:tmpl w:val="0BDC3D78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1E0C6009"/>
    <w:multiLevelType w:val="hybridMultilevel"/>
    <w:tmpl w:val="B0E827C2"/>
    <w:lvl w:ilvl="0" w:tplc="A7005700">
      <w:start w:val="1"/>
      <w:numFmt w:val="decimal"/>
      <w:lvlText w:val="%1."/>
      <w:lvlJc w:val="left"/>
      <w:pPr>
        <w:ind w:left="1428" w:hanging="360"/>
      </w:pPr>
      <w:rPr>
        <w:b/>
        <w:bCs/>
      </w:r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>
      <w:start w:val="1"/>
      <w:numFmt w:val="lowerLetter"/>
      <w:lvlText w:val="%5."/>
      <w:lvlJc w:val="left"/>
      <w:pPr>
        <w:ind w:left="4308" w:hanging="360"/>
      </w:pPr>
    </w:lvl>
    <w:lvl w:ilvl="5" w:tplc="0C0A001B">
      <w:start w:val="1"/>
      <w:numFmt w:val="lowerRoman"/>
      <w:lvlText w:val="%6."/>
      <w:lvlJc w:val="right"/>
      <w:pPr>
        <w:ind w:left="5028" w:hanging="180"/>
      </w:pPr>
    </w:lvl>
    <w:lvl w:ilvl="6" w:tplc="0C0A000F">
      <w:start w:val="1"/>
      <w:numFmt w:val="decimal"/>
      <w:lvlText w:val="%7."/>
      <w:lvlJc w:val="left"/>
      <w:pPr>
        <w:ind w:left="5748" w:hanging="360"/>
      </w:pPr>
    </w:lvl>
    <w:lvl w:ilvl="7" w:tplc="0C0A0019">
      <w:start w:val="1"/>
      <w:numFmt w:val="lowerLetter"/>
      <w:lvlText w:val="%8."/>
      <w:lvlJc w:val="left"/>
      <w:pPr>
        <w:ind w:left="6468" w:hanging="360"/>
      </w:pPr>
    </w:lvl>
    <w:lvl w:ilvl="8" w:tplc="0C0A001B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1E445F62"/>
    <w:multiLevelType w:val="hybridMultilevel"/>
    <w:tmpl w:val="E2F455B6"/>
    <w:lvl w:ilvl="0" w:tplc="EAE6269C">
      <w:start w:val="2"/>
      <w:numFmt w:val="decimal"/>
      <w:lvlText w:val="%1."/>
      <w:lvlJc w:val="left"/>
      <w:pPr>
        <w:ind w:left="1637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F437573"/>
    <w:multiLevelType w:val="hybridMultilevel"/>
    <w:tmpl w:val="384C114C"/>
    <w:lvl w:ilvl="0" w:tplc="E7A66CE0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FEC69F2"/>
    <w:multiLevelType w:val="hybridMultilevel"/>
    <w:tmpl w:val="FCB2C110"/>
    <w:lvl w:ilvl="0" w:tplc="B254F16A">
      <w:start w:val="3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F957AF"/>
    <w:multiLevelType w:val="hybridMultilevel"/>
    <w:tmpl w:val="2ACC52D6"/>
    <w:lvl w:ilvl="0" w:tplc="3A58AFB4">
      <w:start w:val="1"/>
      <w:numFmt w:val="bullet"/>
      <w:lvlText w:val="-"/>
      <w:lvlJc w:val="left"/>
      <w:pPr>
        <w:ind w:left="720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01F6AF7"/>
    <w:multiLevelType w:val="hybridMultilevel"/>
    <w:tmpl w:val="C3D0AD28"/>
    <w:lvl w:ilvl="0" w:tplc="3A58AFB4">
      <w:start w:val="1"/>
      <w:numFmt w:val="bullet"/>
      <w:lvlText w:val="-"/>
      <w:lvlJc w:val="left"/>
      <w:pPr>
        <w:ind w:left="1854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8" w15:restartNumberingAfterBreak="0">
    <w:nsid w:val="20811C57"/>
    <w:multiLevelType w:val="hybridMultilevel"/>
    <w:tmpl w:val="CFC443FE"/>
    <w:lvl w:ilvl="0" w:tplc="CE481618">
      <w:start w:val="2"/>
      <w:numFmt w:val="decimal"/>
      <w:lvlText w:val="%1."/>
      <w:lvlJc w:val="left"/>
      <w:pPr>
        <w:ind w:left="1406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08F33CB"/>
    <w:multiLevelType w:val="hybridMultilevel"/>
    <w:tmpl w:val="A84AA0D2"/>
    <w:lvl w:ilvl="0" w:tplc="39AE31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 w15:restartNumberingAfterBreak="0">
    <w:nsid w:val="21E0357A"/>
    <w:multiLevelType w:val="hybridMultilevel"/>
    <w:tmpl w:val="841216DE"/>
    <w:lvl w:ilvl="0" w:tplc="EA80C516">
      <w:start w:val="1"/>
      <w:numFmt w:val="bullet"/>
      <w:lvlText w:val="-"/>
      <w:lvlJc w:val="left"/>
      <w:pPr>
        <w:ind w:left="1069" w:hanging="360"/>
      </w:pPr>
      <w:rPr>
        <w:rFonts w:ascii="Aptos" w:eastAsia="Calibri" w:hAnsi="Aptos" w:cs="Liberation Serif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1" w15:restartNumberingAfterBreak="0">
    <w:nsid w:val="21EC04A9"/>
    <w:multiLevelType w:val="hybridMultilevel"/>
    <w:tmpl w:val="3028FC8E"/>
    <w:lvl w:ilvl="0" w:tplc="7B4C9BA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2" w15:restartNumberingAfterBreak="0">
    <w:nsid w:val="23C73ED3"/>
    <w:multiLevelType w:val="hybridMultilevel"/>
    <w:tmpl w:val="E7BA7CDC"/>
    <w:styleLink w:val="Nmero"/>
    <w:lvl w:ilvl="0" w:tplc="68561CCC">
      <w:start w:val="1"/>
      <w:numFmt w:val="decimal"/>
      <w:lvlText w:val="%1."/>
      <w:lvlJc w:val="left"/>
      <w:pPr>
        <w:ind w:left="36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B05536">
      <w:start w:val="1"/>
      <w:numFmt w:val="decimal"/>
      <w:lvlText w:val="%2."/>
      <w:lvlJc w:val="left"/>
      <w:pPr>
        <w:ind w:left="72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4BE5DBC">
      <w:start w:val="1"/>
      <w:numFmt w:val="decimal"/>
      <w:lvlText w:val="%3."/>
      <w:lvlJc w:val="left"/>
      <w:pPr>
        <w:ind w:left="108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06CF832">
      <w:start w:val="1"/>
      <w:numFmt w:val="decimal"/>
      <w:lvlText w:val="%4."/>
      <w:lvlJc w:val="left"/>
      <w:pPr>
        <w:ind w:left="144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A0201F4">
      <w:start w:val="1"/>
      <w:numFmt w:val="decimal"/>
      <w:lvlText w:val="%5."/>
      <w:lvlJc w:val="left"/>
      <w:pPr>
        <w:ind w:left="180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56004D0">
      <w:start w:val="1"/>
      <w:numFmt w:val="decimal"/>
      <w:lvlText w:val="%6."/>
      <w:lvlJc w:val="left"/>
      <w:pPr>
        <w:ind w:left="216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1DA53D2">
      <w:start w:val="1"/>
      <w:numFmt w:val="decimal"/>
      <w:lvlText w:val="%7."/>
      <w:lvlJc w:val="left"/>
      <w:pPr>
        <w:ind w:left="252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8AC095A">
      <w:start w:val="1"/>
      <w:numFmt w:val="decimal"/>
      <w:lvlText w:val="%8."/>
      <w:lvlJc w:val="left"/>
      <w:pPr>
        <w:ind w:left="288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6C0BAA">
      <w:start w:val="1"/>
      <w:numFmt w:val="decimal"/>
      <w:lvlText w:val="%9."/>
      <w:lvlJc w:val="left"/>
      <w:pPr>
        <w:ind w:left="324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 w15:restartNumberingAfterBreak="0">
    <w:nsid w:val="240104A2"/>
    <w:multiLevelType w:val="hybridMultilevel"/>
    <w:tmpl w:val="6CF2EC80"/>
    <w:lvl w:ilvl="0" w:tplc="F3C213CC">
      <w:start w:val="1"/>
      <w:numFmt w:val="decimal"/>
      <w:lvlText w:val="%1."/>
      <w:lvlJc w:val="left"/>
      <w:pPr>
        <w:ind w:left="1637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49E6CE8"/>
    <w:multiLevelType w:val="hybridMultilevel"/>
    <w:tmpl w:val="ADBC7068"/>
    <w:lvl w:ilvl="0" w:tplc="EB466D24">
      <w:start w:val="2"/>
      <w:numFmt w:val="decimal"/>
      <w:lvlText w:val="%1."/>
      <w:lvlJc w:val="left"/>
      <w:pPr>
        <w:ind w:left="1637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56C563B"/>
    <w:multiLevelType w:val="hybridMultilevel"/>
    <w:tmpl w:val="BD1C7AB4"/>
    <w:lvl w:ilvl="0" w:tplc="2E3E7FCE">
      <w:numFmt w:val="bullet"/>
      <w:lvlText w:val="-"/>
      <w:lvlJc w:val="left"/>
      <w:pPr>
        <w:ind w:left="1429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 w15:restartNumberingAfterBreak="0">
    <w:nsid w:val="263C7FC3"/>
    <w:multiLevelType w:val="hybridMultilevel"/>
    <w:tmpl w:val="78141872"/>
    <w:lvl w:ilvl="0" w:tplc="68F62C8C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272D21C7"/>
    <w:multiLevelType w:val="hybridMultilevel"/>
    <w:tmpl w:val="BAC0EB9C"/>
    <w:lvl w:ilvl="0" w:tplc="E5AEDFF6">
      <w:numFmt w:val="bullet"/>
      <w:lvlText w:val=""/>
      <w:lvlJc w:val="left"/>
      <w:pPr>
        <w:ind w:left="1701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79BC970C">
      <w:numFmt w:val="bullet"/>
      <w:lvlText w:val="-"/>
      <w:lvlJc w:val="left"/>
      <w:pPr>
        <w:ind w:left="1833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2" w:tplc="385A4EA4">
      <w:numFmt w:val="bullet"/>
      <w:lvlText w:val="•"/>
      <w:lvlJc w:val="left"/>
      <w:pPr>
        <w:ind w:left="2784" w:hanging="168"/>
      </w:pPr>
      <w:rPr>
        <w:rFonts w:hint="default"/>
        <w:lang w:val="es-ES" w:eastAsia="en-US" w:bidi="ar-SA"/>
      </w:rPr>
    </w:lvl>
    <w:lvl w:ilvl="3" w:tplc="44AAAF9C">
      <w:numFmt w:val="bullet"/>
      <w:lvlText w:val="•"/>
      <w:lvlJc w:val="left"/>
      <w:pPr>
        <w:ind w:left="3728" w:hanging="168"/>
      </w:pPr>
      <w:rPr>
        <w:rFonts w:hint="default"/>
        <w:lang w:val="es-ES" w:eastAsia="en-US" w:bidi="ar-SA"/>
      </w:rPr>
    </w:lvl>
    <w:lvl w:ilvl="4" w:tplc="96DACB58">
      <w:numFmt w:val="bullet"/>
      <w:lvlText w:val="•"/>
      <w:lvlJc w:val="left"/>
      <w:pPr>
        <w:ind w:left="4673" w:hanging="168"/>
      </w:pPr>
      <w:rPr>
        <w:rFonts w:hint="default"/>
        <w:lang w:val="es-ES" w:eastAsia="en-US" w:bidi="ar-SA"/>
      </w:rPr>
    </w:lvl>
    <w:lvl w:ilvl="5" w:tplc="6EC4C038">
      <w:numFmt w:val="bullet"/>
      <w:lvlText w:val="•"/>
      <w:lvlJc w:val="left"/>
      <w:pPr>
        <w:ind w:left="5617" w:hanging="168"/>
      </w:pPr>
      <w:rPr>
        <w:rFonts w:hint="default"/>
        <w:lang w:val="es-ES" w:eastAsia="en-US" w:bidi="ar-SA"/>
      </w:rPr>
    </w:lvl>
    <w:lvl w:ilvl="6" w:tplc="A5E824D8">
      <w:numFmt w:val="bullet"/>
      <w:lvlText w:val="•"/>
      <w:lvlJc w:val="left"/>
      <w:pPr>
        <w:ind w:left="6562" w:hanging="168"/>
      </w:pPr>
      <w:rPr>
        <w:rFonts w:hint="default"/>
        <w:lang w:val="es-ES" w:eastAsia="en-US" w:bidi="ar-SA"/>
      </w:rPr>
    </w:lvl>
    <w:lvl w:ilvl="7" w:tplc="D340F74E">
      <w:numFmt w:val="bullet"/>
      <w:lvlText w:val="•"/>
      <w:lvlJc w:val="left"/>
      <w:pPr>
        <w:ind w:left="7506" w:hanging="168"/>
      </w:pPr>
      <w:rPr>
        <w:rFonts w:hint="default"/>
        <w:lang w:val="es-ES" w:eastAsia="en-US" w:bidi="ar-SA"/>
      </w:rPr>
    </w:lvl>
    <w:lvl w:ilvl="8" w:tplc="357657CA">
      <w:numFmt w:val="bullet"/>
      <w:lvlText w:val="•"/>
      <w:lvlJc w:val="left"/>
      <w:pPr>
        <w:ind w:left="8451" w:hanging="168"/>
      </w:pPr>
      <w:rPr>
        <w:rFonts w:hint="default"/>
        <w:lang w:val="es-ES" w:eastAsia="en-US" w:bidi="ar-SA"/>
      </w:rPr>
    </w:lvl>
  </w:abstractNum>
  <w:abstractNum w:abstractNumId="58" w15:restartNumberingAfterBreak="0">
    <w:nsid w:val="28726117"/>
    <w:multiLevelType w:val="multilevel"/>
    <w:tmpl w:val="297CD2F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cs="Times New Roman" w:hint="default"/>
      </w:rPr>
    </w:lvl>
  </w:abstractNum>
  <w:abstractNum w:abstractNumId="59" w15:restartNumberingAfterBreak="0">
    <w:nsid w:val="28C5374A"/>
    <w:multiLevelType w:val="hybridMultilevel"/>
    <w:tmpl w:val="92BCD580"/>
    <w:lvl w:ilvl="0" w:tplc="E5AEDFF6">
      <w:numFmt w:val="bullet"/>
      <w:lvlText w:val=""/>
      <w:lvlJc w:val="left"/>
      <w:pPr>
        <w:ind w:left="1701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A291D18"/>
    <w:multiLevelType w:val="hybridMultilevel"/>
    <w:tmpl w:val="97564C92"/>
    <w:lvl w:ilvl="0" w:tplc="0C0A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1" w15:restartNumberingAfterBreak="0">
    <w:nsid w:val="2A483624"/>
    <w:multiLevelType w:val="hybridMultilevel"/>
    <w:tmpl w:val="6682E07C"/>
    <w:lvl w:ilvl="0" w:tplc="703062D8">
      <w:start w:val="2"/>
      <w:numFmt w:val="decimal"/>
      <w:lvlText w:val="%1."/>
      <w:lvlJc w:val="left"/>
      <w:pPr>
        <w:ind w:left="1789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A4B274F"/>
    <w:multiLevelType w:val="hybridMultilevel"/>
    <w:tmpl w:val="B9F434DC"/>
    <w:lvl w:ilvl="0" w:tplc="14EE57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3" w15:restartNumberingAfterBreak="0">
    <w:nsid w:val="2A6C35BF"/>
    <w:multiLevelType w:val="hybridMultilevel"/>
    <w:tmpl w:val="F6AA801E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2B09310D"/>
    <w:multiLevelType w:val="hybridMultilevel"/>
    <w:tmpl w:val="DF90364E"/>
    <w:lvl w:ilvl="0" w:tplc="0C0A0019">
      <w:start w:val="1"/>
      <w:numFmt w:val="lowerLetter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 w15:restartNumberingAfterBreak="0">
    <w:nsid w:val="2B285A56"/>
    <w:multiLevelType w:val="hybridMultilevel"/>
    <w:tmpl w:val="C89ECA0A"/>
    <w:lvl w:ilvl="0" w:tplc="5F84ADD8">
      <w:numFmt w:val="bullet"/>
      <w:lvlText w:val="-"/>
      <w:lvlJc w:val="left"/>
      <w:pPr>
        <w:ind w:left="187" w:hanging="162"/>
      </w:pPr>
      <w:rPr>
        <w:rFonts w:ascii="Tahoma" w:eastAsia="Calibri" w:hAnsi="Tahoma" w:cs="Tahoma" w:hint="default"/>
        <w:b w:val="0"/>
        <w:bCs w:val="0"/>
        <w:i/>
        <w:iCs/>
        <w:spacing w:val="0"/>
        <w:w w:val="98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012" w:hanging="162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1844" w:hanging="162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677" w:hanging="162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509" w:hanging="162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342" w:hanging="162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174" w:hanging="162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006" w:hanging="162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839" w:hanging="162"/>
      </w:pPr>
      <w:rPr>
        <w:rFonts w:hint="default"/>
        <w:lang w:val="es-ES" w:eastAsia="en-US" w:bidi="ar-SA"/>
      </w:rPr>
    </w:lvl>
  </w:abstractNum>
  <w:abstractNum w:abstractNumId="66" w15:restartNumberingAfterBreak="0">
    <w:nsid w:val="2BFA5C42"/>
    <w:multiLevelType w:val="hybridMultilevel"/>
    <w:tmpl w:val="569035D4"/>
    <w:lvl w:ilvl="0" w:tplc="BDB20C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D596CD2"/>
    <w:multiLevelType w:val="hybridMultilevel"/>
    <w:tmpl w:val="0D4C8C3A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2EB04359"/>
    <w:multiLevelType w:val="hybridMultilevel"/>
    <w:tmpl w:val="E85CB7D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ED908F9"/>
    <w:multiLevelType w:val="hybridMultilevel"/>
    <w:tmpl w:val="D8224070"/>
    <w:lvl w:ilvl="0" w:tplc="6994B06A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FBD2D2C"/>
    <w:multiLevelType w:val="hybridMultilevel"/>
    <w:tmpl w:val="38EE79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FED459D"/>
    <w:multiLevelType w:val="hybridMultilevel"/>
    <w:tmpl w:val="D77A1000"/>
    <w:lvl w:ilvl="0" w:tplc="282EBAF8">
      <w:start w:val="1"/>
      <w:numFmt w:val="lowerLetter"/>
      <w:lvlText w:val="%1)"/>
      <w:lvlJc w:val="left"/>
      <w:pPr>
        <w:ind w:left="1429" w:hanging="360"/>
      </w:pPr>
      <w:rPr>
        <w:b/>
        <w:sz w:val="20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 w15:restartNumberingAfterBreak="0">
    <w:nsid w:val="303B1409"/>
    <w:multiLevelType w:val="hybridMultilevel"/>
    <w:tmpl w:val="A0624BC2"/>
    <w:lvl w:ilvl="0" w:tplc="BE38DE6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 w15:restartNumberingAfterBreak="0">
    <w:nsid w:val="305D16EA"/>
    <w:multiLevelType w:val="multilevel"/>
    <w:tmpl w:val="0DEEBAC8"/>
    <w:lvl w:ilvl="0">
      <w:start w:val="3"/>
      <w:numFmt w:val="decimal"/>
      <w:lvlText w:val="%1."/>
      <w:lvlJc w:val="left"/>
      <w:pPr>
        <w:ind w:left="1637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37" w:hanging="2160"/>
      </w:pPr>
      <w:rPr>
        <w:rFonts w:hint="default"/>
      </w:rPr>
    </w:lvl>
  </w:abstractNum>
  <w:abstractNum w:abstractNumId="74" w15:restartNumberingAfterBreak="0">
    <w:nsid w:val="312067B9"/>
    <w:multiLevelType w:val="hybridMultilevel"/>
    <w:tmpl w:val="FFFFFFFF"/>
    <w:lvl w:ilvl="0" w:tplc="C3AC1978">
      <w:start w:val="1"/>
      <w:numFmt w:val="decimal"/>
      <w:lvlText w:val="%1."/>
      <w:lvlJc w:val="left"/>
      <w:pPr>
        <w:ind w:left="1429" w:hanging="360"/>
      </w:pPr>
      <w:rPr>
        <w:rFonts w:cs="Times New Roman"/>
        <w:sz w:val="24"/>
      </w:rPr>
    </w:lvl>
    <w:lvl w:ilvl="1" w:tplc="8252E864">
      <w:start w:val="2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5" w15:restartNumberingAfterBreak="0">
    <w:nsid w:val="320B0DA8"/>
    <w:multiLevelType w:val="hybridMultilevel"/>
    <w:tmpl w:val="76203618"/>
    <w:lvl w:ilvl="0" w:tplc="0C0A000F">
      <w:start w:val="1"/>
      <w:numFmt w:val="decimal"/>
      <w:lvlText w:val="%1."/>
      <w:lvlJc w:val="left"/>
      <w:pPr>
        <w:ind w:left="1417" w:hanging="360"/>
      </w:pPr>
    </w:lvl>
    <w:lvl w:ilvl="1" w:tplc="0C0A0019" w:tentative="1">
      <w:start w:val="1"/>
      <w:numFmt w:val="lowerLetter"/>
      <w:lvlText w:val="%2."/>
      <w:lvlJc w:val="left"/>
      <w:pPr>
        <w:ind w:left="2137" w:hanging="360"/>
      </w:pPr>
    </w:lvl>
    <w:lvl w:ilvl="2" w:tplc="0C0A001B" w:tentative="1">
      <w:start w:val="1"/>
      <w:numFmt w:val="lowerRoman"/>
      <w:lvlText w:val="%3."/>
      <w:lvlJc w:val="right"/>
      <w:pPr>
        <w:ind w:left="2857" w:hanging="180"/>
      </w:pPr>
    </w:lvl>
    <w:lvl w:ilvl="3" w:tplc="0C0A000F" w:tentative="1">
      <w:start w:val="1"/>
      <w:numFmt w:val="decimal"/>
      <w:lvlText w:val="%4."/>
      <w:lvlJc w:val="left"/>
      <w:pPr>
        <w:ind w:left="3577" w:hanging="360"/>
      </w:pPr>
    </w:lvl>
    <w:lvl w:ilvl="4" w:tplc="0C0A0019" w:tentative="1">
      <w:start w:val="1"/>
      <w:numFmt w:val="lowerLetter"/>
      <w:lvlText w:val="%5."/>
      <w:lvlJc w:val="left"/>
      <w:pPr>
        <w:ind w:left="4297" w:hanging="360"/>
      </w:pPr>
    </w:lvl>
    <w:lvl w:ilvl="5" w:tplc="0C0A001B" w:tentative="1">
      <w:start w:val="1"/>
      <w:numFmt w:val="lowerRoman"/>
      <w:lvlText w:val="%6."/>
      <w:lvlJc w:val="right"/>
      <w:pPr>
        <w:ind w:left="5017" w:hanging="180"/>
      </w:pPr>
    </w:lvl>
    <w:lvl w:ilvl="6" w:tplc="0C0A000F" w:tentative="1">
      <w:start w:val="1"/>
      <w:numFmt w:val="decimal"/>
      <w:lvlText w:val="%7."/>
      <w:lvlJc w:val="left"/>
      <w:pPr>
        <w:ind w:left="5737" w:hanging="360"/>
      </w:pPr>
    </w:lvl>
    <w:lvl w:ilvl="7" w:tplc="0C0A0019" w:tentative="1">
      <w:start w:val="1"/>
      <w:numFmt w:val="lowerLetter"/>
      <w:lvlText w:val="%8."/>
      <w:lvlJc w:val="left"/>
      <w:pPr>
        <w:ind w:left="6457" w:hanging="360"/>
      </w:pPr>
    </w:lvl>
    <w:lvl w:ilvl="8" w:tplc="0C0A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76" w15:restartNumberingAfterBreak="0">
    <w:nsid w:val="34AA0A16"/>
    <w:multiLevelType w:val="hybridMultilevel"/>
    <w:tmpl w:val="23DAC912"/>
    <w:lvl w:ilvl="0" w:tplc="DAF8058C">
      <w:start w:val="2"/>
      <w:numFmt w:val="decimal"/>
      <w:lvlText w:val="%1."/>
      <w:lvlJc w:val="left"/>
      <w:pPr>
        <w:ind w:left="1637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5E07D92"/>
    <w:multiLevelType w:val="hybridMultilevel"/>
    <w:tmpl w:val="FFFFFFFF"/>
    <w:lvl w:ilvl="0" w:tplc="C3AC1978">
      <w:start w:val="1"/>
      <w:numFmt w:val="decimal"/>
      <w:lvlText w:val="%1."/>
      <w:lvlJc w:val="left"/>
      <w:pPr>
        <w:ind w:left="1429" w:hanging="360"/>
      </w:pPr>
      <w:rPr>
        <w:rFonts w:cs="Times New Roman"/>
        <w:sz w:val="24"/>
      </w:rPr>
    </w:lvl>
    <w:lvl w:ilvl="1" w:tplc="0C0A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8" w15:restartNumberingAfterBreak="0">
    <w:nsid w:val="36080244"/>
    <w:multiLevelType w:val="hybridMultilevel"/>
    <w:tmpl w:val="FFFFFFFF"/>
    <w:lvl w:ilvl="0" w:tplc="BEE4A7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 w15:restartNumberingAfterBreak="0">
    <w:nsid w:val="361E6042"/>
    <w:multiLevelType w:val="hybridMultilevel"/>
    <w:tmpl w:val="70980D36"/>
    <w:lvl w:ilvl="0" w:tplc="BE38DE6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0" w15:restartNumberingAfterBreak="0">
    <w:nsid w:val="36CF6E67"/>
    <w:multiLevelType w:val="hybridMultilevel"/>
    <w:tmpl w:val="43CA16BC"/>
    <w:lvl w:ilvl="0" w:tplc="7090B140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8013F40"/>
    <w:multiLevelType w:val="hybridMultilevel"/>
    <w:tmpl w:val="65828F70"/>
    <w:lvl w:ilvl="0" w:tplc="CB8401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2" w15:restartNumberingAfterBreak="0">
    <w:nsid w:val="38C17259"/>
    <w:multiLevelType w:val="hybridMultilevel"/>
    <w:tmpl w:val="2A5A4366"/>
    <w:lvl w:ilvl="0" w:tplc="5F76A9B0">
      <w:start w:val="1"/>
      <w:numFmt w:val="decimal"/>
      <w:lvlText w:val="%1)"/>
      <w:lvlJc w:val="left"/>
      <w:pPr>
        <w:ind w:left="1404" w:hanging="72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BD77243"/>
    <w:multiLevelType w:val="hybridMultilevel"/>
    <w:tmpl w:val="851883D8"/>
    <w:lvl w:ilvl="0" w:tplc="BE38DE64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4" w15:restartNumberingAfterBreak="0">
    <w:nsid w:val="3CC47D8D"/>
    <w:multiLevelType w:val="hybridMultilevel"/>
    <w:tmpl w:val="A0821D3A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 w15:restartNumberingAfterBreak="0">
    <w:nsid w:val="3D6179FD"/>
    <w:multiLevelType w:val="hybridMultilevel"/>
    <w:tmpl w:val="855ED8D2"/>
    <w:lvl w:ilvl="0" w:tplc="2E3E7FCE">
      <w:numFmt w:val="bullet"/>
      <w:lvlText w:val="-"/>
      <w:lvlJc w:val="left"/>
      <w:pPr>
        <w:ind w:left="1429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6" w15:restartNumberingAfterBreak="0">
    <w:nsid w:val="3E1C70DA"/>
    <w:multiLevelType w:val="hybridMultilevel"/>
    <w:tmpl w:val="53402E0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EB566CC"/>
    <w:multiLevelType w:val="hybridMultilevel"/>
    <w:tmpl w:val="BD3EA548"/>
    <w:lvl w:ilvl="0" w:tplc="3A58AFB4">
      <w:start w:val="1"/>
      <w:numFmt w:val="bullet"/>
      <w:lvlText w:val="-"/>
      <w:lvlJc w:val="left"/>
      <w:pPr>
        <w:ind w:left="720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4242273F"/>
    <w:multiLevelType w:val="hybridMultilevel"/>
    <w:tmpl w:val="7422B1F2"/>
    <w:lvl w:ilvl="0" w:tplc="3A58AFB4">
      <w:start w:val="1"/>
      <w:numFmt w:val="bullet"/>
      <w:lvlText w:val="-"/>
      <w:lvlJc w:val="left"/>
      <w:pPr>
        <w:ind w:left="1429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9" w15:restartNumberingAfterBreak="0">
    <w:nsid w:val="430E2D6B"/>
    <w:multiLevelType w:val="hybridMultilevel"/>
    <w:tmpl w:val="3662B6CC"/>
    <w:lvl w:ilvl="0" w:tplc="82B02FF6">
      <w:start w:val="4"/>
      <w:numFmt w:val="bullet"/>
      <w:lvlText w:val="-"/>
      <w:lvlJc w:val="left"/>
      <w:pPr>
        <w:ind w:left="1429" w:hanging="360"/>
      </w:pPr>
      <w:rPr>
        <w:rFonts w:ascii="Maiandra GD" w:eastAsia="Times New Roman" w:hAnsi="Maiandra GD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0" w15:restartNumberingAfterBreak="0">
    <w:nsid w:val="43961F16"/>
    <w:multiLevelType w:val="hybridMultilevel"/>
    <w:tmpl w:val="A3764FAA"/>
    <w:lvl w:ilvl="0" w:tplc="612075EE">
      <w:numFmt w:val="bullet"/>
      <w:lvlText w:val="-"/>
      <w:lvlJc w:val="left"/>
      <w:pPr>
        <w:ind w:left="1789" w:hanging="360"/>
      </w:pPr>
      <w:rPr>
        <w:rFonts w:ascii="Calibri Light" w:eastAsia="Times New Roman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1" w15:restartNumberingAfterBreak="0">
    <w:nsid w:val="44176F27"/>
    <w:multiLevelType w:val="hybridMultilevel"/>
    <w:tmpl w:val="4A7E51C6"/>
    <w:lvl w:ilvl="0" w:tplc="3A58AFB4">
      <w:start w:val="1"/>
      <w:numFmt w:val="bullet"/>
      <w:lvlText w:val="-"/>
      <w:lvlJc w:val="left"/>
      <w:pPr>
        <w:ind w:left="720" w:hanging="360"/>
      </w:pPr>
      <w:rPr>
        <w:rFonts w:ascii="Arial Nova" w:hAnsi="Arial Nova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44970516"/>
    <w:multiLevelType w:val="hybridMultilevel"/>
    <w:tmpl w:val="151E63FE"/>
    <w:lvl w:ilvl="0" w:tplc="9EC68E28">
      <w:start w:val="4"/>
      <w:numFmt w:val="decimal"/>
      <w:lvlText w:val="%1."/>
      <w:lvlJc w:val="left"/>
      <w:pPr>
        <w:ind w:left="1404" w:hanging="720"/>
      </w:pPr>
      <w:rPr>
        <w:rFonts w:ascii="Aptos" w:hAnsi="Aptos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5326476"/>
    <w:multiLevelType w:val="hybridMultilevel"/>
    <w:tmpl w:val="D7A6AFAE"/>
    <w:lvl w:ilvl="0" w:tplc="9B40945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4" w15:restartNumberingAfterBreak="0">
    <w:nsid w:val="46270830"/>
    <w:multiLevelType w:val="hybridMultilevel"/>
    <w:tmpl w:val="431032A6"/>
    <w:lvl w:ilvl="0" w:tplc="0A325F38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9046E11"/>
    <w:multiLevelType w:val="hybridMultilevel"/>
    <w:tmpl w:val="87FC4E86"/>
    <w:lvl w:ilvl="0" w:tplc="B4E89938">
      <w:start w:val="5"/>
      <w:numFmt w:val="bullet"/>
      <w:lvlText w:val="-"/>
      <w:lvlJc w:val="left"/>
      <w:pPr>
        <w:ind w:left="1069" w:hanging="360"/>
      </w:pPr>
      <w:rPr>
        <w:rFonts w:ascii="Aptos" w:eastAsia="Calibri" w:hAnsi="Aptos" w:cs="BookmanOldStyle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6" w15:restartNumberingAfterBreak="0">
    <w:nsid w:val="490A4FBC"/>
    <w:multiLevelType w:val="hybridMultilevel"/>
    <w:tmpl w:val="CEEE410A"/>
    <w:lvl w:ilvl="0" w:tplc="64186476">
      <w:start w:val="1"/>
      <w:numFmt w:val="decimal"/>
      <w:lvlText w:val="%1)"/>
      <w:lvlJc w:val="left"/>
      <w:pPr>
        <w:ind w:left="849" w:hanging="364"/>
      </w:pPr>
      <w:rPr>
        <w:rFonts w:ascii="Cambria" w:eastAsia="Arial" w:hAnsi="Cambria" w:cs="Arial" w:hint="default"/>
        <w:b w:val="0"/>
        <w:bCs w:val="0"/>
        <w:i w:val="0"/>
        <w:iCs w:val="0"/>
        <w:color w:val="010101"/>
        <w:spacing w:val="0"/>
        <w:w w:val="100"/>
        <w:sz w:val="20"/>
        <w:szCs w:val="20"/>
        <w:lang w:val="es-ES" w:eastAsia="en-US" w:bidi="ar-SA"/>
      </w:rPr>
    </w:lvl>
    <w:lvl w:ilvl="1" w:tplc="900C99EA">
      <w:start w:val="1"/>
      <w:numFmt w:val="lowerLetter"/>
      <w:lvlText w:val="%2)"/>
      <w:lvlJc w:val="left"/>
      <w:pPr>
        <w:ind w:left="1203" w:hanging="361"/>
      </w:pPr>
      <w:rPr>
        <w:rFonts w:ascii="Aptos" w:eastAsia="Arial" w:hAnsi="Aptos" w:cs="Arial" w:hint="default"/>
        <w:b w:val="0"/>
        <w:bCs w:val="0"/>
        <w:i w:val="0"/>
        <w:iCs w:val="0"/>
        <w:color w:val="010101"/>
        <w:spacing w:val="0"/>
        <w:w w:val="100"/>
        <w:sz w:val="20"/>
        <w:szCs w:val="20"/>
        <w:lang w:val="es-ES" w:eastAsia="en-US" w:bidi="ar-SA"/>
      </w:rPr>
    </w:lvl>
    <w:lvl w:ilvl="2" w:tplc="958A7B66">
      <w:numFmt w:val="bullet"/>
      <w:lvlText w:val="•"/>
      <w:lvlJc w:val="left"/>
      <w:pPr>
        <w:ind w:left="1220" w:hanging="361"/>
      </w:pPr>
      <w:rPr>
        <w:rFonts w:hint="default"/>
        <w:lang w:val="es-ES" w:eastAsia="en-US" w:bidi="ar-SA"/>
      </w:rPr>
    </w:lvl>
    <w:lvl w:ilvl="3" w:tplc="9EA0C85E">
      <w:numFmt w:val="bullet"/>
      <w:lvlText w:val="•"/>
      <w:lvlJc w:val="left"/>
      <w:pPr>
        <w:ind w:left="2230" w:hanging="361"/>
      </w:pPr>
      <w:rPr>
        <w:rFonts w:hint="default"/>
        <w:lang w:val="es-ES" w:eastAsia="en-US" w:bidi="ar-SA"/>
      </w:rPr>
    </w:lvl>
    <w:lvl w:ilvl="4" w:tplc="3BB27D50">
      <w:numFmt w:val="bullet"/>
      <w:lvlText w:val="•"/>
      <w:lvlJc w:val="left"/>
      <w:pPr>
        <w:ind w:left="3241" w:hanging="361"/>
      </w:pPr>
      <w:rPr>
        <w:rFonts w:hint="default"/>
        <w:lang w:val="es-ES" w:eastAsia="en-US" w:bidi="ar-SA"/>
      </w:rPr>
    </w:lvl>
    <w:lvl w:ilvl="5" w:tplc="EB40BD04">
      <w:numFmt w:val="bullet"/>
      <w:lvlText w:val="•"/>
      <w:lvlJc w:val="left"/>
      <w:pPr>
        <w:ind w:left="4252" w:hanging="361"/>
      </w:pPr>
      <w:rPr>
        <w:rFonts w:hint="default"/>
        <w:lang w:val="es-ES" w:eastAsia="en-US" w:bidi="ar-SA"/>
      </w:rPr>
    </w:lvl>
    <w:lvl w:ilvl="6" w:tplc="EA5098CC">
      <w:numFmt w:val="bullet"/>
      <w:lvlText w:val="•"/>
      <w:lvlJc w:val="left"/>
      <w:pPr>
        <w:ind w:left="5263" w:hanging="361"/>
      </w:pPr>
      <w:rPr>
        <w:rFonts w:hint="default"/>
        <w:lang w:val="es-ES" w:eastAsia="en-US" w:bidi="ar-SA"/>
      </w:rPr>
    </w:lvl>
    <w:lvl w:ilvl="7" w:tplc="58B8F134">
      <w:numFmt w:val="bullet"/>
      <w:lvlText w:val="•"/>
      <w:lvlJc w:val="left"/>
      <w:pPr>
        <w:ind w:left="6274" w:hanging="361"/>
      </w:pPr>
      <w:rPr>
        <w:rFonts w:hint="default"/>
        <w:lang w:val="es-ES" w:eastAsia="en-US" w:bidi="ar-SA"/>
      </w:rPr>
    </w:lvl>
    <w:lvl w:ilvl="8" w:tplc="EC10B006">
      <w:numFmt w:val="bullet"/>
      <w:lvlText w:val="•"/>
      <w:lvlJc w:val="left"/>
      <w:pPr>
        <w:ind w:left="7284" w:hanging="361"/>
      </w:pPr>
      <w:rPr>
        <w:rFonts w:hint="default"/>
        <w:lang w:val="es-ES" w:eastAsia="en-US" w:bidi="ar-SA"/>
      </w:rPr>
    </w:lvl>
  </w:abstractNum>
  <w:abstractNum w:abstractNumId="97" w15:restartNumberingAfterBreak="0">
    <w:nsid w:val="4A311072"/>
    <w:multiLevelType w:val="hybridMultilevel"/>
    <w:tmpl w:val="C4D48552"/>
    <w:lvl w:ilvl="0" w:tplc="FFFFFFFF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1" w:tplc="BE38DE64">
      <w:start w:val="1"/>
      <w:numFmt w:val="bullet"/>
      <w:lvlText w:val=""/>
      <w:lvlJc w:val="left"/>
      <w:pPr>
        <w:ind w:left="21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8" w15:restartNumberingAfterBreak="0">
    <w:nsid w:val="4C4C4F8B"/>
    <w:multiLevelType w:val="hybridMultilevel"/>
    <w:tmpl w:val="AABA4524"/>
    <w:lvl w:ilvl="0" w:tplc="0268A400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C9666C0"/>
    <w:multiLevelType w:val="hybridMultilevel"/>
    <w:tmpl w:val="3E6AE3DC"/>
    <w:lvl w:ilvl="0" w:tplc="AB4C2BB2">
      <w:start w:val="2"/>
      <w:numFmt w:val="decimal"/>
      <w:lvlText w:val="%1."/>
      <w:lvlJc w:val="left"/>
      <w:pPr>
        <w:ind w:left="1406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CD8349A"/>
    <w:multiLevelType w:val="hybridMultilevel"/>
    <w:tmpl w:val="4CE09C80"/>
    <w:lvl w:ilvl="0" w:tplc="3A58AFB4">
      <w:start w:val="1"/>
      <w:numFmt w:val="bullet"/>
      <w:lvlText w:val="-"/>
      <w:lvlJc w:val="left"/>
      <w:pPr>
        <w:ind w:left="1997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1" w15:restartNumberingAfterBreak="0">
    <w:nsid w:val="4CFD54A2"/>
    <w:multiLevelType w:val="hybridMultilevel"/>
    <w:tmpl w:val="0D967668"/>
    <w:lvl w:ilvl="0" w:tplc="B984764E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DBC6708"/>
    <w:multiLevelType w:val="hybridMultilevel"/>
    <w:tmpl w:val="DD303080"/>
    <w:lvl w:ilvl="0" w:tplc="6748D3DC">
      <w:start w:val="2"/>
      <w:numFmt w:val="decimal"/>
      <w:lvlText w:val="%1."/>
      <w:lvlJc w:val="left"/>
      <w:pPr>
        <w:ind w:left="1637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E346B75"/>
    <w:multiLevelType w:val="multilevel"/>
    <w:tmpl w:val="463AACB2"/>
    <w:lvl w:ilvl="0">
      <w:start w:val="4"/>
      <w:numFmt w:val="decimal"/>
      <w:lvlText w:val="%1."/>
      <w:lvlJc w:val="left"/>
      <w:pPr>
        <w:ind w:left="420" w:hanging="420"/>
      </w:pPr>
      <w:rPr>
        <w:rFonts w:cs="CIDFont+F2" w:hint="default"/>
      </w:rPr>
    </w:lvl>
    <w:lvl w:ilvl="1">
      <w:start w:val="2"/>
      <w:numFmt w:val="decimal"/>
      <w:lvlText w:val="%1.%2."/>
      <w:lvlJc w:val="left"/>
      <w:pPr>
        <w:ind w:left="1789" w:hanging="720"/>
      </w:pPr>
      <w:rPr>
        <w:rFonts w:cs="CIDFont+F2"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cs="CIDFont+F2"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cs="CIDFont+F2"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cs="CIDFont+F2"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cs="CIDFont+F2"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cs="CIDFont+F2"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cs="CIDFont+F2"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cs="CIDFont+F2" w:hint="default"/>
      </w:rPr>
    </w:lvl>
  </w:abstractNum>
  <w:abstractNum w:abstractNumId="104" w15:restartNumberingAfterBreak="0">
    <w:nsid w:val="4F6F11E2"/>
    <w:multiLevelType w:val="hybridMultilevel"/>
    <w:tmpl w:val="647C440E"/>
    <w:lvl w:ilvl="0" w:tplc="0C0A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5" w15:restartNumberingAfterBreak="0">
    <w:nsid w:val="4FD55E18"/>
    <w:multiLevelType w:val="hybridMultilevel"/>
    <w:tmpl w:val="D7A0A026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7AC65DD2">
      <w:numFmt w:val="bullet"/>
      <w:lvlText w:val="•"/>
      <w:lvlJc w:val="left"/>
      <w:pPr>
        <w:ind w:left="2149" w:hanging="360"/>
      </w:pPr>
      <w:rPr>
        <w:rFonts w:ascii="Cambria" w:eastAsia="Times New Roman" w:hAnsi="Cambri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6" w15:restartNumberingAfterBreak="0">
    <w:nsid w:val="506921EC"/>
    <w:multiLevelType w:val="hybridMultilevel"/>
    <w:tmpl w:val="823EF18A"/>
    <w:lvl w:ilvl="0" w:tplc="F852056E">
      <w:start w:val="1"/>
      <w:numFmt w:val="lowerLetter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7" w15:restartNumberingAfterBreak="0">
    <w:nsid w:val="508D7F98"/>
    <w:multiLevelType w:val="hybridMultilevel"/>
    <w:tmpl w:val="17A4619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543DE2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color w:val="000000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50E221B6"/>
    <w:multiLevelType w:val="hybridMultilevel"/>
    <w:tmpl w:val="F9806BB0"/>
    <w:lvl w:ilvl="0" w:tplc="2E3E7FCE">
      <w:numFmt w:val="bullet"/>
      <w:lvlText w:val="-"/>
      <w:lvlJc w:val="left"/>
      <w:pPr>
        <w:ind w:left="1429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9" w15:restartNumberingAfterBreak="0">
    <w:nsid w:val="517E0E42"/>
    <w:multiLevelType w:val="hybridMultilevel"/>
    <w:tmpl w:val="67D4CED2"/>
    <w:lvl w:ilvl="0" w:tplc="2E3E7FCE">
      <w:numFmt w:val="bullet"/>
      <w:lvlText w:val="-"/>
      <w:lvlJc w:val="left"/>
      <w:pPr>
        <w:ind w:left="1429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0" w15:restartNumberingAfterBreak="0">
    <w:nsid w:val="526A7EB8"/>
    <w:multiLevelType w:val="hybridMultilevel"/>
    <w:tmpl w:val="3B627A26"/>
    <w:lvl w:ilvl="0" w:tplc="A2703DBA">
      <w:start w:val="2"/>
      <w:numFmt w:val="lowerLetter"/>
      <w:lvlText w:val="%1)"/>
      <w:lvlJc w:val="left"/>
      <w:pPr>
        <w:ind w:left="1637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2357" w:hanging="360"/>
      </w:pPr>
    </w:lvl>
    <w:lvl w:ilvl="2" w:tplc="0C0A001B" w:tentative="1">
      <w:start w:val="1"/>
      <w:numFmt w:val="lowerRoman"/>
      <w:lvlText w:val="%3."/>
      <w:lvlJc w:val="right"/>
      <w:pPr>
        <w:ind w:left="3077" w:hanging="180"/>
      </w:pPr>
    </w:lvl>
    <w:lvl w:ilvl="3" w:tplc="0C0A000F" w:tentative="1">
      <w:start w:val="1"/>
      <w:numFmt w:val="decimal"/>
      <w:lvlText w:val="%4."/>
      <w:lvlJc w:val="left"/>
      <w:pPr>
        <w:ind w:left="3797" w:hanging="360"/>
      </w:pPr>
    </w:lvl>
    <w:lvl w:ilvl="4" w:tplc="0C0A0019" w:tentative="1">
      <w:start w:val="1"/>
      <w:numFmt w:val="lowerLetter"/>
      <w:lvlText w:val="%5."/>
      <w:lvlJc w:val="left"/>
      <w:pPr>
        <w:ind w:left="4517" w:hanging="360"/>
      </w:pPr>
    </w:lvl>
    <w:lvl w:ilvl="5" w:tplc="0C0A001B" w:tentative="1">
      <w:start w:val="1"/>
      <w:numFmt w:val="lowerRoman"/>
      <w:lvlText w:val="%6."/>
      <w:lvlJc w:val="right"/>
      <w:pPr>
        <w:ind w:left="5237" w:hanging="180"/>
      </w:pPr>
    </w:lvl>
    <w:lvl w:ilvl="6" w:tplc="0C0A000F" w:tentative="1">
      <w:start w:val="1"/>
      <w:numFmt w:val="decimal"/>
      <w:lvlText w:val="%7."/>
      <w:lvlJc w:val="left"/>
      <w:pPr>
        <w:ind w:left="5957" w:hanging="360"/>
      </w:pPr>
    </w:lvl>
    <w:lvl w:ilvl="7" w:tplc="0C0A0019" w:tentative="1">
      <w:start w:val="1"/>
      <w:numFmt w:val="lowerLetter"/>
      <w:lvlText w:val="%8."/>
      <w:lvlJc w:val="left"/>
      <w:pPr>
        <w:ind w:left="6677" w:hanging="360"/>
      </w:pPr>
    </w:lvl>
    <w:lvl w:ilvl="8" w:tplc="0C0A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11" w15:restartNumberingAfterBreak="0">
    <w:nsid w:val="526D5EE6"/>
    <w:multiLevelType w:val="hybridMultilevel"/>
    <w:tmpl w:val="BDBA242A"/>
    <w:lvl w:ilvl="0" w:tplc="0982FAB6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3A05A3C"/>
    <w:multiLevelType w:val="hybridMultilevel"/>
    <w:tmpl w:val="0EEE2B76"/>
    <w:lvl w:ilvl="0" w:tplc="BE38DE64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3" w15:restartNumberingAfterBreak="0">
    <w:nsid w:val="53E4093D"/>
    <w:multiLevelType w:val="hybridMultilevel"/>
    <w:tmpl w:val="FD50B0FC"/>
    <w:lvl w:ilvl="0" w:tplc="88EC448C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4127887"/>
    <w:multiLevelType w:val="hybridMultilevel"/>
    <w:tmpl w:val="7E2CF858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5" w15:restartNumberingAfterBreak="0">
    <w:nsid w:val="54700256"/>
    <w:multiLevelType w:val="hybridMultilevel"/>
    <w:tmpl w:val="5EAAF458"/>
    <w:lvl w:ilvl="0" w:tplc="7C7C27BA">
      <w:start w:val="21"/>
      <w:numFmt w:val="bullet"/>
      <w:lvlText w:val="-"/>
      <w:lvlJc w:val="left"/>
      <w:pPr>
        <w:ind w:left="720" w:hanging="360"/>
      </w:pPr>
      <w:rPr>
        <w:rFonts w:ascii="Aptos" w:eastAsia="Times New Roman" w:hAnsi="Aptos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54DE1A85"/>
    <w:multiLevelType w:val="hybridMultilevel"/>
    <w:tmpl w:val="042688BA"/>
    <w:lvl w:ilvl="0" w:tplc="02D609EC">
      <w:start w:val="1"/>
      <w:numFmt w:val="decimal"/>
      <w:lvlText w:val="%1."/>
      <w:lvlJc w:val="left"/>
      <w:pPr>
        <w:ind w:left="10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66" w:hanging="360"/>
      </w:pPr>
    </w:lvl>
    <w:lvl w:ilvl="2" w:tplc="0C0A001B" w:tentative="1">
      <w:start w:val="1"/>
      <w:numFmt w:val="lowerRoman"/>
      <w:lvlText w:val="%3."/>
      <w:lvlJc w:val="right"/>
      <w:pPr>
        <w:ind w:left="2486" w:hanging="180"/>
      </w:pPr>
    </w:lvl>
    <w:lvl w:ilvl="3" w:tplc="0C0A000F" w:tentative="1">
      <w:start w:val="1"/>
      <w:numFmt w:val="decimal"/>
      <w:lvlText w:val="%4."/>
      <w:lvlJc w:val="left"/>
      <w:pPr>
        <w:ind w:left="3206" w:hanging="360"/>
      </w:pPr>
    </w:lvl>
    <w:lvl w:ilvl="4" w:tplc="0C0A0019" w:tentative="1">
      <w:start w:val="1"/>
      <w:numFmt w:val="lowerLetter"/>
      <w:lvlText w:val="%5."/>
      <w:lvlJc w:val="left"/>
      <w:pPr>
        <w:ind w:left="3926" w:hanging="360"/>
      </w:pPr>
    </w:lvl>
    <w:lvl w:ilvl="5" w:tplc="0C0A001B" w:tentative="1">
      <w:start w:val="1"/>
      <w:numFmt w:val="lowerRoman"/>
      <w:lvlText w:val="%6."/>
      <w:lvlJc w:val="right"/>
      <w:pPr>
        <w:ind w:left="4646" w:hanging="180"/>
      </w:pPr>
    </w:lvl>
    <w:lvl w:ilvl="6" w:tplc="0C0A000F" w:tentative="1">
      <w:start w:val="1"/>
      <w:numFmt w:val="decimal"/>
      <w:lvlText w:val="%7."/>
      <w:lvlJc w:val="left"/>
      <w:pPr>
        <w:ind w:left="5366" w:hanging="360"/>
      </w:pPr>
    </w:lvl>
    <w:lvl w:ilvl="7" w:tplc="0C0A0019" w:tentative="1">
      <w:start w:val="1"/>
      <w:numFmt w:val="lowerLetter"/>
      <w:lvlText w:val="%8."/>
      <w:lvlJc w:val="left"/>
      <w:pPr>
        <w:ind w:left="6086" w:hanging="360"/>
      </w:pPr>
    </w:lvl>
    <w:lvl w:ilvl="8" w:tplc="0C0A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117" w15:restartNumberingAfterBreak="0">
    <w:nsid w:val="566D6001"/>
    <w:multiLevelType w:val="hybridMultilevel"/>
    <w:tmpl w:val="F3EC61D0"/>
    <w:lvl w:ilvl="0" w:tplc="EB326A3A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75228AD"/>
    <w:multiLevelType w:val="hybridMultilevel"/>
    <w:tmpl w:val="C3D2E74C"/>
    <w:lvl w:ilvl="0" w:tplc="48288CF8">
      <w:start w:val="2"/>
      <w:numFmt w:val="bullet"/>
      <w:lvlText w:val="-"/>
      <w:lvlJc w:val="left"/>
      <w:pPr>
        <w:ind w:left="1429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9" w15:restartNumberingAfterBreak="0">
    <w:nsid w:val="582B338A"/>
    <w:multiLevelType w:val="hybridMultilevel"/>
    <w:tmpl w:val="76EA82FE"/>
    <w:lvl w:ilvl="0" w:tplc="1326D51A">
      <w:start w:val="1"/>
      <w:numFmt w:val="decimal"/>
      <w:lvlText w:val="%1."/>
      <w:lvlJc w:val="left"/>
      <w:pPr>
        <w:ind w:left="1069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120" w15:restartNumberingAfterBreak="0">
    <w:nsid w:val="58EE645A"/>
    <w:multiLevelType w:val="hybridMultilevel"/>
    <w:tmpl w:val="5BFE89FA"/>
    <w:lvl w:ilvl="0" w:tplc="BE38DE6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1" w15:restartNumberingAfterBreak="0">
    <w:nsid w:val="5911344C"/>
    <w:multiLevelType w:val="hybridMultilevel"/>
    <w:tmpl w:val="1E2A7E90"/>
    <w:lvl w:ilvl="0" w:tplc="3A58AFB4">
      <w:start w:val="1"/>
      <w:numFmt w:val="bullet"/>
      <w:lvlText w:val="-"/>
      <w:lvlJc w:val="left"/>
      <w:pPr>
        <w:ind w:left="720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5A291A77"/>
    <w:multiLevelType w:val="hybridMultilevel"/>
    <w:tmpl w:val="7EC6CFAE"/>
    <w:lvl w:ilvl="0" w:tplc="FFFFFFFF">
      <w:numFmt w:val="bullet"/>
      <w:lvlText w:val="-"/>
      <w:lvlJc w:val="left"/>
      <w:pPr>
        <w:ind w:left="1429" w:hanging="360"/>
      </w:pPr>
      <w:rPr>
        <w:rFonts w:ascii="Tahoma" w:eastAsia="Calibri" w:hAnsi="Tahoma" w:cs="Tahoma" w:hint="default"/>
      </w:rPr>
    </w:lvl>
    <w:lvl w:ilvl="1" w:tplc="2E3E7FCE">
      <w:numFmt w:val="bullet"/>
      <w:lvlText w:val="-"/>
      <w:lvlJc w:val="left"/>
      <w:pPr>
        <w:ind w:left="1429" w:hanging="360"/>
      </w:pPr>
      <w:rPr>
        <w:rFonts w:ascii="Tahoma" w:eastAsia="Calibri" w:hAnsi="Tahoma" w:cs="Tahoma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3" w15:restartNumberingAfterBreak="0">
    <w:nsid w:val="5A4A1666"/>
    <w:multiLevelType w:val="hybridMultilevel"/>
    <w:tmpl w:val="F92CA5E2"/>
    <w:lvl w:ilvl="0" w:tplc="2E3E7FCE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5B087E40"/>
    <w:multiLevelType w:val="hybridMultilevel"/>
    <w:tmpl w:val="7C309EDC"/>
    <w:lvl w:ilvl="0" w:tplc="2E3E7FCE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5B7728BC"/>
    <w:multiLevelType w:val="hybridMultilevel"/>
    <w:tmpl w:val="F2265FB0"/>
    <w:lvl w:ilvl="0" w:tplc="B47444DA">
      <w:start w:val="1"/>
      <w:numFmt w:val="decimal"/>
      <w:lvlText w:val="%1."/>
      <w:lvlJc w:val="left"/>
      <w:pPr>
        <w:ind w:left="1637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B9064C0"/>
    <w:multiLevelType w:val="hybridMultilevel"/>
    <w:tmpl w:val="D512B9F8"/>
    <w:lvl w:ilvl="0" w:tplc="3A58AFB4">
      <w:start w:val="1"/>
      <w:numFmt w:val="bullet"/>
      <w:lvlText w:val="-"/>
      <w:lvlJc w:val="left"/>
      <w:pPr>
        <w:ind w:left="1429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7" w15:restartNumberingAfterBreak="0">
    <w:nsid w:val="5BD13425"/>
    <w:multiLevelType w:val="hybridMultilevel"/>
    <w:tmpl w:val="5980FB90"/>
    <w:lvl w:ilvl="0" w:tplc="7A08EA08">
      <w:start w:val="2"/>
      <w:numFmt w:val="lowerLetter"/>
      <w:lvlText w:val="%1)"/>
      <w:lvlJc w:val="left"/>
      <w:pPr>
        <w:ind w:left="1637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5CF727AF"/>
    <w:multiLevelType w:val="hybridMultilevel"/>
    <w:tmpl w:val="032C2C1A"/>
    <w:lvl w:ilvl="0" w:tplc="7B4C9BA0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9" w15:restartNumberingAfterBreak="0">
    <w:nsid w:val="5D6B2C9F"/>
    <w:multiLevelType w:val="hybridMultilevel"/>
    <w:tmpl w:val="8DCE85B0"/>
    <w:lvl w:ilvl="0" w:tplc="0C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0" w15:restartNumberingAfterBreak="0">
    <w:nsid w:val="5D78159C"/>
    <w:multiLevelType w:val="hybridMultilevel"/>
    <w:tmpl w:val="88025B9C"/>
    <w:lvl w:ilvl="0" w:tplc="3A58AFB4">
      <w:start w:val="1"/>
      <w:numFmt w:val="bullet"/>
      <w:lvlText w:val="-"/>
      <w:lvlJc w:val="left"/>
      <w:pPr>
        <w:ind w:left="720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5D86371B"/>
    <w:multiLevelType w:val="hybridMultilevel"/>
    <w:tmpl w:val="8B00E086"/>
    <w:lvl w:ilvl="0" w:tplc="C1B030A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DC4637C"/>
    <w:multiLevelType w:val="hybridMultilevel"/>
    <w:tmpl w:val="9FFADFFA"/>
    <w:lvl w:ilvl="0" w:tplc="BE38DE64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3" w15:restartNumberingAfterBreak="0">
    <w:nsid w:val="5E442F8D"/>
    <w:multiLevelType w:val="hybridMultilevel"/>
    <w:tmpl w:val="0792E260"/>
    <w:lvl w:ilvl="0" w:tplc="31A4DA2E">
      <w:start w:val="1"/>
      <w:numFmt w:val="decimal"/>
      <w:lvlText w:val="%1)"/>
      <w:lvlJc w:val="left"/>
      <w:pPr>
        <w:ind w:left="848" w:hanging="363"/>
      </w:pPr>
      <w:rPr>
        <w:rFonts w:ascii="Aptos" w:eastAsia="Arial" w:hAnsi="Aptos" w:cs="Arial" w:hint="default"/>
        <w:b w:val="0"/>
        <w:bCs w:val="0"/>
        <w:i w:val="0"/>
        <w:iCs w:val="0"/>
        <w:color w:val="010101"/>
        <w:spacing w:val="0"/>
        <w:w w:val="100"/>
        <w:sz w:val="20"/>
        <w:szCs w:val="20"/>
        <w:lang w:val="es-ES" w:eastAsia="en-US" w:bidi="ar-SA"/>
      </w:rPr>
    </w:lvl>
    <w:lvl w:ilvl="1" w:tplc="3C805984">
      <w:numFmt w:val="bullet"/>
      <w:lvlText w:val="•"/>
      <w:lvlJc w:val="left"/>
      <w:pPr>
        <w:ind w:left="1686" w:hanging="363"/>
      </w:pPr>
      <w:rPr>
        <w:rFonts w:hint="default"/>
        <w:lang w:val="es-ES" w:eastAsia="en-US" w:bidi="ar-SA"/>
      </w:rPr>
    </w:lvl>
    <w:lvl w:ilvl="2" w:tplc="81BA4156">
      <w:numFmt w:val="bullet"/>
      <w:lvlText w:val="•"/>
      <w:lvlJc w:val="left"/>
      <w:pPr>
        <w:ind w:left="2533" w:hanging="363"/>
      </w:pPr>
      <w:rPr>
        <w:rFonts w:hint="default"/>
        <w:lang w:val="es-ES" w:eastAsia="en-US" w:bidi="ar-SA"/>
      </w:rPr>
    </w:lvl>
    <w:lvl w:ilvl="3" w:tplc="F940A6EA">
      <w:numFmt w:val="bullet"/>
      <w:lvlText w:val="•"/>
      <w:lvlJc w:val="left"/>
      <w:pPr>
        <w:ind w:left="3379" w:hanging="363"/>
      </w:pPr>
      <w:rPr>
        <w:rFonts w:hint="default"/>
        <w:lang w:val="es-ES" w:eastAsia="en-US" w:bidi="ar-SA"/>
      </w:rPr>
    </w:lvl>
    <w:lvl w:ilvl="4" w:tplc="D29C3E34">
      <w:numFmt w:val="bullet"/>
      <w:lvlText w:val="•"/>
      <w:lvlJc w:val="left"/>
      <w:pPr>
        <w:ind w:left="4226" w:hanging="363"/>
      </w:pPr>
      <w:rPr>
        <w:rFonts w:hint="default"/>
        <w:lang w:val="es-ES" w:eastAsia="en-US" w:bidi="ar-SA"/>
      </w:rPr>
    </w:lvl>
    <w:lvl w:ilvl="5" w:tplc="D1DC5E32">
      <w:numFmt w:val="bullet"/>
      <w:lvlText w:val="•"/>
      <w:lvlJc w:val="left"/>
      <w:pPr>
        <w:ind w:left="5073" w:hanging="363"/>
      </w:pPr>
      <w:rPr>
        <w:rFonts w:hint="default"/>
        <w:lang w:val="es-ES" w:eastAsia="en-US" w:bidi="ar-SA"/>
      </w:rPr>
    </w:lvl>
    <w:lvl w:ilvl="6" w:tplc="319ED056">
      <w:numFmt w:val="bullet"/>
      <w:lvlText w:val="•"/>
      <w:lvlJc w:val="left"/>
      <w:pPr>
        <w:ind w:left="5919" w:hanging="363"/>
      </w:pPr>
      <w:rPr>
        <w:rFonts w:hint="default"/>
        <w:lang w:val="es-ES" w:eastAsia="en-US" w:bidi="ar-SA"/>
      </w:rPr>
    </w:lvl>
    <w:lvl w:ilvl="7" w:tplc="1FB816FE">
      <w:numFmt w:val="bullet"/>
      <w:lvlText w:val="•"/>
      <w:lvlJc w:val="left"/>
      <w:pPr>
        <w:ind w:left="6766" w:hanging="363"/>
      </w:pPr>
      <w:rPr>
        <w:rFonts w:hint="default"/>
        <w:lang w:val="es-ES" w:eastAsia="en-US" w:bidi="ar-SA"/>
      </w:rPr>
    </w:lvl>
    <w:lvl w:ilvl="8" w:tplc="844CD9D8">
      <w:numFmt w:val="bullet"/>
      <w:lvlText w:val="•"/>
      <w:lvlJc w:val="left"/>
      <w:pPr>
        <w:ind w:left="7613" w:hanging="363"/>
      </w:pPr>
      <w:rPr>
        <w:rFonts w:hint="default"/>
        <w:lang w:val="es-ES" w:eastAsia="en-US" w:bidi="ar-SA"/>
      </w:rPr>
    </w:lvl>
  </w:abstractNum>
  <w:abstractNum w:abstractNumId="134" w15:restartNumberingAfterBreak="0">
    <w:nsid w:val="5EC61188"/>
    <w:multiLevelType w:val="hybridMultilevel"/>
    <w:tmpl w:val="FFFFFFFF"/>
    <w:lvl w:ilvl="0" w:tplc="82B02FF6">
      <w:start w:val="4"/>
      <w:numFmt w:val="bullet"/>
      <w:lvlText w:val="-"/>
      <w:lvlJc w:val="left"/>
      <w:pPr>
        <w:ind w:left="1429" w:hanging="360"/>
      </w:pPr>
      <w:rPr>
        <w:rFonts w:ascii="Maiandra GD" w:eastAsia="Times New Roman" w:hAnsi="Maiandra GD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5" w15:restartNumberingAfterBreak="0">
    <w:nsid w:val="5EDB4743"/>
    <w:multiLevelType w:val="hybridMultilevel"/>
    <w:tmpl w:val="8DE28200"/>
    <w:lvl w:ilvl="0" w:tplc="911A1C3A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64" w:hanging="360"/>
      </w:pPr>
    </w:lvl>
    <w:lvl w:ilvl="2" w:tplc="FFFFFFFF" w:tentative="1">
      <w:start w:val="1"/>
      <w:numFmt w:val="lowerRoman"/>
      <w:lvlText w:val="%3."/>
      <w:lvlJc w:val="right"/>
      <w:pPr>
        <w:ind w:left="2484" w:hanging="180"/>
      </w:pPr>
    </w:lvl>
    <w:lvl w:ilvl="3" w:tplc="FFFFFFFF" w:tentative="1">
      <w:start w:val="1"/>
      <w:numFmt w:val="decimal"/>
      <w:lvlText w:val="%4."/>
      <w:lvlJc w:val="left"/>
      <w:pPr>
        <w:ind w:left="3204" w:hanging="360"/>
      </w:pPr>
    </w:lvl>
    <w:lvl w:ilvl="4" w:tplc="FFFFFFFF" w:tentative="1">
      <w:start w:val="1"/>
      <w:numFmt w:val="lowerLetter"/>
      <w:lvlText w:val="%5."/>
      <w:lvlJc w:val="left"/>
      <w:pPr>
        <w:ind w:left="3924" w:hanging="360"/>
      </w:pPr>
    </w:lvl>
    <w:lvl w:ilvl="5" w:tplc="FFFFFFFF" w:tentative="1">
      <w:start w:val="1"/>
      <w:numFmt w:val="lowerRoman"/>
      <w:lvlText w:val="%6."/>
      <w:lvlJc w:val="right"/>
      <w:pPr>
        <w:ind w:left="4644" w:hanging="180"/>
      </w:pPr>
    </w:lvl>
    <w:lvl w:ilvl="6" w:tplc="FFFFFFFF" w:tentative="1">
      <w:start w:val="1"/>
      <w:numFmt w:val="decimal"/>
      <w:lvlText w:val="%7."/>
      <w:lvlJc w:val="left"/>
      <w:pPr>
        <w:ind w:left="5364" w:hanging="360"/>
      </w:pPr>
    </w:lvl>
    <w:lvl w:ilvl="7" w:tplc="FFFFFFFF" w:tentative="1">
      <w:start w:val="1"/>
      <w:numFmt w:val="lowerLetter"/>
      <w:lvlText w:val="%8."/>
      <w:lvlJc w:val="left"/>
      <w:pPr>
        <w:ind w:left="6084" w:hanging="360"/>
      </w:pPr>
    </w:lvl>
    <w:lvl w:ilvl="8" w:tplc="FFFFFFFF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36" w15:restartNumberingAfterBreak="0">
    <w:nsid w:val="5FBB5E08"/>
    <w:multiLevelType w:val="hybridMultilevel"/>
    <w:tmpl w:val="244E4462"/>
    <w:lvl w:ilvl="0" w:tplc="5678A0A8">
      <w:start w:val="2"/>
      <w:numFmt w:val="decimal"/>
      <w:lvlText w:val="%1."/>
      <w:lvlJc w:val="left"/>
      <w:pPr>
        <w:ind w:left="2149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FE23E8A"/>
    <w:multiLevelType w:val="hybridMultilevel"/>
    <w:tmpl w:val="0BDC4898"/>
    <w:lvl w:ilvl="0" w:tplc="2F2C3958">
      <w:start w:val="3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072486E"/>
    <w:multiLevelType w:val="hybridMultilevel"/>
    <w:tmpl w:val="F162F3CC"/>
    <w:lvl w:ilvl="0" w:tplc="3A58AFB4">
      <w:start w:val="1"/>
      <w:numFmt w:val="bullet"/>
      <w:lvlText w:val="-"/>
      <w:lvlJc w:val="left"/>
      <w:pPr>
        <w:ind w:left="720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61281754"/>
    <w:multiLevelType w:val="hybridMultilevel"/>
    <w:tmpl w:val="FFFFFFFF"/>
    <w:lvl w:ilvl="0" w:tplc="22D2337E">
      <w:start w:val="4"/>
      <w:numFmt w:val="bullet"/>
      <w:lvlText w:val="-"/>
      <w:lvlJc w:val="left"/>
      <w:pPr>
        <w:ind w:left="2628" w:hanging="360"/>
      </w:pPr>
      <w:rPr>
        <w:rFonts w:ascii="Cambria Math" w:eastAsia="Times New Roman" w:hAnsi="Cambria Math" w:hint="default"/>
      </w:rPr>
    </w:lvl>
    <w:lvl w:ilvl="1" w:tplc="0C0A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40" w15:restartNumberingAfterBreak="0">
    <w:nsid w:val="6171003B"/>
    <w:multiLevelType w:val="hybridMultilevel"/>
    <w:tmpl w:val="60D2D990"/>
    <w:lvl w:ilvl="0" w:tplc="D450BF26">
      <w:start w:val="2"/>
      <w:numFmt w:val="decimal"/>
      <w:lvlText w:val="%1."/>
      <w:lvlJc w:val="left"/>
      <w:pPr>
        <w:ind w:left="1406" w:hanging="360"/>
      </w:pPr>
      <w:rPr>
        <w:rFonts w:hint="default"/>
        <w:i w:val="0"/>
        <w:iCs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1BC24E6"/>
    <w:multiLevelType w:val="hybridMultilevel"/>
    <w:tmpl w:val="C9CC128A"/>
    <w:lvl w:ilvl="0" w:tplc="A62C99E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21B046B"/>
    <w:multiLevelType w:val="hybridMultilevel"/>
    <w:tmpl w:val="FFFFFFFF"/>
    <w:lvl w:ilvl="0" w:tplc="3E40676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3" w15:restartNumberingAfterBreak="0">
    <w:nsid w:val="622B5918"/>
    <w:multiLevelType w:val="hybridMultilevel"/>
    <w:tmpl w:val="C95E9ED4"/>
    <w:lvl w:ilvl="0" w:tplc="066499F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25E08E5"/>
    <w:multiLevelType w:val="hybridMultilevel"/>
    <w:tmpl w:val="86F629C8"/>
    <w:lvl w:ilvl="0" w:tplc="FFFFFFFF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28B3B8E"/>
    <w:multiLevelType w:val="hybridMultilevel"/>
    <w:tmpl w:val="0694969C"/>
    <w:lvl w:ilvl="0" w:tplc="765064FC">
      <w:start w:val="1"/>
      <w:numFmt w:val="decimal"/>
      <w:lvlText w:val="%1."/>
      <w:lvlJc w:val="left"/>
      <w:pPr>
        <w:ind w:left="10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2C4361A"/>
    <w:multiLevelType w:val="hybridMultilevel"/>
    <w:tmpl w:val="A94EC27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7" w15:restartNumberingAfterBreak="0">
    <w:nsid w:val="638B06DF"/>
    <w:multiLevelType w:val="hybridMultilevel"/>
    <w:tmpl w:val="EF8EBA84"/>
    <w:lvl w:ilvl="0" w:tplc="BE38DE64">
      <w:start w:val="1"/>
      <w:numFmt w:val="bullet"/>
      <w:lvlText w:val=""/>
      <w:lvlJc w:val="left"/>
      <w:pPr>
        <w:ind w:left="148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8" w15:restartNumberingAfterBreak="0">
    <w:nsid w:val="660E048A"/>
    <w:multiLevelType w:val="hybridMultilevel"/>
    <w:tmpl w:val="92487428"/>
    <w:lvl w:ilvl="0" w:tplc="3628EF10">
      <w:start w:val="1"/>
      <w:numFmt w:val="decimal"/>
      <w:lvlText w:val="%1."/>
      <w:lvlJc w:val="left"/>
      <w:pPr>
        <w:ind w:left="10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66466879"/>
    <w:multiLevelType w:val="hybridMultilevel"/>
    <w:tmpl w:val="6812D976"/>
    <w:lvl w:ilvl="0" w:tplc="36B8B99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6E64468"/>
    <w:multiLevelType w:val="hybridMultilevel"/>
    <w:tmpl w:val="1FB83BA4"/>
    <w:lvl w:ilvl="0" w:tplc="6714E8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7014D01"/>
    <w:multiLevelType w:val="multilevel"/>
    <w:tmpl w:val="47DE9334"/>
    <w:lvl w:ilvl="0">
      <w:start w:val="6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52" w15:restartNumberingAfterBreak="0">
    <w:nsid w:val="67835902"/>
    <w:multiLevelType w:val="hybridMultilevel"/>
    <w:tmpl w:val="DEC4BE44"/>
    <w:lvl w:ilvl="0" w:tplc="3A58AFB4">
      <w:start w:val="1"/>
      <w:numFmt w:val="bullet"/>
      <w:lvlText w:val="-"/>
      <w:lvlJc w:val="left"/>
      <w:pPr>
        <w:ind w:left="720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67B603B4"/>
    <w:multiLevelType w:val="hybridMultilevel"/>
    <w:tmpl w:val="D3B42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A2F5698"/>
    <w:multiLevelType w:val="hybridMultilevel"/>
    <w:tmpl w:val="1F880C76"/>
    <w:lvl w:ilvl="0" w:tplc="469AE5D8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764" w:hanging="360"/>
      </w:pPr>
    </w:lvl>
    <w:lvl w:ilvl="2" w:tplc="0C0A001B" w:tentative="1">
      <w:start w:val="1"/>
      <w:numFmt w:val="lowerRoman"/>
      <w:lvlText w:val="%3."/>
      <w:lvlJc w:val="right"/>
      <w:pPr>
        <w:ind w:left="2484" w:hanging="180"/>
      </w:pPr>
    </w:lvl>
    <w:lvl w:ilvl="3" w:tplc="0C0A000F" w:tentative="1">
      <w:start w:val="1"/>
      <w:numFmt w:val="decimal"/>
      <w:lvlText w:val="%4."/>
      <w:lvlJc w:val="left"/>
      <w:pPr>
        <w:ind w:left="3204" w:hanging="360"/>
      </w:pPr>
    </w:lvl>
    <w:lvl w:ilvl="4" w:tplc="0C0A0019" w:tentative="1">
      <w:start w:val="1"/>
      <w:numFmt w:val="lowerLetter"/>
      <w:lvlText w:val="%5."/>
      <w:lvlJc w:val="left"/>
      <w:pPr>
        <w:ind w:left="3924" w:hanging="360"/>
      </w:pPr>
    </w:lvl>
    <w:lvl w:ilvl="5" w:tplc="0C0A001B" w:tentative="1">
      <w:start w:val="1"/>
      <w:numFmt w:val="lowerRoman"/>
      <w:lvlText w:val="%6."/>
      <w:lvlJc w:val="right"/>
      <w:pPr>
        <w:ind w:left="4644" w:hanging="180"/>
      </w:pPr>
    </w:lvl>
    <w:lvl w:ilvl="6" w:tplc="0C0A000F" w:tentative="1">
      <w:start w:val="1"/>
      <w:numFmt w:val="decimal"/>
      <w:lvlText w:val="%7."/>
      <w:lvlJc w:val="left"/>
      <w:pPr>
        <w:ind w:left="5364" w:hanging="360"/>
      </w:pPr>
    </w:lvl>
    <w:lvl w:ilvl="7" w:tplc="0C0A0019" w:tentative="1">
      <w:start w:val="1"/>
      <w:numFmt w:val="lowerLetter"/>
      <w:lvlText w:val="%8."/>
      <w:lvlJc w:val="left"/>
      <w:pPr>
        <w:ind w:left="6084" w:hanging="360"/>
      </w:pPr>
    </w:lvl>
    <w:lvl w:ilvl="8" w:tplc="0C0A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55" w15:restartNumberingAfterBreak="0">
    <w:nsid w:val="6B7C30F9"/>
    <w:multiLevelType w:val="multilevel"/>
    <w:tmpl w:val="9D3A36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sz w:val="24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6BD47EBC"/>
    <w:multiLevelType w:val="hybridMultilevel"/>
    <w:tmpl w:val="B0264B3E"/>
    <w:lvl w:ilvl="0" w:tplc="080898D0">
      <w:start w:val="1"/>
      <w:numFmt w:val="decimal"/>
      <w:lvlText w:val="%1º"/>
      <w:lvlJc w:val="left"/>
      <w:pPr>
        <w:ind w:left="8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560" w:hanging="360"/>
      </w:pPr>
    </w:lvl>
    <w:lvl w:ilvl="2" w:tplc="0C0A001B" w:tentative="1">
      <w:start w:val="1"/>
      <w:numFmt w:val="lowerRoman"/>
      <w:lvlText w:val="%3."/>
      <w:lvlJc w:val="right"/>
      <w:pPr>
        <w:ind w:left="2280" w:hanging="180"/>
      </w:pPr>
    </w:lvl>
    <w:lvl w:ilvl="3" w:tplc="0C0A000F" w:tentative="1">
      <w:start w:val="1"/>
      <w:numFmt w:val="decimal"/>
      <w:lvlText w:val="%4."/>
      <w:lvlJc w:val="left"/>
      <w:pPr>
        <w:ind w:left="3000" w:hanging="360"/>
      </w:pPr>
    </w:lvl>
    <w:lvl w:ilvl="4" w:tplc="0C0A0019" w:tentative="1">
      <w:start w:val="1"/>
      <w:numFmt w:val="lowerLetter"/>
      <w:lvlText w:val="%5."/>
      <w:lvlJc w:val="left"/>
      <w:pPr>
        <w:ind w:left="3720" w:hanging="360"/>
      </w:pPr>
    </w:lvl>
    <w:lvl w:ilvl="5" w:tplc="0C0A001B" w:tentative="1">
      <w:start w:val="1"/>
      <w:numFmt w:val="lowerRoman"/>
      <w:lvlText w:val="%6."/>
      <w:lvlJc w:val="right"/>
      <w:pPr>
        <w:ind w:left="4440" w:hanging="180"/>
      </w:pPr>
    </w:lvl>
    <w:lvl w:ilvl="6" w:tplc="0C0A000F" w:tentative="1">
      <w:start w:val="1"/>
      <w:numFmt w:val="decimal"/>
      <w:lvlText w:val="%7."/>
      <w:lvlJc w:val="left"/>
      <w:pPr>
        <w:ind w:left="5160" w:hanging="360"/>
      </w:pPr>
    </w:lvl>
    <w:lvl w:ilvl="7" w:tplc="0C0A0019" w:tentative="1">
      <w:start w:val="1"/>
      <w:numFmt w:val="lowerLetter"/>
      <w:lvlText w:val="%8."/>
      <w:lvlJc w:val="left"/>
      <w:pPr>
        <w:ind w:left="5880" w:hanging="360"/>
      </w:pPr>
    </w:lvl>
    <w:lvl w:ilvl="8" w:tplc="0C0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7" w15:restartNumberingAfterBreak="0">
    <w:nsid w:val="6C536915"/>
    <w:multiLevelType w:val="hybridMultilevel"/>
    <w:tmpl w:val="215C3F5A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8" w15:restartNumberingAfterBreak="0">
    <w:nsid w:val="6D3B46DC"/>
    <w:multiLevelType w:val="hybridMultilevel"/>
    <w:tmpl w:val="637AC538"/>
    <w:lvl w:ilvl="0" w:tplc="1DB4FBF8">
      <w:start w:val="2"/>
      <w:numFmt w:val="decimal"/>
      <w:lvlText w:val="%1."/>
      <w:lvlJc w:val="left"/>
      <w:pPr>
        <w:ind w:left="1406" w:hanging="360"/>
      </w:pPr>
      <w:rPr>
        <w:rFonts w:hint="default"/>
        <w:i w:val="0"/>
        <w:iCs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D912F72"/>
    <w:multiLevelType w:val="hybridMultilevel"/>
    <w:tmpl w:val="CE96C6BA"/>
    <w:lvl w:ilvl="0" w:tplc="C602F62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E8D5718"/>
    <w:multiLevelType w:val="hybridMultilevel"/>
    <w:tmpl w:val="FEC8004E"/>
    <w:lvl w:ilvl="0" w:tplc="7E16A3D0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70CA3278"/>
    <w:multiLevelType w:val="hybridMultilevel"/>
    <w:tmpl w:val="F50C79A2"/>
    <w:lvl w:ilvl="0" w:tplc="FFFFFFFF">
      <w:start w:val="1"/>
      <w:numFmt w:val="decimal"/>
      <w:lvlText w:val="%1."/>
      <w:lvlJc w:val="left"/>
      <w:pPr>
        <w:ind w:left="1404" w:hanging="720"/>
      </w:pPr>
      <w:rPr>
        <w:rFonts w:ascii="Cambria" w:hAnsi="Cambria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64" w:hanging="360"/>
      </w:pPr>
    </w:lvl>
    <w:lvl w:ilvl="2" w:tplc="FFFFFFFF" w:tentative="1">
      <w:start w:val="1"/>
      <w:numFmt w:val="lowerRoman"/>
      <w:lvlText w:val="%3."/>
      <w:lvlJc w:val="right"/>
      <w:pPr>
        <w:ind w:left="2484" w:hanging="180"/>
      </w:pPr>
    </w:lvl>
    <w:lvl w:ilvl="3" w:tplc="FFFFFFFF" w:tentative="1">
      <w:start w:val="1"/>
      <w:numFmt w:val="decimal"/>
      <w:lvlText w:val="%4."/>
      <w:lvlJc w:val="left"/>
      <w:pPr>
        <w:ind w:left="3204" w:hanging="360"/>
      </w:pPr>
    </w:lvl>
    <w:lvl w:ilvl="4" w:tplc="FFFFFFFF" w:tentative="1">
      <w:start w:val="1"/>
      <w:numFmt w:val="lowerLetter"/>
      <w:lvlText w:val="%5."/>
      <w:lvlJc w:val="left"/>
      <w:pPr>
        <w:ind w:left="3924" w:hanging="360"/>
      </w:pPr>
    </w:lvl>
    <w:lvl w:ilvl="5" w:tplc="FFFFFFFF" w:tentative="1">
      <w:start w:val="1"/>
      <w:numFmt w:val="lowerRoman"/>
      <w:lvlText w:val="%6."/>
      <w:lvlJc w:val="right"/>
      <w:pPr>
        <w:ind w:left="4644" w:hanging="180"/>
      </w:pPr>
    </w:lvl>
    <w:lvl w:ilvl="6" w:tplc="FFFFFFFF" w:tentative="1">
      <w:start w:val="1"/>
      <w:numFmt w:val="decimal"/>
      <w:lvlText w:val="%7."/>
      <w:lvlJc w:val="left"/>
      <w:pPr>
        <w:ind w:left="5364" w:hanging="360"/>
      </w:pPr>
    </w:lvl>
    <w:lvl w:ilvl="7" w:tplc="FFFFFFFF" w:tentative="1">
      <w:start w:val="1"/>
      <w:numFmt w:val="lowerLetter"/>
      <w:lvlText w:val="%8."/>
      <w:lvlJc w:val="left"/>
      <w:pPr>
        <w:ind w:left="6084" w:hanging="360"/>
      </w:pPr>
    </w:lvl>
    <w:lvl w:ilvl="8" w:tplc="FFFFFFFF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162" w15:restartNumberingAfterBreak="0">
    <w:nsid w:val="714E09AD"/>
    <w:multiLevelType w:val="hybridMultilevel"/>
    <w:tmpl w:val="38240DD0"/>
    <w:lvl w:ilvl="0" w:tplc="85B635C8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3" w15:restartNumberingAfterBreak="0">
    <w:nsid w:val="719A61E1"/>
    <w:multiLevelType w:val="multilevel"/>
    <w:tmpl w:val="E74292A2"/>
    <w:lvl w:ilvl="0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/>
      </w:rPr>
    </w:lvl>
    <w:lvl w:ilvl="2">
      <w:start w:val="1"/>
      <w:numFmt w:val="upperLetter"/>
      <w:isLgl/>
      <w:lvlText w:val="%1.%2.%3."/>
      <w:lvlJc w:val="left"/>
      <w:pPr>
        <w:ind w:left="178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  <w:b/>
      </w:rPr>
    </w:lvl>
  </w:abstractNum>
  <w:abstractNum w:abstractNumId="164" w15:restartNumberingAfterBreak="0">
    <w:nsid w:val="71D00E20"/>
    <w:multiLevelType w:val="hybridMultilevel"/>
    <w:tmpl w:val="149C1962"/>
    <w:lvl w:ilvl="0" w:tplc="88C21848">
      <w:start w:val="1"/>
      <w:numFmt w:val="lowerLetter"/>
      <w:lvlText w:val="%1)"/>
      <w:lvlJc w:val="left"/>
      <w:pPr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5" w15:restartNumberingAfterBreak="0">
    <w:nsid w:val="728413CC"/>
    <w:multiLevelType w:val="hybridMultilevel"/>
    <w:tmpl w:val="6F0C76C6"/>
    <w:lvl w:ilvl="0" w:tplc="2E3E7FCE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729C1675"/>
    <w:multiLevelType w:val="hybridMultilevel"/>
    <w:tmpl w:val="79E85594"/>
    <w:lvl w:ilvl="0" w:tplc="E326D9E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 w15:restartNumberingAfterBreak="0">
    <w:nsid w:val="73931265"/>
    <w:multiLevelType w:val="hybridMultilevel"/>
    <w:tmpl w:val="B570145C"/>
    <w:lvl w:ilvl="0" w:tplc="3A58AFB4">
      <w:start w:val="1"/>
      <w:numFmt w:val="bullet"/>
      <w:lvlText w:val="-"/>
      <w:lvlJc w:val="left"/>
      <w:pPr>
        <w:ind w:left="720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73C75B75"/>
    <w:multiLevelType w:val="hybridMultilevel"/>
    <w:tmpl w:val="EEF826CE"/>
    <w:lvl w:ilvl="0" w:tplc="0C0A0005">
      <w:start w:val="1"/>
      <w:numFmt w:val="bullet"/>
      <w:lvlText w:val=""/>
      <w:lvlJc w:val="left"/>
      <w:pPr>
        <w:ind w:left="235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169" w15:restartNumberingAfterBreak="0">
    <w:nsid w:val="73CC2758"/>
    <w:multiLevelType w:val="hybridMultilevel"/>
    <w:tmpl w:val="F11EB732"/>
    <w:lvl w:ilvl="0" w:tplc="A3CEA8CC">
      <w:start w:val="1"/>
      <w:numFmt w:val="decimal"/>
      <w:lvlText w:val="%1)"/>
      <w:lvlJc w:val="left"/>
      <w:pPr>
        <w:ind w:left="849" w:hanging="363"/>
      </w:pPr>
      <w:rPr>
        <w:rFonts w:ascii="Aptos" w:eastAsia="Arial" w:hAnsi="Aptos" w:cs="Arial" w:hint="default"/>
        <w:b w:val="0"/>
        <w:bCs w:val="0"/>
        <w:i w:val="0"/>
        <w:iCs w:val="0"/>
        <w:color w:val="010101"/>
        <w:spacing w:val="0"/>
        <w:w w:val="100"/>
        <w:sz w:val="20"/>
        <w:szCs w:val="20"/>
        <w:lang w:val="es-ES" w:eastAsia="en-US" w:bidi="ar-SA"/>
      </w:rPr>
    </w:lvl>
    <w:lvl w:ilvl="1" w:tplc="50B24A42">
      <w:numFmt w:val="bullet"/>
      <w:lvlText w:val="•"/>
      <w:lvlJc w:val="left"/>
      <w:pPr>
        <w:ind w:left="1686" w:hanging="363"/>
      </w:pPr>
      <w:rPr>
        <w:rFonts w:hint="default"/>
        <w:lang w:val="es-ES" w:eastAsia="en-US" w:bidi="ar-SA"/>
      </w:rPr>
    </w:lvl>
    <w:lvl w:ilvl="2" w:tplc="30A20A6A">
      <w:numFmt w:val="bullet"/>
      <w:lvlText w:val="•"/>
      <w:lvlJc w:val="left"/>
      <w:pPr>
        <w:ind w:left="2533" w:hanging="363"/>
      </w:pPr>
      <w:rPr>
        <w:rFonts w:hint="default"/>
        <w:lang w:val="es-ES" w:eastAsia="en-US" w:bidi="ar-SA"/>
      </w:rPr>
    </w:lvl>
    <w:lvl w:ilvl="3" w:tplc="EEBC6550">
      <w:numFmt w:val="bullet"/>
      <w:lvlText w:val="•"/>
      <w:lvlJc w:val="left"/>
      <w:pPr>
        <w:ind w:left="3379" w:hanging="363"/>
      </w:pPr>
      <w:rPr>
        <w:rFonts w:hint="default"/>
        <w:lang w:val="es-ES" w:eastAsia="en-US" w:bidi="ar-SA"/>
      </w:rPr>
    </w:lvl>
    <w:lvl w:ilvl="4" w:tplc="258A679E">
      <w:numFmt w:val="bullet"/>
      <w:lvlText w:val="•"/>
      <w:lvlJc w:val="left"/>
      <w:pPr>
        <w:ind w:left="4226" w:hanging="363"/>
      </w:pPr>
      <w:rPr>
        <w:rFonts w:hint="default"/>
        <w:lang w:val="es-ES" w:eastAsia="en-US" w:bidi="ar-SA"/>
      </w:rPr>
    </w:lvl>
    <w:lvl w:ilvl="5" w:tplc="A09E59B2">
      <w:numFmt w:val="bullet"/>
      <w:lvlText w:val="•"/>
      <w:lvlJc w:val="left"/>
      <w:pPr>
        <w:ind w:left="5073" w:hanging="363"/>
      </w:pPr>
      <w:rPr>
        <w:rFonts w:hint="default"/>
        <w:lang w:val="es-ES" w:eastAsia="en-US" w:bidi="ar-SA"/>
      </w:rPr>
    </w:lvl>
    <w:lvl w:ilvl="6" w:tplc="5D2029F0">
      <w:numFmt w:val="bullet"/>
      <w:lvlText w:val="•"/>
      <w:lvlJc w:val="left"/>
      <w:pPr>
        <w:ind w:left="5919" w:hanging="363"/>
      </w:pPr>
      <w:rPr>
        <w:rFonts w:hint="default"/>
        <w:lang w:val="es-ES" w:eastAsia="en-US" w:bidi="ar-SA"/>
      </w:rPr>
    </w:lvl>
    <w:lvl w:ilvl="7" w:tplc="265860B2">
      <w:numFmt w:val="bullet"/>
      <w:lvlText w:val="•"/>
      <w:lvlJc w:val="left"/>
      <w:pPr>
        <w:ind w:left="6766" w:hanging="363"/>
      </w:pPr>
      <w:rPr>
        <w:rFonts w:hint="default"/>
        <w:lang w:val="es-ES" w:eastAsia="en-US" w:bidi="ar-SA"/>
      </w:rPr>
    </w:lvl>
    <w:lvl w:ilvl="8" w:tplc="210C246A">
      <w:numFmt w:val="bullet"/>
      <w:lvlText w:val="•"/>
      <w:lvlJc w:val="left"/>
      <w:pPr>
        <w:ind w:left="7613" w:hanging="363"/>
      </w:pPr>
      <w:rPr>
        <w:rFonts w:hint="default"/>
        <w:lang w:val="es-ES" w:eastAsia="en-US" w:bidi="ar-SA"/>
      </w:rPr>
    </w:lvl>
  </w:abstractNum>
  <w:abstractNum w:abstractNumId="170" w15:restartNumberingAfterBreak="0">
    <w:nsid w:val="73E57091"/>
    <w:multiLevelType w:val="hybridMultilevel"/>
    <w:tmpl w:val="58A6594A"/>
    <w:lvl w:ilvl="0" w:tplc="2E3E7FCE">
      <w:numFmt w:val="bullet"/>
      <w:lvlText w:val="-"/>
      <w:lvlJc w:val="left"/>
      <w:pPr>
        <w:ind w:left="1429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1" w15:restartNumberingAfterBreak="0">
    <w:nsid w:val="74007654"/>
    <w:multiLevelType w:val="hybridMultilevel"/>
    <w:tmpl w:val="8160E07C"/>
    <w:lvl w:ilvl="0" w:tplc="BE38DE6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75191F05"/>
    <w:multiLevelType w:val="hybridMultilevel"/>
    <w:tmpl w:val="128E4796"/>
    <w:lvl w:ilvl="0" w:tplc="0C0A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3" w15:restartNumberingAfterBreak="0">
    <w:nsid w:val="7519248E"/>
    <w:multiLevelType w:val="hybridMultilevel"/>
    <w:tmpl w:val="257A0B08"/>
    <w:lvl w:ilvl="0" w:tplc="713689C4">
      <w:start w:val="1"/>
      <w:numFmt w:val="decimal"/>
      <w:lvlText w:val="%1)"/>
      <w:lvlJc w:val="left"/>
      <w:pPr>
        <w:ind w:left="848" w:hanging="363"/>
      </w:pPr>
      <w:rPr>
        <w:rFonts w:ascii="Aptos" w:eastAsia="Arial" w:hAnsi="Aptos" w:cs="Arial" w:hint="default"/>
        <w:b w:val="0"/>
        <w:bCs w:val="0"/>
        <w:i w:val="0"/>
        <w:iCs w:val="0"/>
        <w:color w:val="010101"/>
        <w:spacing w:val="0"/>
        <w:w w:val="100"/>
        <w:sz w:val="20"/>
        <w:szCs w:val="20"/>
        <w:lang w:val="es-ES" w:eastAsia="en-US" w:bidi="ar-SA"/>
      </w:rPr>
    </w:lvl>
    <w:lvl w:ilvl="1" w:tplc="7CFE965C">
      <w:numFmt w:val="bullet"/>
      <w:lvlText w:val="•"/>
      <w:lvlJc w:val="left"/>
      <w:pPr>
        <w:ind w:left="1686" w:hanging="363"/>
      </w:pPr>
      <w:rPr>
        <w:rFonts w:hint="default"/>
        <w:lang w:val="es-ES" w:eastAsia="en-US" w:bidi="ar-SA"/>
      </w:rPr>
    </w:lvl>
    <w:lvl w:ilvl="2" w:tplc="D5AA8EF6">
      <w:numFmt w:val="bullet"/>
      <w:lvlText w:val="•"/>
      <w:lvlJc w:val="left"/>
      <w:pPr>
        <w:ind w:left="2533" w:hanging="363"/>
      </w:pPr>
      <w:rPr>
        <w:rFonts w:hint="default"/>
        <w:lang w:val="es-ES" w:eastAsia="en-US" w:bidi="ar-SA"/>
      </w:rPr>
    </w:lvl>
    <w:lvl w:ilvl="3" w:tplc="EA705F9A">
      <w:numFmt w:val="bullet"/>
      <w:lvlText w:val="•"/>
      <w:lvlJc w:val="left"/>
      <w:pPr>
        <w:ind w:left="3379" w:hanging="363"/>
      </w:pPr>
      <w:rPr>
        <w:rFonts w:hint="default"/>
        <w:lang w:val="es-ES" w:eastAsia="en-US" w:bidi="ar-SA"/>
      </w:rPr>
    </w:lvl>
    <w:lvl w:ilvl="4" w:tplc="FB4C16DE">
      <w:numFmt w:val="bullet"/>
      <w:lvlText w:val="•"/>
      <w:lvlJc w:val="left"/>
      <w:pPr>
        <w:ind w:left="4226" w:hanging="363"/>
      </w:pPr>
      <w:rPr>
        <w:rFonts w:hint="default"/>
        <w:lang w:val="es-ES" w:eastAsia="en-US" w:bidi="ar-SA"/>
      </w:rPr>
    </w:lvl>
    <w:lvl w:ilvl="5" w:tplc="C2921524">
      <w:numFmt w:val="bullet"/>
      <w:lvlText w:val="•"/>
      <w:lvlJc w:val="left"/>
      <w:pPr>
        <w:ind w:left="5073" w:hanging="363"/>
      </w:pPr>
      <w:rPr>
        <w:rFonts w:hint="default"/>
        <w:lang w:val="es-ES" w:eastAsia="en-US" w:bidi="ar-SA"/>
      </w:rPr>
    </w:lvl>
    <w:lvl w:ilvl="6" w:tplc="4C92FC30">
      <w:numFmt w:val="bullet"/>
      <w:lvlText w:val="•"/>
      <w:lvlJc w:val="left"/>
      <w:pPr>
        <w:ind w:left="5919" w:hanging="363"/>
      </w:pPr>
      <w:rPr>
        <w:rFonts w:hint="default"/>
        <w:lang w:val="es-ES" w:eastAsia="en-US" w:bidi="ar-SA"/>
      </w:rPr>
    </w:lvl>
    <w:lvl w:ilvl="7" w:tplc="4680FDF8">
      <w:numFmt w:val="bullet"/>
      <w:lvlText w:val="•"/>
      <w:lvlJc w:val="left"/>
      <w:pPr>
        <w:ind w:left="6766" w:hanging="363"/>
      </w:pPr>
      <w:rPr>
        <w:rFonts w:hint="default"/>
        <w:lang w:val="es-ES" w:eastAsia="en-US" w:bidi="ar-SA"/>
      </w:rPr>
    </w:lvl>
    <w:lvl w:ilvl="8" w:tplc="AC688B78">
      <w:numFmt w:val="bullet"/>
      <w:lvlText w:val="•"/>
      <w:lvlJc w:val="left"/>
      <w:pPr>
        <w:ind w:left="7613" w:hanging="363"/>
      </w:pPr>
      <w:rPr>
        <w:rFonts w:hint="default"/>
        <w:lang w:val="es-ES" w:eastAsia="en-US" w:bidi="ar-SA"/>
      </w:rPr>
    </w:lvl>
  </w:abstractNum>
  <w:abstractNum w:abstractNumId="174" w15:restartNumberingAfterBreak="0">
    <w:nsid w:val="753846A7"/>
    <w:multiLevelType w:val="hybridMultilevel"/>
    <w:tmpl w:val="0044A0CA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Arial Nova" w:hAnsi="Arial Nova" w:hint="default"/>
      </w:rPr>
    </w:lvl>
    <w:lvl w:ilvl="1" w:tplc="3A58AFB4">
      <w:start w:val="1"/>
      <w:numFmt w:val="bullet"/>
      <w:lvlText w:val="-"/>
      <w:lvlJc w:val="left"/>
      <w:pPr>
        <w:ind w:left="2149" w:hanging="360"/>
      </w:pPr>
      <w:rPr>
        <w:rFonts w:ascii="Arial Nova" w:hAnsi="Arial Nova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5" w15:restartNumberingAfterBreak="0">
    <w:nsid w:val="758C4E76"/>
    <w:multiLevelType w:val="hybridMultilevel"/>
    <w:tmpl w:val="A9A6C67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6" w15:restartNumberingAfterBreak="0">
    <w:nsid w:val="75EC4038"/>
    <w:multiLevelType w:val="hybridMultilevel"/>
    <w:tmpl w:val="BBF8BDB4"/>
    <w:lvl w:ilvl="0" w:tplc="10E68CC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7" w15:restartNumberingAfterBreak="0">
    <w:nsid w:val="765327ED"/>
    <w:multiLevelType w:val="hybridMultilevel"/>
    <w:tmpl w:val="F8CC7384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8" w15:restartNumberingAfterBreak="0">
    <w:nsid w:val="76F73CEF"/>
    <w:multiLevelType w:val="hybridMultilevel"/>
    <w:tmpl w:val="A53C990E"/>
    <w:lvl w:ilvl="0" w:tplc="3A58AFB4">
      <w:start w:val="1"/>
      <w:numFmt w:val="bullet"/>
      <w:lvlText w:val="-"/>
      <w:lvlJc w:val="left"/>
      <w:pPr>
        <w:ind w:left="1080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9" w15:restartNumberingAfterBreak="0">
    <w:nsid w:val="772A5BE5"/>
    <w:multiLevelType w:val="hybridMultilevel"/>
    <w:tmpl w:val="F1F28286"/>
    <w:lvl w:ilvl="0" w:tplc="B4605F5C">
      <w:start w:val="1"/>
      <w:numFmt w:val="decimal"/>
      <w:lvlText w:val="%1."/>
      <w:lvlJc w:val="left"/>
      <w:pPr>
        <w:ind w:left="1406" w:hanging="360"/>
      </w:pPr>
      <w:rPr>
        <w:rFonts w:hint="default"/>
        <w:sz w:val="21"/>
        <w:szCs w:val="2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7A94E05"/>
    <w:multiLevelType w:val="hybridMultilevel"/>
    <w:tmpl w:val="EB4437F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 w15:restartNumberingAfterBreak="0">
    <w:nsid w:val="78564C64"/>
    <w:multiLevelType w:val="hybridMultilevel"/>
    <w:tmpl w:val="5CCC6E88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2" w15:restartNumberingAfterBreak="0">
    <w:nsid w:val="789C52B8"/>
    <w:multiLevelType w:val="hybridMultilevel"/>
    <w:tmpl w:val="3FC49E12"/>
    <w:lvl w:ilvl="0" w:tplc="23D05714">
      <w:start w:val="1"/>
      <w:numFmt w:val="decimal"/>
      <w:lvlText w:val="%1."/>
      <w:lvlJc w:val="left"/>
      <w:pPr>
        <w:ind w:left="1778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3" w15:restartNumberingAfterBreak="0">
    <w:nsid w:val="79795745"/>
    <w:multiLevelType w:val="hybridMultilevel"/>
    <w:tmpl w:val="6B9CC380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4" w15:restartNumberingAfterBreak="0">
    <w:nsid w:val="79E87B86"/>
    <w:multiLevelType w:val="hybridMultilevel"/>
    <w:tmpl w:val="57FCEB02"/>
    <w:lvl w:ilvl="0" w:tplc="FF481B70">
      <w:start w:val="1"/>
      <w:numFmt w:val="decimal"/>
      <w:lvlText w:val="%1."/>
      <w:lvlJc w:val="left"/>
      <w:pPr>
        <w:ind w:left="1406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A2B1E61"/>
    <w:multiLevelType w:val="hybridMultilevel"/>
    <w:tmpl w:val="5274AC28"/>
    <w:lvl w:ilvl="0" w:tplc="4350C22A">
      <w:start w:val="1"/>
      <w:numFmt w:val="decimal"/>
      <w:lvlText w:val="%1."/>
      <w:lvlJc w:val="left"/>
      <w:pPr>
        <w:ind w:left="1637" w:hanging="360"/>
      </w:pPr>
      <w:rPr>
        <w:rFonts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7A590415"/>
    <w:multiLevelType w:val="hybridMultilevel"/>
    <w:tmpl w:val="5C92DB92"/>
    <w:lvl w:ilvl="0" w:tplc="3A58AFB4">
      <w:start w:val="1"/>
      <w:numFmt w:val="bullet"/>
      <w:lvlText w:val="-"/>
      <w:lvlJc w:val="left"/>
      <w:pPr>
        <w:ind w:left="1429" w:hanging="360"/>
      </w:pPr>
      <w:rPr>
        <w:rFonts w:ascii="Arial Nova" w:hAnsi="Arial Nova" w:hint="default"/>
      </w:rPr>
    </w:lvl>
    <w:lvl w:ilvl="1" w:tplc="064E3D5E">
      <w:numFmt w:val="bullet"/>
      <w:lvlText w:val=""/>
      <w:lvlJc w:val="left"/>
      <w:rPr>
        <w:rFonts w:ascii="Arial" w:eastAsia="Calibr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7" w15:restartNumberingAfterBreak="0">
    <w:nsid w:val="7AD4708C"/>
    <w:multiLevelType w:val="hybridMultilevel"/>
    <w:tmpl w:val="FFA4033E"/>
    <w:lvl w:ilvl="0" w:tplc="3A58AFB4">
      <w:start w:val="1"/>
      <w:numFmt w:val="bullet"/>
      <w:lvlText w:val="-"/>
      <w:lvlJc w:val="left"/>
      <w:pPr>
        <w:ind w:left="720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 w15:restartNumberingAfterBreak="0">
    <w:nsid w:val="7B862199"/>
    <w:multiLevelType w:val="hybridMultilevel"/>
    <w:tmpl w:val="46243EF2"/>
    <w:lvl w:ilvl="0" w:tplc="25E29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B9D07AE"/>
    <w:multiLevelType w:val="hybridMultilevel"/>
    <w:tmpl w:val="16CE6580"/>
    <w:lvl w:ilvl="0" w:tplc="BE38DE6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0" w15:restartNumberingAfterBreak="0">
    <w:nsid w:val="7C98213D"/>
    <w:multiLevelType w:val="hybridMultilevel"/>
    <w:tmpl w:val="8D5A3708"/>
    <w:lvl w:ilvl="0" w:tplc="3A58AFB4">
      <w:start w:val="1"/>
      <w:numFmt w:val="bullet"/>
      <w:lvlText w:val="-"/>
      <w:lvlJc w:val="left"/>
      <w:pPr>
        <w:ind w:left="1429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1" w15:restartNumberingAfterBreak="0">
    <w:nsid w:val="7CF461BC"/>
    <w:multiLevelType w:val="hybridMultilevel"/>
    <w:tmpl w:val="49F47C3E"/>
    <w:lvl w:ilvl="0" w:tplc="E7982DFA">
      <w:start w:val="2"/>
      <w:numFmt w:val="decimal"/>
      <w:lvlText w:val="%1."/>
      <w:lvlJc w:val="left"/>
      <w:pPr>
        <w:ind w:left="1406" w:hanging="360"/>
      </w:pPr>
      <w:rPr>
        <w:rFonts w:hint="default"/>
        <w:i w:val="0"/>
        <w:iCs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7D161709"/>
    <w:multiLevelType w:val="hybridMultilevel"/>
    <w:tmpl w:val="AE42C4E6"/>
    <w:lvl w:ilvl="0" w:tplc="3A58AFB4">
      <w:start w:val="1"/>
      <w:numFmt w:val="bullet"/>
      <w:lvlText w:val="-"/>
      <w:lvlJc w:val="left"/>
      <w:pPr>
        <w:ind w:left="1429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3" w15:restartNumberingAfterBreak="0">
    <w:nsid w:val="7D487FF6"/>
    <w:multiLevelType w:val="hybridMultilevel"/>
    <w:tmpl w:val="AF8E7BB6"/>
    <w:lvl w:ilvl="0" w:tplc="3A58AFB4">
      <w:start w:val="1"/>
      <w:numFmt w:val="bullet"/>
      <w:lvlText w:val="-"/>
      <w:lvlJc w:val="left"/>
      <w:pPr>
        <w:ind w:left="1080" w:hanging="360"/>
      </w:pPr>
      <w:rPr>
        <w:rFonts w:ascii="Arial Nova" w:hAnsi="Arial Nova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4" w15:restartNumberingAfterBreak="0">
    <w:nsid w:val="7E51369E"/>
    <w:multiLevelType w:val="hybridMultilevel"/>
    <w:tmpl w:val="FBE87A46"/>
    <w:lvl w:ilvl="0" w:tplc="BE38DE6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5" w15:restartNumberingAfterBreak="0">
    <w:nsid w:val="7E875452"/>
    <w:multiLevelType w:val="hybridMultilevel"/>
    <w:tmpl w:val="73645410"/>
    <w:lvl w:ilvl="0" w:tplc="3D9A9AE2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49" w:hanging="360"/>
      </w:pPr>
    </w:lvl>
    <w:lvl w:ilvl="2" w:tplc="0C0A001B" w:tentative="1">
      <w:start w:val="1"/>
      <w:numFmt w:val="lowerRoman"/>
      <w:lvlText w:val="%3."/>
      <w:lvlJc w:val="right"/>
      <w:pPr>
        <w:ind w:left="2569" w:hanging="180"/>
      </w:pPr>
    </w:lvl>
    <w:lvl w:ilvl="3" w:tplc="0C0A000F" w:tentative="1">
      <w:start w:val="1"/>
      <w:numFmt w:val="decimal"/>
      <w:lvlText w:val="%4."/>
      <w:lvlJc w:val="left"/>
      <w:pPr>
        <w:ind w:left="3289" w:hanging="360"/>
      </w:pPr>
    </w:lvl>
    <w:lvl w:ilvl="4" w:tplc="0C0A0019" w:tentative="1">
      <w:start w:val="1"/>
      <w:numFmt w:val="lowerLetter"/>
      <w:lvlText w:val="%5."/>
      <w:lvlJc w:val="left"/>
      <w:pPr>
        <w:ind w:left="4009" w:hanging="360"/>
      </w:pPr>
    </w:lvl>
    <w:lvl w:ilvl="5" w:tplc="0C0A001B" w:tentative="1">
      <w:start w:val="1"/>
      <w:numFmt w:val="lowerRoman"/>
      <w:lvlText w:val="%6."/>
      <w:lvlJc w:val="right"/>
      <w:pPr>
        <w:ind w:left="4729" w:hanging="180"/>
      </w:pPr>
    </w:lvl>
    <w:lvl w:ilvl="6" w:tplc="0C0A000F" w:tentative="1">
      <w:start w:val="1"/>
      <w:numFmt w:val="decimal"/>
      <w:lvlText w:val="%7."/>
      <w:lvlJc w:val="left"/>
      <w:pPr>
        <w:ind w:left="5449" w:hanging="360"/>
      </w:pPr>
    </w:lvl>
    <w:lvl w:ilvl="7" w:tplc="0C0A0019" w:tentative="1">
      <w:start w:val="1"/>
      <w:numFmt w:val="lowerLetter"/>
      <w:lvlText w:val="%8."/>
      <w:lvlJc w:val="left"/>
      <w:pPr>
        <w:ind w:left="6169" w:hanging="360"/>
      </w:pPr>
    </w:lvl>
    <w:lvl w:ilvl="8" w:tplc="0C0A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96" w15:restartNumberingAfterBreak="0">
    <w:nsid w:val="7E891F29"/>
    <w:multiLevelType w:val="hybridMultilevel"/>
    <w:tmpl w:val="326012E2"/>
    <w:lvl w:ilvl="0" w:tplc="96F6FF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843578">
    <w:abstractNumId w:val="52"/>
  </w:num>
  <w:num w:numId="2" w16cid:durableId="1043333629">
    <w:abstractNumId w:val="28"/>
  </w:num>
  <w:num w:numId="3" w16cid:durableId="2067532514">
    <w:abstractNumId w:val="24"/>
  </w:num>
  <w:num w:numId="4" w16cid:durableId="1039286233">
    <w:abstractNumId w:val="40"/>
  </w:num>
  <w:num w:numId="5" w16cid:durableId="954671856">
    <w:abstractNumId w:val="55"/>
  </w:num>
  <w:num w:numId="6" w16cid:durableId="9579">
    <w:abstractNumId w:val="170"/>
  </w:num>
  <w:num w:numId="7" w16cid:durableId="728187836">
    <w:abstractNumId w:val="124"/>
  </w:num>
  <w:num w:numId="8" w16cid:durableId="1398435609">
    <w:abstractNumId w:val="38"/>
  </w:num>
  <w:num w:numId="9" w16cid:durableId="1501702519">
    <w:abstractNumId w:val="82"/>
  </w:num>
  <w:num w:numId="10" w16cid:durableId="2079739601">
    <w:abstractNumId w:val="122"/>
  </w:num>
  <w:num w:numId="11" w16cid:durableId="1548176105">
    <w:abstractNumId w:val="107"/>
  </w:num>
  <w:num w:numId="12" w16cid:durableId="331300997">
    <w:abstractNumId w:val="4"/>
  </w:num>
  <w:num w:numId="13" w16cid:durableId="1980723547">
    <w:abstractNumId w:val="190"/>
  </w:num>
  <w:num w:numId="14" w16cid:durableId="201788280">
    <w:abstractNumId w:val="21"/>
  </w:num>
  <w:num w:numId="15" w16cid:durableId="647982200">
    <w:abstractNumId w:val="144"/>
  </w:num>
  <w:num w:numId="16" w16cid:durableId="1977298010">
    <w:abstractNumId w:val="129"/>
  </w:num>
  <w:num w:numId="17" w16cid:durableId="1002590544">
    <w:abstractNumId w:val="34"/>
  </w:num>
  <w:num w:numId="18" w16cid:durableId="644353239">
    <w:abstractNumId w:val="71"/>
  </w:num>
  <w:num w:numId="19" w16cid:durableId="1482648310">
    <w:abstractNumId w:val="195"/>
  </w:num>
  <w:num w:numId="20" w16cid:durableId="487793953">
    <w:abstractNumId w:val="153"/>
  </w:num>
  <w:num w:numId="21" w16cid:durableId="626815371">
    <w:abstractNumId w:val="166"/>
  </w:num>
  <w:num w:numId="22" w16cid:durableId="1136486277">
    <w:abstractNumId w:val="123"/>
  </w:num>
  <w:num w:numId="23" w16cid:durableId="388963343">
    <w:abstractNumId w:val="125"/>
  </w:num>
  <w:num w:numId="24" w16cid:durableId="256981565">
    <w:abstractNumId w:val="13"/>
  </w:num>
  <w:num w:numId="25" w16cid:durableId="2020302855">
    <w:abstractNumId w:val="178"/>
  </w:num>
  <w:num w:numId="26" w16cid:durableId="962929307">
    <w:abstractNumId w:val="57"/>
  </w:num>
  <w:num w:numId="27" w16cid:durableId="1113138538">
    <w:abstractNumId w:val="59"/>
  </w:num>
  <w:num w:numId="28" w16cid:durableId="2137139919">
    <w:abstractNumId w:val="16"/>
  </w:num>
  <w:num w:numId="29" w16cid:durableId="305008504">
    <w:abstractNumId w:val="86"/>
  </w:num>
  <w:num w:numId="30" w16cid:durableId="415057779">
    <w:abstractNumId w:val="81"/>
  </w:num>
  <w:num w:numId="31" w16cid:durableId="953050704">
    <w:abstractNumId w:val="23"/>
  </w:num>
  <w:num w:numId="32" w16cid:durableId="1211767158">
    <w:abstractNumId w:val="87"/>
  </w:num>
  <w:num w:numId="33" w16cid:durableId="130832671">
    <w:abstractNumId w:val="41"/>
  </w:num>
  <w:num w:numId="34" w16cid:durableId="1380015621">
    <w:abstractNumId w:val="67"/>
  </w:num>
  <w:num w:numId="35" w16cid:durableId="940841181">
    <w:abstractNumId w:val="117"/>
  </w:num>
  <w:num w:numId="36" w16cid:durableId="500970363">
    <w:abstractNumId w:val="193"/>
  </w:num>
  <w:num w:numId="37" w16cid:durableId="866719506">
    <w:abstractNumId w:val="102"/>
  </w:num>
  <w:num w:numId="38" w16cid:durableId="1308974685">
    <w:abstractNumId w:val="53"/>
  </w:num>
  <w:num w:numId="39" w16cid:durableId="1352681297">
    <w:abstractNumId w:val="167"/>
  </w:num>
  <w:num w:numId="40" w16cid:durableId="1077245335">
    <w:abstractNumId w:val="184"/>
  </w:num>
  <w:num w:numId="41" w16cid:durableId="1720013729">
    <w:abstractNumId w:val="130"/>
  </w:num>
  <w:num w:numId="42" w16cid:durableId="68043273">
    <w:abstractNumId w:val="54"/>
  </w:num>
  <w:num w:numId="43" w16cid:durableId="46300755">
    <w:abstractNumId w:val="98"/>
  </w:num>
  <w:num w:numId="44" w16cid:durableId="2041011966">
    <w:abstractNumId w:val="76"/>
  </w:num>
  <w:num w:numId="45" w16cid:durableId="114561419">
    <w:abstractNumId w:val="35"/>
  </w:num>
  <w:num w:numId="46" w16cid:durableId="638918375">
    <w:abstractNumId w:val="100"/>
  </w:num>
  <w:num w:numId="47" w16cid:durableId="1310020224">
    <w:abstractNumId w:val="147"/>
  </w:num>
  <w:num w:numId="48" w16cid:durableId="934170232">
    <w:abstractNumId w:val="77"/>
  </w:num>
  <w:num w:numId="49" w16cid:durableId="452753607">
    <w:abstractNumId w:val="74"/>
  </w:num>
  <w:num w:numId="50" w16cid:durableId="779952515">
    <w:abstractNumId w:val="93"/>
  </w:num>
  <w:num w:numId="51" w16cid:durableId="1776168227">
    <w:abstractNumId w:val="140"/>
  </w:num>
  <w:num w:numId="52" w16cid:durableId="1675574362">
    <w:abstractNumId w:val="27"/>
  </w:num>
  <w:num w:numId="53" w16cid:durableId="2093815190">
    <w:abstractNumId w:val="61"/>
  </w:num>
  <w:num w:numId="54" w16cid:durableId="1411611335">
    <w:abstractNumId w:val="26"/>
  </w:num>
  <w:num w:numId="55" w16cid:durableId="148910016">
    <w:abstractNumId w:val="25"/>
  </w:num>
  <w:num w:numId="56" w16cid:durableId="276646973">
    <w:abstractNumId w:val="126"/>
  </w:num>
  <w:num w:numId="57" w16cid:durableId="2063408447">
    <w:abstractNumId w:val="70"/>
  </w:num>
  <w:num w:numId="58" w16cid:durableId="900674699">
    <w:abstractNumId w:val="10"/>
  </w:num>
  <w:num w:numId="59" w16cid:durableId="28385590">
    <w:abstractNumId w:val="43"/>
  </w:num>
  <w:num w:numId="60" w16cid:durableId="1193421442">
    <w:abstractNumId w:val="185"/>
  </w:num>
  <w:num w:numId="61" w16cid:durableId="82991190">
    <w:abstractNumId w:val="164"/>
  </w:num>
  <w:num w:numId="62" w16cid:durableId="474034486">
    <w:abstractNumId w:val="56"/>
  </w:num>
  <w:num w:numId="63" w16cid:durableId="323361661">
    <w:abstractNumId w:val="68"/>
  </w:num>
  <w:num w:numId="64" w16cid:durableId="922756819">
    <w:abstractNumId w:val="191"/>
  </w:num>
  <w:num w:numId="65" w16cid:durableId="621034826">
    <w:abstractNumId w:val="158"/>
  </w:num>
  <w:num w:numId="66" w16cid:durableId="53090515">
    <w:abstractNumId w:val="36"/>
  </w:num>
  <w:num w:numId="67" w16cid:durableId="65298944">
    <w:abstractNumId w:val="154"/>
  </w:num>
  <w:num w:numId="68" w16cid:durableId="1606308361">
    <w:abstractNumId w:val="108"/>
  </w:num>
  <w:num w:numId="69" w16cid:durableId="1886795188">
    <w:abstractNumId w:val="162"/>
  </w:num>
  <w:num w:numId="70" w16cid:durableId="1785539002">
    <w:abstractNumId w:val="66"/>
  </w:num>
  <w:num w:numId="71" w16cid:durableId="156925041">
    <w:abstractNumId w:val="177"/>
  </w:num>
  <w:num w:numId="72" w16cid:durableId="1097216896">
    <w:abstractNumId w:val="180"/>
  </w:num>
  <w:num w:numId="73" w16cid:durableId="1939436763">
    <w:abstractNumId w:val="116"/>
  </w:num>
  <w:num w:numId="74" w16cid:durableId="879168252">
    <w:abstractNumId w:val="118"/>
  </w:num>
  <w:num w:numId="75" w16cid:durableId="193537496">
    <w:abstractNumId w:val="113"/>
  </w:num>
  <w:num w:numId="76" w16cid:durableId="295989704">
    <w:abstractNumId w:val="155"/>
  </w:num>
  <w:num w:numId="77" w16cid:durableId="1126660096">
    <w:abstractNumId w:val="142"/>
  </w:num>
  <w:num w:numId="78" w16cid:durableId="1886984815">
    <w:abstractNumId w:val="63"/>
  </w:num>
  <w:num w:numId="79" w16cid:durableId="1209418960">
    <w:abstractNumId w:val="64"/>
  </w:num>
  <w:num w:numId="80" w16cid:durableId="261844347">
    <w:abstractNumId w:val="97"/>
  </w:num>
  <w:num w:numId="81" w16cid:durableId="1351025805">
    <w:abstractNumId w:val="189"/>
  </w:num>
  <w:num w:numId="82" w16cid:durableId="1388844615">
    <w:abstractNumId w:val="175"/>
  </w:num>
  <w:num w:numId="83" w16cid:durableId="1181701199">
    <w:abstractNumId w:val="171"/>
  </w:num>
  <w:num w:numId="84" w16cid:durableId="360671683">
    <w:abstractNumId w:val="176"/>
  </w:num>
  <w:num w:numId="85" w16cid:durableId="449208046">
    <w:abstractNumId w:val="151"/>
  </w:num>
  <w:num w:numId="86" w16cid:durableId="619652519">
    <w:abstractNumId w:val="62"/>
  </w:num>
  <w:num w:numId="87" w16cid:durableId="576014181">
    <w:abstractNumId w:val="161"/>
  </w:num>
  <w:num w:numId="88" w16cid:durableId="931008855">
    <w:abstractNumId w:val="150"/>
  </w:num>
  <w:num w:numId="89" w16cid:durableId="1934894219">
    <w:abstractNumId w:val="186"/>
  </w:num>
  <w:num w:numId="90" w16cid:durableId="336003901">
    <w:abstractNumId w:val="174"/>
  </w:num>
  <w:num w:numId="91" w16cid:durableId="1494490055">
    <w:abstractNumId w:val="18"/>
  </w:num>
  <w:num w:numId="92" w16cid:durableId="1644239094">
    <w:abstractNumId w:val="196"/>
  </w:num>
  <w:num w:numId="93" w16cid:durableId="1550997971">
    <w:abstractNumId w:val="159"/>
  </w:num>
  <w:num w:numId="94" w16cid:durableId="1233783020">
    <w:abstractNumId w:val="138"/>
  </w:num>
  <w:num w:numId="95" w16cid:durableId="17227026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614404416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42486169">
    <w:abstractNumId w:val="101"/>
  </w:num>
  <w:num w:numId="98" w16cid:durableId="1113481084">
    <w:abstractNumId w:val="29"/>
  </w:num>
  <w:num w:numId="99" w16cid:durableId="1847359581">
    <w:abstractNumId w:val="148"/>
  </w:num>
  <w:num w:numId="100" w16cid:durableId="1620987780">
    <w:abstractNumId w:val="47"/>
  </w:num>
  <w:num w:numId="101" w16cid:durableId="1021398074">
    <w:abstractNumId w:val="3"/>
  </w:num>
  <w:num w:numId="102" w16cid:durableId="299653915">
    <w:abstractNumId w:val="132"/>
  </w:num>
  <w:num w:numId="103" w16cid:durableId="1873423074">
    <w:abstractNumId w:val="145"/>
  </w:num>
  <w:num w:numId="104" w16cid:durableId="1276445802">
    <w:abstractNumId w:val="14"/>
  </w:num>
  <w:num w:numId="105" w16cid:durableId="1976904878">
    <w:abstractNumId w:val="114"/>
  </w:num>
  <w:num w:numId="106" w16cid:durableId="1479960387">
    <w:abstractNumId w:val="19"/>
  </w:num>
  <w:num w:numId="107" w16cid:durableId="920913180">
    <w:abstractNumId w:val="110"/>
  </w:num>
  <w:num w:numId="108" w16cid:durableId="801732964">
    <w:abstractNumId w:val="137"/>
  </w:num>
  <w:num w:numId="109" w16cid:durableId="879437404">
    <w:abstractNumId w:val="88"/>
  </w:num>
  <w:num w:numId="110" w16cid:durableId="1517117540">
    <w:abstractNumId w:val="192"/>
  </w:num>
  <w:num w:numId="111" w16cid:durableId="968588823">
    <w:abstractNumId w:val="172"/>
  </w:num>
  <w:num w:numId="112" w16cid:durableId="9331732">
    <w:abstractNumId w:val="115"/>
  </w:num>
  <w:num w:numId="113" w16cid:durableId="584412711">
    <w:abstractNumId w:val="181"/>
  </w:num>
  <w:num w:numId="114" w16cid:durableId="508563075">
    <w:abstractNumId w:val="165"/>
  </w:num>
  <w:num w:numId="115" w16cid:durableId="1963687655">
    <w:abstractNumId w:val="85"/>
  </w:num>
  <w:num w:numId="116" w16cid:durableId="1211263234">
    <w:abstractNumId w:val="37"/>
  </w:num>
  <w:num w:numId="117" w16cid:durableId="1382091703">
    <w:abstractNumId w:val="15"/>
  </w:num>
  <w:num w:numId="118" w16cid:durableId="192883328">
    <w:abstractNumId w:val="96"/>
  </w:num>
  <w:num w:numId="119" w16cid:durableId="756095635">
    <w:abstractNumId w:val="8"/>
  </w:num>
  <w:num w:numId="120" w16cid:durableId="672999247">
    <w:abstractNumId w:val="169"/>
  </w:num>
  <w:num w:numId="121" w16cid:durableId="859658944">
    <w:abstractNumId w:val="133"/>
  </w:num>
  <w:num w:numId="122" w16cid:durableId="803694978">
    <w:abstractNumId w:val="173"/>
  </w:num>
  <w:num w:numId="123" w16cid:durableId="1633946343">
    <w:abstractNumId w:val="30"/>
  </w:num>
  <w:num w:numId="124" w16cid:durableId="2007854640">
    <w:abstractNumId w:val="9"/>
  </w:num>
  <w:num w:numId="125" w16cid:durableId="1888100835">
    <w:abstractNumId w:val="134"/>
  </w:num>
  <w:num w:numId="126" w16cid:durableId="815028482">
    <w:abstractNumId w:val="89"/>
  </w:num>
  <w:num w:numId="127" w16cid:durableId="1632633309">
    <w:abstractNumId w:val="12"/>
  </w:num>
  <w:num w:numId="128" w16cid:durableId="770734972">
    <w:abstractNumId w:val="84"/>
  </w:num>
  <w:num w:numId="129" w16cid:durableId="360666637">
    <w:abstractNumId w:val="194"/>
  </w:num>
  <w:num w:numId="130" w16cid:durableId="1897622459">
    <w:abstractNumId w:val="60"/>
  </w:num>
  <w:num w:numId="131" w16cid:durableId="570502037">
    <w:abstractNumId w:val="79"/>
  </w:num>
  <w:num w:numId="132" w16cid:durableId="844369673">
    <w:abstractNumId w:val="131"/>
  </w:num>
  <w:num w:numId="133" w16cid:durableId="108206062">
    <w:abstractNumId w:val="22"/>
  </w:num>
  <w:num w:numId="134" w16cid:durableId="1138642899">
    <w:abstractNumId w:val="141"/>
  </w:num>
  <w:num w:numId="135" w16cid:durableId="238566366">
    <w:abstractNumId w:val="48"/>
  </w:num>
  <w:num w:numId="136" w16cid:durableId="1942646532">
    <w:abstractNumId w:val="143"/>
  </w:num>
  <w:num w:numId="137" w16cid:durableId="731930440">
    <w:abstractNumId w:val="160"/>
  </w:num>
  <w:num w:numId="138" w16cid:durableId="176817770">
    <w:abstractNumId w:val="136"/>
  </w:num>
  <w:num w:numId="139" w16cid:durableId="885143872">
    <w:abstractNumId w:val="99"/>
  </w:num>
  <w:num w:numId="140" w16cid:durableId="2043050676">
    <w:abstractNumId w:val="72"/>
  </w:num>
  <w:num w:numId="141" w16cid:durableId="654915650">
    <w:abstractNumId w:val="156"/>
  </w:num>
  <w:num w:numId="142" w16cid:durableId="73666043">
    <w:abstractNumId w:val="106"/>
  </w:num>
  <w:num w:numId="143" w16cid:durableId="1472410">
    <w:abstractNumId w:val="179"/>
  </w:num>
  <w:num w:numId="144" w16cid:durableId="440804659">
    <w:abstractNumId w:val="75"/>
  </w:num>
  <w:num w:numId="145" w16cid:durableId="1628046034">
    <w:abstractNumId w:val="109"/>
  </w:num>
  <w:num w:numId="146" w16cid:durableId="1361323941">
    <w:abstractNumId w:val="49"/>
  </w:num>
  <w:num w:numId="147" w16cid:durableId="297030775">
    <w:abstractNumId w:val="149"/>
  </w:num>
  <w:num w:numId="148" w16cid:durableId="668406799">
    <w:abstractNumId w:val="146"/>
  </w:num>
  <w:num w:numId="149" w16cid:durableId="650183579">
    <w:abstractNumId w:val="7"/>
  </w:num>
  <w:num w:numId="150" w16cid:durableId="1975789958">
    <w:abstractNumId w:val="187"/>
  </w:num>
  <w:num w:numId="151" w16cid:durableId="884755777">
    <w:abstractNumId w:val="91"/>
  </w:num>
  <w:num w:numId="152" w16cid:durableId="2018539377">
    <w:abstractNumId w:val="73"/>
  </w:num>
  <w:num w:numId="153" w16cid:durableId="1903249836">
    <w:abstractNumId w:val="46"/>
  </w:num>
  <w:num w:numId="154" w16cid:durableId="258149350">
    <w:abstractNumId w:val="90"/>
  </w:num>
  <w:num w:numId="155" w16cid:durableId="848447080">
    <w:abstractNumId w:val="94"/>
  </w:num>
  <w:num w:numId="156" w16cid:durableId="989868738">
    <w:abstractNumId w:val="39"/>
  </w:num>
  <w:num w:numId="157" w16cid:durableId="1873303226">
    <w:abstractNumId w:val="105"/>
  </w:num>
  <w:num w:numId="158" w16cid:durableId="1726180889">
    <w:abstractNumId w:val="31"/>
  </w:num>
  <w:num w:numId="159" w16cid:durableId="174267413">
    <w:abstractNumId w:val="152"/>
  </w:num>
  <w:num w:numId="160" w16cid:durableId="118031556">
    <w:abstractNumId w:val="10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1" w16cid:durableId="2140875269">
    <w:abstractNumId w:val="111"/>
  </w:num>
  <w:num w:numId="162" w16cid:durableId="891236119">
    <w:abstractNumId w:val="65"/>
  </w:num>
  <w:num w:numId="163" w16cid:durableId="928735254">
    <w:abstractNumId w:val="2"/>
  </w:num>
  <w:num w:numId="164" w16cid:durableId="1923374459">
    <w:abstractNumId w:val="0"/>
  </w:num>
  <w:num w:numId="165" w16cid:durableId="1987394201">
    <w:abstractNumId w:val="1"/>
  </w:num>
  <w:num w:numId="166" w16cid:durableId="974024936">
    <w:abstractNumId w:val="92"/>
  </w:num>
  <w:num w:numId="167" w16cid:durableId="1082407451">
    <w:abstractNumId w:val="6"/>
  </w:num>
  <w:num w:numId="168" w16cid:durableId="1479496828">
    <w:abstractNumId w:val="45"/>
  </w:num>
  <w:num w:numId="169" w16cid:durableId="1379664325">
    <w:abstractNumId w:val="135"/>
  </w:num>
  <w:num w:numId="170" w16cid:durableId="148444776">
    <w:abstractNumId w:val="32"/>
  </w:num>
  <w:num w:numId="171" w16cid:durableId="1170414432">
    <w:abstractNumId w:val="188"/>
  </w:num>
  <w:num w:numId="172" w16cid:durableId="1586380861">
    <w:abstractNumId w:val="11"/>
  </w:num>
  <w:num w:numId="173" w16cid:durableId="835807907">
    <w:abstractNumId w:val="44"/>
  </w:num>
  <w:num w:numId="174" w16cid:durableId="1156336015">
    <w:abstractNumId w:val="17"/>
  </w:num>
  <w:num w:numId="175" w16cid:durableId="812523332">
    <w:abstractNumId w:val="168"/>
  </w:num>
  <w:num w:numId="176" w16cid:durableId="552472404">
    <w:abstractNumId w:val="121"/>
  </w:num>
  <w:num w:numId="177" w16cid:durableId="806705542">
    <w:abstractNumId w:val="69"/>
  </w:num>
  <w:num w:numId="178" w16cid:durableId="668868310">
    <w:abstractNumId w:val="80"/>
  </w:num>
  <w:num w:numId="179" w16cid:durableId="639649629">
    <w:abstractNumId w:val="20"/>
  </w:num>
  <w:num w:numId="180" w16cid:durableId="1888102687">
    <w:abstractNumId w:val="83"/>
  </w:num>
  <w:num w:numId="181" w16cid:durableId="1383479066">
    <w:abstractNumId w:val="157"/>
  </w:num>
  <w:num w:numId="182" w16cid:durableId="713457272">
    <w:abstractNumId w:val="120"/>
  </w:num>
  <w:num w:numId="183" w16cid:durableId="553661077">
    <w:abstractNumId w:val="78"/>
  </w:num>
  <w:num w:numId="184" w16cid:durableId="1051422672">
    <w:abstractNumId w:val="139"/>
  </w:num>
  <w:num w:numId="185" w16cid:durableId="1081148145">
    <w:abstractNumId w:val="112"/>
  </w:num>
  <w:num w:numId="186" w16cid:durableId="2107771526">
    <w:abstractNumId w:val="127"/>
  </w:num>
  <w:num w:numId="187" w16cid:durableId="1798913808">
    <w:abstractNumId w:val="33"/>
  </w:num>
  <w:num w:numId="188" w16cid:durableId="2089959061">
    <w:abstractNumId w:val="50"/>
  </w:num>
  <w:num w:numId="189" w16cid:durableId="616983735">
    <w:abstractNumId w:val="95"/>
  </w:num>
  <w:num w:numId="190" w16cid:durableId="136147938">
    <w:abstractNumId w:val="163"/>
  </w:num>
  <w:num w:numId="191" w16cid:durableId="2022388500">
    <w:abstractNumId w:val="58"/>
  </w:num>
  <w:num w:numId="192" w16cid:durableId="919944573">
    <w:abstractNumId w:val="103"/>
  </w:num>
  <w:num w:numId="193" w16cid:durableId="443501745">
    <w:abstractNumId w:val="182"/>
  </w:num>
  <w:num w:numId="194" w16cid:durableId="1702515013">
    <w:abstractNumId w:val="5"/>
  </w:num>
  <w:num w:numId="195" w16cid:durableId="59064402">
    <w:abstractNumId w:val="128"/>
  </w:num>
  <w:num w:numId="196" w16cid:durableId="1181048577">
    <w:abstractNumId w:val="183"/>
  </w:num>
  <w:num w:numId="197" w16cid:durableId="1795634964">
    <w:abstractNumId w:val="5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962"/>
    <w:rsid w:val="0000028B"/>
    <w:rsid w:val="00002408"/>
    <w:rsid w:val="00002B06"/>
    <w:rsid w:val="00002D85"/>
    <w:rsid w:val="00003786"/>
    <w:rsid w:val="00003BEE"/>
    <w:rsid w:val="00004251"/>
    <w:rsid w:val="00004679"/>
    <w:rsid w:val="000048BC"/>
    <w:rsid w:val="00004E09"/>
    <w:rsid w:val="00005998"/>
    <w:rsid w:val="000063F5"/>
    <w:rsid w:val="00007183"/>
    <w:rsid w:val="00007774"/>
    <w:rsid w:val="000101AA"/>
    <w:rsid w:val="0001125E"/>
    <w:rsid w:val="00011905"/>
    <w:rsid w:val="0001216C"/>
    <w:rsid w:val="0001291F"/>
    <w:rsid w:val="00013165"/>
    <w:rsid w:val="000149ED"/>
    <w:rsid w:val="000151DC"/>
    <w:rsid w:val="00015B64"/>
    <w:rsid w:val="00021086"/>
    <w:rsid w:val="000220F8"/>
    <w:rsid w:val="00022973"/>
    <w:rsid w:val="00025AB5"/>
    <w:rsid w:val="00027741"/>
    <w:rsid w:val="000323CB"/>
    <w:rsid w:val="000358E6"/>
    <w:rsid w:val="000362BB"/>
    <w:rsid w:val="00037696"/>
    <w:rsid w:val="00040F16"/>
    <w:rsid w:val="0004268D"/>
    <w:rsid w:val="000438A3"/>
    <w:rsid w:val="00043A2B"/>
    <w:rsid w:val="00043B23"/>
    <w:rsid w:val="000446B5"/>
    <w:rsid w:val="0004577D"/>
    <w:rsid w:val="000502C9"/>
    <w:rsid w:val="0005050D"/>
    <w:rsid w:val="00050607"/>
    <w:rsid w:val="00050A1A"/>
    <w:rsid w:val="000545ED"/>
    <w:rsid w:val="00055DDB"/>
    <w:rsid w:val="0005784D"/>
    <w:rsid w:val="0006008B"/>
    <w:rsid w:val="000619BE"/>
    <w:rsid w:val="00062141"/>
    <w:rsid w:val="00063FF7"/>
    <w:rsid w:val="00064526"/>
    <w:rsid w:val="00066073"/>
    <w:rsid w:val="0006790C"/>
    <w:rsid w:val="00067913"/>
    <w:rsid w:val="00067968"/>
    <w:rsid w:val="00070616"/>
    <w:rsid w:val="0007122F"/>
    <w:rsid w:val="000719ED"/>
    <w:rsid w:val="00072C75"/>
    <w:rsid w:val="00073098"/>
    <w:rsid w:val="00074172"/>
    <w:rsid w:val="00074531"/>
    <w:rsid w:val="000756D1"/>
    <w:rsid w:val="00075969"/>
    <w:rsid w:val="00075A7F"/>
    <w:rsid w:val="00075F13"/>
    <w:rsid w:val="00077463"/>
    <w:rsid w:val="00077DBB"/>
    <w:rsid w:val="00081B3B"/>
    <w:rsid w:val="00082102"/>
    <w:rsid w:val="00082301"/>
    <w:rsid w:val="00082E10"/>
    <w:rsid w:val="00083746"/>
    <w:rsid w:val="00084F53"/>
    <w:rsid w:val="0009147D"/>
    <w:rsid w:val="00093F6B"/>
    <w:rsid w:val="00094E05"/>
    <w:rsid w:val="00094F42"/>
    <w:rsid w:val="00095A3A"/>
    <w:rsid w:val="00095D06"/>
    <w:rsid w:val="00095EE0"/>
    <w:rsid w:val="00096DCC"/>
    <w:rsid w:val="00097737"/>
    <w:rsid w:val="000A056C"/>
    <w:rsid w:val="000A0E18"/>
    <w:rsid w:val="000A1686"/>
    <w:rsid w:val="000A3527"/>
    <w:rsid w:val="000A5BC3"/>
    <w:rsid w:val="000A5FA5"/>
    <w:rsid w:val="000A6100"/>
    <w:rsid w:val="000A6579"/>
    <w:rsid w:val="000A78A6"/>
    <w:rsid w:val="000A7A8D"/>
    <w:rsid w:val="000B0C5E"/>
    <w:rsid w:val="000B0D98"/>
    <w:rsid w:val="000B15EA"/>
    <w:rsid w:val="000B1ED4"/>
    <w:rsid w:val="000B20E6"/>
    <w:rsid w:val="000B2ACC"/>
    <w:rsid w:val="000B43F6"/>
    <w:rsid w:val="000B582C"/>
    <w:rsid w:val="000B5CE7"/>
    <w:rsid w:val="000B647B"/>
    <w:rsid w:val="000C028A"/>
    <w:rsid w:val="000C1C6B"/>
    <w:rsid w:val="000C46D8"/>
    <w:rsid w:val="000C4B70"/>
    <w:rsid w:val="000C533F"/>
    <w:rsid w:val="000C613F"/>
    <w:rsid w:val="000D03DB"/>
    <w:rsid w:val="000D2C01"/>
    <w:rsid w:val="000D2CD0"/>
    <w:rsid w:val="000D40F4"/>
    <w:rsid w:val="000D582A"/>
    <w:rsid w:val="000D5AC6"/>
    <w:rsid w:val="000D5F7F"/>
    <w:rsid w:val="000E0FDD"/>
    <w:rsid w:val="000E11F4"/>
    <w:rsid w:val="000E14DD"/>
    <w:rsid w:val="000E178B"/>
    <w:rsid w:val="000E1BEA"/>
    <w:rsid w:val="000E2E0B"/>
    <w:rsid w:val="000E4E82"/>
    <w:rsid w:val="000E6DBD"/>
    <w:rsid w:val="000F06FB"/>
    <w:rsid w:val="000F1645"/>
    <w:rsid w:val="000F1CDA"/>
    <w:rsid w:val="000F2560"/>
    <w:rsid w:val="000F38AE"/>
    <w:rsid w:val="000F3EB8"/>
    <w:rsid w:val="000F53D8"/>
    <w:rsid w:val="000F57FF"/>
    <w:rsid w:val="000F5D8B"/>
    <w:rsid w:val="000F7BF8"/>
    <w:rsid w:val="001014D7"/>
    <w:rsid w:val="00101D36"/>
    <w:rsid w:val="00104906"/>
    <w:rsid w:val="00104925"/>
    <w:rsid w:val="00107952"/>
    <w:rsid w:val="00110ACB"/>
    <w:rsid w:val="001120A0"/>
    <w:rsid w:val="00112332"/>
    <w:rsid w:val="0011320B"/>
    <w:rsid w:val="00113523"/>
    <w:rsid w:val="00114311"/>
    <w:rsid w:val="001146B8"/>
    <w:rsid w:val="00116105"/>
    <w:rsid w:val="001161DC"/>
    <w:rsid w:val="0011796A"/>
    <w:rsid w:val="00117B3B"/>
    <w:rsid w:val="00117CF3"/>
    <w:rsid w:val="00117DB1"/>
    <w:rsid w:val="00121D55"/>
    <w:rsid w:val="00121F19"/>
    <w:rsid w:val="00123B80"/>
    <w:rsid w:val="00124582"/>
    <w:rsid w:val="00124DC1"/>
    <w:rsid w:val="001323C4"/>
    <w:rsid w:val="001325B9"/>
    <w:rsid w:val="00132B64"/>
    <w:rsid w:val="00133B3B"/>
    <w:rsid w:val="0013415E"/>
    <w:rsid w:val="00135436"/>
    <w:rsid w:val="0013569A"/>
    <w:rsid w:val="001357C7"/>
    <w:rsid w:val="00136765"/>
    <w:rsid w:val="00136879"/>
    <w:rsid w:val="001408D7"/>
    <w:rsid w:val="00144F90"/>
    <w:rsid w:val="00145334"/>
    <w:rsid w:val="00145B61"/>
    <w:rsid w:val="001463DF"/>
    <w:rsid w:val="00147285"/>
    <w:rsid w:val="00147938"/>
    <w:rsid w:val="00147CB8"/>
    <w:rsid w:val="00152A6F"/>
    <w:rsid w:val="00152E71"/>
    <w:rsid w:val="00153228"/>
    <w:rsid w:val="00153AA5"/>
    <w:rsid w:val="00154806"/>
    <w:rsid w:val="00154FB3"/>
    <w:rsid w:val="001571D5"/>
    <w:rsid w:val="001574D4"/>
    <w:rsid w:val="00157512"/>
    <w:rsid w:val="001607B9"/>
    <w:rsid w:val="00160C11"/>
    <w:rsid w:val="00161879"/>
    <w:rsid w:val="00164B96"/>
    <w:rsid w:val="0016523D"/>
    <w:rsid w:val="0016536D"/>
    <w:rsid w:val="001666D3"/>
    <w:rsid w:val="00166E25"/>
    <w:rsid w:val="001674CA"/>
    <w:rsid w:val="0017140E"/>
    <w:rsid w:val="00171C23"/>
    <w:rsid w:val="001736D6"/>
    <w:rsid w:val="001746AB"/>
    <w:rsid w:val="0017504E"/>
    <w:rsid w:val="0017519F"/>
    <w:rsid w:val="00175689"/>
    <w:rsid w:val="001758CB"/>
    <w:rsid w:val="00177A26"/>
    <w:rsid w:val="00180B97"/>
    <w:rsid w:val="00181D8B"/>
    <w:rsid w:val="00184D6E"/>
    <w:rsid w:val="0018553F"/>
    <w:rsid w:val="00185CB3"/>
    <w:rsid w:val="00186D8B"/>
    <w:rsid w:val="00187AA3"/>
    <w:rsid w:val="00187D25"/>
    <w:rsid w:val="00187E2E"/>
    <w:rsid w:val="001905DC"/>
    <w:rsid w:val="0019428D"/>
    <w:rsid w:val="001946AF"/>
    <w:rsid w:val="00194893"/>
    <w:rsid w:val="00197B79"/>
    <w:rsid w:val="001A028C"/>
    <w:rsid w:val="001A585D"/>
    <w:rsid w:val="001A5BA0"/>
    <w:rsid w:val="001A5CA5"/>
    <w:rsid w:val="001A7802"/>
    <w:rsid w:val="001B1B9D"/>
    <w:rsid w:val="001B20B4"/>
    <w:rsid w:val="001B2A88"/>
    <w:rsid w:val="001B2EA2"/>
    <w:rsid w:val="001B3B7F"/>
    <w:rsid w:val="001B5BE3"/>
    <w:rsid w:val="001B6AF4"/>
    <w:rsid w:val="001B793B"/>
    <w:rsid w:val="001C0487"/>
    <w:rsid w:val="001C064F"/>
    <w:rsid w:val="001C06A6"/>
    <w:rsid w:val="001C11E3"/>
    <w:rsid w:val="001C2A05"/>
    <w:rsid w:val="001C2C0A"/>
    <w:rsid w:val="001C31CF"/>
    <w:rsid w:val="001C31DC"/>
    <w:rsid w:val="001C367A"/>
    <w:rsid w:val="001C411E"/>
    <w:rsid w:val="001C47E0"/>
    <w:rsid w:val="001C48E3"/>
    <w:rsid w:val="001C4A44"/>
    <w:rsid w:val="001C4B3C"/>
    <w:rsid w:val="001C65C6"/>
    <w:rsid w:val="001C6C8F"/>
    <w:rsid w:val="001C716D"/>
    <w:rsid w:val="001D02AE"/>
    <w:rsid w:val="001D1579"/>
    <w:rsid w:val="001D2369"/>
    <w:rsid w:val="001D483A"/>
    <w:rsid w:val="001D558D"/>
    <w:rsid w:val="001D5B62"/>
    <w:rsid w:val="001D5E86"/>
    <w:rsid w:val="001D6B18"/>
    <w:rsid w:val="001E09EA"/>
    <w:rsid w:val="001E0D97"/>
    <w:rsid w:val="001E20DE"/>
    <w:rsid w:val="001E3680"/>
    <w:rsid w:val="001E3823"/>
    <w:rsid w:val="001E3EFE"/>
    <w:rsid w:val="001E4D11"/>
    <w:rsid w:val="001E7124"/>
    <w:rsid w:val="001F0C1D"/>
    <w:rsid w:val="001F1050"/>
    <w:rsid w:val="001F1725"/>
    <w:rsid w:val="001F1A31"/>
    <w:rsid w:val="001F2AA2"/>
    <w:rsid w:val="001F2B84"/>
    <w:rsid w:val="001F3021"/>
    <w:rsid w:val="001F3282"/>
    <w:rsid w:val="001F35C3"/>
    <w:rsid w:val="001F3ACC"/>
    <w:rsid w:val="001F43B9"/>
    <w:rsid w:val="001F6C3B"/>
    <w:rsid w:val="001F7464"/>
    <w:rsid w:val="001F786E"/>
    <w:rsid w:val="00200B17"/>
    <w:rsid w:val="00201694"/>
    <w:rsid w:val="00202C70"/>
    <w:rsid w:val="00202D1B"/>
    <w:rsid w:val="00204483"/>
    <w:rsid w:val="00204EDB"/>
    <w:rsid w:val="00206240"/>
    <w:rsid w:val="00207724"/>
    <w:rsid w:val="002128F0"/>
    <w:rsid w:val="00213F64"/>
    <w:rsid w:val="002170BE"/>
    <w:rsid w:val="00217F60"/>
    <w:rsid w:val="00220C53"/>
    <w:rsid w:val="00220D37"/>
    <w:rsid w:val="002221BF"/>
    <w:rsid w:val="00223506"/>
    <w:rsid w:val="002246AC"/>
    <w:rsid w:val="00224A19"/>
    <w:rsid w:val="00224CF7"/>
    <w:rsid w:val="00227A0E"/>
    <w:rsid w:val="002309FE"/>
    <w:rsid w:val="00230C5A"/>
    <w:rsid w:val="0023148E"/>
    <w:rsid w:val="002319F7"/>
    <w:rsid w:val="00232BD5"/>
    <w:rsid w:val="0023309A"/>
    <w:rsid w:val="00235C0B"/>
    <w:rsid w:val="00236B9D"/>
    <w:rsid w:val="00236D14"/>
    <w:rsid w:val="00236F10"/>
    <w:rsid w:val="00237000"/>
    <w:rsid w:val="00237008"/>
    <w:rsid w:val="0024138C"/>
    <w:rsid w:val="0024242D"/>
    <w:rsid w:val="00242A88"/>
    <w:rsid w:val="00242C1B"/>
    <w:rsid w:val="00242F7E"/>
    <w:rsid w:val="0024545D"/>
    <w:rsid w:val="00245ED6"/>
    <w:rsid w:val="0024698B"/>
    <w:rsid w:val="00247AAB"/>
    <w:rsid w:val="002507FE"/>
    <w:rsid w:val="00250E7E"/>
    <w:rsid w:val="00250F01"/>
    <w:rsid w:val="002514FC"/>
    <w:rsid w:val="00251822"/>
    <w:rsid w:val="002523C9"/>
    <w:rsid w:val="002530C8"/>
    <w:rsid w:val="00253D47"/>
    <w:rsid w:val="00253EA6"/>
    <w:rsid w:val="00253FC9"/>
    <w:rsid w:val="00254CB2"/>
    <w:rsid w:val="002556CB"/>
    <w:rsid w:val="00255A47"/>
    <w:rsid w:val="00257D61"/>
    <w:rsid w:val="00260FC0"/>
    <w:rsid w:val="00261CFB"/>
    <w:rsid w:val="002629C1"/>
    <w:rsid w:val="002630A1"/>
    <w:rsid w:val="00263E7C"/>
    <w:rsid w:val="0026465E"/>
    <w:rsid w:val="00265A34"/>
    <w:rsid w:val="00270A8B"/>
    <w:rsid w:val="002711B0"/>
    <w:rsid w:val="0027180B"/>
    <w:rsid w:val="0027227E"/>
    <w:rsid w:val="00272291"/>
    <w:rsid w:val="00273A8D"/>
    <w:rsid w:val="002740EE"/>
    <w:rsid w:val="0027653E"/>
    <w:rsid w:val="00276B74"/>
    <w:rsid w:val="00280928"/>
    <w:rsid w:val="0028125A"/>
    <w:rsid w:val="00281307"/>
    <w:rsid w:val="0028319F"/>
    <w:rsid w:val="002833DE"/>
    <w:rsid w:val="00283B41"/>
    <w:rsid w:val="00283FD8"/>
    <w:rsid w:val="0028521E"/>
    <w:rsid w:val="002853FE"/>
    <w:rsid w:val="002869C2"/>
    <w:rsid w:val="0028724B"/>
    <w:rsid w:val="00290715"/>
    <w:rsid w:val="002917E6"/>
    <w:rsid w:val="00291B29"/>
    <w:rsid w:val="002923C1"/>
    <w:rsid w:val="002930DD"/>
    <w:rsid w:val="002933F9"/>
    <w:rsid w:val="00293567"/>
    <w:rsid w:val="00294C8B"/>
    <w:rsid w:val="0029505E"/>
    <w:rsid w:val="0029613D"/>
    <w:rsid w:val="00296B93"/>
    <w:rsid w:val="002977FD"/>
    <w:rsid w:val="00297F3F"/>
    <w:rsid w:val="002A1937"/>
    <w:rsid w:val="002A1DCF"/>
    <w:rsid w:val="002A217F"/>
    <w:rsid w:val="002A3D91"/>
    <w:rsid w:val="002A469A"/>
    <w:rsid w:val="002A49A4"/>
    <w:rsid w:val="002A73C7"/>
    <w:rsid w:val="002B03FC"/>
    <w:rsid w:val="002B0C06"/>
    <w:rsid w:val="002B21AE"/>
    <w:rsid w:val="002B25FE"/>
    <w:rsid w:val="002B2983"/>
    <w:rsid w:val="002B3E10"/>
    <w:rsid w:val="002B4193"/>
    <w:rsid w:val="002B4B19"/>
    <w:rsid w:val="002B4F13"/>
    <w:rsid w:val="002B6007"/>
    <w:rsid w:val="002B62B8"/>
    <w:rsid w:val="002B7C85"/>
    <w:rsid w:val="002C00CD"/>
    <w:rsid w:val="002C11E7"/>
    <w:rsid w:val="002C36C8"/>
    <w:rsid w:val="002D01F3"/>
    <w:rsid w:val="002D2A3F"/>
    <w:rsid w:val="002D3D5E"/>
    <w:rsid w:val="002E1590"/>
    <w:rsid w:val="002E1C1F"/>
    <w:rsid w:val="002E32A5"/>
    <w:rsid w:val="002E49F1"/>
    <w:rsid w:val="002E6C94"/>
    <w:rsid w:val="002F0D64"/>
    <w:rsid w:val="002F1446"/>
    <w:rsid w:val="002F1A02"/>
    <w:rsid w:val="002F1D5B"/>
    <w:rsid w:val="002F35FE"/>
    <w:rsid w:val="002F37F6"/>
    <w:rsid w:val="002F3F6E"/>
    <w:rsid w:val="002F4CCA"/>
    <w:rsid w:val="002F4EF4"/>
    <w:rsid w:val="002F5C70"/>
    <w:rsid w:val="002F7952"/>
    <w:rsid w:val="003034C1"/>
    <w:rsid w:val="00304B74"/>
    <w:rsid w:val="00306B4B"/>
    <w:rsid w:val="00307614"/>
    <w:rsid w:val="00310C53"/>
    <w:rsid w:val="00310D15"/>
    <w:rsid w:val="0031198E"/>
    <w:rsid w:val="00313A94"/>
    <w:rsid w:val="0031711B"/>
    <w:rsid w:val="0032032F"/>
    <w:rsid w:val="00320AD6"/>
    <w:rsid w:val="00320F93"/>
    <w:rsid w:val="00321163"/>
    <w:rsid w:val="00321AB5"/>
    <w:rsid w:val="00321E57"/>
    <w:rsid w:val="00323EEA"/>
    <w:rsid w:val="0032485C"/>
    <w:rsid w:val="00324B11"/>
    <w:rsid w:val="003256D0"/>
    <w:rsid w:val="00325AA2"/>
    <w:rsid w:val="00327BEE"/>
    <w:rsid w:val="00330219"/>
    <w:rsid w:val="003324DB"/>
    <w:rsid w:val="00332C92"/>
    <w:rsid w:val="003333AD"/>
    <w:rsid w:val="003360F2"/>
    <w:rsid w:val="0034019F"/>
    <w:rsid w:val="00344165"/>
    <w:rsid w:val="003443CF"/>
    <w:rsid w:val="00344A40"/>
    <w:rsid w:val="00346F97"/>
    <w:rsid w:val="003476F1"/>
    <w:rsid w:val="003477C7"/>
    <w:rsid w:val="003515BF"/>
    <w:rsid w:val="003517E4"/>
    <w:rsid w:val="00351880"/>
    <w:rsid w:val="00352D42"/>
    <w:rsid w:val="00353B27"/>
    <w:rsid w:val="00355898"/>
    <w:rsid w:val="00355C1B"/>
    <w:rsid w:val="00356288"/>
    <w:rsid w:val="003563E3"/>
    <w:rsid w:val="00357173"/>
    <w:rsid w:val="003575B0"/>
    <w:rsid w:val="0036036A"/>
    <w:rsid w:val="0036081D"/>
    <w:rsid w:val="00360B5A"/>
    <w:rsid w:val="00360F00"/>
    <w:rsid w:val="00361997"/>
    <w:rsid w:val="00362307"/>
    <w:rsid w:val="00362B28"/>
    <w:rsid w:val="00362D47"/>
    <w:rsid w:val="003634AF"/>
    <w:rsid w:val="003636FD"/>
    <w:rsid w:val="00363DD2"/>
    <w:rsid w:val="00364A8F"/>
    <w:rsid w:val="00364EE3"/>
    <w:rsid w:val="00365023"/>
    <w:rsid w:val="003654EC"/>
    <w:rsid w:val="00365C5A"/>
    <w:rsid w:val="00365E3D"/>
    <w:rsid w:val="00366C53"/>
    <w:rsid w:val="00367833"/>
    <w:rsid w:val="0036786A"/>
    <w:rsid w:val="00367D9F"/>
    <w:rsid w:val="00370827"/>
    <w:rsid w:val="00371131"/>
    <w:rsid w:val="00371ABD"/>
    <w:rsid w:val="00371D41"/>
    <w:rsid w:val="00372C3B"/>
    <w:rsid w:val="00373247"/>
    <w:rsid w:val="003734EC"/>
    <w:rsid w:val="0037383F"/>
    <w:rsid w:val="00374531"/>
    <w:rsid w:val="0037475A"/>
    <w:rsid w:val="003750D4"/>
    <w:rsid w:val="00375D66"/>
    <w:rsid w:val="00376320"/>
    <w:rsid w:val="00377F7F"/>
    <w:rsid w:val="00380683"/>
    <w:rsid w:val="003814FA"/>
    <w:rsid w:val="00382D83"/>
    <w:rsid w:val="003838CF"/>
    <w:rsid w:val="00385A87"/>
    <w:rsid w:val="00385EE5"/>
    <w:rsid w:val="00386621"/>
    <w:rsid w:val="00386DE0"/>
    <w:rsid w:val="003871AE"/>
    <w:rsid w:val="0039042A"/>
    <w:rsid w:val="0039097D"/>
    <w:rsid w:val="00390C8C"/>
    <w:rsid w:val="00391C43"/>
    <w:rsid w:val="00391D27"/>
    <w:rsid w:val="00391DDE"/>
    <w:rsid w:val="0039439D"/>
    <w:rsid w:val="00395A8D"/>
    <w:rsid w:val="00396702"/>
    <w:rsid w:val="003A0966"/>
    <w:rsid w:val="003A21E9"/>
    <w:rsid w:val="003A3516"/>
    <w:rsid w:val="003A4618"/>
    <w:rsid w:val="003A492C"/>
    <w:rsid w:val="003A4987"/>
    <w:rsid w:val="003A521E"/>
    <w:rsid w:val="003A548D"/>
    <w:rsid w:val="003A5CF9"/>
    <w:rsid w:val="003A6A34"/>
    <w:rsid w:val="003A6AAB"/>
    <w:rsid w:val="003B2C80"/>
    <w:rsid w:val="003B4A10"/>
    <w:rsid w:val="003B6028"/>
    <w:rsid w:val="003B7D24"/>
    <w:rsid w:val="003B7F4D"/>
    <w:rsid w:val="003C33AA"/>
    <w:rsid w:val="003C381D"/>
    <w:rsid w:val="003C58E2"/>
    <w:rsid w:val="003C70EF"/>
    <w:rsid w:val="003D3339"/>
    <w:rsid w:val="003D3CFE"/>
    <w:rsid w:val="003D3F73"/>
    <w:rsid w:val="003D47C7"/>
    <w:rsid w:val="003D5EE6"/>
    <w:rsid w:val="003D7C18"/>
    <w:rsid w:val="003D7F07"/>
    <w:rsid w:val="003E0D20"/>
    <w:rsid w:val="003E0F8A"/>
    <w:rsid w:val="003E145F"/>
    <w:rsid w:val="003E1AD5"/>
    <w:rsid w:val="003E1BA7"/>
    <w:rsid w:val="003E1E9F"/>
    <w:rsid w:val="003E2C4E"/>
    <w:rsid w:val="003E3B2B"/>
    <w:rsid w:val="003E4AC6"/>
    <w:rsid w:val="003E5A32"/>
    <w:rsid w:val="003E5E0E"/>
    <w:rsid w:val="003E5E48"/>
    <w:rsid w:val="003E62C1"/>
    <w:rsid w:val="003E7BDC"/>
    <w:rsid w:val="003E7DFF"/>
    <w:rsid w:val="003F0953"/>
    <w:rsid w:val="003F127F"/>
    <w:rsid w:val="003F170A"/>
    <w:rsid w:val="003F226F"/>
    <w:rsid w:val="003F293C"/>
    <w:rsid w:val="003F2D4D"/>
    <w:rsid w:val="003F340E"/>
    <w:rsid w:val="003F34B0"/>
    <w:rsid w:val="003F38CD"/>
    <w:rsid w:val="003F3D70"/>
    <w:rsid w:val="003F4771"/>
    <w:rsid w:val="003F4A90"/>
    <w:rsid w:val="003F64E9"/>
    <w:rsid w:val="003F6D20"/>
    <w:rsid w:val="00400EEB"/>
    <w:rsid w:val="00402864"/>
    <w:rsid w:val="00403881"/>
    <w:rsid w:val="00403FDE"/>
    <w:rsid w:val="0040572A"/>
    <w:rsid w:val="00405A2E"/>
    <w:rsid w:val="00406A35"/>
    <w:rsid w:val="004070F6"/>
    <w:rsid w:val="00407C71"/>
    <w:rsid w:val="00407E80"/>
    <w:rsid w:val="0041057C"/>
    <w:rsid w:val="00410D86"/>
    <w:rsid w:val="004116C6"/>
    <w:rsid w:val="004133D5"/>
    <w:rsid w:val="00413A06"/>
    <w:rsid w:val="0041446A"/>
    <w:rsid w:val="00415113"/>
    <w:rsid w:val="0041517F"/>
    <w:rsid w:val="004163E1"/>
    <w:rsid w:val="0041722F"/>
    <w:rsid w:val="00417EE2"/>
    <w:rsid w:val="00420598"/>
    <w:rsid w:val="004219C8"/>
    <w:rsid w:val="00422C10"/>
    <w:rsid w:val="00423591"/>
    <w:rsid w:val="004239A2"/>
    <w:rsid w:val="0042568D"/>
    <w:rsid w:val="00425BFA"/>
    <w:rsid w:val="00425EB9"/>
    <w:rsid w:val="00425F4C"/>
    <w:rsid w:val="00425F7E"/>
    <w:rsid w:val="00426BCD"/>
    <w:rsid w:val="004307BF"/>
    <w:rsid w:val="004309B7"/>
    <w:rsid w:val="004310C8"/>
    <w:rsid w:val="004318AB"/>
    <w:rsid w:val="004322A0"/>
    <w:rsid w:val="00432524"/>
    <w:rsid w:val="004349A4"/>
    <w:rsid w:val="00435034"/>
    <w:rsid w:val="004366B6"/>
    <w:rsid w:val="00436910"/>
    <w:rsid w:val="004375B8"/>
    <w:rsid w:val="00437BE1"/>
    <w:rsid w:val="00437F51"/>
    <w:rsid w:val="0044087A"/>
    <w:rsid w:val="0044176A"/>
    <w:rsid w:val="00441CD7"/>
    <w:rsid w:val="00442E37"/>
    <w:rsid w:val="004435DE"/>
    <w:rsid w:val="004454E5"/>
    <w:rsid w:val="00445531"/>
    <w:rsid w:val="00445D7F"/>
    <w:rsid w:val="00446255"/>
    <w:rsid w:val="004474BB"/>
    <w:rsid w:val="00452754"/>
    <w:rsid w:val="00454A2A"/>
    <w:rsid w:val="00455226"/>
    <w:rsid w:val="00457878"/>
    <w:rsid w:val="0046002B"/>
    <w:rsid w:val="00460E1B"/>
    <w:rsid w:val="00461465"/>
    <w:rsid w:val="00463D13"/>
    <w:rsid w:val="004647A4"/>
    <w:rsid w:val="00464B08"/>
    <w:rsid w:val="00465211"/>
    <w:rsid w:val="004655FB"/>
    <w:rsid w:val="004669D6"/>
    <w:rsid w:val="004700B9"/>
    <w:rsid w:val="004702FC"/>
    <w:rsid w:val="004712AF"/>
    <w:rsid w:val="0047159B"/>
    <w:rsid w:val="0047475C"/>
    <w:rsid w:val="004764FF"/>
    <w:rsid w:val="00476A9B"/>
    <w:rsid w:val="0047752D"/>
    <w:rsid w:val="004806DD"/>
    <w:rsid w:val="004811ED"/>
    <w:rsid w:val="0048191F"/>
    <w:rsid w:val="0048263E"/>
    <w:rsid w:val="00482930"/>
    <w:rsid w:val="004839B6"/>
    <w:rsid w:val="004845E5"/>
    <w:rsid w:val="0048489D"/>
    <w:rsid w:val="00485372"/>
    <w:rsid w:val="00486078"/>
    <w:rsid w:val="00486B5B"/>
    <w:rsid w:val="0048767A"/>
    <w:rsid w:val="00487960"/>
    <w:rsid w:val="00487D35"/>
    <w:rsid w:val="00490A19"/>
    <w:rsid w:val="00490F0B"/>
    <w:rsid w:val="00490F7D"/>
    <w:rsid w:val="004929BF"/>
    <w:rsid w:val="00492AA1"/>
    <w:rsid w:val="00493323"/>
    <w:rsid w:val="004943A8"/>
    <w:rsid w:val="004A12A9"/>
    <w:rsid w:val="004A1711"/>
    <w:rsid w:val="004A1F55"/>
    <w:rsid w:val="004A21B8"/>
    <w:rsid w:val="004A2ADD"/>
    <w:rsid w:val="004A5DA2"/>
    <w:rsid w:val="004A6CE4"/>
    <w:rsid w:val="004B0374"/>
    <w:rsid w:val="004B0E6C"/>
    <w:rsid w:val="004B3E6C"/>
    <w:rsid w:val="004B67CE"/>
    <w:rsid w:val="004B6B0A"/>
    <w:rsid w:val="004B70EB"/>
    <w:rsid w:val="004B720B"/>
    <w:rsid w:val="004B7AD6"/>
    <w:rsid w:val="004C135F"/>
    <w:rsid w:val="004C296D"/>
    <w:rsid w:val="004C3D1F"/>
    <w:rsid w:val="004C4FBB"/>
    <w:rsid w:val="004C62EA"/>
    <w:rsid w:val="004C74B2"/>
    <w:rsid w:val="004D08E8"/>
    <w:rsid w:val="004D152E"/>
    <w:rsid w:val="004D377D"/>
    <w:rsid w:val="004D395B"/>
    <w:rsid w:val="004D4393"/>
    <w:rsid w:val="004D45FB"/>
    <w:rsid w:val="004D4B1C"/>
    <w:rsid w:val="004D5423"/>
    <w:rsid w:val="004D65E7"/>
    <w:rsid w:val="004D68E0"/>
    <w:rsid w:val="004D6FF2"/>
    <w:rsid w:val="004D7178"/>
    <w:rsid w:val="004D7AEA"/>
    <w:rsid w:val="004E0480"/>
    <w:rsid w:val="004E112F"/>
    <w:rsid w:val="004E1530"/>
    <w:rsid w:val="004E1D2E"/>
    <w:rsid w:val="004E1F59"/>
    <w:rsid w:val="004E235A"/>
    <w:rsid w:val="004E318A"/>
    <w:rsid w:val="004E3225"/>
    <w:rsid w:val="004E3D5C"/>
    <w:rsid w:val="004E3E07"/>
    <w:rsid w:val="004E454B"/>
    <w:rsid w:val="004E59B4"/>
    <w:rsid w:val="004E62BC"/>
    <w:rsid w:val="004E6F05"/>
    <w:rsid w:val="004E76EF"/>
    <w:rsid w:val="004E770F"/>
    <w:rsid w:val="004F0641"/>
    <w:rsid w:val="004F3EEA"/>
    <w:rsid w:val="004F56FA"/>
    <w:rsid w:val="004F77F3"/>
    <w:rsid w:val="0050033C"/>
    <w:rsid w:val="005005B4"/>
    <w:rsid w:val="005017E1"/>
    <w:rsid w:val="005023AD"/>
    <w:rsid w:val="00503E6C"/>
    <w:rsid w:val="00506490"/>
    <w:rsid w:val="005067DA"/>
    <w:rsid w:val="00507DFF"/>
    <w:rsid w:val="0051068F"/>
    <w:rsid w:val="005135E0"/>
    <w:rsid w:val="00513F43"/>
    <w:rsid w:val="005151D1"/>
    <w:rsid w:val="0051530C"/>
    <w:rsid w:val="00515549"/>
    <w:rsid w:val="00515D58"/>
    <w:rsid w:val="005169CF"/>
    <w:rsid w:val="00520C90"/>
    <w:rsid w:val="00521913"/>
    <w:rsid w:val="00524CA2"/>
    <w:rsid w:val="00527FC2"/>
    <w:rsid w:val="0053116E"/>
    <w:rsid w:val="005319B4"/>
    <w:rsid w:val="00531B3D"/>
    <w:rsid w:val="00532B18"/>
    <w:rsid w:val="00532BC1"/>
    <w:rsid w:val="00534F44"/>
    <w:rsid w:val="005355D7"/>
    <w:rsid w:val="005360EA"/>
    <w:rsid w:val="005363F9"/>
    <w:rsid w:val="00536FD0"/>
    <w:rsid w:val="00537822"/>
    <w:rsid w:val="0053796D"/>
    <w:rsid w:val="00541046"/>
    <w:rsid w:val="00541AB2"/>
    <w:rsid w:val="00541B84"/>
    <w:rsid w:val="00541D30"/>
    <w:rsid w:val="00543094"/>
    <w:rsid w:val="00545956"/>
    <w:rsid w:val="00546E72"/>
    <w:rsid w:val="00550E87"/>
    <w:rsid w:val="00551244"/>
    <w:rsid w:val="00551DA9"/>
    <w:rsid w:val="00552C56"/>
    <w:rsid w:val="00552CE6"/>
    <w:rsid w:val="00553B52"/>
    <w:rsid w:val="00553B8E"/>
    <w:rsid w:val="00554073"/>
    <w:rsid w:val="00554E10"/>
    <w:rsid w:val="00555341"/>
    <w:rsid w:val="00557360"/>
    <w:rsid w:val="00560470"/>
    <w:rsid w:val="00560FC1"/>
    <w:rsid w:val="005647E2"/>
    <w:rsid w:val="0056481A"/>
    <w:rsid w:val="00565603"/>
    <w:rsid w:val="00565C31"/>
    <w:rsid w:val="0056624F"/>
    <w:rsid w:val="00566DBD"/>
    <w:rsid w:val="00567578"/>
    <w:rsid w:val="0057102C"/>
    <w:rsid w:val="005715DA"/>
    <w:rsid w:val="00572430"/>
    <w:rsid w:val="005727BE"/>
    <w:rsid w:val="00572CEE"/>
    <w:rsid w:val="0057315D"/>
    <w:rsid w:val="005746AE"/>
    <w:rsid w:val="00575AE1"/>
    <w:rsid w:val="00577290"/>
    <w:rsid w:val="005776D7"/>
    <w:rsid w:val="00580743"/>
    <w:rsid w:val="00581B11"/>
    <w:rsid w:val="0058287D"/>
    <w:rsid w:val="00582AD5"/>
    <w:rsid w:val="00582C49"/>
    <w:rsid w:val="005856AB"/>
    <w:rsid w:val="00585A92"/>
    <w:rsid w:val="00587C66"/>
    <w:rsid w:val="00592634"/>
    <w:rsid w:val="005929DC"/>
    <w:rsid w:val="0059328F"/>
    <w:rsid w:val="005933C1"/>
    <w:rsid w:val="0059434A"/>
    <w:rsid w:val="00595BBB"/>
    <w:rsid w:val="00595D2B"/>
    <w:rsid w:val="00596933"/>
    <w:rsid w:val="00596CF1"/>
    <w:rsid w:val="005A0C9A"/>
    <w:rsid w:val="005A3EEB"/>
    <w:rsid w:val="005A3F82"/>
    <w:rsid w:val="005A53AC"/>
    <w:rsid w:val="005B0FB7"/>
    <w:rsid w:val="005B215F"/>
    <w:rsid w:val="005B2A6C"/>
    <w:rsid w:val="005B3D19"/>
    <w:rsid w:val="005B3E26"/>
    <w:rsid w:val="005B43B0"/>
    <w:rsid w:val="005B4A88"/>
    <w:rsid w:val="005B5F8A"/>
    <w:rsid w:val="005B641B"/>
    <w:rsid w:val="005B6777"/>
    <w:rsid w:val="005B7B07"/>
    <w:rsid w:val="005C04DC"/>
    <w:rsid w:val="005C0621"/>
    <w:rsid w:val="005C09CD"/>
    <w:rsid w:val="005C1296"/>
    <w:rsid w:val="005C170B"/>
    <w:rsid w:val="005C1799"/>
    <w:rsid w:val="005C1D48"/>
    <w:rsid w:val="005C2566"/>
    <w:rsid w:val="005C3045"/>
    <w:rsid w:val="005C3A13"/>
    <w:rsid w:val="005C412D"/>
    <w:rsid w:val="005C495A"/>
    <w:rsid w:val="005C4DD9"/>
    <w:rsid w:val="005C5132"/>
    <w:rsid w:val="005C59B7"/>
    <w:rsid w:val="005C5AD3"/>
    <w:rsid w:val="005C64F8"/>
    <w:rsid w:val="005C6CBE"/>
    <w:rsid w:val="005D0022"/>
    <w:rsid w:val="005D02F5"/>
    <w:rsid w:val="005D058F"/>
    <w:rsid w:val="005D1109"/>
    <w:rsid w:val="005D2674"/>
    <w:rsid w:val="005D3629"/>
    <w:rsid w:val="005D4677"/>
    <w:rsid w:val="005D5221"/>
    <w:rsid w:val="005D5C5F"/>
    <w:rsid w:val="005D672C"/>
    <w:rsid w:val="005D6DCF"/>
    <w:rsid w:val="005E2394"/>
    <w:rsid w:val="005E279B"/>
    <w:rsid w:val="005E2E7F"/>
    <w:rsid w:val="005E3673"/>
    <w:rsid w:val="005E39AC"/>
    <w:rsid w:val="005E4086"/>
    <w:rsid w:val="005E53C5"/>
    <w:rsid w:val="005E5622"/>
    <w:rsid w:val="005E6B18"/>
    <w:rsid w:val="005E6F36"/>
    <w:rsid w:val="005E7958"/>
    <w:rsid w:val="005F0558"/>
    <w:rsid w:val="005F0D8B"/>
    <w:rsid w:val="005F1A36"/>
    <w:rsid w:val="005F3022"/>
    <w:rsid w:val="005F4605"/>
    <w:rsid w:val="005F6879"/>
    <w:rsid w:val="005F729F"/>
    <w:rsid w:val="0060088B"/>
    <w:rsid w:val="0060135E"/>
    <w:rsid w:val="006020A1"/>
    <w:rsid w:val="00602CF8"/>
    <w:rsid w:val="0060338A"/>
    <w:rsid w:val="00605528"/>
    <w:rsid w:val="00605CFC"/>
    <w:rsid w:val="0060659D"/>
    <w:rsid w:val="00606739"/>
    <w:rsid w:val="00610C65"/>
    <w:rsid w:val="00611857"/>
    <w:rsid w:val="00611AFE"/>
    <w:rsid w:val="00612D1D"/>
    <w:rsid w:val="0061480A"/>
    <w:rsid w:val="00615396"/>
    <w:rsid w:val="00615CA9"/>
    <w:rsid w:val="00616085"/>
    <w:rsid w:val="006164A3"/>
    <w:rsid w:val="006166C3"/>
    <w:rsid w:val="00617183"/>
    <w:rsid w:val="00617353"/>
    <w:rsid w:val="00617656"/>
    <w:rsid w:val="00620664"/>
    <w:rsid w:val="006207D1"/>
    <w:rsid w:val="00621538"/>
    <w:rsid w:val="006231CB"/>
    <w:rsid w:val="00624DBC"/>
    <w:rsid w:val="00625C14"/>
    <w:rsid w:val="0062612C"/>
    <w:rsid w:val="00626C0C"/>
    <w:rsid w:val="00631848"/>
    <w:rsid w:val="006332F4"/>
    <w:rsid w:val="00634FE1"/>
    <w:rsid w:val="00635DAD"/>
    <w:rsid w:val="00636AEA"/>
    <w:rsid w:val="00641635"/>
    <w:rsid w:val="00642B50"/>
    <w:rsid w:val="00643CF2"/>
    <w:rsid w:val="00647976"/>
    <w:rsid w:val="00647984"/>
    <w:rsid w:val="0065144A"/>
    <w:rsid w:val="00652B6D"/>
    <w:rsid w:val="00654705"/>
    <w:rsid w:val="00654CD3"/>
    <w:rsid w:val="00655E3C"/>
    <w:rsid w:val="00656FE6"/>
    <w:rsid w:val="0065706C"/>
    <w:rsid w:val="00660240"/>
    <w:rsid w:val="006602A3"/>
    <w:rsid w:val="00661F0B"/>
    <w:rsid w:val="00663942"/>
    <w:rsid w:val="006652BB"/>
    <w:rsid w:val="00665995"/>
    <w:rsid w:val="006668FC"/>
    <w:rsid w:val="00670234"/>
    <w:rsid w:val="006717AE"/>
    <w:rsid w:val="0067296F"/>
    <w:rsid w:val="00672F62"/>
    <w:rsid w:val="006735D1"/>
    <w:rsid w:val="00673C92"/>
    <w:rsid w:val="0067492D"/>
    <w:rsid w:val="00675C8E"/>
    <w:rsid w:val="00675E04"/>
    <w:rsid w:val="00677019"/>
    <w:rsid w:val="006777B5"/>
    <w:rsid w:val="006817C8"/>
    <w:rsid w:val="00682DAA"/>
    <w:rsid w:val="00683844"/>
    <w:rsid w:val="00684CED"/>
    <w:rsid w:val="00685115"/>
    <w:rsid w:val="00686436"/>
    <w:rsid w:val="00690489"/>
    <w:rsid w:val="00690B6B"/>
    <w:rsid w:val="00691298"/>
    <w:rsid w:val="00692BEC"/>
    <w:rsid w:val="00694ADB"/>
    <w:rsid w:val="00694B4A"/>
    <w:rsid w:val="006958EC"/>
    <w:rsid w:val="006964B3"/>
    <w:rsid w:val="006A041E"/>
    <w:rsid w:val="006A0E3C"/>
    <w:rsid w:val="006A12C8"/>
    <w:rsid w:val="006A21BD"/>
    <w:rsid w:val="006A2390"/>
    <w:rsid w:val="006A23C5"/>
    <w:rsid w:val="006A38E6"/>
    <w:rsid w:val="006A5BAD"/>
    <w:rsid w:val="006B1078"/>
    <w:rsid w:val="006B3A8F"/>
    <w:rsid w:val="006B4E81"/>
    <w:rsid w:val="006B514C"/>
    <w:rsid w:val="006B552D"/>
    <w:rsid w:val="006B7521"/>
    <w:rsid w:val="006C180C"/>
    <w:rsid w:val="006C35B0"/>
    <w:rsid w:val="006C3D19"/>
    <w:rsid w:val="006C425C"/>
    <w:rsid w:val="006C506D"/>
    <w:rsid w:val="006C5C16"/>
    <w:rsid w:val="006C653B"/>
    <w:rsid w:val="006C6F51"/>
    <w:rsid w:val="006C74A7"/>
    <w:rsid w:val="006D111E"/>
    <w:rsid w:val="006D1BF5"/>
    <w:rsid w:val="006D1C5B"/>
    <w:rsid w:val="006D23B5"/>
    <w:rsid w:val="006D3F27"/>
    <w:rsid w:val="006D414F"/>
    <w:rsid w:val="006D519C"/>
    <w:rsid w:val="006D57D5"/>
    <w:rsid w:val="006D6E76"/>
    <w:rsid w:val="006E07BA"/>
    <w:rsid w:val="006E1951"/>
    <w:rsid w:val="006E2835"/>
    <w:rsid w:val="006E370E"/>
    <w:rsid w:val="006E3DEE"/>
    <w:rsid w:val="006E499F"/>
    <w:rsid w:val="006E6426"/>
    <w:rsid w:val="006E6BB8"/>
    <w:rsid w:val="006F05C4"/>
    <w:rsid w:val="006F0A50"/>
    <w:rsid w:val="006F2677"/>
    <w:rsid w:val="006F330F"/>
    <w:rsid w:val="006F4151"/>
    <w:rsid w:val="006F4179"/>
    <w:rsid w:val="006F444F"/>
    <w:rsid w:val="006F4DD8"/>
    <w:rsid w:val="006F6DC8"/>
    <w:rsid w:val="006F76FC"/>
    <w:rsid w:val="007015E1"/>
    <w:rsid w:val="00702133"/>
    <w:rsid w:val="0070289A"/>
    <w:rsid w:val="00702CA9"/>
    <w:rsid w:val="0070394A"/>
    <w:rsid w:val="00703F9B"/>
    <w:rsid w:val="00704257"/>
    <w:rsid w:val="007067A0"/>
    <w:rsid w:val="007068F9"/>
    <w:rsid w:val="0071243F"/>
    <w:rsid w:val="007128E9"/>
    <w:rsid w:val="00714167"/>
    <w:rsid w:val="0071630C"/>
    <w:rsid w:val="00716558"/>
    <w:rsid w:val="00717025"/>
    <w:rsid w:val="00720108"/>
    <w:rsid w:val="00720315"/>
    <w:rsid w:val="00720655"/>
    <w:rsid w:val="0072119E"/>
    <w:rsid w:val="00723481"/>
    <w:rsid w:val="0072472D"/>
    <w:rsid w:val="007252F6"/>
    <w:rsid w:val="00725804"/>
    <w:rsid w:val="00726254"/>
    <w:rsid w:val="00726AE0"/>
    <w:rsid w:val="00726FC2"/>
    <w:rsid w:val="00727B79"/>
    <w:rsid w:val="007307E0"/>
    <w:rsid w:val="00731020"/>
    <w:rsid w:val="00732129"/>
    <w:rsid w:val="007321DB"/>
    <w:rsid w:val="0073243E"/>
    <w:rsid w:val="007327A5"/>
    <w:rsid w:val="00732D9F"/>
    <w:rsid w:val="0073503A"/>
    <w:rsid w:val="00736F22"/>
    <w:rsid w:val="007375F7"/>
    <w:rsid w:val="007377D1"/>
    <w:rsid w:val="0074045C"/>
    <w:rsid w:val="00740523"/>
    <w:rsid w:val="00740D8C"/>
    <w:rsid w:val="00741F9D"/>
    <w:rsid w:val="00742FA9"/>
    <w:rsid w:val="00744234"/>
    <w:rsid w:val="007442AB"/>
    <w:rsid w:val="00744EEC"/>
    <w:rsid w:val="00747AAA"/>
    <w:rsid w:val="00747B8A"/>
    <w:rsid w:val="007509E9"/>
    <w:rsid w:val="00750CA0"/>
    <w:rsid w:val="0075144F"/>
    <w:rsid w:val="00751E5A"/>
    <w:rsid w:val="00751FC8"/>
    <w:rsid w:val="00752248"/>
    <w:rsid w:val="00753F38"/>
    <w:rsid w:val="00755047"/>
    <w:rsid w:val="00755D04"/>
    <w:rsid w:val="00760BF0"/>
    <w:rsid w:val="0076100C"/>
    <w:rsid w:val="007621AB"/>
    <w:rsid w:val="00762ACF"/>
    <w:rsid w:val="00764C16"/>
    <w:rsid w:val="00764FFA"/>
    <w:rsid w:val="0076690D"/>
    <w:rsid w:val="00767126"/>
    <w:rsid w:val="00767D51"/>
    <w:rsid w:val="00770568"/>
    <w:rsid w:val="007706CF"/>
    <w:rsid w:val="007732DF"/>
    <w:rsid w:val="007748C0"/>
    <w:rsid w:val="007749BA"/>
    <w:rsid w:val="00775847"/>
    <w:rsid w:val="00776D91"/>
    <w:rsid w:val="0077762D"/>
    <w:rsid w:val="00777F28"/>
    <w:rsid w:val="00780479"/>
    <w:rsid w:val="00780A7D"/>
    <w:rsid w:val="00780CFD"/>
    <w:rsid w:val="00782633"/>
    <w:rsid w:val="0078305A"/>
    <w:rsid w:val="00784B2B"/>
    <w:rsid w:val="00785642"/>
    <w:rsid w:val="00785DED"/>
    <w:rsid w:val="007860BA"/>
    <w:rsid w:val="0079104D"/>
    <w:rsid w:val="00791647"/>
    <w:rsid w:val="007925E0"/>
    <w:rsid w:val="00792CBC"/>
    <w:rsid w:val="00793BEC"/>
    <w:rsid w:val="00793C1B"/>
    <w:rsid w:val="0079618D"/>
    <w:rsid w:val="007A0265"/>
    <w:rsid w:val="007A06C4"/>
    <w:rsid w:val="007A0DB8"/>
    <w:rsid w:val="007A1A0D"/>
    <w:rsid w:val="007A1FB8"/>
    <w:rsid w:val="007A3401"/>
    <w:rsid w:val="007A545E"/>
    <w:rsid w:val="007B0268"/>
    <w:rsid w:val="007B2615"/>
    <w:rsid w:val="007B3AF3"/>
    <w:rsid w:val="007B51C0"/>
    <w:rsid w:val="007B5679"/>
    <w:rsid w:val="007B79E0"/>
    <w:rsid w:val="007B7FD0"/>
    <w:rsid w:val="007C1087"/>
    <w:rsid w:val="007C17FD"/>
    <w:rsid w:val="007C37A2"/>
    <w:rsid w:val="007C3843"/>
    <w:rsid w:val="007C3F36"/>
    <w:rsid w:val="007C4022"/>
    <w:rsid w:val="007C40FD"/>
    <w:rsid w:val="007C4B46"/>
    <w:rsid w:val="007C5B29"/>
    <w:rsid w:val="007C6030"/>
    <w:rsid w:val="007D0692"/>
    <w:rsid w:val="007D12A5"/>
    <w:rsid w:val="007D26BB"/>
    <w:rsid w:val="007D2C26"/>
    <w:rsid w:val="007D2D81"/>
    <w:rsid w:val="007D3195"/>
    <w:rsid w:val="007D35E6"/>
    <w:rsid w:val="007D3A00"/>
    <w:rsid w:val="007D419B"/>
    <w:rsid w:val="007D5258"/>
    <w:rsid w:val="007D6910"/>
    <w:rsid w:val="007D6B0B"/>
    <w:rsid w:val="007D6F77"/>
    <w:rsid w:val="007D75DD"/>
    <w:rsid w:val="007E03F6"/>
    <w:rsid w:val="007E0425"/>
    <w:rsid w:val="007E5D9A"/>
    <w:rsid w:val="007F10E9"/>
    <w:rsid w:val="007F17B6"/>
    <w:rsid w:val="007F19F3"/>
    <w:rsid w:val="007F1EA0"/>
    <w:rsid w:val="007F20B8"/>
    <w:rsid w:val="007F2262"/>
    <w:rsid w:val="007F3914"/>
    <w:rsid w:val="007F3AAC"/>
    <w:rsid w:val="007F3B3C"/>
    <w:rsid w:val="007F4940"/>
    <w:rsid w:val="007F4D80"/>
    <w:rsid w:val="007F5263"/>
    <w:rsid w:val="007F5900"/>
    <w:rsid w:val="007F5F01"/>
    <w:rsid w:val="007F6A75"/>
    <w:rsid w:val="007F6A9C"/>
    <w:rsid w:val="007F6E26"/>
    <w:rsid w:val="00802D67"/>
    <w:rsid w:val="00803048"/>
    <w:rsid w:val="00804BE9"/>
    <w:rsid w:val="0080551E"/>
    <w:rsid w:val="0080631A"/>
    <w:rsid w:val="00807F61"/>
    <w:rsid w:val="00811C3E"/>
    <w:rsid w:val="0081294E"/>
    <w:rsid w:val="00813707"/>
    <w:rsid w:val="00814A0C"/>
    <w:rsid w:val="00814E0F"/>
    <w:rsid w:val="0081681D"/>
    <w:rsid w:val="0082160D"/>
    <w:rsid w:val="00821B08"/>
    <w:rsid w:val="0082214A"/>
    <w:rsid w:val="0082385E"/>
    <w:rsid w:val="008248BD"/>
    <w:rsid w:val="00824B57"/>
    <w:rsid w:val="00824D62"/>
    <w:rsid w:val="008252DF"/>
    <w:rsid w:val="00825430"/>
    <w:rsid w:val="00825819"/>
    <w:rsid w:val="00825B26"/>
    <w:rsid w:val="0083137B"/>
    <w:rsid w:val="00832175"/>
    <w:rsid w:val="008324B3"/>
    <w:rsid w:val="008325A7"/>
    <w:rsid w:val="00832778"/>
    <w:rsid w:val="008336BD"/>
    <w:rsid w:val="00833DFD"/>
    <w:rsid w:val="00834543"/>
    <w:rsid w:val="008370F5"/>
    <w:rsid w:val="008378E3"/>
    <w:rsid w:val="00837EDD"/>
    <w:rsid w:val="00841342"/>
    <w:rsid w:val="00841757"/>
    <w:rsid w:val="00841FA2"/>
    <w:rsid w:val="00842B89"/>
    <w:rsid w:val="00842DEF"/>
    <w:rsid w:val="00842F17"/>
    <w:rsid w:val="00844577"/>
    <w:rsid w:val="00850E75"/>
    <w:rsid w:val="0085220B"/>
    <w:rsid w:val="00852225"/>
    <w:rsid w:val="00852A42"/>
    <w:rsid w:val="008535FF"/>
    <w:rsid w:val="00855598"/>
    <w:rsid w:val="00856849"/>
    <w:rsid w:val="00856B16"/>
    <w:rsid w:val="00856F10"/>
    <w:rsid w:val="00857596"/>
    <w:rsid w:val="00860378"/>
    <w:rsid w:val="00860BC6"/>
    <w:rsid w:val="00861011"/>
    <w:rsid w:val="00862AAB"/>
    <w:rsid w:val="00863549"/>
    <w:rsid w:val="00863C60"/>
    <w:rsid w:val="00863DEF"/>
    <w:rsid w:val="00863EC5"/>
    <w:rsid w:val="00864097"/>
    <w:rsid w:val="0086481A"/>
    <w:rsid w:val="008650FA"/>
    <w:rsid w:val="00865426"/>
    <w:rsid w:val="00865E17"/>
    <w:rsid w:val="00866966"/>
    <w:rsid w:val="00866F9D"/>
    <w:rsid w:val="00867D9E"/>
    <w:rsid w:val="008705DE"/>
    <w:rsid w:val="00871B7F"/>
    <w:rsid w:val="008732EB"/>
    <w:rsid w:val="00873CA1"/>
    <w:rsid w:val="00874E5B"/>
    <w:rsid w:val="008779F8"/>
    <w:rsid w:val="008811CD"/>
    <w:rsid w:val="008812AF"/>
    <w:rsid w:val="00882AD6"/>
    <w:rsid w:val="00883DF1"/>
    <w:rsid w:val="00883F47"/>
    <w:rsid w:val="0088419E"/>
    <w:rsid w:val="00884E96"/>
    <w:rsid w:val="0088719E"/>
    <w:rsid w:val="008875F9"/>
    <w:rsid w:val="00891906"/>
    <w:rsid w:val="00891917"/>
    <w:rsid w:val="00893095"/>
    <w:rsid w:val="00893D0B"/>
    <w:rsid w:val="008942CB"/>
    <w:rsid w:val="00896B54"/>
    <w:rsid w:val="00897F20"/>
    <w:rsid w:val="008A0179"/>
    <w:rsid w:val="008A04A0"/>
    <w:rsid w:val="008A07B4"/>
    <w:rsid w:val="008A1B81"/>
    <w:rsid w:val="008A1F72"/>
    <w:rsid w:val="008A2480"/>
    <w:rsid w:val="008A299E"/>
    <w:rsid w:val="008A2B28"/>
    <w:rsid w:val="008A4D05"/>
    <w:rsid w:val="008A5942"/>
    <w:rsid w:val="008A70E6"/>
    <w:rsid w:val="008A7D35"/>
    <w:rsid w:val="008B0160"/>
    <w:rsid w:val="008B0F30"/>
    <w:rsid w:val="008B2675"/>
    <w:rsid w:val="008B31F5"/>
    <w:rsid w:val="008B4ED2"/>
    <w:rsid w:val="008B4F32"/>
    <w:rsid w:val="008B7C08"/>
    <w:rsid w:val="008C2F78"/>
    <w:rsid w:val="008C554F"/>
    <w:rsid w:val="008C7189"/>
    <w:rsid w:val="008D0AFB"/>
    <w:rsid w:val="008D10BB"/>
    <w:rsid w:val="008D15D8"/>
    <w:rsid w:val="008D1F6B"/>
    <w:rsid w:val="008D3216"/>
    <w:rsid w:val="008D3663"/>
    <w:rsid w:val="008D4C2D"/>
    <w:rsid w:val="008D5201"/>
    <w:rsid w:val="008D6C70"/>
    <w:rsid w:val="008E0595"/>
    <w:rsid w:val="008E15DA"/>
    <w:rsid w:val="008E1825"/>
    <w:rsid w:val="008E1ABF"/>
    <w:rsid w:val="008E25A8"/>
    <w:rsid w:val="008E2A30"/>
    <w:rsid w:val="008E39F6"/>
    <w:rsid w:val="008E44A5"/>
    <w:rsid w:val="008E454B"/>
    <w:rsid w:val="008E4E9C"/>
    <w:rsid w:val="008E5940"/>
    <w:rsid w:val="008E6BE0"/>
    <w:rsid w:val="008E7D59"/>
    <w:rsid w:val="008F181B"/>
    <w:rsid w:val="008F1B43"/>
    <w:rsid w:val="008F5178"/>
    <w:rsid w:val="008F6D45"/>
    <w:rsid w:val="00901A24"/>
    <w:rsid w:val="009033E6"/>
    <w:rsid w:val="00903CFA"/>
    <w:rsid w:val="00904A77"/>
    <w:rsid w:val="009056FE"/>
    <w:rsid w:val="009059A4"/>
    <w:rsid w:val="0090626D"/>
    <w:rsid w:val="00907482"/>
    <w:rsid w:val="009111F9"/>
    <w:rsid w:val="00913770"/>
    <w:rsid w:val="00915737"/>
    <w:rsid w:val="0091591C"/>
    <w:rsid w:val="0091628A"/>
    <w:rsid w:val="009164D6"/>
    <w:rsid w:val="00916703"/>
    <w:rsid w:val="00916AF6"/>
    <w:rsid w:val="00917B54"/>
    <w:rsid w:val="00921C0F"/>
    <w:rsid w:val="00921D6B"/>
    <w:rsid w:val="00921FEA"/>
    <w:rsid w:val="00923541"/>
    <w:rsid w:val="00923F38"/>
    <w:rsid w:val="00924A1B"/>
    <w:rsid w:val="00924F17"/>
    <w:rsid w:val="0092562F"/>
    <w:rsid w:val="0092686E"/>
    <w:rsid w:val="0093344F"/>
    <w:rsid w:val="00933AD0"/>
    <w:rsid w:val="009344EA"/>
    <w:rsid w:val="00935712"/>
    <w:rsid w:val="009371E6"/>
    <w:rsid w:val="009401C4"/>
    <w:rsid w:val="009435EB"/>
    <w:rsid w:val="009436FA"/>
    <w:rsid w:val="00944A3B"/>
    <w:rsid w:val="00945268"/>
    <w:rsid w:val="00945EAB"/>
    <w:rsid w:val="00947673"/>
    <w:rsid w:val="00952FFC"/>
    <w:rsid w:val="00953C17"/>
    <w:rsid w:val="009546F9"/>
    <w:rsid w:val="00954FAA"/>
    <w:rsid w:val="00955408"/>
    <w:rsid w:val="009560C8"/>
    <w:rsid w:val="00957F1B"/>
    <w:rsid w:val="00957F30"/>
    <w:rsid w:val="009600B1"/>
    <w:rsid w:val="009602A9"/>
    <w:rsid w:val="00961A29"/>
    <w:rsid w:val="00962D00"/>
    <w:rsid w:val="00962D13"/>
    <w:rsid w:val="0096426F"/>
    <w:rsid w:val="00965BAC"/>
    <w:rsid w:val="00967C0A"/>
    <w:rsid w:val="00971D0B"/>
    <w:rsid w:val="00972F4E"/>
    <w:rsid w:val="009730D3"/>
    <w:rsid w:val="00974192"/>
    <w:rsid w:val="00974ECA"/>
    <w:rsid w:val="00976924"/>
    <w:rsid w:val="00984E11"/>
    <w:rsid w:val="00986727"/>
    <w:rsid w:val="00986BEF"/>
    <w:rsid w:val="009872BD"/>
    <w:rsid w:val="00990483"/>
    <w:rsid w:val="00992B39"/>
    <w:rsid w:val="00993053"/>
    <w:rsid w:val="00994A5F"/>
    <w:rsid w:val="009956E8"/>
    <w:rsid w:val="00996273"/>
    <w:rsid w:val="009A0E73"/>
    <w:rsid w:val="009A16BC"/>
    <w:rsid w:val="009A2C8C"/>
    <w:rsid w:val="009A346F"/>
    <w:rsid w:val="009A6179"/>
    <w:rsid w:val="009A7619"/>
    <w:rsid w:val="009B0055"/>
    <w:rsid w:val="009B0C57"/>
    <w:rsid w:val="009B1103"/>
    <w:rsid w:val="009B17A4"/>
    <w:rsid w:val="009B23CA"/>
    <w:rsid w:val="009B2BF4"/>
    <w:rsid w:val="009B3212"/>
    <w:rsid w:val="009B6DF1"/>
    <w:rsid w:val="009C01E3"/>
    <w:rsid w:val="009C278F"/>
    <w:rsid w:val="009C63C3"/>
    <w:rsid w:val="009C6AC1"/>
    <w:rsid w:val="009C7914"/>
    <w:rsid w:val="009C7DE8"/>
    <w:rsid w:val="009D08C7"/>
    <w:rsid w:val="009D17CE"/>
    <w:rsid w:val="009D231E"/>
    <w:rsid w:val="009D28F9"/>
    <w:rsid w:val="009D2DC0"/>
    <w:rsid w:val="009D35AD"/>
    <w:rsid w:val="009D3EBB"/>
    <w:rsid w:val="009D49D1"/>
    <w:rsid w:val="009D4A03"/>
    <w:rsid w:val="009D5010"/>
    <w:rsid w:val="009D67B9"/>
    <w:rsid w:val="009D6AB5"/>
    <w:rsid w:val="009D74D4"/>
    <w:rsid w:val="009D7689"/>
    <w:rsid w:val="009E0C7C"/>
    <w:rsid w:val="009E2BFA"/>
    <w:rsid w:val="009E3642"/>
    <w:rsid w:val="009E3BBB"/>
    <w:rsid w:val="009E3F4A"/>
    <w:rsid w:val="009E4119"/>
    <w:rsid w:val="009E4E07"/>
    <w:rsid w:val="009E587F"/>
    <w:rsid w:val="009E5B40"/>
    <w:rsid w:val="009E62DA"/>
    <w:rsid w:val="009E6466"/>
    <w:rsid w:val="009E66F2"/>
    <w:rsid w:val="009F015A"/>
    <w:rsid w:val="009F0273"/>
    <w:rsid w:val="009F036C"/>
    <w:rsid w:val="009F08AD"/>
    <w:rsid w:val="009F127D"/>
    <w:rsid w:val="009F1DE4"/>
    <w:rsid w:val="009F2B58"/>
    <w:rsid w:val="009F2CD9"/>
    <w:rsid w:val="009F37CB"/>
    <w:rsid w:val="009F646C"/>
    <w:rsid w:val="009F6C0A"/>
    <w:rsid w:val="009F7262"/>
    <w:rsid w:val="00A01BFB"/>
    <w:rsid w:val="00A0204C"/>
    <w:rsid w:val="00A0330C"/>
    <w:rsid w:val="00A046F5"/>
    <w:rsid w:val="00A05426"/>
    <w:rsid w:val="00A072C3"/>
    <w:rsid w:val="00A103A4"/>
    <w:rsid w:val="00A11D6C"/>
    <w:rsid w:val="00A123A6"/>
    <w:rsid w:val="00A124E7"/>
    <w:rsid w:val="00A125F6"/>
    <w:rsid w:val="00A1263A"/>
    <w:rsid w:val="00A127B3"/>
    <w:rsid w:val="00A13CF8"/>
    <w:rsid w:val="00A1453A"/>
    <w:rsid w:val="00A1660B"/>
    <w:rsid w:val="00A171B5"/>
    <w:rsid w:val="00A23B1A"/>
    <w:rsid w:val="00A24408"/>
    <w:rsid w:val="00A24FC2"/>
    <w:rsid w:val="00A27A79"/>
    <w:rsid w:val="00A30052"/>
    <w:rsid w:val="00A3063B"/>
    <w:rsid w:val="00A32E88"/>
    <w:rsid w:val="00A36515"/>
    <w:rsid w:val="00A3653B"/>
    <w:rsid w:val="00A4126B"/>
    <w:rsid w:val="00A42058"/>
    <w:rsid w:val="00A42116"/>
    <w:rsid w:val="00A42762"/>
    <w:rsid w:val="00A43932"/>
    <w:rsid w:val="00A43F85"/>
    <w:rsid w:val="00A45706"/>
    <w:rsid w:val="00A45A54"/>
    <w:rsid w:val="00A46163"/>
    <w:rsid w:val="00A465CA"/>
    <w:rsid w:val="00A46D47"/>
    <w:rsid w:val="00A47254"/>
    <w:rsid w:val="00A508A4"/>
    <w:rsid w:val="00A51543"/>
    <w:rsid w:val="00A524D5"/>
    <w:rsid w:val="00A52AA5"/>
    <w:rsid w:val="00A52C61"/>
    <w:rsid w:val="00A54E5D"/>
    <w:rsid w:val="00A55C4B"/>
    <w:rsid w:val="00A56F49"/>
    <w:rsid w:val="00A57596"/>
    <w:rsid w:val="00A57E57"/>
    <w:rsid w:val="00A61B81"/>
    <w:rsid w:val="00A62E00"/>
    <w:rsid w:val="00A66F69"/>
    <w:rsid w:val="00A6768F"/>
    <w:rsid w:val="00A70D1F"/>
    <w:rsid w:val="00A71446"/>
    <w:rsid w:val="00A71E9F"/>
    <w:rsid w:val="00A7302C"/>
    <w:rsid w:val="00A7438C"/>
    <w:rsid w:val="00A751B9"/>
    <w:rsid w:val="00A770C4"/>
    <w:rsid w:val="00A773B0"/>
    <w:rsid w:val="00A77A9E"/>
    <w:rsid w:val="00A80359"/>
    <w:rsid w:val="00A81235"/>
    <w:rsid w:val="00A81748"/>
    <w:rsid w:val="00A81B6F"/>
    <w:rsid w:val="00A81BFF"/>
    <w:rsid w:val="00A81E83"/>
    <w:rsid w:val="00A82412"/>
    <w:rsid w:val="00A82F9F"/>
    <w:rsid w:val="00A83BD3"/>
    <w:rsid w:val="00A83FF0"/>
    <w:rsid w:val="00A86917"/>
    <w:rsid w:val="00A8695B"/>
    <w:rsid w:val="00A87D41"/>
    <w:rsid w:val="00A87DED"/>
    <w:rsid w:val="00A901D4"/>
    <w:rsid w:val="00A90AC6"/>
    <w:rsid w:val="00A911AD"/>
    <w:rsid w:val="00A92846"/>
    <w:rsid w:val="00A92878"/>
    <w:rsid w:val="00A928B5"/>
    <w:rsid w:val="00A93D19"/>
    <w:rsid w:val="00A961C4"/>
    <w:rsid w:val="00A96A11"/>
    <w:rsid w:val="00A96D47"/>
    <w:rsid w:val="00A974B8"/>
    <w:rsid w:val="00A97FA4"/>
    <w:rsid w:val="00AA0838"/>
    <w:rsid w:val="00AA2AC2"/>
    <w:rsid w:val="00AA3F6F"/>
    <w:rsid w:val="00AA5A00"/>
    <w:rsid w:val="00AA796B"/>
    <w:rsid w:val="00AB1476"/>
    <w:rsid w:val="00AB2EE8"/>
    <w:rsid w:val="00AB49B1"/>
    <w:rsid w:val="00AB638D"/>
    <w:rsid w:val="00AB67F1"/>
    <w:rsid w:val="00AB72EB"/>
    <w:rsid w:val="00AC0E46"/>
    <w:rsid w:val="00AC1556"/>
    <w:rsid w:val="00AC579F"/>
    <w:rsid w:val="00AC6D07"/>
    <w:rsid w:val="00AC7258"/>
    <w:rsid w:val="00AC759E"/>
    <w:rsid w:val="00AD04E9"/>
    <w:rsid w:val="00AD0657"/>
    <w:rsid w:val="00AD077F"/>
    <w:rsid w:val="00AD0E47"/>
    <w:rsid w:val="00AD1C8C"/>
    <w:rsid w:val="00AD4B55"/>
    <w:rsid w:val="00AD60A4"/>
    <w:rsid w:val="00AD750F"/>
    <w:rsid w:val="00AE02B9"/>
    <w:rsid w:val="00AE0EC4"/>
    <w:rsid w:val="00AE1F11"/>
    <w:rsid w:val="00AE2135"/>
    <w:rsid w:val="00AE3FA3"/>
    <w:rsid w:val="00AE4050"/>
    <w:rsid w:val="00AE4DCD"/>
    <w:rsid w:val="00AE54ED"/>
    <w:rsid w:val="00AE67E5"/>
    <w:rsid w:val="00AE6CE5"/>
    <w:rsid w:val="00AF0230"/>
    <w:rsid w:val="00AF18EC"/>
    <w:rsid w:val="00AF26A0"/>
    <w:rsid w:val="00AF349F"/>
    <w:rsid w:val="00AF351D"/>
    <w:rsid w:val="00AF4466"/>
    <w:rsid w:val="00AF5876"/>
    <w:rsid w:val="00AF7726"/>
    <w:rsid w:val="00AF7CAF"/>
    <w:rsid w:val="00AF7E68"/>
    <w:rsid w:val="00B04159"/>
    <w:rsid w:val="00B0423A"/>
    <w:rsid w:val="00B05834"/>
    <w:rsid w:val="00B05C41"/>
    <w:rsid w:val="00B068FF"/>
    <w:rsid w:val="00B07E03"/>
    <w:rsid w:val="00B11EEF"/>
    <w:rsid w:val="00B12060"/>
    <w:rsid w:val="00B1373C"/>
    <w:rsid w:val="00B15343"/>
    <w:rsid w:val="00B15887"/>
    <w:rsid w:val="00B17C8C"/>
    <w:rsid w:val="00B20415"/>
    <w:rsid w:val="00B226CB"/>
    <w:rsid w:val="00B23E06"/>
    <w:rsid w:val="00B24102"/>
    <w:rsid w:val="00B2412E"/>
    <w:rsid w:val="00B25393"/>
    <w:rsid w:val="00B27E6F"/>
    <w:rsid w:val="00B3045E"/>
    <w:rsid w:val="00B307EC"/>
    <w:rsid w:val="00B31AE0"/>
    <w:rsid w:val="00B32663"/>
    <w:rsid w:val="00B32C28"/>
    <w:rsid w:val="00B32DAF"/>
    <w:rsid w:val="00B33004"/>
    <w:rsid w:val="00B33778"/>
    <w:rsid w:val="00B3745B"/>
    <w:rsid w:val="00B37BEE"/>
    <w:rsid w:val="00B37F5D"/>
    <w:rsid w:val="00B405E0"/>
    <w:rsid w:val="00B40A0E"/>
    <w:rsid w:val="00B41516"/>
    <w:rsid w:val="00B42BFE"/>
    <w:rsid w:val="00B44973"/>
    <w:rsid w:val="00B45A4A"/>
    <w:rsid w:val="00B46BC7"/>
    <w:rsid w:val="00B46DDD"/>
    <w:rsid w:val="00B47521"/>
    <w:rsid w:val="00B50026"/>
    <w:rsid w:val="00B50747"/>
    <w:rsid w:val="00B51B36"/>
    <w:rsid w:val="00B53266"/>
    <w:rsid w:val="00B5654E"/>
    <w:rsid w:val="00B5725C"/>
    <w:rsid w:val="00B579FD"/>
    <w:rsid w:val="00B62DA5"/>
    <w:rsid w:val="00B6431B"/>
    <w:rsid w:val="00B65E42"/>
    <w:rsid w:val="00B66A33"/>
    <w:rsid w:val="00B67A74"/>
    <w:rsid w:val="00B70E94"/>
    <w:rsid w:val="00B714E9"/>
    <w:rsid w:val="00B72C71"/>
    <w:rsid w:val="00B74C5D"/>
    <w:rsid w:val="00B7528F"/>
    <w:rsid w:val="00B75A80"/>
    <w:rsid w:val="00B75ACE"/>
    <w:rsid w:val="00B763B1"/>
    <w:rsid w:val="00B768F2"/>
    <w:rsid w:val="00B76C5C"/>
    <w:rsid w:val="00B76F08"/>
    <w:rsid w:val="00B814C7"/>
    <w:rsid w:val="00B830BF"/>
    <w:rsid w:val="00B83E5B"/>
    <w:rsid w:val="00B83FDA"/>
    <w:rsid w:val="00B85774"/>
    <w:rsid w:val="00B86813"/>
    <w:rsid w:val="00B8768A"/>
    <w:rsid w:val="00B94458"/>
    <w:rsid w:val="00B95161"/>
    <w:rsid w:val="00B9628F"/>
    <w:rsid w:val="00B965D7"/>
    <w:rsid w:val="00B97B14"/>
    <w:rsid w:val="00BA4554"/>
    <w:rsid w:val="00BA7270"/>
    <w:rsid w:val="00BB20BA"/>
    <w:rsid w:val="00BB56AE"/>
    <w:rsid w:val="00BB593A"/>
    <w:rsid w:val="00BB5CC0"/>
    <w:rsid w:val="00BB7435"/>
    <w:rsid w:val="00BC463B"/>
    <w:rsid w:val="00BC7315"/>
    <w:rsid w:val="00BC7481"/>
    <w:rsid w:val="00BC7D3D"/>
    <w:rsid w:val="00BD0405"/>
    <w:rsid w:val="00BD18A8"/>
    <w:rsid w:val="00BD268B"/>
    <w:rsid w:val="00BD2A1C"/>
    <w:rsid w:val="00BD31DE"/>
    <w:rsid w:val="00BD521E"/>
    <w:rsid w:val="00BD5CAA"/>
    <w:rsid w:val="00BD6305"/>
    <w:rsid w:val="00BD669C"/>
    <w:rsid w:val="00BD7A11"/>
    <w:rsid w:val="00BE0367"/>
    <w:rsid w:val="00BE069E"/>
    <w:rsid w:val="00BE0EFD"/>
    <w:rsid w:val="00BE12DF"/>
    <w:rsid w:val="00BE1A27"/>
    <w:rsid w:val="00BE1C67"/>
    <w:rsid w:val="00BE23AD"/>
    <w:rsid w:val="00BE2DF1"/>
    <w:rsid w:val="00BE3023"/>
    <w:rsid w:val="00BE4190"/>
    <w:rsid w:val="00BE4221"/>
    <w:rsid w:val="00BE6257"/>
    <w:rsid w:val="00BE629A"/>
    <w:rsid w:val="00BE65C3"/>
    <w:rsid w:val="00BE7962"/>
    <w:rsid w:val="00BF058D"/>
    <w:rsid w:val="00BF108A"/>
    <w:rsid w:val="00BF347C"/>
    <w:rsid w:val="00BF52C4"/>
    <w:rsid w:val="00BF595B"/>
    <w:rsid w:val="00BF5EC6"/>
    <w:rsid w:val="00BF5ECB"/>
    <w:rsid w:val="00BF60BC"/>
    <w:rsid w:val="00C01016"/>
    <w:rsid w:val="00C01A76"/>
    <w:rsid w:val="00C01F39"/>
    <w:rsid w:val="00C02912"/>
    <w:rsid w:val="00C03D6D"/>
    <w:rsid w:val="00C06081"/>
    <w:rsid w:val="00C060D7"/>
    <w:rsid w:val="00C0738A"/>
    <w:rsid w:val="00C078C4"/>
    <w:rsid w:val="00C07EC1"/>
    <w:rsid w:val="00C10A99"/>
    <w:rsid w:val="00C11244"/>
    <w:rsid w:val="00C118EA"/>
    <w:rsid w:val="00C12E10"/>
    <w:rsid w:val="00C130A3"/>
    <w:rsid w:val="00C132A5"/>
    <w:rsid w:val="00C14B57"/>
    <w:rsid w:val="00C23DAF"/>
    <w:rsid w:val="00C24C4F"/>
    <w:rsid w:val="00C2553B"/>
    <w:rsid w:val="00C255CE"/>
    <w:rsid w:val="00C26BF3"/>
    <w:rsid w:val="00C274CE"/>
    <w:rsid w:val="00C2794B"/>
    <w:rsid w:val="00C3232E"/>
    <w:rsid w:val="00C32E7A"/>
    <w:rsid w:val="00C33FD5"/>
    <w:rsid w:val="00C3417C"/>
    <w:rsid w:val="00C34FFA"/>
    <w:rsid w:val="00C355B4"/>
    <w:rsid w:val="00C35775"/>
    <w:rsid w:val="00C358E9"/>
    <w:rsid w:val="00C36B15"/>
    <w:rsid w:val="00C37233"/>
    <w:rsid w:val="00C3729B"/>
    <w:rsid w:val="00C4090B"/>
    <w:rsid w:val="00C40A87"/>
    <w:rsid w:val="00C41228"/>
    <w:rsid w:val="00C43A02"/>
    <w:rsid w:val="00C43B65"/>
    <w:rsid w:val="00C445E8"/>
    <w:rsid w:val="00C45228"/>
    <w:rsid w:val="00C45A76"/>
    <w:rsid w:val="00C45B29"/>
    <w:rsid w:val="00C464F1"/>
    <w:rsid w:val="00C46C06"/>
    <w:rsid w:val="00C46CDD"/>
    <w:rsid w:val="00C51105"/>
    <w:rsid w:val="00C530E0"/>
    <w:rsid w:val="00C53E2A"/>
    <w:rsid w:val="00C5446B"/>
    <w:rsid w:val="00C545E1"/>
    <w:rsid w:val="00C54698"/>
    <w:rsid w:val="00C54ABB"/>
    <w:rsid w:val="00C54D51"/>
    <w:rsid w:val="00C55210"/>
    <w:rsid w:val="00C61A02"/>
    <w:rsid w:val="00C61C12"/>
    <w:rsid w:val="00C6263A"/>
    <w:rsid w:val="00C62A75"/>
    <w:rsid w:val="00C62B24"/>
    <w:rsid w:val="00C63C35"/>
    <w:rsid w:val="00C64AB1"/>
    <w:rsid w:val="00C65527"/>
    <w:rsid w:val="00C65D24"/>
    <w:rsid w:val="00C66B9D"/>
    <w:rsid w:val="00C66C38"/>
    <w:rsid w:val="00C6762F"/>
    <w:rsid w:val="00C67929"/>
    <w:rsid w:val="00C7185E"/>
    <w:rsid w:val="00C72A8B"/>
    <w:rsid w:val="00C739F6"/>
    <w:rsid w:val="00C75BFC"/>
    <w:rsid w:val="00C76260"/>
    <w:rsid w:val="00C775FB"/>
    <w:rsid w:val="00C77EA2"/>
    <w:rsid w:val="00C80428"/>
    <w:rsid w:val="00C8063D"/>
    <w:rsid w:val="00C80880"/>
    <w:rsid w:val="00C81DFE"/>
    <w:rsid w:val="00C835F3"/>
    <w:rsid w:val="00C83E12"/>
    <w:rsid w:val="00C84FB5"/>
    <w:rsid w:val="00C851EB"/>
    <w:rsid w:val="00C852B7"/>
    <w:rsid w:val="00C8615F"/>
    <w:rsid w:val="00C9046D"/>
    <w:rsid w:val="00C9082E"/>
    <w:rsid w:val="00C90974"/>
    <w:rsid w:val="00C90AF6"/>
    <w:rsid w:val="00C920D6"/>
    <w:rsid w:val="00C9294B"/>
    <w:rsid w:val="00C9295A"/>
    <w:rsid w:val="00C93EBD"/>
    <w:rsid w:val="00C94462"/>
    <w:rsid w:val="00C9465E"/>
    <w:rsid w:val="00C94FA5"/>
    <w:rsid w:val="00C96372"/>
    <w:rsid w:val="00C97FE5"/>
    <w:rsid w:val="00CA0E3C"/>
    <w:rsid w:val="00CA2562"/>
    <w:rsid w:val="00CA2B7E"/>
    <w:rsid w:val="00CA3BDB"/>
    <w:rsid w:val="00CA6731"/>
    <w:rsid w:val="00CA6900"/>
    <w:rsid w:val="00CA72FE"/>
    <w:rsid w:val="00CA7563"/>
    <w:rsid w:val="00CB0F41"/>
    <w:rsid w:val="00CB1632"/>
    <w:rsid w:val="00CC0809"/>
    <w:rsid w:val="00CC241F"/>
    <w:rsid w:val="00CC286C"/>
    <w:rsid w:val="00CC44CC"/>
    <w:rsid w:val="00CC4AFF"/>
    <w:rsid w:val="00CC6E5E"/>
    <w:rsid w:val="00CC71BF"/>
    <w:rsid w:val="00CD2379"/>
    <w:rsid w:val="00CD2DF4"/>
    <w:rsid w:val="00CD2F90"/>
    <w:rsid w:val="00CD4656"/>
    <w:rsid w:val="00CD50D5"/>
    <w:rsid w:val="00CD65B0"/>
    <w:rsid w:val="00CD6E4B"/>
    <w:rsid w:val="00CE05DF"/>
    <w:rsid w:val="00CE1473"/>
    <w:rsid w:val="00CE158B"/>
    <w:rsid w:val="00CE267E"/>
    <w:rsid w:val="00CE26D4"/>
    <w:rsid w:val="00CE2B76"/>
    <w:rsid w:val="00CE3535"/>
    <w:rsid w:val="00CE356E"/>
    <w:rsid w:val="00CE4F57"/>
    <w:rsid w:val="00CE7791"/>
    <w:rsid w:val="00CF1966"/>
    <w:rsid w:val="00CF2191"/>
    <w:rsid w:val="00CF2D65"/>
    <w:rsid w:val="00CF3908"/>
    <w:rsid w:val="00CF3AFF"/>
    <w:rsid w:val="00CF4108"/>
    <w:rsid w:val="00CF58FF"/>
    <w:rsid w:val="00CF65B7"/>
    <w:rsid w:val="00CF6914"/>
    <w:rsid w:val="00CF7E5E"/>
    <w:rsid w:val="00D0047B"/>
    <w:rsid w:val="00D01025"/>
    <w:rsid w:val="00D01029"/>
    <w:rsid w:val="00D0163F"/>
    <w:rsid w:val="00D01A58"/>
    <w:rsid w:val="00D01C0E"/>
    <w:rsid w:val="00D021E3"/>
    <w:rsid w:val="00D04344"/>
    <w:rsid w:val="00D061BB"/>
    <w:rsid w:val="00D0684D"/>
    <w:rsid w:val="00D07963"/>
    <w:rsid w:val="00D079D1"/>
    <w:rsid w:val="00D107D0"/>
    <w:rsid w:val="00D10AC4"/>
    <w:rsid w:val="00D12D3F"/>
    <w:rsid w:val="00D12E27"/>
    <w:rsid w:val="00D137F9"/>
    <w:rsid w:val="00D15E85"/>
    <w:rsid w:val="00D1615F"/>
    <w:rsid w:val="00D17A71"/>
    <w:rsid w:val="00D20382"/>
    <w:rsid w:val="00D21AB2"/>
    <w:rsid w:val="00D22BDB"/>
    <w:rsid w:val="00D25AC9"/>
    <w:rsid w:val="00D2653F"/>
    <w:rsid w:val="00D2708E"/>
    <w:rsid w:val="00D307E5"/>
    <w:rsid w:val="00D308B3"/>
    <w:rsid w:val="00D30A80"/>
    <w:rsid w:val="00D3129E"/>
    <w:rsid w:val="00D32BCE"/>
    <w:rsid w:val="00D32F79"/>
    <w:rsid w:val="00D3469E"/>
    <w:rsid w:val="00D35D9D"/>
    <w:rsid w:val="00D36BA7"/>
    <w:rsid w:val="00D37E8D"/>
    <w:rsid w:val="00D411C5"/>
    <w:rsid w:val="00D417DB"/>
    <w:rsid w:val="00D43829"/>
    <w:rsid w:val="00D43A5C"/>
    <w:rsid w:val="00D45655"/>
    <w:rsid w:val="00D47044"/>
    <w:rsid w:val="00D47479"/>
    <w:rsid w:val="00D50475"/>
    <w:rsid w:val="00D52255"/>
    <w:rsid w:val="00D52539"/>
    <w:rsid w:val="00D551CD"/>
    <w:rsid w:val="00D56061"/>
    <w:rsid w:val="00D570AF"/>
    <w:rsid w:val="00D60536"/>
    <w:rsid w:val="00D6055E"/>
    <w:rsid w:val="00D60E27"/>
    <w:rsid w:val="00D61044"/>
    <w:rsid w:val="00D61045"/>
    <w:rsid w:val="00D613C0"/>
    <w:rsid w:val="00D617A8"/>
    <w:rsid w:val="00D617F3"/>
    <w:rsid w:val="00D62EAB"/>
    <w:rsid w:val="00D64B91"/>
    <w:rsid w:val="00D6633A"/>
    <w:rsid w:val="00D6714F"/>
    <w:rsid w:val="00D67576"/>
    <w:rsid w:val="00D6786E"/>
    <w:rsid w:val="00D67BC5"/>
    <w:rsid w:val="00D67DE4"/>
    <w:rsid w:val="00D72A31"/>
    <w:rsid w:val="00D72BBE"/>
    <w:rsid w:val="00D732C4"/>
    <w:rsid w:val="00D733DD"/>
    <w:rsid w:val="00D74ACF"/>
    <w:rsid w:val="00D751AD"/>
    <w:rsid w:val="00D76C60"/>
    <w:rsid w:val="00D77FC7"/>
    <w:rsid w:val="00D81B84"/>
    <w:rsid w:val="00D81BCC"/>
    <w:rsid w:val="00D82240"/>
    <w:rsid w:val="00D83AB4"/>
    <w:rsid w:val="00D9221E"/>
    <w:rsid w:val="00D92E2A"/>
    <w:rsid w:val="00D93067"/>
    <w:rsid w:val="00D941F1"/>
    <w:rsid w:val="00D947B3"/>
    <w:rsid w:val="00D95268"/>
    <w:rsid w:val="00D95391"/>
    <w:rsid w:val="00D954C7"/>
    <w:rsid w:val="00D975B0"/>
    <w:rsid w:val="00DA0145"/>
    <w:rsid w:val="00DA3D44"/>
    <w:rsid w:val="00DA57E9"/>
    <w:rsid w:val="00DA5F22"/>
    <w:rsid w:val="00DA68EF"/>
    <w:rsid w:val="00DB101D"/>
    <w:rsid w:val="00DB17AD"/>
    <w:rsid w:val="00DB26EB"/>
    <w:rsid w:val="00DB3241"/>
    <w:rsid w:val="00DB4065"/>
    <w:rsid w:val="00DB4A6C"/>
    <w:rsid w:val="00DB4DB9"/>
    <w:rsid w:val="00DB55D6"/>
    <w:rsid w:val="00DB5EAC"/>
    <w:rsid w:val="00DB6A02"/>
    <w:rsid w:val="00DC34CB"/>
    <w:rsid w:val="00DC3B99"/>
    <w:rsid w:val="00DC4572"/>
    <w:rsid w:val="00DC4C99"/>
    <w:rsid w:val="00DC6103"/>
    <w:rsid w:val="00DC612B"/>
    <w:rsid w:val="00DC6C24"/>
    <w:rsid w:val="00DD08F9"/>
    <w:rsid w:val="00DD0C3D"/>
    <w:rsid w:val="00DD13FD"/>
    <w:rsid w:val="00DD1BA2"/>
    <w:rsid w:val="00DD3312"/>
    <w:rsid w:val="00DD3BDE"/>
    <w:rsid w:val="00DD4782"/>
    <w:rsid w:val="00DD519E"/>
    <w:rsid w:val="00DD612B"/>
    <w:rsid w:val="00DD72C2"/>
    <w:rsid w:val="00DD794F"/>
    <w:rsid w:val="00DE14D4"/>
    <w:rsid w:val="00DE27E0"/>
    <w:rsid w:val="00DE2C9D"/>
    <w:rsid w:val="00DE35EC"/>
    <w:rsid w:val="00DE4023"/>
    <w:rsid w:val="00DE4615"/>
    <w:rsid w:val="00DE5E7D"/>
    <w:rsid w:val="00DE6965"/>
    <w:rsid w:val="00DE6A6A"/>
    <w:rsid w:val="00DF0E83"/>
    <w:rsid w:val="00DF2C72"/>
    <w:rsid w:val="00DF2E5E"/>
    <w:rsid w:val="00DF4557"/>
    <w:rsid w:val="00DF5756"/>
    <w:rsid w:val="00E00C8A"/>
    <w:rsid w:val="00E01B97"/>
    <w:rsid w:val="00E01CF2"/>
    <w:rsid w:val="00E02D82"/>
    <w:rsid w:val="00E02F4C"/>
    <w:rsid w:val="00E03539"/>
    <w:rsid w:val="00E03CCB"/>
    <w:rsid w:val="00E05E51"/>
    <w:rsid w:val="00E07B9D"/>
    <w:rsid w:val="00E10DF1"/>
    <w:rsid w:val="00E13E0E"/>
    <w:rsid w:val="00E15EAA"/>
    <w:rsid w:val="00E161E1"/>
    <w:rsid w:val="00E168E7"/>
    <w:rsid w:val="00E16C94"/>
    <w:rsid w:val="00E2240E"/>
    <w:rsid w:val="00E22E40"/>
    <w:rsid w:val="00E248F1"/>
    <w:rsid w:val="00E24E9B"/>
    <w:rsid w:val="00E255AD"/>
    <w:rsid w:val="00E25695"/>
    <w:rsid w:val="00E25AE0"/>
    <w:rsid w:val="00E31D71"/>
    <w:rsid w:val="00E31E50"/>
    <w:rsid w:val="00E328F5"/>
    <w:rsid w:val="00E337F2"/>
    <w:rsid w:val="00E33C51"/>
    <w:rsid w:val="00E34985"/>
    <w:rsid w:val="00E3513E"/>
    <w:rsid w:val="00E35ED5"/>
    <w:rsid w:val="00E35F5F"/>
    <w:rsid w:val="00E36562"/>
    <w:rsid w:val="00E36E8A"/>
    <w:rsid w:val="00E3799D"/>
    <w:rsid w:val="00E37FB6"/>
    <w:rsid w:val="00E40DBF"/>
    <w:rsid w:val="00E4136E"/>
    <w:rsid w:val="00E4259B"/>
    <w:rsid w:val="00E44960"/>
    <w:rsid w:val="00E44B50"/>
    <w:rsid w:val="00E465D1"/>
    <w:rsid w:val="00E46C0B"/>
    <w:rsid w:val="00E46FDB"/>
    <w:rsid w:val="00E47964"/>
    <w:rsid w:val="00E47DF6"/>
    <w:rsid w:val="00E5047D"/>
    <w:rsid w:val="00E5312B"/>
    <w:rsid w:val="00E5316E"/>
    <w:rsid w:val="00E548DB"/>
    <w:rsid w:val="00E57C4D"/>
    <w:rsid w:val="00E57F8F"/>
    <w:rsid w:val="00E61808"/>
    <w:rsid w:val="00E6398A"/>
    <w:rsid w:val="00E64442"/>
    <w:rsid w:val="00E65813"/>
    <w:rsid w:val="00E66564"/>
    <w:rsid w:val="00E66AD2"/>
    <w:rsid w:val="00E66E03"/>
    <w:rsid w:val="00E675FB"/>
    <w:rsid w:val="00E67A6B"/>
    <w:rsid w:val="00E70C9E"/>
    <w:rsid w:val="00E7174D"/>
    <w:rsid w:val="00E729D0"/>
    <w:rsid w:val="00E73CFB"/>
    <w:rsid w:val="00E744D3"/>
    <w:rsid w:val="00E74513"/>
    <w:rsid w:val="00E75855"/>
    <w:rsid w:val="00E7747D"/>
    <w:rsid w:val="00E77951"/>
    <w:rsid w:val="00E77A55"/>
    <w:rsid w:val="00E77BD9"/>
    <w:rsid w:val="00E81140"/>
    <w:rsid w:val="00E813C2"/>
    <w:rsid w:val="00E8478B"/>
    <w:rsid w:val="00E84996"/>
    <w:rsid w:val="00E85507"/>
    <w:rsid w:val="00E8599A"/>
    <w:rsid w:val="00E86B55"/>
    <w:rsid w:val="00E90A18"/>
    <w:rsid w:val="00E9138A"/>
    <w:rsid w:val="00E913A0"/>
    <w:rsid w:val="00E91F84"/>
    <w:rsid w:val="00E935C6"/>
    <w:rsid w:val="00E937AE"/>
    <w:rsid w:val="00E93BE4"/>
    <w:rsid w:val="00E94A7C"/>
    <w:rsid w:val="00E9559C"/>
    <w:rsid w:val="00E96724"/>
    <w:rsid w:val="00E967DC"/>
    <w:rsid w:val="00EA0C2F"/>
    <w:rsid w:val="00EA1AA9"/>
    <w:rsid w:val="00EA1FD7"/>
    <w:rsid w:val="00EA4D17"/>
    <w:rsid w:val="00EA52AB"/>
    <w:rsid w:val="00EA62EA"/>
    <w:rsid w:val="00EB1E17"/>
    <w:rsid w:val="00EB1F6C"/>
    <w:rsid w:val="00EB283E"/>
    <w:rsid w:val="00EB2A00"/>
    <w:rsid w:val="00EB4FDC"/>
    <w:rsid w:val="00EB5691"/>
    <w:rsid w:val="00EB5EC1"/>
    <w:rsid w:val="00EB602C"/>
    <w:rsid w:val="00EB666A"/>
    <w:rsid w:val="00EB7C5D"/>
    <w:rsid w:val="00EC19D4"/>
    <w:rsid w:val="00EC1C12"/>
    <w:rsid w:val="00EC217D"/>
    <w:rsid w:val="00EC2D7A"/>
    <w:rsid w:val="00EC54C4"/>
    <w:rsid w:val="00EC5717"/>
    <w:rsid w:val="00EC5EBE"/>
    <w:rsid w:val="00EC60B3"/>
    <w:rsid w:val="00EC6402"/>
    <w:rsid w:val="00EC7568"/>
    <w:rsid w:val="00ED1233"/>
    <w:rsid w:val="00ED225D"/>
    <w:rsid w:val="00ED5056"/>
    <w:rsid w:val="00ED53CB"/>
    <w:rsid w:val="00ED64CE"/>
    <w:rsid w:val="00ED6739"/>
    <w:rsid w:val="00ED71DB"/>
    <w:rsid w:val="00EE0EEA"/>
    <w:rsid w:val="00EE18C3"/>
    <w:rsid w:val="00EE1AB3"/>
    <w:rsid w:val="00EE1C86"/>
    <w:rsid w:val="00EE2599"/>
    <w:rsid w:val="00EE336B"/>
    <w:rsid w:val="00EE5456"/>
    <w:rsid w:val="00EE7314"/>
    <w:rsid w:val="00EE7A94"/>
    <w:rsid w:val="00EE7D0F"/>
    <w:rsid w:val="00EF1933"/>
    <w:rsid w:val="00EF1CCC"/>
    <w:rsid w:val="00EF27AA"/>
    <w:rsid w:val="00EF2847"/>
    <w:rsid w:val="00EF321A"/>
    <w:rsid w:val="00EF41D1"/>
    <w:rsid w:val="00EF4EFA"/>
    <w:rsid w:val="00EF566A"/>
    <w:rsid w:val="00EF604C"/>
    <w:rsid w:val="00EF66DC"/>
    <w:rsid w:val="00EF6FAD"/>
    <w:rsid w:val="00F00225"/>
    <w:rsid w:val="00F00C58"/>
    <w:rsid w:val="00F00C60"/>
    <w:rsid w:val="00F01020"/>
    <w:rsid w:val="00F0238B"/>
    <w:rsid w:val="00F02AB1"/>
    <w:rsid w:val="00F03C6E"/>
    <w:rsid w:val="00F06827"/>
    <w:rsid w:val="00F07944"/>
    <w:rsid w:val="00F128E7"/>
    <w:rsid w:val="00F12A8E"/>
    <w:rsid w:val="00F14BBB"/>
    <w:rsid w:val="00F14C62"/>
    <w:rsid w:val="00F1682C"/>
    <w:rsid w:val="00F20B6D"/>
    <w:rsid w:val="00F20C1C"/>
    <w:rsid w:val="00F219ED"/>
    <w:rsid w:val="00F21BA3"/>
    <w:rsid w:val="00F21C7D"/>
    <w:rsid w:val="00F22C0A"/>
    <w:rsid w:val="00F23DC6"/>
    <w:rsid w:val="00F26740"/>
    <w:rsid w:val="00F303E7"/>
    <w:rsid w:val="00F3049B"/>
    <w:rsid w:val="00F30C2E"/>
    <w:rsid w:val="00F3101D"/>
    <w:rsid w:val="00F31A10"/>
    <w:rsid w:val="00F320CE"/>
    <w:rsid w:val="00F320F0"/>
    <w:rsid w:val="00F3459C"/>
    <w:rsid w:val="00F35292"/>
    <w:rsid w:val="00F3575E"/>
    <w:rsid w:val="00F373A9"/>
    <w:rsid w:val="00F416CA"/>
    <w:rsid w:val="00F41E1F"/>
    <w:rsid w:val="00F4449B"/>
    <w:rsid w:val="00F44B90"/>
    <w:rsid w:val="00F4583B"/>
    <w:rsid w:val="00F50897"/>
    <w:rsid w:val="00F5105B"/>
    <w:rsid w:val="00F51658"/>
    <w:rsid w:val="00F55D7A"/>
    <w:rsid w:val="00F57395"/>
    <w:rsid w:val="00F61537"/>
    <w:rsid w:val="00F64525"/>
    <w:rsid w:val="00F66C60"/>
    <w:rsid w:val="00F678AB"/>
    <w:rsid w:val="00F67C4A"/>
    <w:rsid w:val="00F71D07"/>
    <w:rsid w:val="00F727A7"/>
    <w:rsid w:val="00F72D84"/>
    <w:rsid w:val="00F73D10"/>
    <w:rsid w:val="00F77548"/>
    <w:rsid w:val="00F8003E"/>
    <w:rsid w:val="00F80FA1"/>
    <w:rsid w:val="00F83A0E"/>
    <w:rsid w:val="00F83B11"/>
    <w:rsid w:val="00F84601"/>
    <w:rsid w:val="00F8470C"/>
    <w:rsid w:val="00F84FB0"/>
    <w:rsid w:val="00F85D1F"/>
    <w:rsid w:val="00F86624"/>
    <w:rsid w:val="00F86CE0"/>
    <w:rsid w:val="00F87A3A"/>
    <w:rsid w:val="00F87C26"/>
    <w:rsid w:val="00F92590"/>
    <w:rsid w:val="00F92D9C"/>
    <w:rsid w:val="00F92F2A"/>
    <w:rsid w:val="00F9469E"/>
    <w:rsid w:val="00F94F9C"/>
    <w:rsid w:val="00F97B9D"/>
    <w:rsid w:val="00FA05F7"/>
    <w:rsid w:val="00FA15A0"/>
    <w:rsid w:val="00FA1D87"/>
    <w:rsid w:val="00FA25CC"/>
    <w:rsid w:val="00FA4295"/>
    <w:rsid w:val="00FA42E0"/>
    <w:rsid w:val="00FA568F"/>
    <w:rsid w:val="00FA70DC"/>
    <w:rsid w:val="00FA761B"/>
    <w:rsid w:val="00FB07FD"/>
    <w:rsid w:val="00FB17DD"/>
    <w:rsid w:val="00FB3029"/>
    <w:rsid w:val="00FB3B90"/>
    <w:rsid w:val="00FB4BAD"/>
    <w:rsid w:val="00FB515F"/>
    <w:rsid w:val="00FB7386"/>
    <w:rsid w:val="00FB76B4"/>
    <w:rsid w:val="00FC01FD"/>
    <w:rsid w:val="00FC0484"/>
    <w:rsid w:val="00FC094D"/>
    <w:rsid w:val="00FC1213"/>
    <w:rsid w:val="00FC23D2"/>
    <w:rsid w:val="00FC2C47"/>
    <w:rsid w:val="00FC2E45"/>
    <w:rsid w:val="00FC2EC1"/>
    <w:rsid w:val="00FC3DF0"/>
    <w:rsid w:val="00FC4230"/>
    <w:rsid w:val="00FC44B7"/>
    <w:rsid w:val="00FC49ED"/>
    <w:rsid w:val="00FC4A27"/>
    <w:rsid w:val="00FC4D1A"/>
    <w:rsid w:val="00FC5BE8"/>
    <w:rsid w:val="00FC7B38"/>
    <w:rsid w:val="00FD04C4"/>
    <w:rsid w:val="00FD0567"/>
    <w:rsid w:val="00FD0772"/>
    <w:rsid w:val="00FD26AC"/>
    <w:rsid w:val="00FD5AAE"/>
    <w:rsid w:val="00FD6FE0"/>
    <w:rsid w:val="00FD75F7"/>
    <w:rsid w:val="00FD7619"/>
    <w:rsid w:val="00FE387C"/>
    <w:rsid w:val="00FE6150"/>
    <w:rsid w:val="00FF0E8C"/>
    <w:rsid w:val="00FF193B"/>
    <w:rsid w:val="00FF4269"/>
    <w:rsid w:val="00FF7809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A6525A7"/>
  <w15:chartTrackingRefBased/>
  <w15:docId w15:val="{5A439900-5077-40B9-8CF8-B3633E4E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jc w:val="center"/>
      <w:outlineLvl w:val="0"/>
    </w:pPr>
    <w:rPr>
      <w:rFonts w:ascii="Arial Black" w:hAnsi="Arial Black"/>
      <w:b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spacing w:before="28"/>
      <w:jc w:val="center"/>
      <w:outlineLvl w:val="1"/>
    </w:pPr>
    <w:rPr>
      <w:rFonts w:ascii="Arial Black" w:hAnsi="Arial Black"/>
      <w:b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spacing w:before="28"/>
      <w:jc w:val="both"/>
      <w:outlineLvl w:val="2"/>
    </w:pPr>
    <w:rPr>
      <w:rFonts w:ascii="Arial Black" w:hAnsi="Arial Black"/>
      <w:b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tabs>
        <w:tab w:val="left" w:pos="0"/>
      </w:tabs>
      <w:ind w:firstLine="709"/>
      <w:jc w:val="both"/>
      <w:outlineLvl w:val="3"/>
    </w:pPr>
    <w:rPr>
      <w:rFonts w:ascii="Arial Black" w:hAnsi="Arial Black"/>
      <w:b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 Black" w:hAnsi="Arial Black"/>
      <w:b/>
      <w:lang w:val="es-ES_tradnl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 Black" w:hAnsi="Arial Black"/>
      <w:b/>
      <w:sz w:val="12"/>
    </w:rPr>
  </w:style>
  <w:style w:type="paragraph" w:styleId="Ttulo7">
    <w:name w:val="heading 7"/>
    <w:basedOn w:val="Normal"/>
    <w:next w:val="Normal"/>
    <w:link w:val="Ttulo7Car"/>
    <w:qFormat/>
    <w:pPr>
      <w:keepNext/>
      <w:jc w:val="center"/>
      <w:outlineLvl w:val="6"/>
    </w:pPr>
    <w:rPr>
      <w:rFonts w:ascii="Book Antiqua" w:hAnsi="Book Antiqua"/>
      <w:b/>
      <w:sz w:val="12"/>
    </w:rPr>
  </w:style>
  <w:style w:type="paragraph" w:styleId="Ttulo8">
    <w:name w:val="heading 8"/>
    <w:basedOn w:val="Normal"/>
    <w:next w:val="Normal"/>
    <w:link w:val="Ttulo8Car"/>
    <w:qFormat/>
    <w:pPr>
      <w:keepNext/>
      <w:jc w:val="both"/>
      <w:outlineLvl w:val="7"/>
    </w:pPr>
    <w:rPr>
      <w:rFonts w:ascii="Book Antiqua" w:hAnsi="Book Antiqua"/>
      <w:b/>
      <w:sz w:val="14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sz w:val="16"/>
      <w:lang w:val="es-ES_tradnl"/>
    </w:rPr>
  </w:style>
  <w:style w:type="character" w:default="1" w:styleId="Fuentedeprrafopredeter">
    <w:name w:val="Default Paragraph Font"/>
    <w:aliases w:val=" Car Car Car1 Car Car Car1 Car Car Car 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</w:style>
  <w:style w:type="paragraph" w:styleId="Textoindependiente">
    <w:name w:val="Body Text"/>
    <w:basedOn w:val="Normal"/>
    <w:link w:val="TextoindependienteCar"/>
    <w:uiPriority w:val="1"/>
    <w:qFormat/>
    <w:pPr>
      <w:jc w:val="both"/>
    </w:pPr>
    <w:rPr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pPr>
      <w:ind w:right="-2" w:firstLine="709"/>
      <w:jc w:val="both"/>
    </w:pPr>
    <w:rPr>
      <w:lang w:val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uiPriority w:val="99"/>
    <w:pPr>
      <w:ind w:firstLine="708"/>
      <w:jc w:val="both"/>
    </w:pPr>
  </w:style>
  <w:style w:type="paragraph" w:styleId="Textoindependiente2">
    <w:name w:val="Body Text 2"/>
    <w:basedOn w:val="Normal"/>
    <w:link w:val="Textoindependiente2Car"/>
    <w:uiPriority w:val="99"/>
    <w:pPr>
      <w:spacing w:line="259" w:lineRule="exact"/>
    </w:pPr>
    <w:rPr>
      <w:sz w:val="16"/>
    </w:rPr>
  </w:style>
  <w:style w:type="paragraph" w:styleId="Sangra3detindependiente">
    <w:name w:val="Body Text Indent 3"/>
    <w:basedOn w:val="Normal"/>
    <w:link w:val="Sangra3detindependienteCar"/>
    <w:uiPriority w:val="99"/>
    <w:pPr>
      <w:ind w:firstLine="709"/>
      <w:jc w:val="both"/>
    </w:pPr>
  </w:style>
  <w:style w:type="paragraph" w:customStyle="1" w:styleId="BodyText2">
    <w:name w:val="Body Text 2"/>
    <w:basedOn w:val="Normal"/>
    <w:pPr>
      <w:widowControl w:val="0"/>
      <w:ind w:left="170" w:firstLine="709"/>
      <w:jc w:val="both"/>
    </w:pPr>
    <w:rPr>
      <w:rFonts w:ascii="Times New Roman" w:hAnsi="Times New Roman"/>
    </w:rPr>
  </w:style>
  <w:style w:type="paragraph" w:styleId="Textoindependiente3">
    <w:name w:val="Body Text 3"/>
    <w:basedOn w:val="Normal"/>
    <w:link w:val="Textoindependiente3Car"/>
    <w:uiPriority w:val="99"/>
    <w:pPr>
      <w:jc w:val="both"/>
    </w:pPr>
  </w:style>
  <w:style w:type="paragraph" w:styleId="Ttulo">
    <w:name w:val="Title"/>
    <w:basedOn w:val="Normal"/>
    <w:link w:val="TtuloCar"/>
    <w:uiPriority w:val="1"/>
    <w:qFormat/>
    <w:pPr>
      <w:spacing w:before="556"/>
      <w:jc w:val="center"/>
    </w:pPr>
    <w:rPr>
      <w:rFonts w:ascii="Book Antiqua" w:hAnsi="Book Antiqua"/>
      <w:b/>
      <w:snapToGrid w:val="0"/>
      <w:sz w:val="22"/>
      <w:lang w:val="es-ES_tradnl"/>
    </w:rPr>
  </w:style>
  <w:style w:type="paragraph" w:styleId="Textodebloque">
    <w:name w:val="Block Text"/>
    <w:basedOn w:val="Normal"/>
    <w:pPr>
      <w:ind w:left="1134" w:right="-2" w:firstLine="709"/>
      <w:jc w:val="both"/>
    </w:pPr>
    <w:rPr>
      <w:rFonts w:ascii="Abadi MT Condensed Light" w:hAnsi="Abadi MT Condensed Light"/>
      <w:sz w:val="20"/>
      <w:lang w:val="es-ES_tradnl"/>
    </w:rPr>
  </w:style>
  <w:style w:type="paragraph" w:styleId="Subttulo">
    <w:name w:val="Subtitle"/>
    <w:basedOn w:val="Normal"/>
    <w:qFormat/>
    <w:pPr>
      <w:jc w:val="center"/>
    </w:pPr>
    <w:rPr>
      <w:b/>
      <w:u w:val="single"/>
      <w:lang w:val="es-ES_tradnl"/>
    </w:rPr>
  </w:style>
  <w:style w:type="paragraph" w:customStyle="1" w:styleId="BodyTextIndent2">
    <w:name w:val="Body Text Indent 2"/>
    <w:basedOn w:val="Normal"/>
    <w:pPr>
      <w:widowControl w:val="0"/>
      <w:spacing w:line="244" w:lineRule="exact"/>
      <w:ind w:left="708"/>
      <w:jc w:val="both"/>
    </w:pPr>
  </w:style>
  <w:style w:type="paragraph" w:styleId="Textonotapie">
    <w:name w:val="footnote text"/>
    <w:basedOn w:val="Normal"/>
    <w:link w:val="TextonotapieCar"/>
    <w:rPr>
      <w:sz w:val="20"/>
    </w:rPr>
  </w:style>
  <w:style w:type="paragraph" w:customStyle="1" w:styleId="BodyTextIndent3">
    <w:name w:val="Body Text Indent 3"/>
    <w:basedOn w:val="Normal"/>
    <w:pPr>
      <w:widowControl w:val="0"/>
      <w:ind w:firstLine="708"/>
      <w:jc w:val="both"/>
    </w:pPr>
  </w:style>
  <w:style w:type="paragraph" w:styleId="Epgrafe">
    <w:name w:val="Epígrafe"/>
    <w:basedOn w:val="Normal"/>
    <w:next w:val="Normal"/>
    <w:qFormat/>
    <w:rPr>
      <w:rFonts w:ascii="Bookman Old Style" w:hAnsi="Bookman Old Style"/>
      <w:b/>
      <w:i/>
      <w:sz w:val="28"/>
      <w:u w:val="single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customStyle="1" w:styleId="Estndar">
    <w:name w:val="Estándar"/>
    <w:rPr>
      <w:snapToGrid w:val="0"/>
      <w:color w:val="000000"/>
      <w:sz w:val="24"/>
    </w:rPr>
  </w:style>
  <w:style w:type="character" w:styleId="nfasis">
    <w:name w:val="Emphasis"/>
    <w:qFormat/>
    <w:rPr>
      <w:i/>
      <w:iCs/>
    </w:rPr>
  </w:style>
  <w:style w:type="paragraph" w:styleId="NormalWeb">
    <w:name w:val="Normal (Web)"/>
    <w:basedOn w:val="Normal"/>
    <w:link w:val="NormalWebCar"/>
    <w:uiPriority w:val="99"/>
    <w:pPr>
      <w:spacing w:line="360" w:lineRule="auto"/>
      <w:ind w:left="528" w:right="71" w:firstLine="600"/>
      <w:jc w:val="both"/>
    </w:pPr>
    <w:rPr>
      <w:rFonts w:ascii="Verdana" w:hAnsi="Verdana"/>
      <w:sz w:val="20"/>
    </w:rPr>
  </w:style>
  <w:style w:type="paragraph" w:styleId="Textosinformato">
    <w:name w:val="Plain Text"/>
    <w:basedOn w:val="Normal"/>
    <w:link w:val="TextosinformatoCar"/>
    <w:uiPriority w:val="99"/>
    <w:rPr>
      <w:rFonts w:ascii="Courier New" w:hAnsi="Courier New"/>
      <w:sz w:val="20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Refdecomentario">
    <w:name w:val="annotation reference"/>
    <w:uiPriority w:val="99"/>
    <w:semiHidden/>
    <w:rPr>
      <w:sz w:val="16"/>
    </w:rPr>
  </w:style>
  <w:style w:type="character" w:styleId="Hipervnculo">
    <w:name w:val="Hyperlink"/>
    <w:uiPriority w:val="99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FP">
    <w:name w:val="FP"/>
    <w:basedOn w:val="Normal"/>
    <w:pPr>
      <w:jc w:val="both"/>
    </w:pPr>
    <w:rPr>
      <w:lang w:val="en-GB"/>
    </w:rPr>
  </w:style>
  <w:style w:type="table" w:styleId="Tablaconcuadrcula">
    <w:name w:val="Table Grid"/>
    <w:basedOn w:val="Tablanormal"/>
    <w:uiPriority w:val="39"/>
    <w:rsid w:val="008D4C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rsid w:val="00C66B9D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9D2DC0"/>
    <w:pPr>
      <w:widowControl w:val="0"/>
      <w:overflowPunct w:val="0"/>
      <w:autoSpaceDE w:val="0"/>
      <w:autoSpaceDN w:val="0"/>
      <w:adjustRightInd w:val="0"/>
      <w:spacing w:before="100" w:after="100"/>
      <w:ind w:left="360" w:right="360"/>
      <w:textAlignment w:val="baseline"/>
    </w:pPr>
    <w:rPr>
      <w:rFonts w:ascii="Times New Roman" w:hAnsi="Times New Roman"/>
      <w:lang w:val="es-ES_tradnl"/>
    </w:rPr>
  </w:style>
  <w:style w:type="paragraph" w:customStyle="1" w:styleId="stE">
    <w:name w:val="stE"/>
    <w:basedOn w:val="Normal"/>
    <w:rsid w:val="00D22BDB"/>
    <w:pPr>
      <w:ind w:firstLine="708"/>
      <w:jc w:val="both"/>
    </w:pPr>
    <w:rPr>
      <w:rFonts w:ascii="Times New Roman" w:hAnsi="Times New Roman"/>
      <w:color w:val="000000"/>
    </w:rPr>
  </w:style>
  <w:style w:type="character" w:customStyle="1" w:styleId="textodefecto">
    <w:name w:val="textodefecto"/>
    <w:basedOn w:val="Fuentedeprrafopredeter"/>
    <w:rsid w:val="00A92846"/>
  </w:style>
  <w:style w:type="paragraph" w:customStyle="1" w:styleId="Estilo">
    <w:name w:val="Estilo"/>
    <w:rsid w:val="00903CF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NormalWeb10">
    <w:name w:val="Normal (Web)10"/>
    <w:basedOn w:val="Normal"/>
    <w:rsid w:val="00AE4DCD"/>
    <w:pPr>
      <w:spacing w:before="150"/>
      <w:ind w:left="300" w:right="300"/>
      <w:jc w:val="both"/>
    </w:pPr>
    <w:rPr>
      <w:rFonts w:ascii="Times New Roman" w:hAnsi="Times New Roman"/>
      <w:sz w:val="25"/>
      <w:szCs w:val="25"/>
    </w:rPr>
  </w:style>
  <w:style w:type="paragraph" w:customStyle="1" w:styleId="Default">
    <w:name w:val="Default"/>
    <w:rsid w:val="00C5521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10">
    <w:name w:val="CM10"/>
    <w:basedOn w:val="Default"/>
    <w:next w:val="Default"/>
    <w:rsid w:val="00C55210"/>
    <w:pPr>
      <w:spacing w:after="275"/>
    </w:pPr>
    <w:rPr>
      <w:color w:val="auto"/>
    </w:rPr>
  </w:style>
  <w:style w:type="paragraph" w:customStyle="1" w:styleId="CM9">
    <w:name w:val="CM9"/>
    <w:basedOn w:val="Default"/>
    <w:next w:val="Default"/>
    <w:rsid w:val="00C55210"/>
    <w:pPr>
      <w:spacing w:after="515"/>
    </w:pPr>
    <w:rPr>
      <w:color w:val="auto"/>
    </w:rPr>
  </w:style>
  <w:style w:type="paragraph" w:customStyle="1" w:styleId="CM25">
    <w:name w:val="CM25"/>
    <w:basedOn w:val="Normal"/>
    <w:next w:val="Normal"/>
    <w:rsid w:val="00C55210"/>
    <w:pPr>
      <w:widowControl w:val="0"/>
      <w:autoSpaceDE w:val="0"/>
      <w:autoSpaceDN w:val="0"/>
      <w:adjustRightInd w:val="0"/>
      <w:spacing w:after="120"/>
    </w:pPr>
    <w:rPr>
      <w:rFonts w:ascii="TT E 1939 0 B 0t 00" w:hAnsi="TT E 1939 0 B 0t 00"/>
      <w:szCs w:val="24"/>
    </w:rPr>
  </w:style>
  <w:style w:type="paragraph" w:customStyle="1" w:styleId="CM24">
    <w:name w:val="CM24"/>
    <w:basedOn w:val="Normal"/>
    <w:next w:val="Normal"/>
    <w:rsid w:val="00C55210"/>
    <w:pPr>
      <w:widowControl w:val="0"/>
      <w:autoSpaceDE w:val="0"/>
      <w:autoSpaceDN w:val="0"/>
      <w:adjustRightInd w:val="0"/>
      <w:spacing w:after="480"/>
    </w:pPr>
    <w:rPr>
      <w:rFonts w:ascii="TT E 1939 0 B 0t 00" w:hAnsi="TT E 1939 0 B 0t 00"/>
      <w:szCs w:val="24"/>
    </w:rPr>
  </w:style>
  <w:style w:type="paragraph" w:customStyle="1" w:styleId="CM3">
    <w:name w:val="CM3"/>
    <w:basedOn w:val="Normal"/>
    <w:next w:val="Normal"/>
    <w:rsid w:val="00C55210"/>
    <w:pPr>
      <w:widowControl w:val="0"/>
      <w:autoSpaceDE w:val="0"/>
      <w:autoSpaceDN w:val="0"/>
      <w:adjustRightInd w:val="0"/>
      <w:spacing w:line="320" w:lineRule="atLeast"/>
    </w:pPr>
    <w:rPr>
      <w:rFonts w:ascii="Times New Roman" w:hAnsi="Times New Roman"/>
      <w:szCs w:val="24"/>
    </w:rPr>
  </w:style>
  <w:style w:type="paragraph" w:customStyle="1" w:styleId="CM26">
    <w:name w:val="CM26"/>
    <w:basedOn w:val="Default"/>
    <w:next w:val="Default"/>
    <w:rsid w:val="00C55210"/>
    <w:pPr>
      <w:spacing w:after="365"/>
    </w:pPr>
    <w:rPr>
      <w:rFonts w:ascii="TT E 1939 0 B 0t 00" w:hAnsi="TT E 1939 0 B 0t 00"/>
      <w:color w:val="auto"/>
    </w:rPr>
  </w:style>
  <w:style w:type="paragraph" w:customStyle="1" w:styleId="CM22">
    <w:name w:val="CM22"/>
    <w:basedOn w:val="Default"/>
    <w:next w:val="Default"/>
    <w:rsid w:val="00C55210"/>
    <w:pPr>
      <w:spacing w:after="1243"/>
    </w:pPr>
    <w:rPr>
      <w:rFonts w:ascii="TT E 1939 0 B 0t 00" w:hAnsi="TT E 1939 0 B 0t 00"/>
      <w:color w:val="auto"/>
    </w:rPr>
  </w:style>
  <w:style w:type="paragraph" w:customStyle="1" w:styleId="CM2">
    <w:name w:val="CM2"/>
    <w:basedOn w:val="Default"/>
    <w:next w:val="Default"/>
    <w:rsid w:val="00F678AB"/>
    <w:pPr>
      <w:spacing w:line="320" w:lineRule="atLeast"/>
    </w:pPr>
    <w:rPr>
      <w:color w:val="auto"/>
    </w:rPr>
  </w:style>
  <w:style w:type="paragraph" w:customStyle="1" w:styleId="gobiernoCarCarCar">
    <w:name w:val="gobierno Car Car Car"/>
    <w:basedOn w:val="Normal"/>
    <w:link w:val="gobiernoCarCarCarCar"/>
    <w:rsid w:val="00B42BFE"/>
    <w:pPr>
      <w:ind w:right="567" w:firstLine="851"/>
      <w:jc w:val="both"/>
    </w:pPr>
    <w:rPr>
      <w:rFonts w:cs="Arial"/>
      <w:b/>
      <w:sz w:val="28"/>
      <w:szCs w:val="28"/>
      <w:lang w:val="es-ES_tradnl"/>
    </w:rPr>
  </w:style>
  <w:style w:type="character" w:customStyle="1" w:styleId="gobiernoCarCarCarCar">
    <w:name w:val="gobierno Car Car Car Car"/>
    <w:link w:val="gobiernoCarCarCar"/>
    <w:rsid w:val="00B42BFE"/>
    <w:rPr>
      <w:rFonts w:ascii="Arial" w:hAnsi="Arial" w:cs="Arial"/>
      <w:b/>
      <w:sz w:val="28"/>
      <w:szCs w:val="28"/>
      <w:lang w:val="es-ES_tradnl" w:eastAsia="es-ES" w:bidi="ar-SA"/>
    </w:rPr>
  </w:style>
  <w:style w:type="paragraph" w:customStyle="1" w:styleId="gobiernoCarCar">
    <w:name w:val="gobierno Car Car"/>
    <w:basedOn w:val="Normal"/>
    <w:link w:val="gobiernoCarCarCar0"/>
    <w:rsid w:val="00B42BFE"/>
    <w:pPr>
      <w:ind w:right="567" w:firstLine="851"/>
      <w:jc w:val="both"/>
    </w:pPr>
    <w:rPr>
      <w:rFonts w:cs="Arial"/>
      <w:sz w:val="28"/>
      <w:szCs w:val="28"/>
      <w:lang w:val="es-ES_tradnl"/>
    </w:rPr>
  </w:style>
  <w:style w:type="paragraph" w:customStyle="1" w:styleId="CarCarCar1CarCarCar1CarCarCar">
    <w:name w:val=" Car Car Car1 Car Car Car1 Car Car Car"/>
    <w:basedOn w:val="Normal"/>
    <w:rsid w:val="00DE4615"/>
    <w:pPr>
      <w:spacing w:after="160" w:line="240" w:lineRule="exact"/>
    </w:pPr>
    <w:rPr>
      <w:szCs w:val="24"/>
      <w:lang w:val="ca-ES" w:eastAsia="en-US"/>
    </w:rPr>
  </w:style>
  <w:style w:type="character" w:customStyle="1" w:styleId="gobiernoCarCarCar0">
    <w:name w:val="gobierno Car Car Car"/>
    <w:link w:val="gobiernoCarCar"/>
    <w:rsid w:val="00A43F85"/>
    <w:rPr>
      <w:rFonts w:ascii="Arial" w:hAnsi="Arial" w:cs="Arial"/>
      <w:sz w:val="28"/>
      <w:szCs w:val="28"/>
      <w:lang w:val="es-ES_tradnl" w:eastAsia="es-ES" w:bidi="ar-SA"/>
    </w:rPr>
  </w:style>
  <w:style w:type="paragraph" w:customStyle="1" w:styleId="gobiernoCar">
    <w:name w:val="gobierno Car"/>
    <w:basedOn w:val="Normal"/>
    <w:rsid w:val="00BE629A"/>
    <w:pPr>
      <w:overflowPunct w:val="0"/>
      <w:autoSpaceDE w:val="0"/>
      <w:autoSpaceDN w:val="0"/>
      <w:adjustRightInd w:val="0"/>
      <w:ind w:right="567" w:firstLine="851"/>
      <w:jc w:val="both"/>
    </w:pPr>
    <w:rPr>
      <w:rFonts w:ascii="Times New Roman" w:hAnsi="Times New Roman"/>
      <w:sz w:val="28"/>
      <w:lang w:val="es-ES_tradnl"/>
    </w:rPr>
  </w:style>
  <w:style w:type="paragraph" w:styleId="HTMLconformatoprevio">
    <w:name w:val="HTML Preformatted"/>
    <w:basedOn w:val="Normal"/>
    <w:link w:val="HTMLconformatoprevioCar"/>
    <w:uiPriority w:val="99"/>
    <w:rsid w:val="00EF32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6"/>
      <w:szCs w:val="16"/>
    </w:rPr>
  </w:style>
  <w:style w:type="paragraph" w:customStyle="1" w:styleId="CM20">
    <w:name w:val="CM20"/>
    <w:basedOn w:val="Normal"/>
    <w:next w:val="Normal"/>
    <w:rsid w:val="00C67929"/>
    <w:pPr>
      <w:widowControl w:val="0"/>
      <w:autoSpaceDE w:val="0"/>
      <w:autoSpaceDN w:val="0"/>
      <w:adjustRightInd w:val="0"/>
      <w:spacing w:after="250"/>
    </w:pPr>
    <w:rPr>
      <w:szCs w:val="24"/>
    </w:rPr>
  </w:style>
  <w:style w:type="paragraph" w:customStyle="1" w:styleId="CM16">
    <w:name w:val="CM16"/>
    <w:basedOn w:val="Normal"/>
    <w:next w:val="Normal"/>
    <w:rsid w:val="00C67929"/>
    <w:pPr>
      <w:widowControl w:val="0"/>
      <w:autoSpaceDE w:val="0"/>
      <w:autoSpaceDN w:val="0"/>
      <w:adjustRightInd w:val="0"/>
      <w:spacing w:line="243" w:lineRule="atLeast"/>
    </w:pPr>
    <w:rPr>
      <w:szCs w:val="24"/>
    </w:rPr>
  </w:style>
  <w:style w:type="paragraph" w:customStyle="1" w:styleId="CM4">
    <w:name w:val="CM4"/>
    <w:basedOn w:val="Default"/>
    <w:next w:val="Default"/>
    <w:rsid w:val="00F20B6D"/>
    <w:pPr>
      <w:spacing w:line="276" w:lineRule="atLeast"/>
    </w:pPr>
    <w:rPr>
      <w:color w:val="auto"/>
    </w:rPr>
  </w:style>
  <w:style w:type="paragraph" w:customStyle="1" w:styleId="CM7">
    <w:name w:val="CM7"/>
    <w:basedOn w:val="Default"/>
    <w:next w:val="Default"/>
    <w:rsid w:val="0048263E"/>
    <w:pPr>
      <w:spacing w:line="276" w:lineRule="atLeast"/>
    </w:pPr>
    <w:rPr>
      <w:color w:val="auto"/>
    </w:rPr>
  </w:style>
  <w:style w:type="paragraph" w:customStyle="1" w:styleId="CM8">
    <w:name w:val="CM8"/>
    <w:basedOn w:val="Default"/>
    <w:next w:val="Default"/>
    <w:rsid w:val="0048263E"/>
    <w:pPr>
      <w:spacing w:line="276" w:lineRule="atLeast"/>
    </w:pPr>
    <w:rPr>
      <w:color w:val="auto"/>
    </w:rPr>
  </w:style>
  <w:style w:type="paragraph" w:customStyle="1" w:styleId="Style3">
    <w:name w:val="Style 3"/>
    <w:rsid w:val="004D542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2">
    <w:name w:val="Style 2"/>
    <w:rsid w:val="004D5423"/>
    <w:pPr>
      <w:widowControl w:val="0"/>
      <w:autoSpaceDE w:val="0"/>
      <w:autoSpaceDN w:val="0"/>
      <w:spacing w:before="252"/>
      <w:jc w:val="both"/>
    </w:pPr>
    <w:rPr>
      <w:rFonts w:ascii="Arial" w:hAnsi="Arial" w:cs="Arial"/>
      <w:sz w:val="24"/>
      <w:szCs w:val="24"/>
    </w:rPr>
  </w:style>
  <w:style w:type="paragraph" w:customStyle="1" w:styleId="Style1">
    <w:name w:val="Style 1"/>
    <w:rsid w:val="004D5423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4D5423"/>
    <w:rPr>
      <w:rFonts w:ascii="Arial" w:hAnsi="Arial" w:cs="Arial"/>
      <w:sz w:val="24"/>
      <w:szCs w:val="24"/>
    </w:rPr>
  </w:style>
  <w:style w:type="character" w:customStyle="1" w:styleId="CharacterStyle2">
    <w:name w:val="Character Style 2"/>
    <w:rsid w:val="004D5423"/>
    <w:rPr>
      <w:rFonts w:ascii="Arial" w:hAnsi="Arial" w:cs="Arial"/>
      <w:sz w:val="20"/>
      <w:szCs w:val="20"/>
    </w:rPr>
  </w:style>
  <w:style w:type="paragraph" w:customStyle="1" w:styleId="CM12">
    <w:name w:val="CM12"/>
    <w:basedOn w:val="Default"/>
    <w:next w:val="Default"/>
    <w:rsid w:val="00E61808"/>
    <w:pPr>
      <w:spacing w:after="240"/>
    </w:pPr>
    <w:rPr>
      <w:color w:val="auto"/>
    </w:rPr>
  </w:style>
  <w:style w:type="character" w:customStyle="1" w:styleId="PiedepginaCar">
    <w:name w:val="Pie de página Car"/>
    <w:link w:val="Piedepgina"/>
    <w:uiPriority w:val="99"/>
    <w:rsid w:val="00C118EA"/>
    <w:rPr>
      <w:rFonts w:ascii="Arial" w:hAnsi="Arial"/>
      <w:sz w:val="24"/>
    </w:rPr>
  </w:style>
  <w:style w:type="character" w:customStyle="1" w:styleId="EncabezadoCar">
    <w:name w:val="Encabezado Car"/>
    <w:link w:val="Encabezado"/>
    <w:uiPriority w:val="99"/>
    <w:rsid w:val="00C118EA"/>
    <w:rPr>
      <w:sz w:val="24"/>
    </w:rPr>
  </w:style>
  <w:style w:type="paragraph" w:styleId="Prrafodelista">
    <w:name w:val="List Paragraph"/>
    <w:basedOn w:val="Normal"/>
    <w:uiPriority w:val="34"/>
    <w:qFormat/>
    <w:rsid w:val="00B05C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rsid w:val="006958EC"/>
    <w:rPr>
      <w:rFonts w:ascii="Arial" w:hAnsi="Arial"/>
    </w:rPr>
  </w:style>
  <w:style w:type="paragraph" w:customStyle="1" w:styleId="CM19">
    <w:name w:val="CM19"/>
    <w:basedOn w:val="Default"/>
    <w:next w:val="Default"/>
    <w:rsid w:val="006958EC"/>
    <w:pPr>
      <w:spacing w:after="350"/>
    </w:pPr>
    <w:rPr>
      <w:rFonts w:ascii="Arial" w:hAnsi="Arial"/>
      <w:color w:val="auto"/>
    </w:rPr>
  </w:style>
  <w:style w:type="paragraph" w:customStyle="1" w:styleId="msoorganizationname2">
    <w:name w:val="msoorganizationname2"/>
    <w:basedOn w:val="Normal"/>
    <w:rsid w:val="006958EC"/>
    <w:rPr>
      <w:rFonts w:cs="Arial"/>
      <w:color w:val="000000"/>
      <w:sz w:val="20"/>
    </w:rPr>
  </w:style>
  <w:style w:type="character" w:customStyle="1" w:styleId="direccion71">
    <w:name w:val="direccion_71"/>
    <w:rsid w:val="006958EC"/>
    <w:rPr>
      <w:rFonts w:ascii="Verdana" w:hAnsi="Verdana" w:hint="default"/>
      <w:i w:val="0"/>
      <w:iCs w:val="0"/>
      <w:color w:val="626262"/>
      <w:sz w:val="15"/>
      <w:szCs w:val="15"/>
    </w:rPr>
  </w:style>
  <w:style w:type="paragraph" w:customStyle="1" w:styleId="msoaddress">
    <w:name w:val="msoaddress"/>
    <w:basedOn w:val="Normal"/>
    <w:rsid w:val="006958EC"/>
    <w:rPr>
      <w:rFonts w:cs="Arial"/>
      <w:color w:val="000000"/>
      <w:sz w:val="18"/>
      <w:szCs w:val="18"/>
    </w:rPr>
  </w:style>
  <w:style w:type="paragraph" w:customStyle="1" w:styleId="CM15">
    <w:name w:val="CM15"/>
    <w:basedOn w:val="Default"/>
    <w:next w:val="Default"/>
    <w:rsid w:val="00A51543"/>
    <w:rPr>
      <w:rFonts w:ascii="Arial" w:hAnsi="Arial"/>
      <w:color w:val="auto"/>
    </w:rPr>
  </w:style>
  <w:style w:type="paragraph" w:customStyle="1" w:styleId="BodyText3">
    <w:name w:val="Body Text 3"/>
    <w:basedOn w:val="Normal"/>
    <w:rsid w:val="00753F38"/>
    <w:pPr>
      <w:overflowPunct w:val="0"/>
      <w:autoSpaceDE w:val="0"/>
      <w:autoSpaceDN w:val="0"/>
      <w:adjustRightInd w:val="0"/>
      <w:jc w:val="both"/>
      <w:textAlignment w:val="baseline"/>
    </w:pPr>
    <w:rPr>
      <w:rFonts w:ascii="Comic Sans MS" w:hAnsi="Comic Sans MS"/>
      <w:sz w:val="20"/>
      <w:lang w:val="es-ES_tradnl"/>
    </w:rPr>
  </w:style>
  <w:style w:type="paragraph" w:customStyle="1" w:styleId="gobierno">
    <w:name w:val="gobierno"/>
    <w:basedOn w:val="Normal"/>
    <w:uiPriority w:val="99"/>
    <w:rsid w:val="004764FF"/>
    <w:pPr>
      <w:overflowPunct w:val="0"/>
      <w:autoSpaceDE w:val="0"/>
      <w:autoSpaceDN w:val="0"/>
      <w:adjustRightInd w:val="0"/>
      <w:ind w:right="567" w:firstLine="851"/>
      <w:jc w:val="both"/>
      <w:textAlignment w:val="baseline"/>
    </w:pPr>
    <w:rPr>
      <w:rFonts w:ascii="Times New Roman" w:hAnsi="Times New Roman"/>
      <w:sz w:val="28"/>
      <w:lang w:val="es-ES_tradnl"/>
    </w:rPr>
  </w:style>
  <w:style w:type="paragraph" w:customStyle="1" w:styleId="BodyText21">
    <w:name w:val="Body Text 21"/>
    <w:basedOn w:val="Normal"/>
    <w:rsid w:val="00652B6D"/>
    <w:pPr>
      <w:widowControl w:val="0"/>
      <w:spacing w:before="480"/>
      <w:jc w:val="both"/>
    </w:pPr>
    <w:rPr>
      <w:rFonts w:ascii="Times New Roman" w:hAnsi="Times New Roman"/>
      <w:b/>
      <w:u w:val="single"/>
      <w:lang w:val="es-ES_tradnl"/>
    </w:rPr>
  </w:style>
  <w:style w:type="character" w:customStyle="1" w:styleId="TtuloCar">
    <w:name w:val="Título Car"/>
    <w:link w:val="Ttulo"/>
    <w:uiPriority w:val="1"/>
    <w:rsid w:val="0005784D"/>
    <w:rPr>
      <w:rFonts w:ascii="Book Antiqua" w:hAnsi="Book Antiqua"/>
      <w:b/>
      <w:snapToGrid w:val="0"/>
      <w:sz w:val="22"/>
      <w:lang w:val="es-ES_tradnl"/>
    </w:rPr>
  </w:style>
  <w:style w:type="paragraph" w:customStyle="1" w:styleId="Pa10">
    <w:name w:val="Pa10"/>
    <w:basedOn w:val="Normal"/>
    <w:next w:val="Normal"/>
    <w:uiPriority w:val="99"/>
    <w:rsid w:val="0005784D"/>
    <w:pPr>
      <w:autoSpaceDE w:val="0"/>
      <w:autoSpaceDN w:val="0"/>
      <w:adjustRightInd w:val="0"/>
      <w:spacing w:line="221" w:lineRule="atLeast"/>
    </w:pPr>
    <w:rPr>
      <w:rFonts w:eastAsia="Calibri" w:cs="Arial"/>
      <w:szCs w:val="24"/>
    </w:rPr>
  </w:style>
  <w:style w:type="paragraph" w:customStyle="1" w:styleId="Pa8">
    <w:name w:val="Pa8"/>
    <w:basedOn w:val="Normal"/>
    <w:next w:val="Normal"/>
    <w:uiPriority w:val="99"/>
    <w:rsid w:val="0005784D"/>
    <w:pPr>
      <w:autoSpaceDE w:val="0"/>
      <w:autoSpaceDN w:val="0"/>
      <w:adjustRightInd w:val="0"/>
      <w:spacing w:line="221" w:lineRule="atLeast"/>
    </w:pPr>
    <w:rPr>
      <w:rFonts w:eastAsia="Calibri" w:cs="Arial"/>
      <w:szCs w:val="24"/>
    </w:rPr>
  </w:style>
  <w:style w:type="paragraph" w:customStyle="1" w:styleId="Pa9">
    <w:name w:val="Pa9"/>
    <w:basedOn w:val="Normal"/>
    <w:next w:val="Normal"/>
    <w:uiPriority w:val="99"/>
    <w:rsid w:val="0005784D"/>
    <w:pPr>
      <w:autoSpaceDE w:val="0"/>
      <w:autoSpaceDN w:val="0"/>
      <w:adjustRightInd w:val="0"/>
      <w:spacing w:line="221" w:lineRule="atLeast"/>
    </w:pPr>
    <w:rPr>
      <w:rFonts w:eastAsia="Calibri" w:cs="Arial"/>
      <w:szCs w:val="24"/>
    </w:rPr>
  </w:style>
  <w:style w:type="character" w:customStyle="1" w:styleId="A2">
    <w:name w:val="A2"/>
    <w:uiPriority w:val="99"/>
    <w:rsid w:val="00C46C06"/>
    <w:rPr>
      <w:b/>
      <w:bCs/>
      <w:color w:val="000000"/>
      <w:sz w:val="21"/>
      <w:szCs w:val="21"/>
    </w:rPr>
  </w:style>
  <w:style w:type="character" w:customStyle="1" w:styleId="A1">
    <w:name w:val="A1"/>
    <w:uiPriority w:val="99"/>
    <w:rsid w:val="00C46C06"/>
    <w:rPr>
      <w:b/>
      <w:bCs/>
      <w:color w:val="000000"/>
      <w:sz w:val="22"/>
      <w:szCs w:val="22"/>
    </w:rPr>
  </w:style>
  <w:style w:type="character" w:customStyle="1" w:styleId="SangradetextonormalCar">
    <w:name w:val="Sangría de texto normal Car"/>
    <w:link w:val="Sangradetextonormal"/>
    <w:rsid w:val="00425F4C"/>
    <w:rPr>
      <w:rFonts w:ascii="Arial" w:hAnsi="Arial"/>
      <w:sz w:val="24"/>
    </w:rPr>
  </w:style>
  <w:style w:type="character" w:customStyle="1" w:styleId="TextoindependienteCar">
    <w:name w:val="Texto independiente Car"/>
    <w:link w:val="Textoindependiente"/>
    <w:uiPriority w:val="1"/>
    <w:rsid w:val="00425F4C"/>
    <w:rPr>
      <w:rFonts w:ascii="Arial" w:hAnsi="Arial"/>
      <w:sz w:val="24"/>
      <w:lang w:val="es-ES_tradnl"/>
    </w:rPr>
  </w:style>
  <w:style w:type="character" w:customStyle="1" w:styleId="Sangra2detindependienteCar">
    <w:name w:val="Sangría 2 de t. independiente Car"/>
    <w:link w:val="Sangra2detindependiente"/>
    <w:uiPriority w:val="99"/>
    <w:rsid w:val="00425F4C"/>
    <w:rPr>
      <w:rFonts w:ascii="Arial" w:hAnsi="Arial"/>
      <w:sz w:val="24"/>
      <w:lang w:val="es-ES_tradnl"/>
    </w:rPr>
  </w:style>
  <w:style w:type="character" w:customStyle="1" w:styleId="Ttulo2Car">
    <w:name w:val="Título 2 Car"/>
    <w:link w:val="Ttulo2"/>
    <w:uiPriority w:val="9"/>
    <w:rsid w:val="00425F4C"/>
    <w:rPr>
      <w:rFonts w:ascii="Arial Black" w:hAnsi="Arial Black"/>
      <w:b/>
      <w:sz w:val="24"/>
    </w:rPr>
  </w:style>
  <w:style w:type="character" w:customStyle="1" w:styleId="Ttulo7Car">
    <w:name w:val="Título 7 Car"/>
    <w:link w:val="Ttulo7"/>
    <w:rsid w:val="00425F4C"/>
    <w:rPr>
      <w:rFonts w:ascii="Book Antiqua" w:hAnsi="Book Antiqua"/>
      <w:b/>
      <w:sz w:val="12"/>
    </w:rPr>
  </w:style>
  <w:style w:type="paragraph" w:styleId="Listaconnmeros">
    <w:name w:val="List Number"/>
    <w:basedOn w:val="Lista"/>
    <w:rsid w:val="00425F4C"/>
    <w:pPr>
      <w:spacing w:after="240" w:line="240" w:lineRule="atLeast"/>
      <w:ind w:left="720" w:right="720" w:hanging="360"/>
      <w:contextualSpacing w:val="0"/>
    </w:pPr>
    <w:rPr>
      <w:rFonts w:ascii="Garamond" w:hAnsi="Garamond"/>
      <w:sz w:val="22"/>
      <w:szCs w:val="20"/>
      <w:lang w:val="es-ES" w:eastAsia="en-US"/>
    </w:rPr>
  </w:style>
  <w:style w:type="paragraph" w:styleId="Lista">
    <w:name w:val="List"/>
    <w:basedOn w:val="Normal"/>
    <w:uiPriority w:val="99"/>
    <w:semiHidden/>
    <w:unhideWhenUsed/>
    <w:rsid w:val="00425F4C"/>
    <w:pPr>
      <w:spacing w:line="276" w:lineRule="auto"/>
      <w:ind w:left="283" w:hanging="283"/>
      <w:contextualSpacing/>
      <w:jc w:val="both"/>
    </w:pPr>
    <w:rPr>
      <w:rFonts w:ascii="Bodoni MT" w:hAnsi="Bodoni MT"/>
      <w:szCs w:val="24"/>
      <w:lang w:val="es-ES_tradnl"/>
    </w:rPr>
  </w:style>
  <w:style w:type="character" w:customStyle="1" w:styleId="TextodegloboCar">
    <w:name w:val="Texto de globo Car"/>
    <w:link w:val="Textodeglobo"/>
    <w:uiPriority w:val="99"/>
    <w:semiHidden/>
    <w:rsid w:val="00425F4C"/>
    <w:rPr>
      <w:rFonts w:ascii="Tahoma" w:hAnsi="Tahoma" w:cs="Tahoma"/>
      <w:sz w:val="16"/>
      <w:szCs w:val="16"/>
    </w:rPr>
  </w:style>
  <w:style w:type="character" w:customStyle="1" w:styleId="Ttulo1Car">
    <w:name w:val="Título 1 Car"/>
    <w:link w:val="Ttulo1"/>
    <w:uiPriority w:val="9"/>
    <w:rsid w:val="00425F4C"/>
    <w:rPr>
      <w:rFonts w:ascii="Arial Black" w:hAnsi="Arial Black"/>
      <w:b/>
      <w:sz w:val="24"/>
    </w:rPr>
  </w:style>
  <w:style w:type="character" w:customStyle="1" w:styleId="Ttulo8Car">
    <w:name w:val="Título 8 Car"/>
    <w:link w:val="Ttulo8"/>
    <w:rsid w:val="00425F4C"/>
    <w:rPr>
      <w:rFonts w:ascii="Book Antiqua" w:hAnsi="Book Antiqua"/>
      <w:b/>
      <w:sz w:val="14"/>
    </w:rPr>
  </w:style>
  <w:style w:type="paragraph" w:customStyle="1" w:styleId="Estilo1">
    <w:name w:val="Estilo1"/>
    <w:basedOn w:val="Normal"/>
    <w:rsid w:val="00CA7563"/>
    <w:pPr>
      <w:spacing w:after="120"/>
      <w:ind w:firstLine="1134"/>
      <w:jc w:val="both"/>
    </w:pPr>
    <w:rPr>
      <w:sz w:val="22"/>
      <w:lang w:val="es-ES_tradnl"/>
    </w:rPr>
  </w:style>
  <w:style w:type="character" w:customStyle="1" w:styleId="Ttulo10">
    <w:name w:val="Título #1"/>
    <w:rsid w:val="009164D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s-ES"/>
    </w:rPr>
  </w:style>
  <w:style w:type="character" w:customStyle="1" w:styleId="Cuerpodeltexto">
    <w:name w:val="Cuerpo del texto"/>
    <w:rsid w:val="009164D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s-ES"/>
    </w:rPr>
  </w:style>
  <w:style w:type="character" w:styleId="TecladoHTML">
    <w:name w:val="HTML Keyboard"/>
    <w:uiPriority w:val="99"/>
    <w:semiHidden/>
    <w:unhideWhenUsed/>
    <w:rsid w:val="00731020"/>
    <w:rPr>
      <w:rFonts w:ascii="Courier New" w:eastAsia="Times New Roman" w:hAnsi="Courier New" w:cs="Courier New"/>
      <w:sz w:val="20"/>
      <w:szCs w:val="20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237000"/>
    <w:pPr>
      <w:spacing w:after="120"/>
      <w:ind w:firstLine="210"/>
      <w:jc w:val="left"/>
    </w:pPr>
    <w:rPr>
      <w:rFonts w:ascii="Times New Roman" w:hAnsi="Times New Roman"/>
      <w:szCs w:val="24"/>
      <w:lang w:val="es-ES"/>
    </w:rPr>
  </w:style>
  <w:style w:type="character" w:customStyle="1" w:styleId="TextoindependienteprimerasangraCar">
    <w:name w:val="Texto independiente primera sangría Car"/>
    <w:link w:val="Textoindependienteprimerasangra"/>
    <w:uiPriority w:val="99"/>
    <w:semiHidden/>
    <w:rsid w:val="00237000"/>
    <w:rPr>
      <w:rFonts w:ascii="Arial" w:hAnsi="Arial"/>
      <w:sz w:val="24"/>
      <w:szCs w:val="24"/>
      <w:lang w:val="es-ES_tradnl"/>
    </w:rPr>
  </w:style>
  <w:style w:type="character" w:customStyle="1" w:styleId="HTMLconformatoprevioCar">
    <w:name w:val="HTML con formato previo Car"/>
    <w:link w:val="HTMLconformatoprevio"/>
    <w:uiPriority w:val="99"/>
    <w:rsid w:val="00B15887"/>
    <w:rPr>
      <w:rFonts w:ascii="Courier New" w:hAnsi="Courier New" w:cs="Courier New"/>
      <w:color w:val="000000"/>
      <w:sz w:val="16"/>
      <w:szCs w:val="16"/>
    </w:rPr>
  </w:style>
  <w:style w:type="character" w:customStyle="1" w:styleId="apple-converted-space">
    <w:name w:val="apple-converted-space"/>
    <w:basedOn w:val="Fuentedeprrafopredeter"/>
    <w:rsid w:val="00E66564"/>
  </w:style>
  <w:style w:type="paragraph" w:customStyle="1" w:styleId="Standard">
    <w:name w:val="Standard"/>
    <w:rsid w:val="001A5BA0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Listaconvietas">
    <w:name w:val="List Bullet"/>
    <w:basedOn w:val="Normal"/>
    <w:autoRedefine/>
    <w:rsid w:val="00227A0E"/>
    <w:pPr>
      <w:tabs>
        <w:tab w:val="left" w:pos="0"/>
      </w:tabs>
      <w:spacing w:before="120" w:after="120" w:line="280" w:lineRule="exact"/>
      <w:jc w:val="both"/>
    </w:pPr>
    <w:rPr>
      <w:rFonts w:ascii="Times New Roman" w:hAnsi="Times New Roman"/>
      <w:szCs w:val="24"/>
      <w:lang w:eastAsia="es-ES_tradnl"/>
    </w:rPr>
  </w:style>
  <w:style w:type="paragraph" w:customStyle="1" w:styleId="a">
    <w:name w:val="a"/>
    <w:basedOn w:val="Normal"/>
    <w:rsid w:val="00066073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Textopredeterminado">
    <w:name w:val="Texto predeterminado"/>
    <w:basedOn w:val="Normal"/>
    <w:rsid w:val="009A0E73"/>
    <w:pPr>
      <w:overflowPunct w:val="0"/>
      <w:autoSpaceDE w:val="0"/>
      <w:autoSpaceDN w:val="0"/>
      <w:adjustRightInd w:val="0"/>
    </w:pPr>
    <w:rPr>
      <w:rFonts w:ascii="Times New Roman" w:hAnsi="Times New Roman"/>
      <w:lang w:val="en-US"/>
    </w:rPr>
  </w:style>
  <w:style w:type="character" w:customStyle="1" w:styleId="topdate1">
    <w:name w:val="topdate1"/>
    <w:rsid w:val="00B0423A"/>
    <w:rPr>
      <w:rFonts w:ascii="Verdana" w:hAnsi="Verdana" w:hint="default"/>
      <w:b/>
      <w:bCs/>
      <w:i w:val="0"/>
      <w:iCs w:val="0"/>
      <w:color w:val="006699"/>
      <w:sz w:val="24"/>
      <w:szCs w:val="24"/>
    </w:rPr>
  </w:style>
  <w:style w:type="character" w:customStyle="1" w:styleId="nota-resumen1">
    <w:name w:val="nota-resumen1"/>
    <w:rsid w:val="00BE6257"/>
    <w:rPr>
      <w:b w:val="0"/>
      <w:bCs w:val="0"/>
      <w:i w:val="0"/>
      <w:iCs w:val="0"/>
      <w:color w:val="0148B2"/>
      <w:bdr w:val="single" w:sz="6" w:space="0" w:color="0148B2" w:frame="1"/>
      <w:shd w:val="clear" w:color="auto" w:fill="E2EDF5"/>
    </w:rPr>
  </w:style>
  <w:style w:type="character" w:customStyle="1" w:styleId="resalte1">
    <w:name w:val="resalte1"/>
    <w:rsid w:val="00136765"/>
    <w:rPr>
      <w:color w:val="EF3434"/>
    </w:rPr>
  </w:style>
  <w:style w:type="character" w:customStyle="1" w:styleId="nota-resumen2">
    <w:name w:val="nota-resumen2"/>
    <w:rsid w:val="00136765"/>
    <w:rPr>
      <w:vanish w:val="0"/>
      <w:webHidden w:val="0"/>
      <w:shd w:val="clear" w:color="auto" w:fill="FFFFFF"/>
      <w:specVanish w:val="0"/>
    </w:rPr>
  </w:style>
  <w:style w:type="character" w:customStyle="1" w:styleId="Ttulo3Car">
    <w:name w:val="Título 3 Car"/>
    <w:link w:val="Ttulo3"/>
    <w:uiPriority w:val="9"/>
    <w:rsid w:val="002C11E7"/>
    <w:rPr>
      <w:rFonts w:ascii="Arial Black" w:hAnsi="Arial Black"/>
      <w:b/>
      <w:sz w:val="24"/>
    </w:rPr>
  </w:style>
  <w:style w:type="paragraph" w:customStyle="1" w:styleId="Car">
    <w:name w:val=" Car"/>
    <w:basedOn w:val="Normal"/>
    <w:rsid w:val="002C11E7"/>
    <w:pPr>
      <w:spacing w:before="60" w:after="160" w:line="240" w:lineRule="exact"/>
      <w:jc w:val="both"/>
    </w:pPr>
    <w:rPr>
      <w:rFonts w:ascii="Verdana" w:hAnsi="Verdana"/>
      <w:sz w:val="20"/>
      <w:lang w:val="en-US" w:eastAsia="en-US"/>
    </w:rPr>
  </w:style>
  <w:style w:type="character" w:customStyle="1" w:styleId="Textoindependiente2Car">
    <w:name w:val="Texto independiente 2 Car"/>
    <w:link w:val="Textoindependiente2"/>
    <w:uiPriority w:val="99"/>
    <w:rsid w:val="002C11E7"/>
    <w:rPr>
      <w:rFonts w:ascii="Arial" w:hAnsi="Arial"/>
      <w:sz w:val="16"/>
    </w:rPr>
  </w:style>
  <w:style w:type="paragraph" w:customStyle="1" w:styleId="Normal0">
    <w:name w:val="[Normal]"/>
    <w:rsid w:val="002C11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uerpo">
    <w:name w:val="Cuerpo"/>
    <w:rsid w:val="002C11E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/>
    </w:rPr>
  </w:style>
  <w:style w:type="character" w:customStyle="1" w:styleId="Ninguno">
    <w:name w:val="Ninguno"/>
    <w:rsid w:val="002C11E7"/>
    <w:rPr>
      <w:lang w:val="es-ES_tradnl"/>
    </w:rPr>
  </w:style>
  <w:style w:type="paragraph" w:customStyle="1" w:styleId="CuerpoA">
    <w:name w:val="Cuerpo A"/>
    <w:rsid w:val="002C11E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val="es-ES_tradnl"/>
    </w:rPr>
  </w:style>
  <w:style w:type="numbering" w:customStyle="1" w:styleId="Nmero">
    <w:name w:val="Número"/>
    <w:rsid w:val="002C11E7"/>
    <w:pPr>
      <w:numPr>
        <w:numId w:val="1"/>
      </w:numPr>
    </w:pPr>
  </w:style>
  <w:style w:type="paragraph" w:customStyle="1" w:styleId="Estilo2">
    <w:name w:val="Estilo2"/>
    <w:basedOn w:val="Normal"/>
    <w:rsid w:val="002C11E7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  <w:szCs w:val="24"/>
    </w:rPr>
  </w:style>
  <w:style w:type="character" w:customStyle="1" w:styleId="Cuerpodeltexto2">
    <w:name w:val="Cuerpo del texto (2)_"/>
    <w:link w:val="Cuerpodeltexto20"/>
    <w:rsid w:val="0088719E"/>
    <w:rPr>
      <w:rFonts w:ascii="Verdana" w:eastAsia="Verdana" w:hAnsi="Verdana" w:cs="Verdana"/>
      <w:b/>
      <w:bCs/>
      <w:spacing w:val="5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88719E"/>
    <w:pPr>
      <w:widowControl w:val="0"/>
      <w:shd w:val="clear" w:color="auto" w:fill="FFFFFF"/>
      <w:spacing w:after="240" w:line="288" w:lineRule="exact"/>
      <w:jc w:val="center"/>
    </w:pPr>
    <w:rPr>
      <w:rFonts w:ascii="Verdana" w:eastAsia="Verdana" w:hAnsi="Verdana" w:cs="Verdana"/>
      <w:b/>
      <w:bCs/>
      <w:spacing w:val="5"/>
      <w:sz w:val="20"/>
    </w:rPr>
  </w:style>
  <w:style w:type="paragraph" w:customStyle="1" w:styleId="Normal00">
    <w:name w:val="Normal_0"/>
    <w:qFormat/>
    <w:rsid w:val="0088719E"/>
    <w:rPr>
      <w:sz w:val="24"/>
      <w:szCs w:val="24"/>
    </w:rPr>
  </w:style>
  <w:style w:type="character" w:styleId="Mencinsinresolver">
    <w:name w:val="Unresolved Mention"/>
    <w:uiPriority w:val="99"/>
    <w:semiHidden/>
    <w:unhideWhenUsed/>
    <w:rsid w:val="00E328F5"/>
    <w:rPr>
      <w:color w:val="605E5C"/>
      <w:shd w:val="clear" w:color="auto" w:fill="E1DFDD"/>
    </w:rPr>
  </w:style>
  <w:style w:type="character" w:customStyle="1" w:styleId="Sangra3detindependienteCar">
    <w:name w:val="Sangría 3 de t. independiente Car"/>
    <w:link w:val="Sangra3detindependiente"/>
    <w:uiPriority w:val="99"/>
    <w:rsid w:val="00AD0657"/>
    <w:rPr>
      <w:rFonts w:ascii="Arial" w:hAnsi="Arial"/>
      <w:sz w:val="24"/>
    </w:rPr>
  </w:style>
  <w:style w:type="character" w:customStyle="1" w:styleId="TextosinformatoCar">
    <w:name w:val="Texto sin formato Car"/>
    <w:link w:val="Textosinformato"/>
    <w:uiPriority w:val="99"/>
    <w:rsid w:val="00AD0657"/>
    <w:rPr>
      <w:rFonts w:ascii="Courier New" w:hAnsi="Courier New"/>
    </w:rPr>
  </w:style>
  <w:style w:type="table" w:customStyle="1" w:styleId="TableNormal">
    <w:name w:val="Table Normal"/>
    <w:uiPriority w:val="2"/>
    <w:semiHidden/>
    <w:unhideWhenUsed/>
    <w:qFormat/>
    <w:rsid w:val="00AD0657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D0657"/>
    <w:pPr>
      <w:widowControl w:val="0"/>
      <w:autoSpaceDE w:val="0"/>
      <w:autoSpaceDN w:val="0"/>
      <w:spacing w:line="239" w:lineRule="exact"/>
      <w:jc w:val="right"/>
    </w:pPr>
    <w:rPr>
      <w:rFonts w:ascii="Gadugi" w:eastAsia="Gadugi" w:hAnsi="Gadugi" w:cs="Gadugi"/>
      <w:sz w:val="22"/>
      <w:szCs w:val="22"/>
      <w:lang w:val="en-US" w:eastAsia="en-US"/>
    </w:rPr>
  </w:style>
  <w:style w:type="character" w:customStyle="1" w:styleId="Textoindependiente3Car">
    <w:name w:val="Texto independiente 3 Car"/>
    <w:link w:val="Textoindependiente3"/>
    <w:uiPriority w:val="99"/>
    <w:rsid w:val="00AD0657"/>
    <w:rPr>
      <w:rFonts w:ascii="Arial" w:hAnsi="Arial"/>
      <w:sz w:val="24"/>
    </w:rPr>
  </w:style>
  <w:style w:type="paragraph" w:customStyle="1" w:styleId="parrafo1">
    <w:name w:val="parrafo1"/>
    <w:basedOn w:val="Normal"/>
    <w:rsid w:val="00AA2AC2"/>
    <w:pPr>
      <w:spacing w:before="180" w:after="180" w:line="240" w:lineRule="atLeast"/>
      <w:ind w:firstLine="360"/>
      <w:jc w:val="both"/>
    </w:pPr>
    <w:rPr>
      <w:rFonts w:ascii="Times New Roman" w:hAnsi="Times New Roman"/>
      <w:sz w:val="20"/>
    </w:rPr>
  </w:style>
  <w:style w:type="character" w:customStyle="1" w:styleId="singleactionlinktext">
    <w:name w:val="singleactionlinktext"/>
    <w:rsid w:val="00B62DA5"/>
  </w:style>
  <w:style w:type="table" w:customStyle="1" w:styleId="Tablaconcuadrcula1">
    <w:name w:val="Tabla con cuadrícula1"/>
    <w:basedOn w:val="Tablanormal"/>
    <w:next w:val="Tablaconcuadrcula"/>
    <w:uiPriority w:val="39"/>
    <w:rsid w:val="001E09EA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E09EA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link w:val="Ttulo4"/>
    <w:uiPriority w:val="9"/>
    <w:rsid w:val="00C45228"/>
    <w:rPr>
      <w:rFonts w:ascii="Arial Black" w:hAnsi="Arial Black"/>
      <w:b/>
      <w:sz w:val="24"/>
    </w:rPr>
  </w:style>
  <w:style w:type="paragraph" w:customStyle="1" w:styleId="property">
    <w:name w:val="property"/>
    <w:basedOn w:val="Normal"/>
    <w:rsid w:val="00AE54E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markedcontent">
    <w:name w:val="markedcontent"/>
    <w:basedOn w:val="Fuentedeprrafopredeter"/>
    <w:rsid w:val="00C32E7A"/>
  </w:style>
  <w:style w:type="table" w:customStyle="1" w:styleId="Tablaconcuadrcula14">
    <w:name w:val="Tabla con cuadrícula14"/>
    <w:basedOn w:val="Tablanormal"/>
    <w:next w:val="Tablaconcuadrcula"/>
    <w:uiPriority w:val="39"/>
    <w:rsid w:val="00635DAD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la-celda">
    <w:name w:val="tabla-celda"/>
    <w:basedOn w:val="Fuentedeprrafopredeter"/>
    <w:rsid w:val="00B8768A"/>
  </w:style>
  <w:style w:type="character" w:customStyle="1" w:styleId="NormalWebCar">
    <w:name w:val="Normal (Web) Car"/>
    <w:link w:val="NormalWeb"/>
    <w:uiPriority w:val="99"/>
    <w:locked/>
    <w:rsid w:val="000B5CE7"/>
    <w:rPr>
      <w:rFonts w:ascii="Verdana" w:hAnsi="Verdana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F37F6"/>
    <w:rPr>
      <w:rFonts w:ascii="Times New Roman" w:hAnsi="Times New Roman"/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F37F6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F37F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F37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0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1E0582-9B6D-4584-A7D8-014214B36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1</TotalTime>
  <Pages>2</Pages>
  <Words>353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ELOY ANGEL TASCON GONZALEZ, SECRETARIO DEL AYUNTAMIENTO DE SOTO Y AMIO</vt:lpstr>
    </vt:vector>
  </TitlesOfParts>
  <Company>**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ELOY ANGEL TASCON GONZALEZ, SECRETARIO DEL AYUNTAMIENTO DE SOTO Y AMIO</dc:title>
  <dc:subject/>
  <dc:creator>**</dc:creator>
  <cp:keywords/>
  <cp:lastModifiedBy>Ayuntamiento Soto y Amío</cp:lastModifiedBy>
  <cp:revision>2</cp:revision>
  <cp:lastPrinted>2025-05-12T09:16:00Z</cp:lastPrinted>
  <dcterms:created xsi:type="dcterms:W3CDTF">2025-05-14T11:58:00Z</dcterms:created>
  <dcterms:modified xsi:type="dcterms:W3CDTF">2025-05-14T11:58:00Z</dcterms:modified>
</cp:coreProperties>
</file>