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g" ContentType="image/jp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0" w:after="0" w:line="190" w:lineRule="exact"/>
        <w:jc w:val="left"/>
        <w:rPr>
          <w:sz w:val="19"/>
          <w:szCs w:val="19"/>
        </w:rPr>
      </w:pPr>
      <w:rPr/>
      <w:r>
        <w:rPr/>
        <w:pict>
          <v:group style="position:absolute;margin-left:22.332626pt;margin-top:339.89801pt;width:.1pt;height:115.60199pt;mso-position-horizontal-relative:page;mso-position-vertical-relative:page;z-index:-456" coordorigin="447,6798" coordsize="2,2312">
            <v:shape style="position:absolute;left:447;top:6798;width:2;height:2312" coordorigin="447,6798" coordsize="0,2312" path="m447,9110l447,6798e" filled="f" stroked="t" strokeweight=".585938pt" strokecolor="#0000FF">
              <v:path arrowok="t"/>
            </v:shape>
          </v:group>
          <w10:wrap type="none"/>
        </w:pict>
      </w:r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3.709483pt;margin-top:338.894806pt;width:10.0pt;height:348.605194pt;mso-position-horizontal-relative:page;mso-position-vertical-relative:page;z-index:-454" type="#_x0000_t202" filled="f" stroked="f">
            <v:textbox inset="0,0,0,0" style="layout-flow:vertical;mso-layout-flow-alt:bottom-to-top">
              <w:txbxContent>
                <w:p>
                  <w:pPr>
                    <w:spacing w:before="0" w:after="0" w:line="184" w:lineRule="exact"/>
                    <w:ind w:left="20" w:right="-44"/>
                    <w:jc w:val="left"/>
                    <w:rPr>
                      <w:rFonts w:ascii="Arial" w:hAnsi="Arial" w:cs="Arial" w:eastAsia="Arial"/>
                      <w:sz w:val="16"/>
                      <w:szCs w:val="16"/>
                    </w:rPr>
                  </w:pPr>
                  <w:rPr/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Podeu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validar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i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obtenir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la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versió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electrònica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d'aquest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hyperlink r:id="rId7"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http://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www.ajmanre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sa.cat/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validar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00"/>
                        <w:spacing w:val="0"/>
                        <w:w w:val="100"/>
                      </w:rPr>
                    </w:r>
                  </w:hyperlink>
                </w:p>
              </w:txbxContent>
            </v:textbox>
          </v:shape>
        </w:pict>
      </w:r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2.899168pt;margin-top:157.493729pt;width:11.0pt;height:158.958262pt;mso-position-horizontal-relative:page;mso-position-vertical-relative:page;z-index:-453" type="#_x0000_t202" filled="f" stroked="f">
            <v:textbox inset="0,0,0,0" style="layout-flow:vertical;mso-layout-flow-alt:bottom-to-top">
              <w:txbxContent>
                <w:p>
                  <w:pPr>
                    <w:spacing w:before="0" w:after="0" w:line="204" w:lineRule="exact"/>
                    <w:ind w:left="20" w:right="-47"/>
                    <w:jc w:val="left"/>
                    <w:rPr>
                      <w:rFonts w:ascii="Arial" w:hAnsi="Arial" w:cs="Arial" w:eastAsia="Arial"/>
                      <w:sz w:val="18"/>
                      <w:szCs w:val="18"/>
                    </w:rPr>
                  </w:pPr>
                  <w:rPr/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Número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de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Referència: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8"/>
                      <w:szCs w:val="18"/>
                      <w:spacing w:val="0"/>
                      <w:w w:val="100"/>
                      <w:b/>
                      <w:bCs/>
                    </w:rPr>
                    <w:t>DYAXDJHM454C</w:t>
                  </w:r>
                  <w:r>
                    <w:rPr>
                      <w:rFonts w:ascii="Arial" w:hAnsi="Arial" w:cs="Arial" w:eastAsia="Arial"/>
                      <w:sz w:val="18"/>
                      <w:szCs w:val="18"/>
                      <w:spacing w:val="0"/>
                      <w:w w:val="100"/>
                    </w:rPr>
                  </w:r>
                </w:p>
              </w:txbxContent>
            </v:textbox>
          </v:shape>
        </w:pict>
      </w:r>
      <w:r>
        <w:rPr>
          <w:sz w:val="19"/>
          <w:szCs w:val="19"/>
        </w:rPr>
      </w:r>
    </w:p>
    <w:p>
      <w:pPr>
        <w:spacing w:before="39" w:after="0" w:line="240" w:lineRule="auto"/>
        <w:ind w:left="138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0"/>
          <w:w w:val="100"/>
        </w:rPr>
        <w:t>Servei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rets</w:t>
      </w:r>
      <w:r>
        <w:rPr>
          <w:rFonts w:ascii="Arial" w:hAnsi="Arial" w:cs="Arial" w:eastAsia="Arial"/>
          <w:sz w:val="16"/>
          <w:szCs w:val="16"/>
          <w:spacing w:val="-3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Socials</w:t>
      </w:r>
    </w:p>
    <w:p>
      <w:pPr>
        <w:spacing w:before="0" w:after="0" w:line="240" w:lineRule="auto"/>
        <w:ind w:left="138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0"/>
          <w:w w:val="100"/>
        </w:rPr>
        <w:t>Regidoria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delegada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d’Habitatge,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Centre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Hi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st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òric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Llicències</w:t>
      </w:r>
    </w:p>
    <w:p>
      <w:pPr>
        <w:spacing w:before="0" w:after="0" w:line="240" w:lineRule="auto"/>
        <w:ind w:left="138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0"/>
          <w:w w:val="100"/>
        </w:rPr>
        <w:t>SUB.BCO</w:t>
      </w:r>
      <w:r>
        <w:rPr>
          <w:rFonts w:ascii="Arial" w:hAnsi="Arial" w:cs="Arial" w:eastAsia="Arial"/>
          <w:sz w:val="16"/>
          <w:szCs w:val="16"/>
          <w:spacing w:val="-7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202500008</w:t>
      </w:r>
    </w:p>
    <w:p>
      <w:pPr>
        <w:spacing w:before="10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26" w:lineRule="exact"/>
        <w:ind w:left="13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748856pt;width:456.45pt;height:.1pt;mso-position-horizontal-relative:page;mso-position-vertical-relative:paragraph;z-index:-455" coordorigin="1389,255" coordsize="9129,2">
            <v:shape style="position:absolute;left:1389;top:255;width:9129;height:2" coordorigin="1389,255" coordsize="9129,0" path="m1389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Resolució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34" w:after="0" w:line="240" w:lineRule="auto"/>
        <w:ind w:left="138" w:right="8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Carles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arcia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Estany,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sisè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tine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d’alcald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proposta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regidor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delega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d’Habitatge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Centre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Històric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Llicències,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Jesús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Alonso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Sáinz,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sobre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l’aprovació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convocatòria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dues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línies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èria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d’Habitatge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resolució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segü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ent,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onamenta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antecedents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consideracions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s’exposen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inuació: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38" w:right="8748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Fets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2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30" w:lineRule="exact"/>
        <w:ind w:left="858" w:right="83" w:firstLine="-36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1.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acord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Ple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Corporació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maig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2021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van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aprovar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inicialment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espe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fiques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reguladores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l’atorgament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propietàries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ampliar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cobertura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l’avalloguer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d’impagamen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rendes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lloguer,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d’aquells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habitatges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arrendats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mitjançan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qualsevol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programa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lloguer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social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municipal.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L’anunci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corresponent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d’aquestes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publicar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Butlletí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Oficial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Província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Barcelona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9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juny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2021.</w:t>
      </w:r>
    </w:p>
    <w:p>
      <w:pPr>
        <w:spacing w:before="0" w:after="0" w:line="230" w:lineRule="exact"/>
        <w:ind w:left="858" w:right="83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Aquestes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van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esdevenir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definitives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cop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transcorregut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termini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d’exposició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pública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sense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s’hi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formulessin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al·legacions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impugnacions.</w:t>
      </w:r>
    </w:p>
    <w:p>
      <w:pPr>
        <w:spacing w:before="9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30" w:lineRule="exact"/>
        <w:ind w:left="858" w:right="83" w:firstLine="-36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2.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acord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Ple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Corporació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17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març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2022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van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aprovar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inicialment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específiques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reguladores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l’atorgament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propietaris/àries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l’espera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recuperació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possessòria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d’habitatges,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conseqüència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deixen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sense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efecte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eriors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reguladores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aprovades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acord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plenari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maig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2021.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L’anunci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corresponent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d’aquestes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publicar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Butlletí</w:t>
      </w:r>
      <w:r>
        <w:rPr>
          <w:rFonts w:ascii="Arial" w:hAnsi="Arial" w:cs="Arial" w:eastAsia="Arial"/>
          <w:sz w:val="20"/>
          <w:szCs w:val="20"/>
          <w:spacing w:val="4"/>
          <w:w w:val="100"/>
          <w:i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ficial</w:t>
      </w:r>
      <w:r>
        <w:rPr>
          <w:rFonts w:ascii="Arial" w:hAnsi="Arial" w:cs="Arial" w:eastAsia="Arial"/>
          <w:sz w:val="20"/>
          <w:szCs w:val="20"/>
          <w:spacing w:val="2"/>
          <w:w w:val="100"/>
          <w:i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  <w:i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la</w:t>
      </w:r>
      <w:r>
        <w:rPr>
          <w:rFonts w:ascii="Arial" w:hAnsi="Arial" w:cs="Arial" w:eastAsia="Arial"/>
          <w:sz w:val="20"/>
          <w:szCs w:val="20"/>
          <w:spacing w:val="4"/>
          <w:w w:val="100"/>
          <w:i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oví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ncia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Barcelona</w:t>
      </w:r>
      <w:r>
        <w:rPr>
          <w:rFonts w:ascii="Arial" w:hAnsi="Arial" w:cs="Arial" w:eastAsia="Arial"/>
          <w:sz w:val="20"/>
          <w:szCs w:val="20"/>
          <w:spacing w:val="0"/>
          <w:w w:val="100"/>
          <w:i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29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març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2022.</w:t>
      </w:r>
    </w:p>
    <w:p>
      <w:pPr>
        <w:spacing w:before="0" w:after="0" w:line="230" w:lineRule="exact"/>
        <w:ind w:left="858" w:right="83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Aquestes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van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esdevenir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definitives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cop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transcorregut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termini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d’exposició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pública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sense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s’hi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formulessin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al·legacions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impugnacions.</w:t>
      </w:r>
    </w:p>
    <w:p>
      <w:pPr>
        <w:spacing w:before="9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30" w:lineRule="exact"/>
        <w:ind w:left="858" w:right="83" w:firstLine="-36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3.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subvenció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està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inclosa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Pla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ègic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període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2025-2027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aprovat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Corporació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17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d’abril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2025,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dins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línia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“Programa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suport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etit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tenidores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'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ímul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participació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programes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municipals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'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habitatge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social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assequible”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front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necessitat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d'habitatge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assequible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impulsar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polítiques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d'accés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l’habitatge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ciutat.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9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30" w:lineRule="exact"/>
        <w:ind w:left="858" w:right="83" w:firstLine="-36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4.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ès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existeixen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específiques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reguladores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aprovades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vista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tècnic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emès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Cap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Secció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d'Habitatge,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Acció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Comuni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ària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Participació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data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05-</w:t>
      </w:r>
    </w:p>
    <w:p>
      <w:pPr>
        <w:spacing w:before="0" w:after="0" w:line="230" w:lineRule="exact"/>
        <w:ind w:left="858" w:right="82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05-2025,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procedeix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aprovar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òria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l’exercici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2025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l’atorgament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esmentades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pun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2,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consignació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pressupostària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15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000,00</w:t>
      </w:r>
    </w:p>
    <w:p>
      <w:pPr>
        <w:spacing w:before="0" w:after="0" w:line="226" w:lineRule="exact"/>
        <w:ind w:left="85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€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càrrec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partida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1520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48004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pressupost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vigent.</w:t>
      </w:r>
    </w:p>
    <w:p>
      <w:pPr>
        <w:spacing w:before="12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30" w:lineRule="exact"/>
        <w:ind w:left="858" w:right="84" w:firstLine="-36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5.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compliment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previsions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establertes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38/2003,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17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novembre,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procedeix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òria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procediment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d’atorga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ment.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both"/>
        <w:spacing w:after="0"/>
        <w:sectPr>
          <w:pgMar w:header="1222" w:footer="382" w:top="2460" w:bottom="580" w:left="1280" w:right="1280"/>
          <w:headerReference w:type="odd" r:id="rId5"/>
          <w:footerReference w:type="odd" r:id="rId6"/>
          <w:type w:val="continuous"/>
          <w:pgSz w:w="11920" w:h="16840"/>
        </w:sectPr>
      </w:pPr>
      <w:rPr/>
    </w:p>
    <w:p>
      <w:pPr>
        <w:spacing w:before="78" w:after="0" w:line="240" w:lineRule="auto"/>
        <w:ind w:left="118" w:right="7328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Fonaments</w:t>
      </w:r>
      <w:r>
        <w:rPr>
          <w:rFonts w:ascii="Arial" w:hAnsi="Arial" w:cs="Arial" w:eastAsia="Arial"/>
          <w:sz w:val="20"/>
          <w:szCs w:val="20"/>
          <w:spacing w:val="-1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Dret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838" w:right="64" w:firstLine="-36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1.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L’article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23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38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/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2003,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determina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procedime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concessió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s’iniciarà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sempre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d’ofici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mitjançan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convocatòria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aprovada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l’òrgan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desenvoluparà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procedime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concessió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convocades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l’establert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capítol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d’acord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principis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39/2015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Procediment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Admini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iu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Comú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Administracions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públiques.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838" w:right="64" w:firstLine="-36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2.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L’article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45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39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/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2015,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abans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esmentada,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preveu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necessi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publicació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d’aquells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actes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administratius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integran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d’un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procedime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selectiu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concurrència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competitiva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4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838" w:right="64" w:firstLine="-36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3.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L’article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14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mateix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legal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ableix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jurídiques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relacionaran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administracions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públiques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ect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rònicament.</w:t>
      </w:r>
    </w:p>
    <w:p>
      <w:pPr>
        <w:spacing w:before="4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838" w:right="63" w:firstLine="-36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4.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L’article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18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38/2003,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subvencions,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estableix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dades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nacional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operarà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sistema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nacional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publici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d’acord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mateix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precepte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l’article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administracions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publicaran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informació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òries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concedides.</w:t>
      </w:r>
    </w:p>
    <w:p>
      <w:pPr>
        <w:spacing w:before="4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838" w:right="63" w:firstLine="-36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5.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bene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iciàries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hauran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donar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publicitat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ajudes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percebudes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termes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condicions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establerts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estatal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19/2013,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9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desemb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transparència,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accés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ormació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pública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bon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govern;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així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Parlament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Catalunya,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19/2014,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29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desembre,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transparència,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accés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ormació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pública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bon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govern.</w:t>
      </w:r>
    </w:p>
    <w:p>
      <w:pPr>
        <w:spacing w:before="4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838" w:right="62" w:firstLine="-36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6.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allò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previst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ecíf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iques,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d’aplicació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convocatòria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l’Ordenança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d’atorgament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ormen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d’execució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pressup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municipal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2024,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estatal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38/2003,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Reglament,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aprova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Reial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Decret</w:t>
      </w:r>
    </w:p>
    <w:p>
      <w:pPr>
        <w:spacing w:before="0" w:after="0" w:line="240" w:lineRule="auto"/>
        <w:ind w:left="83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887/2006,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legislació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règim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local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sobre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actuacions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foment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legislació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d’Hisendes</w:t>
      </w:r>
    </w:p>
    <w:p>
      <w:pPr>
        <w:spacing w:before="0" w:after="0" w:line="240" w:lineRule="auto"/>
        <w:ind w:left="83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Locals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Pressupo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ària.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838" w:right="62" w:firstLine="-36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7.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qüe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procedimentals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règim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jurídic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regulades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legislació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sectorial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aplicable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regeixen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estatal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39/2015,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procedime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administratiu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comú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administracions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públiques,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estatal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40/2015,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règim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jurídic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sector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públic,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catalana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26/2010,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règim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jurídic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procediment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administratiu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administracions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públiques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alunya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legislació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règim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local.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exercici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competències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m'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conferides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delegació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efectuada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Resolució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l’Alcalde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núm.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11.378,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23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juny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2023,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publicada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Butlletí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Oficial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Província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Barcelona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27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juny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202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8239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RESOLC: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PRIMER.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Aprovar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convocatòria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exercici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2025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l’atorgament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dues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línies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matèria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d’habitatge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continuació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s’indiquen,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règim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concurrència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competitiva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condicions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següents: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838" w:right="62" w:firstLine="-36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a)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propietàries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ampliar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cobertura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l’avalloguer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d’impagament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rendes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llogu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d’aquells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habitatges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arrend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mitjançant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qualsevol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programa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lloguer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social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municipal.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47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b)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4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petits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propie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aris/àries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l’espera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recuperació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possessòria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460" w:lineRule="atLeast"/>
        <w:ind w:left="260" w:right="2722" w:firstLine="-142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1.-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Condicions</w:t>
      </w:r>
      <w:r>
        <w:rPr>
          <w:rFonts w:ascii="Arial" w:hAnsi="Arial" w:cs="Arial" w:eastAsia="Arial"/>
          <w:sz w:val="20"/>
          <w:szCs w:val="20"/>
          <w:spacing w:val="-1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generals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comunes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dues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lín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ies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subvencions: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Règim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juríd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ic: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260" w:right="63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Aquestes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tenen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caràcter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voluntari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eventual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generen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cap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l’obtenció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d’altres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anys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posteriors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poden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al·legar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precedent.</w:t>
      </w:r>
    </w:p>
    <w:p>
      <w:pPr>
        <w:jc w:val="left"/>
        <w:spacing w:after="0"/>
        <w:sectPr>
          <w:pgMar w:header="1222" w:footer="382" w:top="1340" w:bottom="280" w:left="1300" w:right="1300"/>
          <w:headerReference w:type="even" r:id="rId8"/>
          <w:footerReference w:type="even" r:id="rId9"/>
          <w:pgSz w:w="11920" w:h="16840"/>
        </w:sectPr>
      </w:pPr>
      <w:rPr/>
    </w:p>
    <w:p>
      <w:pPr>
        <w:spacing w:before="0" w:after="0" w:line="240" w:lineRule="auto"/>
        <w:ind w:left="280" w:right="83"/>
        <w:jc w:val="both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22.332626pt;margin-top:339.89801pt;width:.1pt;height:115.60199pt;mso-position-horizontal-relative:page;mso-position-vertical-relative:page;z-index:-452" coordorigin="447,6798" coordsize="2,2312">
            <v:shape style="position:absolute;left:447;top:6798;width:2;height:2312" coordorigin="447,6798" coordsize="0,2312" path="m447,9110l447,6798e" filled="f" stroked="t" strokeweight=".585938pt" strokecolor="#0000FF">
              <v:path arrowok="t"/>
            </v:shape>
          </v:group>
          <w10:wrap type="none"/>
        </w:pict>
      </w:r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3.709483pt;margin-top:338.894806pt;width:10.0pt;height:348.605194pt;mso-position-horizontal-relative:page;mso-position-vertical-relative:page;z-index:-451" type="#_x0000_t202" filled="f" stroked="f">
            <v:textbox inset="0,0,0,0" style="layout-flow:vertical;mso-layout-flow-alt:bottom-to-top">
              <w:txbxContent>
                <w:p>
                  <w:pPr>
                    <w:spacing w:before="0" w:after="0" w:line="184" w:lineRule="exact"/>
                    <w:ind w:left="20" w:right="-44"/>
                    <w:jc w:val="left"/>
                    <w:rPr>
                      <w:rFonts w:ascii="Arial" w:hAnsi="Arial" w:cs="Arial" w:eastAsia="Arial"/>
                      <w:sz w:val="16"/>
                      <w:szCs w:val="16"/>
                    </w:rPr>
                  </w:pPr>
                  <w:rPr/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Podeu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validar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i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obtenir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la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versió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electrònica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d'aquest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hyperlink r:id="rId12"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http://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www.ajmanre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sa.cat/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validar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00"/>
                        <w:spacing w:val="0"/>
                        <w:w w:val="100"/>
                      </w:rPr>
                    </w:r>
                  </w:hyperlink>
                </w:p>
              </w:txbxContent>
            </v:textbox>
          </v:shape>
        </w:pict>
      </w:r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2.899168pt;margin-top:157.493729pt;width:11.0pt;height:158.958262pt;mso-position-horizontal-relative:page;mso-position-vertical-relative:page;z-index:-450" type="#_x0000_t202" filled="f" stroked="f">
            <v:textbox inset="0,0,0,0" style="layout-flow:vertical;mso-layout-flow-alt:bottom-to-top">
              <w:txbxContent>
                <w:p>
                  <w:pPr>
                    <w:spacing w:before="0" w:after="0" w:line="204" w:lineRule="exact"/>
                    <w:ind w:left="20" w:right="-47"/>
                    <w:jc w:val="left"/>
                    <w:rPr>
                      <w:rFonts w:ascii="Arial" w:hAnsi="Arial" w:cs="Arial" w:eastAsia="Arial"/>
                      <w:sz w:val="18"/>
                      <w:szCs w:val="18"/>
                    </w:rPr>
                  </w:pPr>
                  <w:rPr/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Número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de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Referència: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8"/>
                      <w:szCs w:val="18"/>
                      <w:spacing w:val="0"/>
                      <w:w w:val="100"/>
                      <w:b/>
                      <w:bCs/>
                    </w:rPr>
                    <w:t>DYAXDJHM454C</w:t>
                  </w:r>
                  <w:r>
                    <w:rPr>
                      <w:rFonts w:ascii="Arial" w:hAnsi="Arial" w:cs="Arial" w:eastAsia="Arial"/>
                      <w:sz w:val="18"/>
                      <w:szCs w:val="18"/>
                      <w:spacing w:val="0"/>
                      <w:w w:val="100"/>
                    </w:rPr>
                  </w:r>
                </w:p>
              </w:txbxContent>
            </v:textbox>
          </v:shape>
        </w:pic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tot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allò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previst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aquestes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bases,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serà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d’aplicació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l’Ordenança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ubvencions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d’atorgament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formin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d’execució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pressup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municipal,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estatal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38/2003,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Reglament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desenvolupament,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aprovat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Reial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Decret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887/2006,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resta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dret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administratiu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privat.</w:t>
      </w:r>
    </w:p>
    <w:p>
      <w:pPr>
        <w:spacing w:before="0" w:after="0" w:line="240" w:lineRule="auto"/>
        <w:ind w:left="280" w:right="8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Correspondrà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facultat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resoldre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qualsevol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qüestió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pugui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relació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interpretació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d’aquestes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80" w:right="6416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b/>
          <w:bCs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Procediment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concessió: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280" w:right="8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procediment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concessió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objecte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d’aquesta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convocatòria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concurrència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80" w:right="6728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w w:val="99"/>
          <w:b/>
          <w:bCs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Dotació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pressupostària: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280" w:right="8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inarà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aquestes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15.000,00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euros,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faran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efectius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càrrec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l’aplicació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pressupostària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nú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1520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48004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pressupost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vigent.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Aquesta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dotació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econòmica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podrà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objecte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d'ampliació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d'acord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normativa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aplicable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disponibilitat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pressupo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ària.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80" w:right="5361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w w:val="99"/>
          <w:b/>
          <w:bCs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Termini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pre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sentació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l·licituds: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280" w:right="8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S’iniciarà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l’endemà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publicació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l’extracte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òria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letí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Oficial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Província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Barcelona,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prèvia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comunicació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Dades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Nacional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(BDN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S).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S’estableix,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totes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es,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sistema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convocatòria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oberta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duran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l’any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2025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hi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hagi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disponibili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pressupostària.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80" w:right="4616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w w:val="99"/>
          <w:b/>
          <w:bCs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Lloc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forma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prese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ta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ció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les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sol·licitu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ds: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258" w:right="8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sol·licitud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ravés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mitjans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electrònics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realitzarà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través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electrònica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l’adreça</w:t>
      </w:r>
      <w:r>
        <w:rPr>
          <w:rFonts w:ascii="Arial" w:hAnsi="Arial" w:cs="Arial" w:eastAsia="Arial"/>
          <w:sz w:val="20"/>
          <w:szCs w:val="20"/>
          <w:color w:val="0070C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color w:val="0070C0"/>
          <w:spacing w:val="55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FF"/>
          <w:spacing w:val="55"/>
          <w:w w:val="100"/>
        </w:rPr>
      </w:r>
      <w:hyperlink r:id="rId13"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  <w:t>http://</w:t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  <w:t>w</w:t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  <w:t>ww.manresa.cat/subve</w:t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  <w:t>ncions</w:t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</w:rPr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</w:rPr>
        </w:r>
      </w:hyperlink>
      <w:r>
        <w:rPr>
          <w:rFonts w:ascii="Arial" w:hAnsi="Arial" w:cs="Arial" w:eastAsia="Arial"/>
          <w:sz w:val="20"/>
          <w:szCs w:val="20"/>
          <w:color w:val="0070C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</w:r>
    </w:p>
    <w:p>
      <w:pPr>
        <w:spacing w:before="0" w:after="0" w:line="240" w:lineRule="auto"/>
        <w:ind w:left="258" w:right="8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obligades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presentar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instàncies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telemàticament,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podran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presentar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sol·licitud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igualment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través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mitjans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electrònics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bé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presencialmen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l’Oficina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d’Habitatge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(Cra.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Vic,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16.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Edifici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Infants)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mitjançan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cita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prèvia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rucant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elèfon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938782382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horari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dilluns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divendres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9:00h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14:00h.</w:t>
      </w:r>
    </w:p>
    <w:p>
      <w:pPr>
        <w:spacing w:before="0" w:after="0" w:line="240" w:lineRule="auto"/>
        <w:ind w:left="258" w:right="8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models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impresos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normali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tzats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sol·licitud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declaració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responsable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cada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podran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obtenir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l’Oficina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d’Habitatge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pàgina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web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258" w:right="2908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presentació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sol·licitud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implica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l’acceptació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sol·licitud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presentada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farà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referència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únicamen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habitatge.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80" w:right="3527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b/>
          <w:bCs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Rectificac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ó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defectes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omissions</w:t>
      </w:r>
      <w:r>
        <w:rPr>
          <w:rFonts w:ascii="Arial" w:hAnsi="Arial" w:cs="Arial" w:eastAsia="Arial"/>
          <w:sz w:val="20"/>
          <w:szCs w:val="20"/>
          <w:spacing w:val="-10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en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documentació: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258" w:right="8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documentació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presentada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sigui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incorrecta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incompl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d’acord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l’article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68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39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/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2015,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procedimen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administratiu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comú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administracions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públiques,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requerirà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sol·licitant,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termini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10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dies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hàbils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partir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dia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següent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notificaci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procedeixi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seva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rectificació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esmenes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necessàries,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indicació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així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s’entendrà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desistida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seva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sol·licitud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80" w:right="7995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w w:val="99"/>
          <w:b/>
          <w:bCs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Resolució: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258" w:right="8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resolució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d’atorgament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s’haurà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d’adoptar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ermini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6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mesos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partir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l’endemà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finali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zació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ermini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presentació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sol·licituds.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Transcorregut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ermini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xat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sense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s’hagi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notificat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resolució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expressa,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s’entendrà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desestimada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sol·licitud.</w:t>
      </w:r>
    </w:p>
    <w:p>
      <w:pPr>
        <w:spacing w:before="0" w:after="0" w:line="240" w:lineRule="auto"/>
        <w:ind w:left="258" w:right="8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resolució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d’atorgament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subvenció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determinarà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període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períodes,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així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pagament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bestretes.</w:t>
      </w:r>
    </w:p>
    <w:p>
      <w:pPr>
        <w:spacing w:before="0" w:after="0" w:line="240" w:lineRule="auto"/>
        <w:ind w:left="258" w:right="8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concedides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s’entendran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acce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plenament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termes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condicions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estable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aquestes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termini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15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hàbils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l’endemà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notificació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concessió,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manifesta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bene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iciària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seva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renúncia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expre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ssa.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both"/>
        <w:spacing w:after="0"/>
        <w:sectPr>
          <w:pgMar w:header="0" w:footer="0" w:top="2460" w:bottom="580" w:left="1280" w:right="1280"/>
          <w:headerReference w:type="odd" r:id="rId10"/>
          <w:footerReference w:type="odd" r:id="rId11"/>
          <w:pgSz w:w="11920" w:h="16840"/>
        </w:sectPr>
      </w:pPr>
      <w:rPr/>
    </w:p>
    <w:p>
      <w:pPr>
        <w:spacing w:before="78" w:after="0" w:line="240" w:lineRule="auto"/>
        <w:ind w:left="260" w:right="713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b/>
          <w:bCs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Règim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recursos: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23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resolució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procedimen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posa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via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administrativa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contra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matei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xa,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interposar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recurs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contenciós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administratiu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termini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mesos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següent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seva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notificaci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23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Alternativament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forma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potestativa,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podrà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interposar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recurs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reposició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davan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mateix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òrgan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dictat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l’acte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termini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d’un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següent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seva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notificació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60" w:right="567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w w:val="99"/>
          <w:b/>
          <w:bCs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Mitjans</w:t>
      </w:r>
      <w:r>
        <w:rPr>
          <w:rFonts w:ascii="Arial" w:hAnsi="Arial" w:cs="Arial" w:eastAsia="Arial"/>
          <w:sz w:val="20"/>
          <w:szCs w:val="20"/>
          <w:spacing w:val="-7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notificació</w:t>
      </w:r>
      <w:r>
        <w:rPr>
          <w:rFonts w:ascii="Arial" w:hAnsi="Arial" w:cs="Arial" w:eastAsia="Arial"/>
          <w:sz w:val="20"/>
          <w:szCs w:val="20"/>
          <w:spacing w:val="-11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publicació: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23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resolució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sol·licitud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notificarà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eressats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qualsevol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mitjans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previstos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estatal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39/2015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termini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màxim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10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d’aprovació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resolució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tanmateix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s’enviarà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Dades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Nacional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(BDNS)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seva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publicació,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d’acord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s’estableix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l’article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38/2003.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60" w:right="564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b/>
          <w:bCs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Efectes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fisc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als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les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  <w:u w:val="thick" w:color="0000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u w:val="thick" w:color="000000"/>
        </w:rPr>
        <w:t>bvencions: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23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conformitat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l’article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33.1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35/2006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l’impost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sobre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renda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físiques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(I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PF),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quan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subvenció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s’obté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desenvolupamen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4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d’una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activitat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econòmica,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tenen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consideració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guanys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patrimonials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efectes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l’IRPF.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conseqüència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l’imp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subjecte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tributació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l’IRPF,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obligació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tributària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presentar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declaració.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2.-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Condicions</w:t>
      </w:r>
      <w:r>
        <w:rPr>
          <w:rFonts w:ascii="Arial" w:hAnsi="Arial" w:cs="Arial" w:eastAsia="Arial"/>
          <w:sz w:val="20"/>
          <w:szCs w:val="20"/>
          <w:spacing w:val="-1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particulars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cadasc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una</w:t>
      </w:r>
      <w:r>
        <w:rPr>
          <w:rFonts w:ascii="Arial" w:hAnsi="Arial" w:cs="Arial" w:eastAsia="Arial"/>
          <w:sz w:val="20"/>
          <w:szCs w:val="20"/>
          <w:spacing w:val="-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lín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ies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subvenció: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478" w:right="63" w:firstLine="-36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a)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SUBVENC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IONS</w:t>
      </w:r>
      <w:r>
        <w:rPr>
          <w:rFonts w:ascii="Arial" w:hAnsi="Arial" w:cs="Arial" w:eastAsia="Arial"/>
          <w:sz w:val="20"/>
          <w:szCs w:val="20"/>
          <w:spacing w:val="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LES</w:t>
      </w:r>
      <w:r>
        <w:rPr>
          <w:rFonts w:ascii="Arial" w:hAnsi="Arial" w:cs="Arial" w:eastAsia="Arial"/>
          <w:sz w:val="20"/>
          <w:szCs w:val="20"/>
          <w:spacing w:val="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ES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PROPI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ETÀR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IES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PER</w:t>
      </w:r>
      <w:r>
        <w:rPr>
          <w:rFonts w:ascii="Arial" w:hAnsi="Arial" w:cs="Arial" w:eastAsia="Arial"/>
          <w:sz w:val="20"/>
          <w:szCs w:val="20"/>
          <w:spacing w:val="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AMPLI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LA</w:t>
      </w:r>
      <w:r>
        <w:rPr>
          <w:rFonts w:ascii="Arial" w:hAnsi="Arial" w:cs="Arial" w:eastAsia="Arial"/>
          <w:sz w:val="20"/>
          <w:szCs w:val="20"/>
          <w:spacing w:val="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COBERTURA</w:t>
      </w:r>
      <w:r>
        <w:rPr>
          <w:rFonts w:ascii="Arial" w:hAnsi="Arial" w:cs="Arial" w:eastAsia="Arial"/>
          <w:sz w:val="20"/>
          <w:szCs w:val="20"/>
          <w:spacing w:val="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L’AVALLOG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UER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EN</w:t>
      </w:r>
      <w:r>
        <w:rPr>
          <w:rFonts w:ascii="Arial" w:hAnsi="Arial" w:cs="Arial" w:eastAsia="Arial"/>
          <w:sz w:val="20"/>
          <w:szCs w:val="20"/>
          <w:spacing w:val="1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CAS</w:t>
      </w:r>
      <w:r>
        <w:rPr>
          <w:rFonts w:ascii="Arial" w:hAnsi="Arial" w:cs="Arial" w:eastAsia="Arial"/>
          <w:sz w:val="20"/>
          <w:szCs w:val="20"/>
          <w:spacing w:val="1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D’IMPAGAMENT</w:t>
      </w:r>
      <w:r>
        <w:rPr>
          <w:rFonts w:ascii="Arial" w:hAnsi="Arial" w:cs="Arial" w:eastAsia="Arial"/>
          <w:sz w:val="20"/>
          <w:szCs w:val="20"/>
          <w:spacing w:val="1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1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RENDES</w:t>
      </w:r>
      <w:r>
        <w:rPr>
          <w:rFonts w:ascii="Arial" w:hAnsi="Arial" w:cs="Arial" w:eastAsia="Arial"/>
          <w:sz w:val="20"/>
          <w:szCs w:val="20"/>
          <w:spacing w:val="1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1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LLOGUER,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D’AQUELLS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HAB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ITATGES</w:t>
      </w:r>
      <w:r>
        <w:rPr>
          <w:rFonts w:ascii="Arial" w:hAnsi="Arial" w:cs="Arial" w:eastAsia="Arial"/>
          <w:sz w:val="20"/>
          <w:szCs w:val="20"/>
          <w:spacing w:val="-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ARRENDATS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MITJANÇANT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QUALSEVOL</w:t>
      </w:r>
      <w:r>
        <w:rPr>
          <w:rFonts w:ascii="Arial" w:hAnsi="Arial" w:cs="Arial" w:eastAsia="Arial"/>
          <w:sz w:val="20"/>
          <w:szCs w:val="20"/>
          <w:spacing w:val="-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PROGRAMA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LLOGUER</w:t>
      </w:r>
      <w:r>
        <w:rPr>
          <w:rFonts w:ascii="Arial" w:hAnsi="Arial" w:cs="Arial" w:eastAsia="Arial"/>
          <w:sz w:val="20"/>
          <w:szCs w:val="20"/>
          <w:spacing w:val="-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MUNICIPAL.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26" w:lineRule="exact"/>
        <w:ind w:left="47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87.450005pt;margin-top:12.748878pt;width:438.499989pt;height:.1pt;mso-position-horizontal-relative:page;mso-position-vertical-relative:paragraph;z-index:-449" coordorigin="1749,255" coordsize="8770,2">
            <v:shape style="position:absolute;left:1749;top:255;width:8770;height:2" coordorigin="1749,255" coordsize="8770,0" path="m1749,255l10519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OBJECTE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INA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LITAT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47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Aquesta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òria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té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objecte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concedir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ampliar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cobertura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l’impagament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rendes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lloguer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propietàries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d’habitatges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icipin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programes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municipals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lloguer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social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borsa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mediació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gestionada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societat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municipal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Rehabilitació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Urbana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mitjançan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extensió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termini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mesos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cobertura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l’Avalloguer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ionat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itat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Catalunya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47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convocatòria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regula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reguladores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específiques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aprovades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inicialment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pel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Ple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Corporació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sessió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maig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2021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publicades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Butll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etí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Oficial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Província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Barcelona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9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juny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202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478" w:right="6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reguladores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poden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consul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pàgina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W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FF"/>
          <w:spacing w:val="0"/>
          <w:w w:val="99"/>
        </w:rPr>
      </w:r>
      <w:hyperlink r:id="rId16"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  <w:t>http://</w:t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  <w:t>w</w:t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  <w:t>ww.manresa.cat/subve</w:t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  <w:t>ncions</w:t>
        </w:r>
        <w:r>
          <w:rPr>
            <w:rFonts w:ascii="Arial" w:hAnsi="Arial" w:cs="Arial" w:eastAsia="Arial"/>
            <w:sz w:val="20"/>
            <w:szCs w:val="20"/>
            <w:color w:val="0000FF"/>
            <w:spacing w:val="2"/>
            <w:w w:val="100"/>
          </w:rPr>
          <w:t> </w:t>
        </w:r>
      </w:hyperlink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color w:val="00000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color w:val="00000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l’Oficina</w:t>
      </w:r>
      <w:r>
        <w:rPr>
          <w:rFonts w:ascii="Arial" w:hAnsi="Arial" w:cs="Arial" w:eastAsia="Arial"/>
          <w:sz w:val="20"/>
          <w:szCs w:val="20"/>
          <w:color w:val="00000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Municipal</w:t>
      </w:r>
      <w:r>
        <w:rPr>
          <w:rFonts w:ascii="Arial" w:hAnsi="Arial" w:cs="Arial" w:eastAsia="Arial"/>
          <w:sz w:val="20"/>
          <w:szCs w:val="20"/>
          <w:color w:val="00000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d’Habitatge</w:t>
      </w:r>
      <w:r>
        <w:rPr>
          <w:rFonts w:ascii="Arial" w:hAnsi="Arial" w:cs="Arial" w:eastAsia="Arial"/>
          <w:sz w:val="20"/>
          <w:szCs w:val="20"/>
          <w:color w:val="00000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–</w:t>
      </w:r>
      <w:r>
        <w:rPr>
          <w:rFonts w:ascii="Arial" w:hAnsi="Arial" w:cs="Arial" w:eastAsia="Arial"/>
          <w:sz w:val="20"/>
          <w:szCs w:val="20"/>
          <w:color w:val="00000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Cra.</w:t>
      </w:r>
      <w:r>
        <w:rPr>
          <w:rFonts w:ascii="Arial" w:hAnsi="Arial" w:cs="Arial" w:eastAsia="Arial"/>
          <w:sz w:val="20"/>
          <w:szCs w:val="20"/>
          <w:color w:val="00000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color w:val="00000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Vi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c,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16</w:t>
      </w:r>
      <w:r>
        <w:rPr>
          <w:rFonts w:ascii="Arial" w:hAnsi="Arial" w:cs="Arial" w:eastAsia="Arial"/>
          <w:sz w:val="20"/>
          <w:szCs w:val="20"/>
          <w:color w:val="00000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(edi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ici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Infants)</w:t>
      </w:r>
      <w:r>
        <w:rPr>
          <w:rFonts w:ascii="Arial" w:hAnsi="Arial" w:cs="Arial" w:eastAsia="Arial"/>
          <w:sz w:val="20"/>
          <w:szCs w:val="20"/>
          <w:color w:val="00000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–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Tel.</w:t>
      </w:r>
      <w:r>
        <w:rPr>
          <w:rFonts w:ascii="Arial" w:hAnsi="Arial" w:cs="Arial" w:eastAsia="Arial"/>
          <w:sz w:val="20"/>
          <w:szCs w:val="20"/>
          <w:color w:val="00000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938782382.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26" w:lineRule="exact"/>
        <w:ind w:left="478" w:right="7868"/>
        <w:jc w:val="both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87.450005pt;margin-top:12.748878pt;width:438.499989pt;height:.1pt;mso-position-horizontal-relative:page;mso-position-vertical-relative:paragraph;z-index:-448" coordorigin="1749,255" coordsize="8770,2">
            <v:shape style="position:absolute;left:1749;top:255;width:8770;height:2" coordorigin="1749,255" coordsize="8770,0" path="m1749,255l10519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QUANTIA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478" w:right="63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L’imp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calcularà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raó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renda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prevista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contracte,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sense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actuali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zacions.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478" w:right="64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cap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cas,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suma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mensualitats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cobertes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dos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sistemes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garanties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pot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superior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mensual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itats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degudes.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26" w:lineRule="exact"/>
        <w:ind w:left="47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87.450005pt;margin-top:12.748909pt;width:438.499989pt;height:.1pt;mso-position-horizontal-relative:page;mso-position-vertical-relative:paragraph;z-index:-447" coordorigin="1749,255" coordsize="8770,2">
            <v:shape style="position:absolute;left:1749;top:255;width:8770;height:2" coordorigin="1749,255" coordsize="8770,0" path="m1749,255l10519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REQUISITS</w:t>
      </w:r>
      <w:r>
        <w:rPr>
          <w:rFonts w:ascii="Arial" w:hAnsi="Arial" w:cs="Arial" w:eastAsia="Arial"/>
          <w:sz w:val="20"/>
          <w:szCs w:val="20"/>
          <w:spacing w:val="-1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SOL·LICIT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UD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47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Podran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beneficiàries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ísiques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jurídiques,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formin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sector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públic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siguin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propietàries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usufructuàries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l’habitatge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sobre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reuneixin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següe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condicions: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98" w:right="64" w:firstLine="-36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propietària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ular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trobi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corre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compliment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obligacions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tributàries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Seguretat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Social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d’acord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estatal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38/2003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198" w:right="63" w:firstLine="-36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b.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hagi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incorregut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falses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declaracions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facilitar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informació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exigida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participar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òria.</w:t>
      </w:r>
    </w:p>
    <w:p>
      <w:pPr>
        <w:jc w:val="left"/>
        <w:spacing w:after="0"/>
        <w:sectPr>
          <w:pgMar w:header="1222" w:footer="382" w:top="1340" w:bottom="280" w:left="1300" w:right="1300"/>
          <w:headerReference w:type="even" r:id="rId14"/>
          <w:footerReference w:type="even" r:id="rId15"/>
          <w:pgSz w:w="11920" w:h="16840"/>
        </w:sectPr>
      </w:pPr>
      <w:rPr/>
    </w:p>
    <w:p>
      <w:pPr>
        <w:spacing w:before="0" w:after="0" w:line="240" w:lineRule="auto"/>
        <w:ind w:left="1218" w:right="84" w:firstLine="-360"/>
        <w:jc w:val="left"/>
        <w:tabs>
          <w:tab w:pos="1200" w:val="left"/>
        </w:tabs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22.332626pt;margin-top:339.89801pt;width:.1pt;height:115.60199pt;mso-position-horizontal-relative:page;mso-position-vertical-relative:page;z-index:-446" coordorigin="447,6798" coordsize="2,2312">
            <v:shape style="position:absolute;left:447;top:6798;width:2;height:2312" coordorigin="447,6798" coordsize="0,2312" path="m447,9110l447,6798e" filled="f" stroked="t" strokeweight=".585938pt" strokecolor="#0000FF">
              <v:path arrowok="t"/>
            </v:shape>
          </v:group>
          <w10:wrap type="none"/>
        </w:pict>
      </w:r>
      <w:r>
        <w:rPr/>
        <w:pict>
          <v:group style="position:absolute;margin-left:87.450005pt;margin-top:516.965027pt;width:485.549976pt;height:.1pt;mso-position-horizontal-relative:page;mso-position-vertical-relative:page;z-index:-444" coordorigin="1749,10339" coordsize="9711,2">
            <v:shape style="position:absolute;left:1749;top:10339;width:9711;height:2" coordorigin="1749,10339" coordsize="9711,0" path="m1749,10339l11460,10339e" filled="f" stroked="t" strokeweight=".5pt" strokecolor="#000000">
              <v:path arrowok="t"/>
            </v:shape>
          </v:group>
          <w10:wrap type="none"/>
        </w:pict>
      </w:r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3.709483pt;margin-top:338.894806pt;width:10.0pt;height:348.605194pt;mso-position-horizontal-relative:page;mso-position-vertical-relative:page;z-index:-443" type="#_x0000_t202" filled="f" stroked="f">
            <v:textbox inset="0,0,0,0" style="layout-flow:vertical;mso-layout-flow-alt:bottom-to-top">
              <w:txbxContent>
                <w:p>
                  <w:pPr>
                    <w:spacing w:before="0" w:after="0" w:line="184" w:lineRule="exact"/>
                    <w:ind w:left="20" w:right="-44"/>
                    <w:jc w:val="left"/>
                    <w:rPr>
                      <w:rFonts w:ascii="Arial" w:hAnsi="Arial" w:cs="Arial" w:eastAsia="Arial"/>
                      <w:sz w:val="16"/>
                      <w:szCs w:val="16"/>
                    </w:rPr>
                  </w:pPr>
                  <w:rPr/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Podeu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validar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i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obtenir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la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versió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electrònica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d'aquest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hyperlink r:id="rId19"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http://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www.ajmanre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sa.cat/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validar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00"/>
                        <w:spacing w:val="0"/>
                        <w:w w:val="100"/>
                      </w:rPr>
                    </w:r>
                  </w:hyperlink>
                </w:p>
              </w:txbxContent>
            </v:textbox>
          </v:shape>
        </w:pict>
      </w:r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2.899168pt;margin-top:157.493729pt;width:11.0pt;height:158.958262pt;mso-position-horizontal-relative:page;mso-position-vertical-relative:page;z-index:-442" type="#_x0000_t202" filled="f" stroked="f">
            <v:textbox inset="0,0,0,0" style="layout-flow:vertical;mso-layout-flow-alt:bottom-to-top">
              <w:txbxContent>
                <w:p>
                  <w:pPr>
                    <w:spacing w:before="0" w:after="0" w:line="204" w:lineRule="exact"/>
                    <w:ind w:left="20" w:right="-47"/>
                    <w:jc w:val="left"/>
                    <w:rPr>
                      <w:rFonts w:ascii="Arial" w:hAnsi="Arial" w:cs="Arial" w:eastAsia="Arial"/>
                      <w:sz w:val="18"/>
                      <w:szCs w:val="18"/>
                    </w:rPr>
                  </w:pPr>
                  <w:rPr/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Número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de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Referència: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8"/>
                      <w:szCs w:val="18"/>
                      <w:spacing w:val="0"/>
                      <w:w w:val="100"/>
                      <w:b/>
                      <w:bCs/>
                    </w:rPr>
                    <w:t>DYAXDJHM454C</w:t>
                  </w:r>
                  <w:r>
                    <w:rPr>
                      <w:rFonts w:ascii="Arial" w:hAnsi="Arial" w:cs="Arial" w:eastAsia="Arial"/>
                      <w:sz w:val="18"/>
                      <w:szCs w:val="18"/>
                      <w:spacing w:val="0"/>
                      <w:w w:val="100"/>
                    </w:rPr>
                  </w:r>
                </w:p>
              </w:txbxContent>
            </v:textbox>
          </v:shape>
        </w:pic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trobi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incurs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cap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prohibició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rebre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subvencions,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d’acord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previst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38/2003.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498" w:right="8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queden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excloses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siques,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jurídiques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financeres,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considerades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grans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tenido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d’acord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estableixi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legislació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vigent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moment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d’aprovar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òria.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498" w:right="8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uds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podran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partir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beneficiària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tingui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concedida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resolució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favorable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cobrament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l’Avalloguer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eneralitat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dura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l’anual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498" w:right="5975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2025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l’últim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trimestre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2024.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26" w:lineRule="exact"/>
        <w:ind w:left="498" w:right="4854"/>
        <w:jc w:val="both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87.450005pt;margin-top:12.748878pt;width:438.499989pt;height:.1pt;mso-position-horizontal-relative:page;mso-position-vertical-relative:paragraph;z-index:-445" coordorigin="1749,255" coordsize="8770,2">
            <v:shape style="position:absolute;left:1749;top:255;width:8770;height:2" coordorigin="1749,255" coordsize="8770,0" path="m1749,255l10519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REQUISITS</w:t>
      </w:r>
      <w:r>
        <w:rPr>
          <w:rFonts w:ascii="Arial" w:hAnsi="Arial" w:cs="Arial" w:eastAsia="Arial"/>
          <w:sz w:val="20"/>
          <w:szCs w:val="20"/>
          <w:spacing w:val="-1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EF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ER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ENTS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L’HAB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ITATGE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498" w:right="83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Podran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beneficiàries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l’Avalloguer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arrendadors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titulars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d’un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contracte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lloguer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d’habitatge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compleixin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requisits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següents: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206" w:right="8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1.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Habitatges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llogats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través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qualsevol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programa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utela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pública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garan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dret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l’habitatge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(borsa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mediació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lloguer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social,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cessió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lloguer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social,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masoveria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urbana,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etc.).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206" w:right="15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2.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compleixi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requisits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establerts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acollir-se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l’Avalloguer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eneralitat.</w:t>
      </w:r>
    </w:p>
    <w:p>
      <w:pPr>
        <w:spacing w:before="0" w:after="0" w:line="240" w:lineRule="auto"/>
        <w:ind w:left="1206" w:right="8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3.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arrendadora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hagi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instat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obtingut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sentència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judicial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resolució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contracte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recuperació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l’habitatge,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pagament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renda.</w:t>
      </w:r>
    </w:p>
    <w:p>
      <w:pPr>
        <w:spacing w:before="0" w:after="0" w:line="240" w:lineRule="auto"/>
        <w:ind w:left="1206" w:right="8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4.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haver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presentat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aquesta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demanda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arribin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acord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extrajudicial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comporti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recuperació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possessió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l’habitatge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propietari,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l’Avalloguer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també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operatiu,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mensualitats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impagades.</w:t>
      </w:r>
    </w:p>
    <w:p>
      <w:pPr>
        <w:spacing w:before="0" w:after="0" w:line="240" w:lineRule="auto"/>
        <w:ind w:left="1206" w:right="8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5.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Disposar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resolució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favorable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cobrament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l’Avalloguer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Generalitat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l’Institut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Català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Sòl,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durant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l’anualitat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2025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l’últim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trimestre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2024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206" w:right="8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6.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fiança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dipositada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recuperarà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independentment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cobrament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l’Avalloguer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d’acord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preveu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l’article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13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Decret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147/199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7,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10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juny,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regula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Registre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fiances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contractes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lloguer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finques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urbanes.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26" w:lineRule="exact"/>
        <w:ind w:left="49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DOCUMEN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TS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QUE</w:t>
      </w:r>
      <w:r>
        <w:rPr>
          <w:rFonts w:ascii="Arial" w:hAnsi="Arial" w:cs="Arial" w:eastAsia="Arial"/>
          <w:sz w:val="20"/>
          <w:szCs w:val="20"/>
          <w:spacing w:val="-4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HAN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D’AC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ANYAR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SOL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·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ICITUD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498" w:right="317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sol·licituds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s’hi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haurà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d’adjun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documentació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següent:</w:t>
      </w:r>
    </w:p>
    <w:p>
      <w:pPr>
        <w:spacing w:before="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846" w:right="-20"/>
        <w:jc w:val="left"/>
        <w:tabs>
          <w:tab w:pos="12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20"/>
          <w:szCs w:val="20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Còpia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DNI/NIE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CIF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sol·licitant.</w:t>
      </w:r>
    </w:p>
    <w:p>
      <w:pPr>
        <w:spacing w:before="16" w:after="0" w:line="230" w:lineRule="exact"/>
        <w:ind w:left="1206" w:right="83" w:firstLine="-360"/>
        <w:jc w:val="both"/>
        <w:tabs>
          <w:tab w:pos="12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20"/>
          <w:szCs w:val="20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Còpia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document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acreditatiu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poders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representant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l’entitat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persones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jurídiques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DNI/NIE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signant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actuar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representan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legal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l’empresa,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s’escau.</w:t>
      </w:r>
    </w:p>
    <w:p>
      <w:pPr>
        <w:spacing w:before="13" w:after="0" w:line="230" w:lineRule="exact"/>
        <w:ind w:left="1206" w:right="84" w:firstLine="-360"/>
        <w:jc w:val="both"/>
        <w:tabs>
          <w:tab w:pos="12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20"/>
          <w:szCs w:val="20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Documentació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acredi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iva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titularitat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sobre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propietat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d’usdefrui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l’habitatge.</w:t>
      </w:r>
    </w:p>
    <w:p>
      <w:pPr>
        <w:spacing w:before="13" w:after="0" w:line="230" w:lineRule="exact"/>
        <w:ind w:left="1206" w:right="83" w:firstLine="-360"/>
        <w:jc w:val="both"/>
        <w:tabs>
          <w:tab w:pos="12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20"/>
          <w:szCs w:val="20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Declaració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responsable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sol·licitant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respecte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compliment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requisits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d’admissió,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sol·licitud.</w:t>
      </w:r>
    </w:p>
    <w:p>
      <w:pPr>
        <w:spacing w:before="13" w:after="0" w:line="230" w:lineRule="exact"/>
        <w:ind w:left="1206" w:right="83" w:firstLine="-360"/>
        <w:jc w:val="both"/>
        <w:tabs>
          <w:tab w:pos="12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20"/>
          <w:szCs w:val="20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Documentació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acreditativa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d’altres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ajudes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concedides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mateixa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finali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40" w:lineRule="auto"/>
        <w:ind w:left="846" w:right="-20"/>
        <w:jc w:val="left"/>
        <w:tabs>
          <w:tab w:pos="12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20"/>
          <w:szCs w:val="20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Documentació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acredi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iva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abilitat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l’habitatge.</w:t>
      </w:r>
    </w:p>
    <w:p>
      <w:pPr>
        <w:spacing w:before="9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498" w:right="8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fer,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qualsevol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mome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telemàticament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altres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mitjans,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comprovacions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necessàries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verificar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conformitat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dades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d’aquestes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declaracions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documentació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ades.</w:t>
      </w:r>
    </w:p>
    <w:p>
      <w:pPr>
        <w:jc w:val="both"/>
        <w:spacing w:after="0"/>
        <w:sectPr>
          <w:pgMar w:header="0" w:footer="0" w:top="2460" w:bottom="580" w:left="1280" w:right="1280"/>
          <w:headerReference w:type="odd" r:id="rId17"/>
          <w:footerReference w:type="odd" r:id="rId18"/>
          <w:pgSz w:w="11920" w:h="16840"/>
        </w:sectPr>
      </w:pPr>
      <w:rPr/>
    </w:p>
    <w:p>
      <w:pPr>
        <w:spacing w:before="78" w:after="0" w:line="226" w:lineRule="exact"/>
        <w:ind w:left="47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87.450005pt;margin-top:16.648855pt;width:438.450001pt;height:.1pt;mso-position-horizontal-relative:page;mso-position-vertical-relative:paragraph;z-index:-441" coordorigin="1749,333" coordsize="8769,2">
            <v:shape style="position:absolute;left:1749;top:333;width:8769;height:2" coordorigin="1749,333" coordsize="8769,0" path="m1749,333l10518,333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PROCEDIMENT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CONCESSIÓ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478" w:right="64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procedime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concessió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tramitarà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règim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concurrència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competitiva,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d’acord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principis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estable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l’article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8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estatal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38/2003,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Subvencions.</w:t>
      </w:r>
    </w:p>
    <w:p>
      <w:pPr>
        <w:spacing w:before="0" w:after="0" w:line="460" w:lineRule="atLeast"/>
        <w:ind w:left="478" w:right="63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Correspondrà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rucció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resolució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procediment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regidoria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delegada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d’habitatge.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L’encarregada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valoració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sol·licituds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ades,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següent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comissió</w:t>
      </w:r>
    </w:p>
    <w:p>
      <w:pPr>
        <w:spacing w:before="0" w:after="0" w:line="240" w:lineRule="auto"/>
        <w:ind w:left="47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avaluadora: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546" w:right="-20"/>
        <w:jc w:val="left"/>
        <w:tabs>
          <w:tab w:pos="19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-</w:t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Regidor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deleg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d’Habitatge,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Històric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Llicències</w:t>
      </w:r>
    </w:p>
    <w:p>
      <w:pPr>
        <w:spacing w:before="0" w:after="0" w:line="240" w:lineRule="auto"/>
        <w:ind w:left="1546" w:right="-20"/>
        <w:jc w:val="left"/>
        <w:tabs>
          <w:tab w:pos="19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-</w:t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Regidora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delegada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Socials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Grans</w:t>
      </w:r>
    </w:p>
    <w:p>
      <w:pPr>
        <w:spacing w:before="0" w:after="0" w:line="240" w:lineRule="auto"/>
        <w:ind w:left="1546" w:right="-20"/>
        <w:jc w:val="left"/>
        <w:tabs>
          <w:tab w:pos="19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-</w:t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Servei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Drets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Socials</w:t>
      </w:r>
    </w:p>
    <w:p>
      <w:pPr>
        <w:spacing w:before="0" w:after="0" w:line="240" w:lineRule="auto"/>
        <w:ind w:left="1546" w:right="-20"/>
        <w:jc w:val="left"/>
        <w:tabs>
          <w:tab w:pos="19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-</w:t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Secció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d'Habitatge,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Comunitària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Participació</w:t>
      </w:r>
    </w:p>
    <w:p>
      <w:pPr>
        <w:spacing w:before="0" w:after="0" w:line="240" w:lineRule="auto"/>
        <w:ind w:left="1891" w:right="63" w:firstLine="-345"/>
        <w:jc w:val="left"/>
        <w:tabs>
          <w:tab w:pos="188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-</w:t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Una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designada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Secció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uport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Central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l’Àrea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drets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serveis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persones,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actuarà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Secretària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comissió.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Emès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l’informe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comissió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tècnica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avaluadora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regidoria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delegada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emetrà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resolució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l’òrgan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competent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aprovarà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l’atorgame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seva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denegació.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Aquesta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comissió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indrà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facul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proposar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denegació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uds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incompleixin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requisits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condicions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ablertes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26" w:lineRule="exact"/>
        <w:ind w:left="118" w:right="6517"/>
        <w:jc w:val="both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748878pt;width:456.499988pt;height:.1pt;mso-position-horizontal-relative:page;mso-position-vertical-relative:paragraph;z-index:-440" coordorigin="1389,255" coordsize="9130,2">
            <v:shape style="position:absolute;left:1389;top:255;width:9130;height:2" coordorigin="1389,255" coordsize="9130,0" path="m1389,255l10519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CRITERIS</w:t>
      </w:r>
      <w:r>
        <w:rPr>
          <w:rFonts w:ascii="Arial" w:hAnsi="Arial" w:cs="Arial" w:eastAsia="Arial"/>
          <w:sz w:val="20"/>
          <w:szCs w:val="20"/>
          <w:spacing w:val="-9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D’ATORGAMENT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uds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resoldran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ordre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cronològic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presentaci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s'hagin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efectuat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verificacions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oportunes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respecte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compliment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requisits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establerts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reguladores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específiques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exhaurir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pressupost.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L’empresa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FOMENT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REHABILITACIÓ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URBANA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MANRESA,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S.A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(FO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RUM)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gestor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programes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lloguer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tutelats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l’Agència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d’Habitatge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Catalunya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confirmarà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cobrament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propietari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l’Avalloguer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Generalitat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veri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icarà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l’Oficina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Municipal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d’Habitatge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nombre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rendes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penden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cobrament,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dades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propietari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dades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bancàries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l’ingrés.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478" w:right="63" w:firstLine="-360"/>
        <w:jc w:val="left"/>
        <w:tabs>
          <w:tab w:pos="28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b)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SUBVENC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IONS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4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PER</w:t>
        <w:tab/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4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PETITS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3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PROPIETARIS/ES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4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L’ESPERA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3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4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RECUPERA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CIÓ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POSSESSÒRIA</w:t>
      </w:r>
      <w:r>
        <w:rPr>
          <w:rFonts w:ascii="Arial" w:hAnsi="Arial" w:cs="Arial" w:eastAsia="Arial"/>
          <w:sz w:val="20"/>
          <w:szCs w:val="20"/>
          <w:spacing w:val="-1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D’HABITATGES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26" w:lineRule="exact"/>
        <w:ind w:left="118" w:right="6261"/>
        <w:jc w:val="both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748878pt;width:456.45pt;height:.1pt;mso-position-horizontal-relative:page;mso-position-vertical-relative:paragraph;z-index:-439" coordorigin="1389,255" coordsize="9129,2">
            <v:shape style="position:absolute;left:1389;top:255;width:9129;height:2" coordorigin="1389,255" coordsize="9129,0" path="m1389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OBJECTE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COMPATI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LITATS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És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objecte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d’aquestes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compensar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propietàrie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tinguin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consideració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grans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tenidores,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derivats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l’allargamen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procediments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judicials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recuperació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possessòria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d’habitatges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situats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ciutat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independentment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naturalesa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l’acció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processal.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concessió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d’aquests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ajuts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compatible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compensacions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previstes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disposició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addicional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segona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Reial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Decret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37/2020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22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desembre,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mesures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urgents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situacions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vulnerabilitat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social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econòmica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l’àmbit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l’habitatge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transp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ort.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convocatòria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regula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reguladores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ecíf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iques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aprovades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inicialment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Ple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Corporació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sessió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17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març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2022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publicades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Butlletí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Oficial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Província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Barcelona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29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març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2022.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reguladores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poden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consul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pàgina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Web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FF"/>
          <w:spacing w:val="0"/>
          <w:w w:val="100"/>
        </w:rPr>
      </w:r>
      <w:hyperlink r:id="rId22"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  <w:t>http://</w:t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  <w:t>w</w:t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  <w:t>ww.manresa.cat/subve</w:t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  <w:u w:val="single" w:color="0000FF"/>
          </w:rPr>
          <w:t>ncions</w:t>
        </w:r>
        <w:r>
          <w:rPr>
            <w:rFonts w:ascii="Arial" w:hAnsi="Arial" w:cs="Arial" w:eastAsia="Arial"/>
            <w:sz w:val="20"/>
            <w:szCs w:val="20"/>
            <w:color w:val="0000FF"/>
            <w:spacing w:val="0"/>
            <w:w w:val="100"/>
          </w:rPr>
          <w:t> </w:t>
        </w:r>
        <w:r>
          <w:rPr>
            <w:rFonts w:ascii="Arial" w:hAnsi="Arial" w:cs="Arial" w:eastAsia="Arial"/>
            <w:sz w:val="20"/>
            <w:szCs w:val="20"/>
            <w:color w:val="0000FF"/>
            <w:spacing w:val="3"/>
            <w:w w:val="100"/>
          </w:rPr>
          <w:t> </w:t>
        </w:r>
      </w:hyperlink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l’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ficina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Municipal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d’Habitatge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–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Cra.de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Vic,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16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(Edifici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Infants)</w:t>
      </w:r>
      <w:r>
        <w:rPr>
          <w:rFonts w:ascii="Arial" w:hAnsi="Arial" w:cs="Arial" w:eastAsia="Arial"/>
          <w:sz w:val="20"/>
          <w:szCs w:val="20"/>
          <w:color w:val="00000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–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Tel.</w:t>
      </w:r>
      <w:r>
        <w:rPr>
          <w:rFonts w:ascii="Arial" w:hAnsi="Arial" w:cs="Arial" w:eastAsia="Arial"/>
          <w:sz w:val="20"/>
          <w:szCs w:val="20"/>
          <w:color w:val="00000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938782382.</w:t>
      </w:r>
    </w:p>
    <w:p>
      <w:pPr>
        <w:jc w:val="both"/>
        <w:spacing w:after="0"/>
        <w:sectPr>
          <w:pgMar w:header="1222" w:footer="382" w:top="1340" w:bottom="280" w:left="1300" w:right="1300"/>
          <w:headerReference w:type="even" r:id="rId20"/>
          <w:footerReference w:type="even" r:id="rId21"/>
          <w:pgSz w:w="11920" w:h="16840"/>
        </w:sectPr>
      </w:pPr>
      <w:rPr/>
    </w:p>
    <w:p>
      <w:pPr>
        <w:spacing w:before="0" w:after="0" w:line="226" w:lineRule="exact"/>
        <w:ind w:left="13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22.332626pt;margin-top:339.89801pt;width:.1pt;height:115.60199pt;mso-position-horizontal-relative:page;mso-position-vertical-relative:page;z-index:-438" coordorigin="447,6798" coordsize="2,2312">
            <v:shape style="position:absolute;left:447;top:6798;width:2;height:2312" coordorigin="447,6798" coordsize="0,2312" path="m447,9110l447,6798e" filled="f" stroked="t" strokeweight=".585938pt" strokecolor="#0000FF">
              <v:path arrowok="t"/>
            </v:shape>
          </v:group>
          <w10:wrap type="none"/>
        </w:pict>
      </w:r>
      <w:r>
        <w:rPr/>
        <w:pict>
          <v:group style="position:absolute;margin-left:69.450005pt;margin-top:12.748855pt;width:456.45pt;height:.1pt;mso-position-horizontal-relative:page;mso-position-vertical-relative:paragraph;z-index:-437" coordorigin="1389,255" coordsize="9129,2">
            <v:shape style="position:absolute;left:1389;top:255;width:9129;height:2" coordorigin="1389,255" coordsize="9129,0" path="m1389,255l10518,255e" filled="f" stroked="t" strokeweight=".5pt" strokecolor="#000000">
              <v:path arrowok="t"/>
            </v:shape>
          </v:group>
          <w10:wrap type="none"/>
        </w:pict>
      </w:r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3.709483pt;margin-top:338.894806pt;width:10.0pt;height:348.605194pt;mso-position-horizontal-relative:page;mso-position-vertical-relative:page;z-index:-434" type="#_x0000_t202" filled="f" stroked="f">
            <v:textbox inset="0,0,0,0" style="layout-flow:vertical;mso-layout-flow-alt:bottom-to-top">
              <w:txbxContent>
                <w:p>
                  <w:pPr>
                    <w:spacing w:before="0" w:after="0" w:line="184" w:lineRule="exact"/>
                    <w:ind w:left="20" w:right="-44"/>
                    <w:jc w:val="left"/>
                    <w:rPr>
                      <w:rFonts w:ascii="Arial" w:hAnsi="Arial" w:cs="Arial" w:eastAsia="Arial"/>
                      <w:sz w:val="16"/>
                      <w:szCs w:val="16"/>
                    </w:rPr>
                  </w:pPr>
                  <w:rPr/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Podeu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validar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i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obtenir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la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versió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electrònica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d'aquest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hyperlink r:id="rId25"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http://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www.ajmanre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sa.cat/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validar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00"/>
                        <w:spacing w:val="0"/>
                        <w:w w:val="100"/>
                      </w:rPr>
                    </w:r>
                  </w:hyperlink>
                </w:p>
              </w:txbxContent>
            </v:textbox>
          </v:shape>
        </w:pict>
      </w:r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2.899168pt;margin-top:157.493729pt;width:11.0pt;height:158.958262pt;mso-position-horizontal-relative:page;mso-position-vertical-relative:page;z-index:-433" type="#_x0000_t202" filled="f" stroked="f">
            <v:textbox inset="0,0,0,0" style="layout-flow:vertical;mso-layout-flow-alt:bottom-to-top">
              <w:txbxContent>
                <w:p>
                  <w:pPr>
                    <w:spacing w:before="0" w:after="0" w:line="204" w:lineRule="exact"/>
                    <w:ind w:left="20" w:right="-47"/>
                    <w:jc w:val="left"/>
                    <w:rPr>
                      <w:rFonts w:ascii="Arial" w:hAnsi="Arial" w:cs="Arial" w:eastAsia="Arial"/>
                      <w:sz w:val="18"/>
                      <w:szCs w:val="18"/>
                    </w:rPr>
                  </w:pPr>
                  <w:rPr/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Número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de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Referència: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8"/>
                      <w:szCs w:val="18"/>
                      <w:spacing w:val="0"/>
                      <w:w w:val="100"/>
                      <w:b/>
                      <w:bCs/>
                    </w:rPr>
                    <w:t>DYAXDJHM454C</w:t>
                  </w:r>
                  <w:r>
                    <w:rPr>
                      <w:rFonts w:ascii="Arial" w:hAnsi="Arial" w:cs="Arial" w:eastAsia="Arial"/>
                      <w:sz w:val="18"/>
                      <w:szCs w:val="18"/>
                      <w:spacing w:val="0"/>
                      <w:w w:val="100"/>
                    </w:rPr>
                  </w:r>
                </w:p>
              </w:txbxContent>
            </v:textbox>
          </v:shape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ÀMBIT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38" w:right="8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ajudes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hauran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referència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construccions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incloses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cens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d’habitatges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compleixin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característiques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necessàries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arrendament,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d’acord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clàusula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setena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reguladores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específiqu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26" w:lineRule="exact"/>
        <w:ind w:left="138" w:right="4503"/>
        <w:jc w:val="both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748901pt;width:456.45pt;height:.1pt;mso-position-horizontal-relative:page;mso-position-vertical-relative:paragraph;z-index:-436" coordorigin="1389,255" coordsize="9129,2">
            <v:shape style="position:absolute;left:1389;top:255;width:9129;height:2" coordorigin="1389,255" coordsize="9129,0" path="m1389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CONDICIONS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UANTIA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LES</w:t>
      </w:r>
      <w:r>
        <w:rPr>
          <w:rFonts w:ascii="Arial" w:hAnsi="Arial" w:cs="Arial" w:eastAsia="Arial"/>
          <w:sz w:val="20"/>
          <w:szCs w:val="20"/>
          <w:spacing w:val="-4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SUBVENCIONS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38" w:right="8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sol·licituds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hauran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fer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referència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habitatges,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reuneixin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condicions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estable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clàusula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ena,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què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dura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tramitació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procediment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judicial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recuperació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possessòria,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l’òrgan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judicial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suspengui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llançamen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arran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presentació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d’un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social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38" w:right="8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Serà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requisit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l’òrgan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judicial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hagi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l’emissió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s’hagi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presentat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judicial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d’ofici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qualsevol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casos,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l’informe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d’acreditar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l’exi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ència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d’una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situació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vulnerabili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risc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d’exclusió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residencial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demandada.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38" w:right="8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període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cobrirà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serà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data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llançame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suspès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mentre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duri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aquesta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suspensió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conseqüència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l’informe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informes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socials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s’emetin,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màxim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31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desembre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2025.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38" w:right="8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serà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l’equivalent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mesos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hagi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durat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suspensió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arran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social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municipal,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raó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€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/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</w:t>
      </w:r>
      <w:r>
        <w:rPr>
          <w:rFonts w:ascii="Arial" w:hAnsi="Arial" w:cs="Arial" w:eastAsia="Arial"/>
          <w:sz w:val="13"/>
          <w:szCs w:val="13"/>
          <w:spacing w:val="0"/>
          <w:w w:val="100"/>
          <w:position w:val="6"/>
        </w:rPr>
        <w:t>2</w:t>
      </w:r>
      <w:r>
        <w:rPr>
          <w:rFonts w:ascii="Arial" w:hAnsi="Arial" w:cs="Arial" w:eastAsia="Arial"/>
          <w:sz w:val="13"/>
          <w:szCs w:val="13"/>
          <w:spacing w:val="27"/>
          <w:w w:val="100"/>
          <w:position w:val="6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sup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erfí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cie</w:t>
      </w:r>
      <w:r>
        <w:rPr>
          <w:rFonts w:ascii="Arial" w:hAnsi="Arial" w:cs="Arial" w:eastAsia="Arial"/>
          <w:sz w:val="20"/>
          <w:szCs w:val="20"/>
          <w:spacing w:val="4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útil</w:t>
      </w:r>
      <w:r>
        <w:rPr>
          <w:rFonts w:ascii="Arial" w:hAnsi="Arial" w:cs="Arial" w:eastAsia="Arial"/>
          <w:sz w:val="20"/>
          <w:szCs w:val="20"/>
          <w:spacing w:val="8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l’habitatge,</w:t>
      </w:r>
      <w:r>
        <w:rPr>
          <w:rFonts w:ascii="Arial" w:hAnsi="Arial" w:cs="Arial" w:eastAsia="Arial"/>
          <w:sz w:val="20"/>
          <w:szCs w:val="20"/>
          <w:spacing w:val="7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amb</w:t>
      </w:r>
      <w:r>
        <w:rPr>
          <w:rFonts w:ascii="Arial" w:hAnsi="Arial" w:cs="Arial" w:eastAsia="Arial"/>
          <w:sz w:val="20"/>
          <w:szCs w:val="20"/>
          <w:spacing w:val="7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un</w:t>
      </w:r>
      <w:r>
        <w:rPr>
          <w:rFonts w:ascii="Arial" w:hAnsi="Arial" w:cs="Arial" w:eastAsia="Arial"/>
          <w:sz w:val="20"/>
          <w:szCs w:val="20"/>
          <w:spacing w:val="8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màxim</w:t>
      </w:r>
      <w:r>
        <w:rPr>
          <w:rFonts w:ascii="Arial" w:hAnsi="Arial" w:cs="Arial" w:eastAsia="Arial"/>
          <w:sz w:val="20"/>
          <w:szCs w:val="20"/>
          <w:spacing w:val="7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6</w:t>
      </w:r>
      <w:r>
        <w:rPr>
          <w:rFonts w:ascii="Arial" w:hAnsi="Arial" w:cs="Arial" w:eastAsia="Arial"/>
          <w:sz w:val="20"/>
          <w:szCs w:val="20"/>
          <w:spacing w:val="7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mesos</w:t>
      </w:r>
      <w:r>
        <w:rPr>
          <w:rFonts w:ascii="Arial" w:hAnsi="Arial" w:cs="Arial" w:eastAsia="Arial"/>
          <w:sz w:val="20"/>
          <w:szCs w:val="20"/>
          <w:spacing w:val="7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ampliables,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d’acord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resolució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provisional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d’atorga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ment.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38" w:right="8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s’hagin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percebut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quanties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d’avalloguer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gestionat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l’ampliació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l’avalloguer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atorgada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quantitat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resultan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operació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aritmètica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descrita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punt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anterior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(mesos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suspensió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</w:t>
      </w:r>
      <w:r>
        <w:rPr>
          <w:rFonts w:ascii="Arial" w:hAnsi="Arial" w:cs="Arial" w:eastAsia="Arial"/>
          <w:sz w:val="13"/>
          <w:szCs w:val="13"/>
          <w:spacing w:val="0"/>
          <w:w w:val="100"/>
          <w:position w:val="6"/>
        </w:rPr>
        <w:t>2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/superfície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útil),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caldrà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deduir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aqu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ests</w:t>
      </w:r>
      <w:r>
        <w:rPr>
          <w:rFonts w:ascii="Arial" w:hAnsi="Arial" w:cs="Arial" w:eastAsia="Arial"/>
          <w:sz w:val="20"/>
          <w:szCs w:val="20"/>
          <w:spacing w:val="-4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imports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  <w:t>percebuts.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26" w:lineRule="exact"/>
        <w:ind w:left="138" w:right="5914"/>
        <w:jc w:val="both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748878pt;width:456.45pt;height:.1pt;mso-position-horizontal-relative:page;mso-position-vertical-relative:paragraph;z-index:-435" coordorigin="1389,255" coordsize="9129,2">
            <v:shape style="position:absolute;left:1389;top:255;width:9129;height:2" coordorigin="1389,255" coordsize="9129,0" path="m1389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REQUISITS</w:t>
      </w:r>
      <w:r>
        <w:rPr>
          <w:rFonts w:ascii="Arial" w:hAnsi="Arial" w:cs="Arial" w:eastAsia="Arial"/>
          <w:sz w:val="20"/>
          <w:szCs w:val="20"/>
          <w:spacing w:val="-1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ELS</w:t>
      </w:r>
      <w:r>
        <w:rPr>
          <w:rFonts w:ascii="Arial" w:hAnsi="Arial" w:cs="Arial" w:eastAsia="Arial"/>
          <w:sz w:val="20"/>
          <w:szCs w:val="20"/>
          <w:spacing w:val="-4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SOL·LICIT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ANTS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3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d’aquestes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hauran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reunir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següents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requisits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858" w:right="84" w:firstLine="-36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persones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físiques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diques,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ormin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sector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públic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propietàries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usufructuàries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l’habitatge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sobre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subvenció.</w:t>
      </w:r>
    </w:p>
    <w:p>
      <w:pPr>
        <w:spacing w:before="0" w:after="0" w:line="240" w:lineRule="auto"/>
        <w:ind w:left="858" w:right="8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queden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excloses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persones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siques,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jurídiques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entitats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financere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s,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considerades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grans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tenidores,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d’acord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ableixi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legislació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vigent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moment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d’aprovar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òria.</w:t>
      </w:r>
    </w:p>
    <w:p>
      <w:pPr>
        <w:spacing w:before="0" w:after="0" w:line="240" w:lineRule="auto"/>
        <w:ind w:left="858" w:right="83" w:firstLine="-36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b.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propietària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l’habitatge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hagi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iniciat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judicial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adreçada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recuperació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possessòria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aquest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procediment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s’hagi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vist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suspès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durant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l’any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2025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continuï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suspensió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provinent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l’any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anterio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conseqüència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presentació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d’un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informe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social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acreditant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l’existència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d’una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situació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vulnerabilitat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risc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d’exclusió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residencia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858" w:right="84" w:firstLine="-36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c.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propietària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ular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trobi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corre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compliment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obligacions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tributàries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Seguretat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Social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d’acord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estatal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38/2003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858" w:right="84" w:firstLine="-36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d.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hagi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incorregut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alses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declaracions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acilitar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informació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exigida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participar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convocatòria.</w:t>
      </w:r>
    </w:p>
    <w:p>
      <w:pPr>
        <w:spacing w:before="0" w:after="0" w:line="240" w:lineRule="auto"/>
        <w:ind w:left="49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trobi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incurs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cap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prohibició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rebre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subvencions,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d’acord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previst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</w:p>
    <w:p>
      <w:pPr>
        <w:spacing w:before="0" w:after="0" w:line="240" w:lineRule="auto"/>
        <w:ind w:left="858" w:right="6649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38/2003.</w:t>
      </w:r>
    </w:p>
    <w:p>
      <w:pPr>
        <w:jc w:val="both"/>
        <w:spacing w:after="0"/>
        <w:sectPr>
          <w:pgMar w:header="0" w:footer="0" w:top="2460" w:bottom="580" w:left="1280" w:right="1280"/>
          <w:headerReference w:type="odd" r:id="rId23"/>
          <w:footerReference w:type="odd" r:id="rId24"/>
          <w:pgSz w:w="11920" w:h="16840"/>
        </w:sectPr>
      </w:pPr>
      <w:rPr/>
    </w:p>
    <w:p>
      <w:pPr>
        <w:spacing w:before="78" w:after="0" w:line="226" w:lineRule="exact"/>
        <w:ind w:left="11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6.648855pt;width:456.45pt;height:.1pt;mso-position-horizontal-relative:page;mso-position-vertical-relative:paragraph;z-index:-432" coordorigin="1389,333" coordsize="9129,2">
            <v:shape style="position:absolute;left:1389;top:333;width:9129;height:2" coordorigin="1389,333" coordsize="9129,0" path="m1389,333l10518,333e" filled="f" stroked="t" strokeweight=".5pt" strokecolor="#000000">
              <v:path arrowok="t"/>
            </v:shape>
          </v:group>
          <w10:wrap type="none"/>
        </w:pict>
      </w:r>
      <w:r>
        <w:rPr/>
        <w:pict>
          <v:group style="position:absolute;margin-left:69.450005pt;margin-top:200.139008pt;width:503.549976pt;height:.1pt;mso-position-horizontal-relative:page;mso-position-vertical-relative:page;z-index:-431" coordorigin="1389,4003" coordsize="10071,2">
            <v:shape style="position:absolute;left:1389;top:4003;width:10071;height:2" coordorigin="1389,4003" coordsize="10071,0" path="m1389,4003l11460,4003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CAR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ACTERÍSTIQUES</w:t>
      </w:r>
      <w:r>
        <w:rPr>
          <w:rFonts w:ascii="Arial" w:hAnsi="Arial" w:cs="Arial" w:eastAsia="Arial"/>
          <w:sz w:val="20"/>
          <w:szCs w:val="20"/>
          <w:spacing w:val="-16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DELS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HABITATGES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ADMESOS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habitatges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hauran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complir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condicions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d’habitabilitat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erminades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cret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141/2012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regulen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condicions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d’habitabilitat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habitatges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cèdula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d’habitabilitat,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cosa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podrà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acreditar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mitjança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correspone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cèdula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d’habitabil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(en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d’habitatges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ecció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oficial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icació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definitiva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),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inspecció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erminar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condicions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d’obtenir-la.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habitatges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podran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robar-se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situació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d’utili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anòmala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desocupació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permane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d’acord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l’article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18/2007,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28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desemb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re,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dret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26" w:lineRule="exact"/>
        <w:ind w:left="118" w:right="3517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DOCUMEN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TS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QUE</w:t>
      </w:r>
      <w:r>
        <w:rPr>
          <w:rFonts w:ascii="Arial" w:hAnsi="Arial" w:cs="Arial" w:eastAsia="Arial"/>
          <w:sz w:val="20"/>
          <w:szCs w:val="20"/>
          <w:spacing w:val="-4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HAN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D’AC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ANYAR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SOL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·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ICITUD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18" w:right="351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sol·licituds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s’hi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haurà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d’adjun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documentació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següent: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406" w:right="-20"/>
        <w:jc w:val="left"/>
        <w:tabs>
          <w:tab w:pos="76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16"/>
          <w:szCs w:val="16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Còpia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DNI/NIE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CIF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sol·licitant</w:t>
      </w:r>
    </w:p>
    <w:p>
      <w:pPr>
        <w:spacing w:before="0" w:after="0" w:line="240" w:lineRule="auto"/>
        <w:ind w:left="766" w:right="63" w:firstLine="-360"/>
        <w:jc w:val="both"/>
        <w:tabs>
          <w:tab w:pos="76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16"/>
          <w:szCs w:val="16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Còpia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docume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acreditatiu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poders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representant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l’entitat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cas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jurídiques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NI/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signant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actuar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represen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legal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l’empre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sa,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s’escau</w:t>
      </w:r>
    </w:p>
    <w:p>
      <w:pPr>
        <w:spacing w:before="0" w:after="0" w:line="240" w:lineRule="auto"/>
        <w:ind w:left="406" w:right="-20"/>
        <w:jc w:val="left"/>
        <w:tabs>
          <w:tab w:pos="76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16"/>
          <w:szCs w:val="16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Documentació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acredi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iva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titularitat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sobre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propietat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d’usdefruit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766" w:right="63" w:firstLine="-360"/>
        <w:jc w:val="both"/>
        <w:tabs>
          <w:tab w:pos="76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16"/>
          <w:szCs w:val="16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Declaració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responsable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sol·licitant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respecte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compliment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requisits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d’admissió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constaran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sol·licitud</w:t>
      </w:r>
    </w:p>
    <w:p>
      <w:pPr>
        <w:spacing w:before="0" w:after="0" w:line="240" w:lineRule="auto"/>
        <w:ind w:left="406" w:right="-20"/>
        <w:jc w:val="left"/>
        <w:tabs>
          <w:tab w:pos="76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16"/>
          <w:szCs w:val="16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Documentació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acredi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iva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d’altres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concedides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mateixa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finalitat</w:t>
      </w:r>
    </w:p>
    <w:p>
      <w:pPr>
        <w:spacing w:before="0" w:after="0" w:line="240" w:lineRule="auto"/>
        <w:ind w:left="406" w:right="-20"/>
        <w:jc w:val="left"/>
        <w:tabs>
          <w:tab w:pos="76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16"/>
          <w:szCs w:val="16"/>
          <w:spacing w:val="0"/>
          <w:w w:val="131"/>
        </w:rPr>
        <w:t>•</w:t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16"/>
          <w:szCs w:val="16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Documentació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acredi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iva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abilitat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l’habitatge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L’Ajuntament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fer,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qualsevol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moment,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telemàticament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altres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mitjans,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comprovacions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necessàries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veri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icar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conformitat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dades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d’aquestes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declaracions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documentació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ades.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26" w:lineRule="exact"/>
        <w:ind w:left="118" w:right="6072"/>
        <w:jc w:val="both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748878pt;width:456.45pt;height:.1pt;mso-position-horizontal-relative:page;mso-position-vertical-relative:paragraph;z-index:-430" coordorigin="1389,255" coordsize="9129,2">
            <v:shape style="position:absolute;left:1389;top:255;width:9129;height:2" coordorigin="1389,255" coordsize="9129,0" path="m1389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PROCEDIMENT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CONCESSIÓ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18" w:right="63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procediment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concessió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trami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arà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règim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concurrència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competitiva,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d’acord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principis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establerts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icle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8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Llei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38/2003,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General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ns.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3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uds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resoldran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ordre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cronològic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presentaci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s'hagin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efectuat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verificacions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oportunes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exhaurir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pressu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post.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3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Secció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d’Habitatge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Desenvolupament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comunitari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comprovarà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compliment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dels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requisi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totes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sol·licituds.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4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realitzada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comprovaci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Comissió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avaluadora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proposarà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resolució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provisional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d’atorgament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termini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inicial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màxim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cobertura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6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mesos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ampliables.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26" w:lineRule="exact"/>
        <w:ind w:left="11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748878pt;width:456.45pt;height:.1pt;mso-position-horizontal-relative:page;mso-position-vertical-relative:paragraph;z-index:-429" coordorigin="1389,255" coordsize="9129,2">
            <v:shape style="position:absolute;left:1389;top:255;width:9129;height:2" coordorigin="1389,255" coordsize="9129,0" path="m1389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FORMA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D’AVALUAC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IÓ: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COMISSIÓ</w:t>
      </w:r>
      <w:r>
        <w:rPr>
          <w:rFonts w:ascii="Arial" w:hAnsi="Arial" w:cs="Arial" w:eastAsia="Arial"/>
          <w:sz w:val="20"/>
          <w:szCs w:val="20"/>
          <w:spacing w:val="-1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TÈCN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CA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AVALUADORA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1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L’encarregada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valoració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uds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presentades,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següent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comissió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avaluadora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6" w:right="-20"/>
        <w:jc w:val="left"/>
        <w:tabs>
          <w:tab w:pos="15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-</w:t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Regidor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deleg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d’Habitatge,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Històric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Llicències</w:t>
      </w:r>
    </w:p>
    <w:p>
      <w:pPr>
        <w:spacing w:before="0" w:after="0" w:line="240" w:lineRule="auto"/>
        <w:ind w:left="1186" w:right="-20"/>
        <w:jc w:val="left"/>
        <w:tabs>
          <w:tab w:pos="15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-</w:t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Regidora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delegada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Socials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Grans</w:t>
      </w:r>
    </w:p>
    <w:p>
      <w:pPr>
        <w:spacing w:before="0" w:after="0" w:line="240" w:lineRule="auto"/>
        <w:ind w:left="1186" w:right="-20"/>
        <w:jc w:val="left"/>
        <w:tabs>
          <w:tab w:pos="15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-</w:t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Servei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Drets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Socials</w:t>
      </w:r>
    </w:p>
    <w:p>
      <w:pPr>
        <w:spacing w:before="0" w:after="0" w:line="240" w:lineRule="auto"/>
        <w:ind w:left="1186" w:right="-20"/>
        <w:jc w:val="left"/>
        <w:tabs>
          <w:tab w:pos="15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-</w:t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Secció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d'Habitatge,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Comunitària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Participació</w:t>
      </w:r>
    </w:p>
    <w:p>
      <w:pPr>
        <w:spacing w:before="0" w:after="0" w:line="240" w:lineRule="auto"/>
        <w:ind w:left="1186" w:right="-20"/>
        <w:jc w:val="left"/>
        <w:tabs>
          <w:tab w:pos="15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-</w:t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Secció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Serveis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Socials</w:t>
      </w:r>
    </w:p>
    <w:p>
      <w:pPr>
        <w:spacing w:before="0" w:after="0" w:line="240" w:lineRule="auto"/>
        <w:ind w:left="1546" w:right="64" w:firstLine="-360"/>
        <w:jc w:val="left"/>
        <w:tabs>
          <w:tab w:pos="15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-</w:t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designada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Secció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ort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Central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l’Àrea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drets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serveis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persones,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actuarà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Secre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ària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comissi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18" w:right="64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Aquesta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comissió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indrà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facul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proposar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denegació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les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uds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incompleixin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requisits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condicions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ablertes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bases.</w:t>
      </w:r>
    </w:p>
    <w:p>
      <w:pPr>
        <w:jc w:val="left"/>
        <w:spacing w:after="0"/>
        <w:sectPr>
          <w:pgMar w:header="1222" w:footer="382" w:top="1340" w:bottom="280" w:left="1300" w:right="1300"/>
          <w:headerReference w:type="even" r:id="rId26"/>
          <w:footerReference w:type="even" r:id="rId27"/>
          <w:pgSz w:w="11920" w:h="16840"/>
        </w:sectPr>
      </w:pPr>
      <w:rPr/>
    </w:p>
    <w:p>
      <w:pPr>
        <w:spacing w:before="2" w:after="0" w:line="100" w:lineRule="exact"/>
        <w:jc w:val="left"/>
        <w:rPr>
          <w:sz w:val="10"/>
          <w:szCs w:val="10"/>
        </w:rPr>
      </w:pPr>
      <w:rPr/>
      <w:r>
        <w:rPr/>
        <w:pict>
          <v:group style="position:absolute;margin-left:22.332626pt;margin-top:339.89801pt;width:.1pt;height:115.60199pt;mso-position-horizontal-relative:page;mso-position-vertical-relative:page;z-index:-428" coordorigin="447,6798" coordsize="2,2312">
            <v:shape style="position:absolute;left:447;top:6798;width:2;height:2312" coordorigin="447,6798" coordsize="0,2312" path="m447,9110l447,6798e" filled="f" stroked="t" strokeweight=".585938pt" strokecolor="#0000FF">
              <v:path arrowok="t"/>
            </v:shape>
          </v:group>
          <w10:wrap type="none"/>
        </w:pict>
      </w:r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3.709483pt;margin-top:338.894806pt;width:10.0pt;height:348.605194pt;mso-position-horizontal-relative:page;mso-position-vertical-relative:page;z-index:-425" type="#_x0000_t202" filled="f" stroked="f">
            <v:textbox inset="0,0,0,0" style="layout-flow:vertical;mso-layout-flow-alt:bottom-to-top">
              <w:txbxContent>
                <w:p>
                  <w:pPr>
                    <w:spacing w:before="0" w:after="0" w:line="184" w:lineRule="exact"/>
                    <w:ind w:left="20" w:right="-44"/>
                    <w:jc w:val="left"/>
                    <w:rPr>
                      <w:rFonts w:ascii="Arial" w:hAnsi="Arial" w:cs="Arial" w:eastAsia="Arial"/>
                      <w:sz w:val="16"/>
                      <w:szCs w:val="16"/>
                    </w:rPr>
                  </w:pPr>
                  <w:rPr/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Podeu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validar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i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obtenir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la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versió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electrònica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d'aquest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document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a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hyperlink r:id="rId30"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http://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www.ajmanre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sa.cat/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FF"/>
                        <w:spacing w:val="0"/>
                        <w:w w:val="100"/>
                      </w:rPr>
                      <w:t>validar</w:t>
                    </w:r>
                    <w:r>
                      <w:rPr>
                        <w:rFonts w:ascii="Arial" w:hAnsi="Arial" w:cs="Arial" w:eastAsia="Arial"/>
                        <w:sz w:val="16"/>
                        <w:szCs w:val="16"/>
                        <w:color w:val="000000"/>
                        <w:spacing w:val="0"/>
                        <w:w w:val="100"/>
                      </w:rPr>
                    </w:r>
                  </w:hyperlink>
                </w:p>
              </w:txbxContent>
            </v:textbox>
          </v:shape>
        </w:pict>
      </w:r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2.899168pt;margin-top:157.493729pt;width:11.0pt;height:158.958262pt;mso-position-horizontal-relative:page;mso-position-vertical-relative:page;z-index:-424" type="#_x0000_t202" filled="f" stroked="f">
            <v:textbox inset="0,0,0,0" style="layout-flow:vertical;mso-layout-flow-alt:bottom-to-top">
              <w:txbxContent>
                <w:p>
                  <w:pPr>
                    <w:spacing w:before="0" w:after="0" w:line="204" w:lineRule="exact"/>
                    <w:ind w:left="20" w:right="-47"/>
                    <w:jc w:val="left"/>
                    <w:rPr>
                      <w:rFonts w:ascii="Arial" w:hAnsi="Arial" w:cs="Arial" w:eastAsia="Arial"/>
                      <w:sz w:val="18"/>
                      <w:szCs w:val="18"/>
                    </w:rPr>
                  </w:pPr>
                  <w:rPr/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Número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de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Referència:</w:t>
                  </w:r>
                  <w:r>
                    <w:rPr>
                      <w:rFonts w:ascii="Arial" w:hAnsi="Arial" w:cs="Arial" w:eastAsia="Arial"/>
                      <w:sz w:val="16"/>
                      <w:szCs w:val="16"/>
                      <w:spacing w:val="0"/>
                      <w:w w:val="100"/>
                    </w:rPr>
                    <w:t> </w:t>
                  </w:r>
                  <w:r>
                    <w:rPr>
                      <w:rFonts w:ascii="Arial" w:hAnsi="Arial" w:cs="Arial" w:eastAsia="Arial"/>
                      <w:sz w:val="18"/>
                      <w:szCs w:val="18"/>
                      <w:spacing w:val="0"/>
                      <w:w w:val="100"/>
                      <w:b/>
                      <w:bCs/>
                    </w:rPr>
                    <w:t>DYAXDJHM454C</w:t>
                  </w:r>
                  <w:r>
                    <w:rPr>
                      <w:rFonts w:ascii="Arial" w:hAnsi="Arial" w:cs="Arial" w:eastAsia="Arial"/>
                      <w:sz w:val="18"/>
                      <w:szCs w:val="18"/>
                      <w:spacing w:val="0"/>
                      <w:w w:val="100"/>
                    </w:rPr>
                  </w:r>
                </w:p>
              </w:txbxContent>
            </v:textbox>
          </v:shape>
        </w:pict>
      </w:r>
      <w:r>
        <w:rPr>
          <w:sz w:val="10"/>
          <w:szCs w:val="10"/>
        </w:rPr>
      </w:r>
    </w:p>
    <w:p>
      <w:pPr>
        <w:spacing w:before="0" w:after="0" w:line="240" w:lineRule="auto"/>
        <w:ind w:left="3029" w:right="-20"/>
        <w:jc w:val="left"/>
        <w:rPr>
          <w:rFonts w:ascii="Times New Roman" w:hAnsi="Times New Roman" w:cs="Times New Roman" w:eastAsia="Times New Roman"/>
          <w:sz w:val="20"/>
          <w:szCs w:val="20"/>
        </w:rPr>
      </w:pPr>
      <w:rPr/>
      <w:r>
        <w:rPr/>
        <w:pict>
          <v:shape style="width:163.791591pt;height:61.92pt;mso-position-horizontal-relative:char;mso-position-vertical-relative:line" type="#_x0000_t75">
            <v:imagedata r:id="rId31" o:title=""/>
          </v:shape>
        </w:pic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before="4" w:after="0" w:line="226" w:lineRule="exact"/>
        <w:ind w:left="138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948854pt;width:456.45pt;height:.1pt;mso-position-horizontal-relative:page;mso-position-vertical-relative:paragraph;z-index:-427" coordorigin="1389,259" coordsize="9129,2">
            <v:shape style="position:absolute;left:1389;top:259;width:9129;height:2" coordorigin="1389,259" coordsize="9129,0" path="m1389,259l10518,259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PAGAMENT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38" w:right="8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S’ordenarà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pagament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subvenció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mome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resolgui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l’atorgament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initiu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mitjança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resolució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38" w:right="8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podrà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realitzar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pagament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quan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així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determini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Comissió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avaluadora,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podran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tenir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caràcter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rimestral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semestral,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cosa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s’indicarà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resolució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provisional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orgament.</w:t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26" w:lineRule="exact"/>
        <w:ind w:left="138" w:right="5470"/>
        <w:jc w:val="both"/>
        <w:rPr>
          <w:rFonts w:ascii="Arial" w:hAnsi="Arial" w:cs="Arial" w:eastAsia="Arial"/>
          <w:sz w:val="20"/>
          <w:szCs w:val="20"/>
        </w:rPr>
      </w:pPr>
      <w:rPr/>
      <w:r>
        <w:rPr/>
        <w:pict>
          <v:group style="position:absolute;margin-left:69.450005pt;margin-top:12.748909pt;width:456.45pt;height:.1pt;mso-position-horizontal-relative:page;mso-position-vertical-relative:paragraph;z-index:-426" coordorigin="1389,255" coordsize="9129,2">
            <v:shape style="position:absolute;left:1389;top:255;width:9129;height:2" coordorigin="1389,255" coordsize="9129,0" path="m1389,255l10518,255e" filled="f" stroked="t" strokeweight=".5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JUSTIFICACIÓ</w:t>
      </w:r>
      <w:r>
        <w:rPr>
          <w:rFonts w:ascii="Arial" w:hAnsi="Arial" w:cs="Arial" w:eastAsia="Arial"/>
          <w:sz w:val="20"/>
          <w:szCs w:val="20"/>
          <w:spacing w:val="-14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LES</w:t>
      </w:r>
      <w:r>
        <w:rPr>
          <w:rFonts w:ascii="Arial" w:hAnsi="Arial" w:cs="Arial" w:eastAsia="Arial"/>
          <w:sz w:val="20"/>
          <w:szCs w:val="20"/>
          <w:spacing w:val="-4"/>
          <w:w w:val="100"/>
          <w:b/>
          <w:bCs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  <w:position w:val="-1"/>
        </w:rPr>
        <w:t>SUBVENCIONS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34" w:after="0" w:line="240" w:lineRule="auto"/>
        <w:ind w:left="138" w:right="8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l’Ajuntame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Manresa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disposi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informació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d’inici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suspensió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conseqüència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l’informe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informes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emesos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cessamen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aportarà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aquesta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informació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l’expedient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administratiu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amb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final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itat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seva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justificaci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38" w:right="8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cas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disposar-n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e,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podrà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sol·licitar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informació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cessament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suspensió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ocasionada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ervenció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municipal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persona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beneficiària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subvenció.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38" w:right="8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SEGON.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Comunicar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convocatòria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Base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Dades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Nacional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Subvencions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(BDNS)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publicar-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Butlle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tí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Oficial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Província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Barcelona.</w:t>
      </w:r>
    </w:p>
    <w:sectPr>
      <w:pgMar w:header="0" w:footer="0" w:top="1120" w:bottom="580" w:left="1280" w:right="1280"/>
      <w:headerReference w:type="odd" r:id="rId28"/>
      <w:footerReference w:type="odd" r:id="rId29"/>
      <w:pgSz w:w="11920" w:h="168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group style="position:absolute;margin-left:69.450005pt;margin-top:802.633972pt;width:456.45pt;height:.1pt;mso-position-horizontal-relative:page;mso-position-vertical-relative:page;z-index:-455" coordorigin="1389,16053" coordsize="9129,2">
          <v:shape style="position:absolute;left:1389;top:16053;width:9129;height:2" coordorigin="1389,16053" coordsize="9129,0" path="m1389,16053l10518,16053e" filled="f" stroked="t" strokeweight=".5pt" strokecolor="#000000">
            <v:path arrowok="t"/>
          </v:shape>
        </v:group>
        <w10:wrap type="none"/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92.067001pt;margin-top:804.501953pt;width:411.21027pt;height:10pt;mso-position-horizontal-relative:page;mso-position-vertical-relative:page;z-index:-454" type="#_x0000_t202" filled="f" stroked="f">
          <v:textbox inset="0,0,0,0">
            <w:txbxContent>
              <w:p>
                <w:pPr>
                  <w:spacing w:before="0" w:after="0" w:line="183" w:lineRule="exact"/>
                  <w:ind w:left="20" w:right="-44"/>
                  <w:jc w:val="left"/>
                  <w:rPr>
                    <w:rFonts w:ascii="Calibri" w:hAnsi="Calibri" w:cs="Calibri" w:eastAsia="Calibri"/>
                    <w:sz w:val="16"/>
                    <w:szCs w:val="16"/>
                  </w:rPr>
                </w:pPr>
                <w:rPr/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Plaça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3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Majo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r,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1,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5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i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6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08241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4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MA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NRES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3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(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Bages)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4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T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e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l.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93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878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23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00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–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Fax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93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878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23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07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E-mail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:</w:t>
                </w:r>
                <w:hyperlink r:id="rId1"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 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aj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t@ajmanre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sa.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cat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-9"/>
                      <w:w w:val="100"/>
                      <w:position w:val="1"/>
                    </w:rPr>
                    <w:t> </w:t>
                  </w:r>
                </w:hyperlink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N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IF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P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-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0811200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-E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group style="position:absolute;margin-left:69.450005pt;margin-top:802.633972pt;width:456.45pt;height:.1pt;mso-position-horizontal-relative:page;mso-position-vertical-relative:page;z-index:-452" coordorigin="1389,16053" coordsize="9129,2">
          <v:shape style="position:absolute;left:1389;top:16053;width:9129;height:2" coordorigin="1389,16053" coordsize="9129,0" path="m1389,16053l10518,16053e" filled="f" stroked="t" strokeweight=".5pt" strokecolor="#000000">
            <v:path arrowok="t"/>
          </v:shape>
        </v:group>
        <w10:wrap type="none"/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92.067001pt;margin-top:804.501953pt;width:411.21027pt;height:10pt;mso-position-horizontal-relative:page;mso-position-vertical-relative:page;z-index:-451" type="#_x0000_t202" filled="f" stroked="f">
          <v:textbox inset="0,0,0,0">
            <w:txbxContent>
              <w:p>
                <w:pPr>
                  <w:spacing w:before="0" w:after="0" w:line="183" w:lineRule="exact"/>
                  <w:ind w:left="20" w:right="-44"/>
                  <w:jc w:val="left"/>
                  <w:rPr>
                    <w:rFonts w:ascii="Calibri" w:hAnsi="Calibri" w:cs="Calibri" w:eastAsia="Calibri"/>
                    <w:sz w:val="16"/>
                    <w:szCs w:val="16"/>
                  </w:rPr>
                </w:pPr>
                <w:rPr/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Plaça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3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Majo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r,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1,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5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i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6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08241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4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MA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NRES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3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(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Bages)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4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T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e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l.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93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878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23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00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–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Fax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93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878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23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07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E-mail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:</w:t>
                </w:r>
                <w:hyperlink r:id="rId1"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 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aj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t@ajmanre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sa.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cat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-9"/>
                      <w:w w:val="100"/>
                      <w:position w:val="1"/>
                    </w:rPr>
                    <w:t> </w:t>
                  </w:r>
                </w:hyperlink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N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IF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P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-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0811200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-E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group style="position:absolute;margin-left:69.450005pt;margin-top:802.633972pt;width:456.45pt;height:.1pt;mso-position-horizontal-relative:page;mso-position-vertical-relative:page;z-index:-449" coordorigin="1389,16053" coordsize="9129,2">
          <v:shape style="position:absolute;left:1389;top:16053;width:9129;height:2" coordorigin="1389,16053" coordsize="9129,0" path="m1389,16053l10518,16053e" filled="f" stroked="t" strokeweight=".5pt" strokecolor="#000000">
            <v:path arrowok="t"/>
          </v:shape>
        </v:group>
        <w10:wrap type="none"/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92.067001pt;margin-top:804.501953pt;width:411.21027pt;height:10pt;mso-position-horizontal-relative:page;mso-position-vertical-relative:page;z-index:-448" type="#_x0000_t202" filled="f" stroked="f">
          <v:textbox inset="0,0,0,0">
            <w:txbxContent>
              <w:p>
                <w:pPr>
                  <w:spacing w:before="0" w:after="0" w:line="183" w:lineRule="exact"/>
                  <w:ind w:left="20" w:right="-44"/>
                  <w:jc w:val="left"/>
                  <w:rPr>
                    <w:rFonts w:ascii="Calibri" w:hAnsi="Calibri" w:cs="Calibri" w:eastAsia="Calibri"/>
                    <w:sz w:val="16"/>
                    <w:szCs w:val="16"/>
                  </w:rPr>
                </w:pPr>
                <w:rPr/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Plaça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3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Majo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r,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1,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5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i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6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08241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4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MA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NRES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3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(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Bages)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4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T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e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l.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93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878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23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00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–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Fax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93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878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23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07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E-mail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:</w:t>
                </w:r>
                <w:hyperlink r:id="rId1"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 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aj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t@ajmanre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sa.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cat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-9"/>
                      <w:w w:val="100"/>
                      <w:position w:val="1"/>
                    </w:rPr>
                    <w:t> </w:t>
                  </w:r>
                </w:hyperlink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N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IF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P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-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0811200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-E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group style="position:absolute;margin-left:69.450005pt;margin-top:802.633972pt;width:456.45pt;height:.1pt;mso-position-horizontal-relative:page;mso-position-vertical-relative:page;z-index:-446" coordorigin="1389,16053" coordsize="9129,2">
          <v:shape style="position:absolute;left:1389;top:16053;width:9129;height:2" coordorigin="1389,16053" coordsize="9129,0" path="m1389,16053l10518,16053e" filled="f" stroked="t" strokeweight=".5pt" strokecolor="#000000">
            <v:path arrowok="t"/>
          </v:shape>
        </v:group>
        <w10:wrap type="none"/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92.067001pt;margin-top:804.501953pt;width:411.21027pt;height:10pt;mso-position-horizontal-relative:page;mso-position-vertical-relative:page;z-index:-445" type="#_x0000_t202" filled="f" stroked="f">
          <v:textbox inset="0,0,0,0">
            <w:txbxContent>
              <w:p>
                <w:pPr>
                  <w:spacing w:before="0" w:after="0" w:line="183" w:lineRule="exact"/>
                  <w:ind w:left="20" w:right="-44"/>
                  <w:jc w:val="left"/>
                  <w:rPr>
                    <w:rFonts w:ascii="Calibri" w:hAnsi="Calibri" w:cs="Calibri" w:eastAsia="Calibri"/>
                    <w:sz w:val="16"/>
                    <w:szCs w:val="16"/>
                  </w:rPr>
                </w:pPr>
                <w:rPr/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Plaça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3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Majo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r,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1,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5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i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6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08241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4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MA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NRES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3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(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Bages)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4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T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e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l.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93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878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23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00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–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Fax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93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878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23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07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E-mail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:</w:t>
                </w:r>
                <w:hyperlink r:id="rId1"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 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aj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t@ajmanre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sa.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cat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-9"/>
                      <w:w w:val="100"/>
                      <w:position w:val="1"/>
                    </w:rPr>
                    <w:t> </w:t>
                  </w:r>
                </w:hyperlink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N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IF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P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-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0811200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-E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group style="position:absolute;margin-left:69.450005pt;margin-top:802.633972pt;width:456.45pt;height:.1pt;mso-position-horizontal-relative:page;mso-position-vertical-relative:page;z-index:-444" coordorigin="1389,16053" coordsize="9129,2">
          <v:shape style="position:absolute;left:1389;top:16053;width:9129;height:2" coordorigin="1389,16053" coordsize="9129,0" path="m1389,16053l10518,16053e" filled="f" stroked="t" strokeweight=".5pt" strokecolor="#000000">
            <v:path arrowok="t"/>
          </v:shape>
        </v:group>
        <w10:wrap type="none"/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92.067001pt;margin-top:804.501953pt;width:411.21027pt;height:10pt;mso-position-horizontal-relative:page;mso-position-vertical-relative:page;z-index:-443" type="#_x0000_t202" filled="f" stroked="f">
          <v:textbox inset="0,0,0,0">
            <w:txbxContent>
              <w:p>
                <w:pPr>
                  <w:spacing w:before="0" w:after="0" w:line="183" w:lineRule="exact"/>
                  <w:ind w:left="20" w:right="-44"/>
                  <w:jc w:val="left"/>
                  <w:rPr>
                    <w:rFonts w:ascii="Calibri" w:hAnsi="Calibri" w:cs="Calibri" w:eastAsia="Calibri"/>
                    <w:sz w:val="16"/>
                    <w:szCs w:val="16"/>
                  </w:rPr>
                </w:pPr>
                <w:rPr/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Plaça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3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Majo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r,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1,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5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i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6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08241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4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MA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NRES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A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3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(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Bages)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4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T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e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l.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93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878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23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00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–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Fax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93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878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23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07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2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E-mail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:</w:t>
                </w:r>
                <w:hyperlink r:id="rId1"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 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aj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t@ajmanre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sa.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0"/>
                      <w:w w:val="100"/>
                      <w:position w:val="1"/>
                    </w:rPr>
                    <w:t>cat</w:t>
                  </w:r>
                  <w:r>
                    <w:rPr>
                      <w:rFonts w:ascii="Calibri" w:hAnsi="Calibri" w:cs="Calibri" w:eastAsia="Calibri"/>
                      <w:sz w:val="16"/>
                      <w:szCs w:val="16"/>
                      <w:spacing w:val="-9"/>
                      <w:w w:val="100"/>
                      <w:position w:val="1"/>
                    </w:rPr>
                    <w:t> </w:t>
                  </w:r>
                </w:hyperlink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N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IF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-1"/>
                    <w:w w:val="100"/>
                    <w:position w:val="1"/>
                  </w:rPr>
                  <w:t> 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P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-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0811200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1"/>
                  </w:rPr>
                  <w:t>-E</w:t>
                </w:r>
                <w:r>
                  <w:rPr>
                    <w:rFonts w:ascii="Calibri" w:hAnsi="Calibri" w:cs="Calibri" w:eastAsia="Calibri"/>
                    <w:sz w:val="16"/>
                    <w:szCs w:val="16"/>
                    <w:spacing w:val="0"/>
                    <w:w w:val="100"/>
                    <w:position w:val="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shape style="position:absolute;margin-left:215.475006pt;margin-top:61.098999pt;width:164.399994pt;height:62.150002pt;mso-position-horizontal-relative:page;mso-position-vertical-relative:page;z-index:-456" type="#_x0000_t75">
          <v:imagedata r:id="rId1" o:title=""/>
        </v:shape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shape style="position:absolute;margin-left:215.475006pt;margin-top:61.098999pt;width:164.399994pt;height:62.150002pt;mso-position-horizontal-relative:page;mso-position-vertical-relative:page;z-index:-453" type="#_x0000_t75">
          <v:imagedata r:id="rId1" o:title=""/>
        </v:shape>
      </w:pict>
    </w:r>
    <w:r>
      <w:rPr>
        <w:sz w:val="20"/>
        <w:szCs w:val="20"/>
      </w:rPr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shape style="position:absolute;margin-left:215.475006pt;margin-top:61.098999pt;width:164.399994pt;height:62.150002pt;mso-position-horizontal-relative:page;mso-position-vertical-relative:page;z-index:-450" type="#_x0000_t75">
          <v:imagedata r:id="rId1" o:title=""/>
        </v:shape>
      </w:pict>
    </w:r>
    <w:r>
      <w:rPr>
        <w:sz w:val="20"/>
        <w:szCs w:val="20"/>
      </w:rPr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shape style="position:absolute;margin-left:215.475006pt;margin-top:61.098999pt;width:164.399994pt;height:62.150002pt;mso-position-horizontal-relative:page;mso-position-vertical-relative:page;z-index:-447" type="#_x0000_t75">
          <v:imagedata r:id="rId1" o:title=""/>
        </v:shape>
      </w:pict>
    </w:r>
    <w:r>
      <w:rPr>
        <w:sz w:val="20"/>
        <w:szCs w:val="20"/>
      </w:rPr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  <w:evenAndOddHeader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yperlink" Target="http://www.ajmanresa.cat/validar" TargetMode="External"/><Relationship Id="rId8" Type="http://schemas.openxmlformats.org/officeDocument/2006/relationships/header" Target="header2.xml"/><Relationship Id="rId9" Type="http://schemas.openxmlformats.org/officeDocument/2006/relationships/footer" Target="footer2.xml"/><Relationship Id="rId10" Type="http://schemas.openxmlformats.org/officeDocument/2006/relationships/header" Target="header3.xml"/><Relationship Id="rId11" Type="http://schemas.openxmlformats.org/officeDocument/2006/relationships/footer" Target="footer3.xml"/><Relationship Id="rId12" Type="http://schemas.openxmlformats.org/officeDocument/2006/relationships/hyperlink" Target="http://www.ajmanresa.cat/validar" TargetMode="External"/><Relationship Id="rId13" Type="http://schemas.openxmlformats.org/officeDocument/2006/relationships/hyperlink" Target="http://www.manresa.cat/subvencions" TargetMode="External"/><Relationship Id="rId14" Type="http://schemas.openxmlformats.org/officeDocument/2006/relationships/header" Target="header4.xml"/><Relationship Id="rId15" Type="http://schemas.openxmlformats.org/officeDocument/2006/relationships/footer" Target="footer4.xml"/><Relationship Id="rId16" Type="http://schemas.openxmlformats.org/officeDocument/2006/relationships/hyperlink" Target="http://www.manresa.cat/subvencions" TargetMode="External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hyperlink" Target="http://www.ajmanresa.cat/validar" TargetMode="External"/><Relationship Id="rId20" Type="http://schemas.openxmlformats.org/officeDocument/2006/relationships/header" Target="header6.xml"/><Relationship Id="rId21" Type="http://schemas.openxmlformats.org/officeDocument/2006/relationships/footer" Target="footer6.xml"/><Relationship Id="rId22" Type="http://schemas.openxmlformats.org/officeDocument/2006/relationships/hyperlink" Target="http://www.manresa.cat/subvencions" TargetMode="External"/><Relationship Id="rId23" Type="http://schemas.openxmlformats.org/officeDocument/2006/relationships/header" Target="header7.xml"/><Relationship Id="rId24" Type="http://schemas.openxmlformats.org/officeDocument/2006/relationships/footer" Target="footer7.xml"/><Relationship Id="rId25" Type="http://schemas.openxmlformats.org/officeDocument/2006/relationships/hyperlink" Target="http://www.ajmanresa.cat/validar" TargetMode="External"/><Relationship Id="rId26" Type="http://schemas.openxmlformats.org/officeDocument/2006/relationships/header" Target="header8.xml"/><Relationship Id="rId27" Type="http://schemas.openxmlformats.org/officeDocument/2006/relationships/footer" Target="footer8.xml"/><Relationship Id="rId28" Type="http://schemas.openxmlformats.org/officeDocument/2006/relationships/header" Target="header9.xml"/><Relationship Id="rId29" Type="http://schemas.openxmlformats.org/officeDocument/2006/relationships/footer" Target="footer9.xml"/><Relationship Id="rId30" Type="http://schemas.openxmlformats.org/officeDocument/2006/relationships/hyperlink" Target="http://www.ajmanresa.cat/validar" TargetMode="External"/><Relationship Id="rId31" Type="http://schemas.openxmlformats.org/officeDocument/2006/relationships/image" Target="media/image5.jpg"/></Relationships>
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jt@ajmanresa.cat" TargetMode="External"/></Relationships>
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ajt@ajmanresa.cat" TargetMode="External"/></Relationships>
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hyperlink" Target="mailto:ajt@ajmanresa.cat" TargetMode="External"/></Relationships>
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hyperlink" Target="mailto:ajt@ajmanresa.cat" TargetMode="External"/></Relationships>

</file>

<file path=word/_rels/footer9.xml.rels><?xml version="1.0" encoding="UTF-8" standalone="yes"?>
<Relationships xmlns="http://schemas.openxmlformats.org/package/2006/relationships"><Relationship Id="rId1" Type="http://schemas.openxmlformats.org/officeDocument/2006/relationships/hyperlink" Target="mailto:ajt@ajmanresa.cat" TargetMode="External"/></Relationships>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
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
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
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Manresa</dc:creator>
  <dc:title>Serveis del Territori</dc:title>
  <dcterms:created xsi:type="dcterms:W3CDTF">2025-05-14T09:35:58Z</dcterms:created>
  <dcterms:modified xsi:type="dcterms:W3CDTF">2025-05-14T09:35:58Z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2018-06-12T00:00:00Z</vt:filetime>
  </property>
  <property fmtid="{D5CDD505-2E9C-101B-9397-08002B2CF9AE}" pid="3" name="LastSaved">
    <vt:filetime>2025-05-14T00:00:00Z</vt:filetime>
  </property>
</Properties>
</file>