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32DE" w14:textId="77777777" w:rsidR="00A403D4" w:rsidRPr="0078308B" w:rsidRDefault="00A403D4" w:rsidP="00A403D4">
      <w:pPr>
        <w:jc w:val="both"/>
        <w:rPr>
          <w:rFonts w:ascii="Lato" w:hAnsi="Lato"/>
          <w:b/>
          <w:bCs/>
          <w:sz w:val="22"/>
          <w:szCs w:val="22"/>
          <w:lang w:val="af-ZA"/>
        </w:rPr>
      </w:pPr>
      <w:r w:rsidRPr="0078308B">
        <w:rPr>
          <w:rFonts w:ascii="Lato" w:hAnsi="Lato"/>
          <w:b/>
          <w:bCs/>
          <w:sz w:val="22"/>
          <w:szCs w:val="22"/>
          <w:lang w:val="af-ZA"/>
        </w:rPr>
        <w:t>EDICTE</w:t>
      </w:r>
    </w:p>
    <w:p w14:paraId="4B3041BE" w14:textId="29565CEC" w:rsidR="00A403D4" w:rsidRPr="0078308B" w:rsidRDefault="00A403D4" w:rsidP="00436392">
      <w:pPr>
        <w:jc w:val="both"/>
        <w:rPr>
          <w:rFonts w:ascii="Lato" w:hAnsi="Lato"/>
          <w:b/>
          <w:sz w:val="22"/>
          <w:szCs w:val="22"/>
          <w:lang w:val="af-ZA"/>
        </w:rPr>
      </w:pPr>
      <w:r w:rsidRPr="0078308B">
        <w:rPr>
          <w:rFonts w:ascii="Lato" w:hAnsi="Lato"/>
          <w:i/>
          <w:iCs/>
          <w:sz w:val="22"/>
          <w:szCs w:val="22"/>
          <w:lang w:val="af-ZA"/>
        </w:rPr>
        <w:t>deth Conselh Generau d’Aran, sus era</w:t>
      </w:r>
      <w:r w:rsidRPr="0078308B">
        <w:rPr>
          <w:rFonts w:ascii="Lato" w:hAnsi="Lato"/>
          <w:bCs/>
          <w:i/>
          <w:iCs/>
          <w:sz w:val="22"/>
          <w:szCs w:val="22"/>
          <w:lang w:val="af-ZA"/>
        </w:rPr>
        <w:t xml:space="preserve"> convocatòria de subvencions en </w:t>
      </w:r>
      <w:r w:rsidR="00436392" w:rsidRPr="0078308B">
        <w:rPr>
          <w:rFonts w:ascii="Lato" w:hAnsi="Lato"/>
          <w:bCs/>
          <w:i/>
          <w:iCs/>
          <w:sz w:val="22"/>
          <w:szCs w:val="22"/>
          <w:lang w:val="af-ZA"/>
        </w:rPr>
        <w:t>diuèrsi airaus</w:t>
      </w:r>
      <w:r w:rsidRPr="0078308B">
        <w:rPr>
          <w:rFonts w:ascii="Lato" w:hAnsi="Lato"/>
          <w:bCs/>
          <w:i/>
          <w:iCs/>
          <w:sz w:val="22"/>
          <w:szCs w:val="22"/>
          <w:lang w:val="af-ZA"/>
        </w:rPr>
        <w:t xml:space="preserve"> entar an </w:t>
      </w:r>
      <w:r w:rsidR="00EB379B" w:rsidRPr="0078308B">
        <w:rPr>
          <w:rFonts w:ascii="Lato" w:hAnsi="Lato"/>
          <w:bCs/>
          <w:i/>
          <w:iCs/>
          <w:sz w:val="22"/>
          <w:szCs w:val="22"/>
          <w:lang w:val="af-ZA"/>
        </w:rPr>
        <w:t>202</w:t>
      </w:r>
      <w:r w:rsidR="008C4635">
        <w:rPr>
          <w:rFonts w:ascii="Lato" w:hAnsi="Lato"/>
          <w:bCs/>
          <w:i/>
          <w:iCs/>
          <w:sz w:val="22"/>
          <w:szCs w:val="22"/>
          <w:lang w:val="af-ZA"/>
        </w:rPr>
        <w:t>5</w:t>
      </w:r>
    </w:p>
    <w:p w14:paraId="155700B9" w14:textId="77777777" w:rsidR="00A403D4" w:rsidRPr="0078308B" w:rsidRDefault="00A403D4" w:rsidP="00291693">
      <w:pPr>
        <w:jc w:val="both"/>
        <w:rPr>
          <w:rFonts w:ascii="Lato" w:hAnsi="Lato"/>
          <w:b/>
          <w:sz w:val="22"/>
          <w:szCs w:val="22"/>
          <w:u w:val="single"/>
          <w:lang w:val="af-ZA"/>
        </w:rPr>
      </w:pPr>
    </w:p>
    <w:p w14:paraId="45C385DC" w14:textId="01BF10F3" w:rsidR="00A403D4" w:rsidRPr="0078308B" w:rsidRDefault="00A403D4" w:rsidP="00291693">
      <w:pPr>
        <w:jc w:val="both"/>
        <w:rPr>
          <w:rFonts w:ascii="Lato" w:hAnsi="Lato"/>
          <w:sz w:val="22"/>
          <w:szCs w:val="22"/>
          <w:lang w:val="af-ZA"/>
        </w:rPr>
      </w:pPr>
      <w:r w:rsidRPr="0078308B">
        <w:rPr>
          <w:rFonts w:ascii="Lato" w:hAnsi="Lato"/>
          <w:sz w:val="22"/>
          <w:szCs w:val="22"/>
          <w:lang w:val="af-ZA"/>
        </w:rPr>
        <w:t>Eth Conselh de Govèrn deth Conselh Generau d</w:t>
      </w:r>
      <w:r w:rsidR="00291693" w:rsidRPr="0078308B">
        <w:rPr>
          <w:rFonts w:ascii="Lato" w:hAnsi="Lato"/>
          <w:sz w:val="22"/>
          <w:szCs w:val="22"/>
          <w:lang w:val="af-ZA"/>
        </w:rPr>
        <w:t>’</w:t>
      </w:r>
      <w:r w:rsidRPr="0078308B">
        <w:rPr>
          <w:rFonts w:ascii="Lato" w:hAnsi="Lato"/>
          <w:sz w:val="22"/>
          <w:szCs w:val="22"/>
          <w:lang w:val="af-ZA"/>
        </w:rPr>
        <w:t xml:space="preserve">Aran de data </w:t>
      </w:r>
      <w:r w:rsidR="008C4635">
        <w:rPr>
          <w:rFonts w:ascii="Lato" w:hAnsi="Lato"/>
          <w:sz w:val="22"/>
          <w:szCs w:val="22"/>
          <w:lang w:val="af-ZA"/>
        </w:rPr>
        <w:t>12 de mai de 2025</w:t>
      </w:r>
      <w:r w:rsidR="003B52E8" w:rsidRPr="0078308B">
        <w:rPr>
          <w:rFonts w:ascii="Lato" w:hAnsi="Lato"/>
          <w:sz w:val="22"/>
          <w:szCs w:val="22"/>
          <w:lang w:val="af-ZA"/>
        </w:rPr>
        <w:t xml:space="preserve"> </w:t>
      </w:r>
      <w:r w:rsidRPr="0078308B">
        <w:rPr>
          <w:rFonts w:ascii="Lato" w:hAnsi="Lato"/>
          <w:sz w:val="22"/>
          <w:szCs w:val="22"/>
          <w:lang w:val="af-ZA"/>
        </w:rPr>
        <w:t xml:space="preserve">a aprovat era convocatòria entara concession de subvencions en </w:t>
      </w:r>
      <w:r w:rsidR="00436392" w:rsidRPr="0078308B">
        <w:rPr>
          <w:rFonts w:ascii="Lato" w:hAnsi="Lato"/>
          <w:sz w:val="22"/>
          <w:szCs w:val="22"/>
          <w:lang w:val="af-ZA"/>
        </w:rPr>
        <w:t>diuèrsi airaus</w:t>
      </w:r>
      <w:r w:rsidRPr="0078308B">
        <w:rPr>
          <w:rFonts w:ascii="Lato" w:hAnsi="Lato"/>
          <w:sz w:val="22"/>
          <w:szCs w:val="22"/>
          <w:lang w:val="af-ZA"/>
        </w:rPr>
        <w:t xml:space="preserve"> entar an </w:t>
      </w:r>
      <w:r w:rsidR="008038EE" w:rsidRPr="0078308B">
        <w:rPr>
          <w:rFonts w:ascii="Lato" w:hAnsi="Lato"/>
          <w:sz w:val="22"/>
          <w:szCs w:val="22"/>
          <w:lang w:val="af-ZA"/>
        </w:rPr>
        <w:t>20</w:t>
      </w:r>
      <w:r w:rsidR="004A75A5" w:rsidRPr="0078308B">
        <w:rPr>
          <w:rFonts w:ascii="Lato" w:hAnsi="Lato"/>
          <w:sz w:val="22"/>
          <w:szCs w:val="22"/>
          <w:lang w:val="af-ZA"/>
        </w:rPr>
        <w:t>2</w:t>
      </w:r>
      <w:r w:rsidR="008C4635">
        <w:rPr>
          <w:rFonts w:ascii="Lato" w:hAnsi="Lato"/>
          <w:sz w:val="22"/>
          <w:szCs w:val="22"/>
          <w:lang w:val="af-ZA"/>
        </w:rPr>
        <w:t>5</w:t>
      </w:r>
      <w:r w:rsidRPr="0078308B">
        <w:rPr>
          <w:rFonts w:ascii="Lato" w:hAnsi="Lato"/>
          <w:sz w:val="22"/>
          <w:szCs w:val="22"/>
          <w:lang w:val="af-ZA"/>
        </w:rPr>
        <w:t xml:space="preserve">. Es determinacions basiques dera convocatòria son es següentes: </w:t>
      </w:r>
    </w:p>
    <w:p w14:paraId="78F31BCA" w14:textId="77777777" w:rsidR="00A403D4" w:rsidRPr="0078308B" w:rsidRDefault="00A403D4" w:rsidP="00A403D4">
      <w:pPr>
        <w:jc w:val="both"/>
        <w:rPr>
          <w:rFonts w:ascii="Lato" w:hAnsi="Lato"/>
          <w:sz w:val="22"/>
          <w:szCs w:val="22"/>
          <w:lang w:val="af-ZA"/>
        </w:rPr>
      </w:pPr>
    </w:p>
    <w:p w14:paraId="217E108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Normativa reguladora</w:t>
      </w:r>
    </w:p>
    <w:p w14:paraId="7C4D5738" w14:textId="2422D6CA"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 xml:space="preserve">Bases especifiques d’autrejament de subvencions en diuèrsi airaus entar an </w:t>
      </w:r>
      <w:r w:rsidR="00EB379B" w:rsidRPr="0078308B">
        <w:rPr>
          <w:rFonts w:ascii="Lato" w:hAnsi="Lato"/>
          <w:bCs/>
          <w:sz w:val="22"/>
          <w:szCs w:val="22"/>
          <w:lang w:val="af-ZA"/>
        </w:rPr>
        <w:t>202</w:t>
      </w:r>
      <w:r w:rsidR="008C4635">
        <w:rPr>
          <w:rFonts w:ascii="Lato" w:hAnsi="Lato"/>
          <w:bCs/>
          <w:sz w:val="22"/>
          <w:szCs w:val="22"/>
          <w:lang w:val="af-ZA"/>
        </w:rPr>
        <w:t>5</w:t>
      </w:r>
      <w:r w:rsidR="004A68E6">
        <w:rPr>
          <w:rFonts w:ascii="Lato" w:hAnsi="Lato"/>
          <w:bCs/>
          <w:sz w:val="22"/>
          <w:szCs w:val="22"/>
          <w:lang w:val="af-ZA"/>
        </w:rPr>
        <w:t>.</w:t>
      </w:r>
    </w:p>
    <w:p w14:paraId="3E17FE6C" w14:textId="77777777" w:rsidR="0039368F" w:rsidRPr="0078308B" w:rsidRDefault="0039368F" w:rsidP="0039368F">
      <w:pPr>
        <w:jc w:val="both"/>
        <w:rPr>
          <w:rFonts w:ascii="Lato" w:hAnsi="Lato"/>
          <w:bCs/>
          <w:sz w:val="22"/>
          <w:szCs w:val="22"/>
          <w:lang w:val="af-ZA"/>
        </w:rPr>
      </w:pPr>
    </w:p>
    <w:p w14:paraId="39885179"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Crèdit pressupostari</w:t>
      </w:r>
    </w:p>
    <w:p w14:paraId="3DAA5970" w14:textId="6796CD69"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despena d’aguesta convocatòria anarà a cargue des partides 01.17</w:t>
      </w:r>
      <w:r w:rsidR="00F71CF5" w:rsidRPr="0078308B">
        <w:rPr>
          <w:rFonts w:ascii="Lato" w:hAnsi="Lato"/>
          <w:bCs/>
          <w:iCs/>
          <w:sz w:val="22"/>
          <w:szCs w:val="22"/>
          <w:lang w:val="af-ZA"/>
        </w:rPr>
        <w:t>0</w:t>
      </w:r>
      <w:r w:rsidRPr="0078308B">
        <w:rPr>
          <w:rFonts w:ascii="Lato" w:hAnsi="Lato"/>
          <w:bCs/>
          <w:iCs/>
          <w:sz w:val="22"/>
          <w:szCs w:val="22"/>
          <w:lang w:val="af-ZA"/>
        </w:rPr>
        <w:t>.489.00, 01.231</w:t>
      </w:r>
      <w:r w:rsidR="00EB379B" w:rsidRPr="0078308B">
        <w:rPr>
          <w:rFonts w:ascii="Lato" w:hAnsi="Lato"/>
          <w:bCs/>
          <w:iCs/>
          <w:sz w:val="22"/>
          <w:szCs w:val="22"/>
          <w:lang w:val="af-ZA"/>
        </w:rPr>
        <w:t>0</w:t>
      </w:r>
      <w:r w:rsidRPr="0078308B">
        <w:rPr>
          <w:rFonts w:ascii="Lato" w:hAnsi="Lato"/>
          <w:bCs/>
          <w:iCs/>
          <w:sz w:val="22"/>
          <w:szCs w:val="22"/>
          <w:lang w:val="af-ZA"/>
        </w:rPr>
        <w:t>.489.00, 01.231</w:t>
      </w:r>
      <w:r w:rsidR="00A80214">
        <w:rPr>
          <w:rFonts w:ascii="Lato" w:hAnsi="Lato"/>
          <w:bCs/>
          <w:iCs/>
          <w:sz w:val="22"/>
          <w:szCs w:val="22"/>
          <w:lang w:val="af-ZA"/>
        </w:rPr>
        <w:t>2</w:t>
      </w:r>
      <w:r w:rsidRPr="0078308B">
        <w:rPr>
          <w:rFonts w:ascii="Lato" w:hAnsi="Lato"/>
          <w:bCs/>
          <w:iCs/>
          <w:sz w:val="22"/>
          <w:szCs w:val="22"/>
          <w:lang w:val="af-ZA"/>
        </w:rPr>
        <w:t>.</w:t>
      </w:r>
      <w:r w:rsidR="00A80214">
        <w:rPr>
          <w:rFonts w:ascii="Lato" w:hAnsi="Lato"/>
          <w:bCs/>
          <w:iCs/>
          <w:sz w:val="22"/>
          <w:szCs w:val="22"/>
          <w:lang w:val="af-ZA"/>
        </w:rPr>
        <w:t xml:space="preserve">489.00 </w:t>
      </w:r>
      <w:r w:rsidRPr="0078308B">
        <w:rPr>
          <w:rFonts w:ascii="Lato" w:hAnsi="Lato"/>
          <w:bCs/>
          <w:iCs/>
          <w:sz w:val="22"/>
          <w:szCs w:val="22"/>
          <w:lang w:val="af-ZA"/>
        </w:rPr>
        <w:t>e 01.432.489.00 deth pressupòst deth Conselh Generau d'Aran</w:t>
      </w:r>
    </w:p>
    <w:p w14:paraId="4B35E64B" w14:textId="77777777" w:rsidR="0039368F" w:rsidRPr="0078308B" w:rsidRDefault="0039368F" w:rsidP="0039368F">
      <w:pPr>
        <w:jc w:val="both"/>
        <w:rPr>
          <w:rFonts w:ascii="Lato" w:hAnsi="Lato"/>
          <w:bCs/>
          <w:sz w:val="22"/>
          <w:szCs w:val="22"/>
          <w:lang w:val="af-ZA"/>
        </w:rPr>
      </w:pPr>
    </w:p>
    <w:p w14:paraId="6DD0A57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Objècte, condicions e finalitat</w:t>
      </w:r>
    </w:p>
    <w:p w14:paraId="78686E04" w14:textId="19469548"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Era concession d’ajudes e subvencions economiques qu’autr</w:t>
      </w:r>
      <w:r w:rsidR="005E07B6">
        <w:rPr>
          <w:rFonts w:ascii="Lato" w:hAnsi="Lato"/>
          <w:bCs/>
          <w:sz w:val="22"/>
          <w:szCs w:val="22"/>
          <w:lang w:val="af-ZA"/>
        </w:rPr>
        <w:t>è</w:t>
      </w:r>
      <w:r w:rsidRPr="0078308B">
        <w:rPr>
          <w:rFonts w:ascii="Lato" w:hAnsi="Lato"/>
          <w:bCs/>
          <w:sz w:val="22"/>
          <w:szCs w:val="22"/>
          <w:lang w:val="af-ZA"/>
        </w:rPr>
        <w:t>ge eth Conselh Generau d’Aran enes airaus de: miei ambient, accion sociau, joeness</w:t>
      </w:r>
      <w:r w:rsidR="00A80214">
        <w:rPr>
          <w:rFonts w:ascii="Lato" w:hAnsi="Lato"/>
          <w:bCs/>
          <w:sz w:val="22"/>
          <w:szCs w:val="22"/>
          <w:lang w:val="af-ZA"/>
        </w:rPr>
        <w:t>a</w:t>
      </w:r>
      <w:r w:rsidRPr="0078308B">
        <w:rPr>
          <w:rFonts w:ascii="Lato" w:hAnsi="Lato"/>
          <w:bCs/>
          <w:sz w:val="22"/>
          <w:szCs w:val="22"/>
          <w:lang w:val="af-ZA"/>
        </w:rPr>
        <w:t xml:space="preserve"> e promocion toristica ena Val d’Aran.</w:t>
      </w:r>
    </w:p>
    <w:p w14:paraId="59517AAD" w14:textId="77777777" w:rsidR="00F71CF5" w:rsidRPr="0078308B" w:rsidRDefault="00F71CF5" w:rsidP="00436392">
      <w:pPr>
        <w:jc w:val="both"/>
        <w:rPr>
          <w:rFonts w:ascii="Lato" w:hAnsi="Lato"/>
          <w:bCs/>
          <w:sz w:val="22"/>
          <w:szCs w:val="22"/>
          <w:lang w:val="af-ZA"/>
        </w:rPr>
      </w:pPr>
    </w:p>
    <w:p w14:paraId="25DC15FE" w14:textId="0A8F5661"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àmbit temporau d’execucion des activitats a realizar comprenerà eth tèrme comprenut entre er 1 de gèr de 20</w:t>
      </w:r>
      <w:r w:rsidR="004A75A5" w:rsidRPr="0078308B">
        <w:rPr>
          <w:rFonts w:ascii="Lato" w:hAnsi="Lato"/>
          <w:bCs/>
          <w:sz w:val="22"/>
          <w:szCs w:val="22"/>
          <w:lang w:val="af-ZA"/>
        </w:rPr>
        <w:t>2</w:t>
      </w:r>
      <w:r w:rsidR="008C4635">
        <w:rPr>
          <w:rFonts w:ascii="Lato" w:hAnsi="Lato"/>
          <w:bCs/>
          <w:sz w:val="22"/>
          <w:szCs w:val="22"/>
          <w:lang w:val="af-ZA"/>
        </w:rPr>
        <w:t>5</w:t>
      </w:r>
      <w:r w:rsidRPr="0078308B">
        <w:rPr>
          <w:rFonts w:ascii="Lato" w:hAnsi="Lato"/>
          <w:bCs/>
          <w:sz w:val="22"/>
          <w:szCs w:val="22"/>
          <w:lang w:val="af-ZA"/>
        </w:rPr>
        <w:t xml:space="preserve"> e eth 31 de deseme de 20</w:t>
      </w:r>
      <w:r w:rsidR="004A75A5" w:rsidRPr="0078308B">
        <w:rPr>
          <w:rFonts w:ascii="Lato" w:hAnsi="Lato"/>
          <w:bCs/>
          <w:sz w:val="22"/>
          <w:szCs w:val="22"/>
          <w:lang w:val="af-ZA"/>
        </w:rPr>
        <w:t>2</w:t>
      </w:r>
      <w:r w:rsidR="008C4635">
        <w:rPr>
          <w:rFonts w:ascii="Lato" w:hAnsi="Lato"/>
          <w:bCs/>
          <w:sz w:val="22"/>
          <w:szCs w:val="22"/>
          <w:lang w:val="af-ZA"/>
        </w:rPr>
        <w:t>5</w:t>
      </w:r>
      <w:r w:rsidRPr="0078308B">
        <w:rPr>
          <w:rFonts w:ascii="Lato" w:hAnsi="Lato"/>
          <w:bCs/>
          <w:sz w:val="22"/>
          <w:szCs w:val="22"/>
          <w:lang w:val="af-ZA"/>
        </w:rPr>
        <w:t>.</w:t>
      </w:r>
    </w:p>
    <w:p w14:paraId="07446E45" w14:textId="77777777" w:rsidR="0039368F" w:rsidRPr="0078308B" w:rsidRDefault="0039368F" w:rsidP="0039368F">
      <w:pPr>
        <w:jc w:val="both"/>
        <w:rPr>
          <w:rFonts w:ascii="Lato" w:hAnsi="Lato"/>
          <w:bCs/>
          <w:sz w:val="22"/>
          <w:szCs w:val="22"/>
          <w:lang w:val="af-ZA"/>
        </w:rPr>
      </w:pPr>
    </w:p>
    <w:p w14:paraId="6746FAF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Règim d’autrejament</w:t>
      </w:r>
    </w:p>
    <w:p w14:paraId="2917EFBD"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Concurréncia competitiva</w:t>
      </w:r>
    </w:p>
    <w:p w14:paraId="1654FD1B" w14:textId="77777777" w:rsidR="0039368F" w:rsidRPr="0078308B" w:rsidRDefault="0039368F" w:rsidP="0039368F">
      <w:pPr>
        <w:jc w:val="both"/>
        <w:rPr>
          <w:rFonts w:ascii="Lato" w:hAnsi="Lato"/>
          <w:bCs/>
          <w:sz w:val="22"/>
          <w:szCs w:val="22"/>
          <w:lang w:val="af-ZA"/>
        </w:rPr>
      </w:pPr>
    </w:p>
    <w:p w14:paraId="557EA74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Requisits des beneficiaris entà sollicitar era subvencion</w:t>
      </w:r>
    </w:p>
    <w:p w14:paraId="76E56BDF"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Es que mèrquen es apartats </w:t>
      </w:r>
      <w:r w:rsidR="00F71CF5" w:rsidRPr="0078308B">
        <w:rPr>
          <w:rFonts w:ascii="Lato" w:hAnsi="Lato"/>
          <w:bCs/>
          <w:sz w:val="22"/>
          <w:szCs w:val="22"/>
          <w:lang w:val="af-ZA"/>
        </w:rPr>
        <w:t>5 e 6</w:t>
      </w:r>
      <w:r w:rsidRPr="0078308B">
        <w:rPr>
          <w:rFonts w:ascii="Lato" w:hAnsi="Lato"/>
          <w:bCs/>
          <w:sz w:val="22"/>
          <w:szCs w:val="22"/>
          <w:lang w:val="af-ZA"/>
        </w:rPr>
        <w:t xml:space="preserve"> des bases especifiques</w:t>
      </w:r>
    </w:p>
    <w:p w14:paraId="5A68329C" w14:textId="77777777" w:rsidR="0039368F" w:rsidRPr="0078308B" w:rsidRDefault="0039368F" w:rsidP="0039368F">
      <w:pPr>
        <w:jc w:val="both"/>
        <w:rPr>
          <w:rFonts w:ascii="Lato" w:hAnsi="Lato"/>
          <w:bCs/>
          <w:sz w:val="22"/>
          <w:szCs w:val="22"/>
          <w:lang w:val="af-ZA"/>
        </w:rPr>
      </w:pPr>
    </w:p>
    <w:p w14:paraId="6A6A7A6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Organs competents entara instruccion e resolucion deth procediment</w:t>
      </w:r>
    </w:p>
    <w:p w14:paraId="11E62180" w14:textId="77777777"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instruccion se realizarà per part des Departaments deth Conselh Generau d'Aran relacionats damb er ambit concret dera actuacion, e serà eth Conselh de Govèrn deth Conselh Generau d'Aran qui resolverà era convocatòria mejançant resolucion motivada.</w:t>
      </w:r>
    </w:p>
    <w:p w14:paraId="449FF6CE" w14:textId="77777777" w:rsidR="0039368F" w:rsidRPr="0078308B" w:rsidRDefault="0039368F" w:rsidP="0039368F">
      <w:pPr>
        <w:jc w:val="both"/>
        <w:rPr>
          <w:rFonts w:ascii="Lato" w:hAnsi="Lato"/>
          <w:bCs/>
          <w:sz w:val="22"/>
          <w:szCs w:val="22"/>
          <w:lang w:val="af-ZA"/>
        </w:rPr>
      </w:pPr>
    </w:p>
    <w:p w14:paraId="47CC055E"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presentacion de sollicituds</w:t>
      </w:r>
    </w:p>
    <w:p w14:paraId="78F6BA64" w14:textId="45CFA93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Enquiath </w:t>
      </w:r>
      <w:r w:rsidR="00964F82" w:rsidRPr="0078308B">
        <w:rPr>
          <w:rFonts w:ascii="Lato" w:hAnsi="Lato"/>
          <w:bCs/>
          <w:sz w:val="22"/>
          <w:szCs w:val="22"/>
          <w:lang w:val="af-ZA"/>
        </w:rPr>
        <w:t xml:space="preserve">30 de junh </w:t>
      </w:r>
      <w:r w:rsidR="00EB379B" w:rsidRPr="0078308B">
        <w:rPr>
          <w:rFonts w:ascii="Lato" w:hAnsi="Lato"/>
          <w:bCs/>
          <w:sz w:val="22"/>
          <w:szCs w:val="22"/>
          <w:lang w:val="af-ZA"/>
        </w:rPr>
        <w:t>de 202</w:t>
      </w:r>
      <w:r w:rsidR="008C4635">
        <w:rPr>
          <w:rFonts w:ascii="Lato" w:hAnsi="Lato"/>
          <w:bCs/>
          <w:sz w:val="22"/>
          <w:szCs w:val="22"/>
          <w:lang w:val="af-ZA"/>
        </w:rPr>
        <w:t>5</w:t>
      </w:r>
    </w:p>
    <w:p w14:paraId="2C5986F7" w14:textId="77777777" w:rsidR="0039368F" w:rsidRPr="0078308B" w:rsidRDefault="0039368F" w:rsidP="0039368F">
      <w:pPr>
        <w:jc w:val="both"/>
        <w:rPr>
          <w:rFonts w:ascii="Lato" w:hAnsi="Lato"/>
          <w:bCs/>
          <w:sz w:val="22"/>
          <w:szCs w:val="22"/>
          <w:u w:val="single"/>
          <w:lang w:val="af-ZA"/>
        </w:rPr>
      </w:pPr>
    </w:p>
    <w:p w14:paraId="019B764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resolucion e notificacion</w:t>
      </w:r>
    </w:p>
    <w:p w14:paraId="4415D671" w14:textId="77777777" w:rsidR="0039368F" w:rsidRPr="0078308B" w:rsidRDefault="004A75A5" w:rsidP="0039368F">
      <w:pPr>
        <w:jc w:val="both"/>
        <w:rPr>
          <w:rFonts w:ascii="Lato" w:hAnsi="Lato"/>
          <w:bCs/>
          <w:sz w:val="22"/>
          <w:szCs w:val="22"/>
          <w:lang w:val="af-ZA"/>
        </w:rPr>
      </w:pPr>
      <w:r w:rsidRPr="0078308B">
        <w:rPr>
          <w:rFonts w:ascii="Lato" w:hAnsi="Lato"/>
          <w:bCs/>
          <w:sz w:val="22"/>
          <w:szCs w:val="22"/>
          <w:lang w:val="af-ZA"/>
        </w:rPr>
        <w:t>Tres</w:t>
      </w:r>
      <w:r w:rsidR="0039368F" w:rsidRPr="0078308B">
        <w:rPr>
          <w:rFonts w:ascii="Lato" w:hAnsi="Lato"/>
          <w:bCs/>
          <w:sz w:val="22"/>
          <w:szCs w:val="22"/>
          <w:lang w:val="af-ZA"/>
        </w:rPr>
        <w:t xml:space="preserve"> (</w:t>
      </w:r>
      <w:r w:rsidRPr="0078308B">
        <w:rPr>
          <w:rFonts w:ascii="Lato" w:hAnsi="Lato"/>
          <w:bCs/>
          <w:sz w:val="22"/>
          <w:szCs w:val="22"/>
          <w:lang w:val="af-ZA"/>
        </w:rPr>
        <w:t>3</w:t>
      </w:r>
      <w:r w:rsidR="0039368F" w:rsidRPr="0078308B">
        <w:rPr>
          <w:rFonts w:ascii="Lato" w:hAnsi="Lato"/>
          <w:bCs/>
          <w:sz w:val="22"/>
          <w:szCs w:val="22"/>
          <w:lang w:val="af-ZA"/>
        </w:rPr>
        <w:t>) mesi des dera finalizacion deth tèrme de presentacion de sollicituds</w:t>
      </w:r>
    </w:p>
    <w:p w14:paraId="14D07390" w14:textId="77777777" w:rsidR="0039368F" w:rsidRPr="0078308B" w:rsidRDefault="0039368F" w:rsidP="0039368F">
      <w:pPr>
        <w:jc w:val="both"/>
        <w:rPr>
          <w:rFonts w:ascii="Lato" w:hAnsi="Lato"/>
          <w:bCs/>
          <w:sz w:val="22"/>
          <w:szCs w:val="22"/>
          <w:lang w:val="af-ZA"/>
        </w:rPr>
      </w:pPr>
    </w:p>
    <w:p w14:paraId="1BEE175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Documentacion e informacion qu’aurà d’incl</w:t>
      </w:r>
      <w:r w:rsidR="00ED1B02">
        <w:rPr>
          <w:rFonts w:ascii="Lato" w:hAnsi="Lato"/>
          <w:bCs/>
          <w:sz w:val="22"/>
          <w:szCs w:val="22"/>
          <w:u w:val="single"/>
          <w:lang w:val="af-ZA"/>
        </w:rPr>
        <w:t>u</w:t>
      </w:r>
      <w:r w:rsidRPr="0078308B">
        <w:rPr>
          <w:rFonts w:ascii="Lato" w:hAnsi="Lato"/>
          <w:bCs/>
          <w:sz w:val="22"/>
          <w:szCs w:val="22"/>
          <w:u w:val="single"/>
          <w:lang w:val="af-ZA"/>
        </w:rPr>
        <w:t>dir era peticion</w:t>
      </w:r>
    </w:p>
    <w:p w14:paraId="1801DE50"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Se determinen en article 7au des bases especifiques</w:t>
      </w:r>
    </w:p>
    <w:p w14:paraId="1ABA7303" w14:textId="77777777" w:rsidR="0039368F" w:rsidRPr="0078308B" w:rsidRDefault="0039368F" w:rsidP="0039368F">
      <w:pPr>
        <w:jc w:val="both"/>
        <w:rPr>
          <w:rFonts w:ascii="Lato" w:hAnsi="Lato"/>
          <w:bCs/>
          <w:sz w:val="22"/>
          <w:szCs w:val="22"/>
          <w:lang w:val="af-ZA"/>
        </w:rPr>
      </w:pPr>
    </w:p>
    <w:p w14:paraId="7DDB0CA8"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Critèris d’avaloracion des sollicituds</w:t>
      </w:r>
    </w:p>
    <w:p w14:paraId="57818FAD" w14:textId="77777777" w:rsidR="0039368F" w:rsidRPr="0078308B" w:rsidRDefault="00F71CF5" w:rsidP="0039368F">
      <w:pPr>
        <w:jc w:val="both"/>
        <w:rPr>
          <w:rFonts w:ascii="Lato" w:hAnsi="Lato"/>
          <w:bCs/>
          <w:sz w:val="22"/>
          <w:szCs w:val="22"/>
          <w:lang w:val="af-ZA"/>
        </w:rPr>
      </w:pPr>
      <w:r w:rsidRPr="0078308B">
        <w:rPr>
          <w:rFonts w:ascii="Lato" w:hAnsi="Lato"/>
          <w:bCs/>
          <w:sz w:val="22"/>
          <w:szCs w:val="22"/>
          <w:lang w:val="af-ZA"/>
        </w:rPr>
        <w:t>Se determinen en article 9</w:t>
      </w:r>
      <w:r w:rsidR="0039368F" w:rsidRPr="0078308B">
        <w:rPr>
          <w:rFonts w:ascii="Lato" w:hAnsi="Lato"/>
          <w:bCs/>
          <w:sz w:val="22"/>
          <w:szCs w:val="22"/>
          <w:lang w:val="af-ZA"/>
        </w:rPr>
        <w:t>au des bases especifiques</w:t>
      </w:r>
    </w:p>
    <w:p w14:paraId="2071C96D" w14:textId="77777777" w:rsidR="0039368F" w:rsidRPr="0078308B" w:rsidRDefault="0039368F" w:rsidP="0039368F">
      <w:pPr>
        <w:jc w:val="both"/>
        <w:rPr>
          <w:rFonts w:ascii="Lato" w:hAnsi="Lato"/>
          <w:bCs/>
          <w:sz w:val="22"/>
          <w:szCs w:val="22"/>
          <w:lang w:val="af-ZA"/>
        </w:rPr>
      </w:pPr>
    </w:p>
    <w:p w14:paraId="48490B7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Regim de recorsi.</w:t>
      </w:r>
    </w:p>
    <w:p w14:paraId="3549251A"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acòrd de resolucion dera convocatòria met fin ara via administrativa</w:t>
      </w:r>
    </w:p>
    <w:p w14:paraId="5221269E" w14:textId="77777777" w:rsidR="0039368F" w:rsidRPr="0078308B" w:rsidRDefault="0039368F" w:rsidP="0039368F">
      <w:pPr>
        <w:jc w:val="both"/>
        <w:rPr>
          <w:rFonts w:ascii="Lato" w:hAnsi="Lato"/>
          <w:bCs/>
          <w:sz w:val="22"/>
          <w:szCs w:val="22"/>
          <w:lang w:val="af-ZA"/>
        </w:rPr>
      </w:pPr>
    </w:p>
    <w:p w14:paraId="5CD362D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lastRenderedPageBreak/>
        <w:t>Mieis de publicitat</w:t>
      </w:r>
    </w:p>
    <w:p w14:paraId="3484FF4C" w14:textId="77777777" w:rsidR="0039368F" w:rsidRPr="0078308B" w:rsidRDefault="0039368F" w:rsidP="00291693">
      <w:pPr>
        <w:jc w:val="both"/>
        <w:rPr>
          <w:rFonts w:ascii="Lato" w:hAnsi="Lato"/>
          <w:bCs/>
          <w:sz w:val="22"/>
          <w:szCs w:val="22"/>
          <w:lang w:val="af-ZA"/>
        </w:rPr>
      </w:pPr>
      <w:r w:rsidRPr="0078308B">
        <w:rPr>
          <w:rFonts w:ascii="Lato" w:hAnsi="Lato"/>
          <w:bCs/>
          <w:sz w:val="22"/>
          <w:szCs w:val="22"/>
          <w:lang w:val="af-ZA"/>
        </w:rPr>
        <w:t>BOP de Lleida e ena sedença electronica deth Conselh Generau d'Aran (</w:t>
      </w:r>
      <w:hyperlink r:id="rId7" w:history="1">
        <w:r w:rsidR="00291693" w:rsidRPr="0078308B">
          <w:rPr>
            <w:rStyle w:val="Enlla"/>
            <w:rFonts w:ascii="Lato" w:hAnsi="Lato"/>
            <w:bCs/>
            <w:iCs/>
            <w:color w:val="auto"/>
            <w:sz w:val="22"/>
            <w:szCs w:val="22"/>
            <w:lang w:val="af-ZA"/>
          </w:rPr>
          <w:t>https://tauler.seu.cat/inici.do?idens=8103980001</w:t>
        </w:r>
      </w:hyperlink>
      <w:r w:rsidRPr="0078308B">
        <w:rPr>
          <w:rFonts w:ascii="Lato" w:hAnsi="Lato"/>
          <w:bCs/>
          <w:sz w:val="22"/>
          <w:szCs w:val="22"/>
          <w:lang w:val="af-ZA"/>
        </w:rPr>
        <w:t>)</w:t>
      </w:r>
    </w:p>
    <w:p w14:paraId="6D42CADE" w14:textId="77777777" w:rsidR="0039368F" w:rsidRPr="0078308B" w:rsidRDefault="0039368F" w:rsidP="0039368F">
      <w:pPr>
        <w:jc w:val="both"/>
        <w:rPr>
          <w:rFonts w:ascii="Lato" w:hAnsi="Lato"/>
          <w:bCs/>
          <w:sz w:val="22"/>
          <w:szCs w:val="22"/>
          <w:lang w:val="af-ZA"/>
        </w:rPr>
      </w:pPr>
    </w:p>
    <w:p w14:paraId="366D92B2" w14:textId="77777777" w:rsidR="008038EE" w:rsidRPr="0078308B" w:rsidRDefault="008038EE" w:rsidP="0039368F">
      <w:pPr>
        <w:jc w:val="both"/>
        <w:rPr>
          <w:rFonts w:ascii="Lato" w:hAnsi="Lato"/>
          <w:bCs/>
          <w:sz w:val="22"/>
          <w:szCs w:val="22"/>
          <w:u w:val="single"/>
          <w:lang w:val="af-ZA"/>
        </w:rPr>
      </w:pPr>
    </w:p>
    <w:p w14:paraId="24A18DC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Publicitat des bases</w:t>
      </w:r>
    </w:p>
    <w:p w14:paraId="64C9FB30" w14:textId="4A7AB12D"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Es bases espec</w:t>
      </w:r>
      <w:r w:rsidR="005E07B6">
        <w:rPr>
          <w:rFonts w:ascii="Lato" w:hAnsi="Lato"/>
          <w:bCs/>
          <w:sz w:val="22"/>
          <w:szCs w:val="22"/>
          <w:lang w:val="af-ZA"/>
        </w:rPr>
        <w:t>i</w:t>
      </w:r>
      <w:r w:rsidRPr="0078308B">
        <w:rPr>
          <w:rFonts w:ascii="Lato" w:hAnsi="Lato"/>
          <w:bCs/>
          <w:sz w:val="22"/>
          <w:szCs w:val="22"/>
          <w:lang w:val="af-ZA"/>
        </w:rPr>
        <w:t xml:space="preserve">fiques entara convocatòria de subvencions </w:t>
      </w:r>
      <w:r w:rsidR="00F71CF5" w:rsidRPr="0078308B">
        <w:rPr>
          <w:rFonts w:ascii="Lato" w:hAnsi="Lato"/>
          <w:bCs/>
          <w:sz w:val="22"/>
          <w:szCs w:val="22"/>
          <w:lang w:val="af-ZA"/>
        </w:rPr>
        <w:t>enes diuèrsi airaus</w:t>
      </w:r>
      <w:r w:rsidRPr="0078308B">
        <w:rPr>
          <w:rFonts w:ascii="Lato" w:hAnsi="Lato"/>
          <w:bCs/>
          <w:sz w:val="22"/>
          <w:szCs w:val="22"/>
          <w:lang w:val="af-ZA"/>
        </w:rPr>
        <w:t xml:space="preserve"> entar an 2</w:t>
      </w:r>
      <w:r w:rsidR="004A75A5" w:rsidRPr="0078308B">
        <w:rPr>
          <w:rFonts w:ascii="Lato" w:hAnsi="Lato"/>
          <w:bCs/>
          <w:sz w:val="22"/>
          <w:szCs w:val="22"/>
          <w:lang w:val="af-ZA"/>
        </w:rPr>
        <w:t>0</w:t>
      </w:r>
      <w:r w:rsidR="00EB379B" w:rsidRPr="0078308B">
        <w:rPr>
          <w:rFonts w:ascii="Lato" w:hAnsi="Lato"/>
          <w:bCs/>
          <w:sz w:val="22"/>
          <w:szCs w:val="22"/>
          <w:lang w:val="af-ZA"/>
        </w:rPr>
        <w:t>2</w:t>
      </w:r>
      <w:r w:rsidR="008C4635">
        <w:rPr>
          <w:rFonts w:ascii="Lato" w:hAnsi="Lato"/>
          <w:bCs/>
          <w:sz w:val="22"/>
          <w:szCs w:val="22"/>
          <w:lang w:val="af-ZA"/>
        </w:rPr>
        <w:t>5</w:t>
      </w:r>
      <w:r w:rsidRPr="0078308B">
        <w:rPr>
          <w:rFonts w:ascii="Lato" w:hAnsi="Lato"/>
          <w:bCs/>
          <w:sz w:val="22"/>
          <w:szCs w:val="22"/>
          <w:lang w:val="af-ZA"/>
        </w:rPr>
        <w:t xml:space="preserve"> publicades damb aguesta convocatòria se sotmeten a informacion publica per tèrme de vint (20) dies, a compdar de londeman ara publicacion d’aguest an</w:t>
      </w:r>
      <w:r w:rsidR="005E07B6">
        <w:rPr>
          <w:rFonts w:ascii="Lato" w:hAnsi="Lato"/>
          <w:bCs/>
          <w:sz w:val="22"/>
          <w:szCs w:val="22"/>
          <w:lang w:val="af-ZA"/>
        </w:rPr>
        <w:t>o</w:t>
      </w:r>
      <w:r w:rsidRPr="0078308B">
        <w:rPr>
          <w:rFonts w:ascii="Lato" w:hAnsi="Lato"/>
          <w:bCs/>
          <w:sz w:val="22"/>
          <w:szCs w:val="22"/>
          <w:lang w:val="af-ZA"/>
        </w:rPr>
        <w:t xml:space="preserve">nci en BOP e en taulèr d’anoncis dera </w:t>
      </w:r>
      <w:r w:rsidR="005E07B6">
        <w:rPr>
          <w:rFonts w:ascii="Lato" w:hAnsi="Lato"/>
          <w:bCs/>
          <w:sz w:val="22"/>
          <w:szCs w:val="22"/>
          <w:lang w:val="af-ZA"/>
        </w:rPr>
        <w:t>C</w:t>
      </w:r>
      <w:r w:rsidRPr="0078308B">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33B65B19" w14:textId="77777777" w:rsidR="00A403D4" w:rsidRPr="0078308B" w:rsidRDefault="00A403D4" w:rsidP="00A403D4">
      <w:pPr>
        <w:jc w:val="both"/>
        <w:rPr>
          <w:rFonts w:ascii="Lato" w:hAnsi="Lato"/>
          <w:b/>
          <w:bCs/>
          <w:sz w:val="22"/>
          <w:szCs w:val="22"/>
          <w:lang w:val="af-ZA"/>
        </w:rPr>
      </w:pPr>
    </w:p>
    <w:p w14:paraId="75D18ED1" w14:textId="77D85333" w:rsidR="00964F82" w:rsidRDefault="00964F82" w:rsidP="00D928BC">
      <w:pPr>
        <w:ind w:left="567" w:right="567"/>
        <w:jc w:val="center"/>
        <w:rPr>
          <w:rFonts w:ascii="Lato" w:hAnsi="Lato"/>
          <w:b/>
          <w:bCs/>
          <w:i/>
          <w:iCs/>
          <w:sz w:val="20"/>
          <w:szCs w:val="22"/>
          <w:lang w:val="af-ZA" w:eastAsia="es-ES_tradnl"/>
        </w:rPr>
      </w:pPr>
      <w:r w:rsidRPr="0078308B">
        <w:rPr>
          <w:rFonts w:ascii="Lato" w:hAnsi="Lato"/>
          <w:bCs/>
          <w:iCs/>
          <w:sz w:val="22"/>
          <w:szCs w:val="24"/>
          <w:lang w:val="af-ZA"/>
        </w:rPr>
        <w:t>“</w:t>
      </w:r>
      <w:r w:rsidRPr="0078308B">
        <w:rPr>
          <w:rFonts w:ascii="Lato" w:hAnsi="Lato"/>
          <w:b/>
          <w:bCs/>
          <w:i/>
          <w:iCs/>
          <w:sz w:val="20"/>
          <w:szCs w:val="22"/>
          <w:lang w:val="af-ZA" w:eastAsia="es-ES_tradnl"/>
        </w:rPr>
        <w:t xml:space="preserve">BASES ESPECIFIQUES ENTARA CONCESSION DE SUBVENCIONS EN DIUÈRSI AIRAUS ENTAR AN </w:t>
      </w:r>
      <w:r w:rsidR="00D928BC">
        <w:rPr>
          <w:rFonts w:ascii="Lato" w:hAnsi="Lato"/>
          <w:b/>
          <w:bCs/>
          <w:i/>
          <w:iCs/>
          <w:sz w:val="20"/>
          <w:szCs w:val="22"/>
          <w:lang w:val="af-ZA" w:eastAsia="es-ES_tradnl"/>
        </w:rPr>
        <w:t>202</w:t>
      </w:r>
      <w:r w:rsidR="008C4635">
        <w:rPr>
          <w:rFonts w:ascii="Lato" w:hAnsi="Lato"/>
          <w:b/>
          <w:bCs/>
          <w:i/>
          <w:iCs/>
          <w:sz w:val="20"/>
          <w:szCs w:val="22"/>
          <w:lang w:val="af-ZA" w:eastAsia="es-ES_tradnl"/>
        </w:rPr>
        <w:t>5</w:t>
      </w:r>
    </w:p>
    <w:p w14:paraId="0360E5BC" w14:textId="77777777" w:rsidR="00D928BC" w:rsidRPr="0078308B" w:rsidRDefault="00D928BC" w:rsidP="00D928BC">
      <w:pPr>
        <w:ind w:left="567" w:right="567"/>
        <w:jc w:val="center"/>
        <w:rPr>
          <w:rFonts w:ascii="Lato" w:hAnsi="Lato"/>
          <w:i/>
          <w:iCs/>
          <w:sz w:val="20"/>
          <w:szCs w:val="22"/>
          <w:lang w:val="af-ZA" w:eastAsia="es-ES_tradnl"/>
        </w:rPr>
      </w:pPr>
    </w:p>
    <w:p w14:paraId="49612C5A"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bCs/>
          <w:i/>
          <w:iCs/>
          <w:sz w:val="20"/>
          <w:szCs w:val="22"/>
          <w:lang w:val="af-ZA" w:eastAsia="es-ES_tradnl"/>
        </w:rPr>
        <w:t>Article 1</w:t>
      </w:r>
      <w:r w:rsidRPr="00D0361C">
        <w:rPr>
          <w:rFonts w:ascii="Lato" w:hAnsi="Lato"/>
          <w:i/>
          <w:iCs/>
          <w:sz w:val="20"/>
          <w:szCs w:val="22"/>
          <w:lang w:val="af-ZA" w:eastAsia="es-ES_tradnl"/>
        </w:rPr>
        <w:t>.- Objècte</w:t>
      </w:r>
    </w:p>
    <w:p w14:paraId="2FEF4533"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Er objècte d’aguestes bases ei regular era concession d’ajudes e subvencions economiques qu’autrege eth Conselh Generau d’Aran enes airaus de: miei ambient, accion sociau, joenessa e promocion toristica ena Val d’Aran.</w:t>
      </w:r>
    </w:p>
    <w:p w14:paraId="093E7A77" w14:textId="77777777" w:rsidR="00D0361C" w:rsidRPr="00D0361C" w:rsidRDefault="00D0361C" w:rsidP="00D0361C">
      <w:pPr>
        <w:ind w:left="567" w:right="567"/>
        <w:jc w:val="both"/>
        <w:rPr>
          <w:rFonts w:ascii="Lato" w:hAnsi="Lato"/>
          <w:i/>
          <w:iCs/>
          <w:sz w:val="20"/>
          <w:szCs w:val="22"/>
          <w:lang w:val="af-ZA" w:eastAsia="es-ES_tradnl"/>
        </w:rPr>
      </w:pPr>
    </w:p>
    <w:p w14:paraId="3CECDEE7"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2</w:t>
      </w:r>
      <w:r w:rsidRPr="00D0361C">
        <w:rPr>
          <w:rFonts w:ascii="Lato" w:hAnsi="Lato"/>
          <w:i/>
          <w:iCs/>
          <w:sz w:val="20"/>
          <w:szCs w:val="22"/>
          <w:lang w:val="af-ZA" w:eastAsia="es-ES_tradnl"/>
        </w:rPr>
        <w:t xml:space="preserve">.- </w:t>
      </w:r>
      <w:r w:rsidRPr="00D0361C">
        <w:rPr>
          <w:rFonts w:ascii="Lato" w:hAnsi="Lato"/>
          <w:i/>
          <w:sz w:val="20"/>
          <w:szCs w:val="22"/>
          <w:lang w:val="af-ZA" w:eastAsia="es-ES_tradnl"/>
        </w:rPr>
        <w:t>Procediment</w:t>
      </w:r>
    </w:p>
    <w:p w14:paraId="66301C2E"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Eth procedement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as diuèrsi departaments deth </w:t>
      </w:r>
      <w:smartTag w:uri="urn:schemas-microsoft-com:office:smarttags" w:element="PersonName">
        <w:smartTagPr>
          <w:attr w:name="ProductID" w:val="Conselh Generau"/>
        </w:smartTagPr>
        <w:r w:rsidRPr="00D0361C">
          <w:rPr>
            <w:rFonts w:ascii="Lato" w:hAnsi="Lato"/>
            <w:i/>
            <w:iCs/>
            <w:sz w:val="20"/>
            <w:szCs w:val="22"/>
            <w:lang w:val="af-ZA" w:eastAsia="es-ES_tradnl"/>
          </w:rPr>
          <w:t>Conselh Generau</w:t>
        </w:r>
      </w:smartTag>
      <w:r w:rsidRPr="00D0361C">
        <w:rPr>
          <w:rFonts w:ascii="Lato" w:hAnsi="Lato"/>
          <w:i/>
          <w:iCs/>
          <w:sz w:val="20"/>
          <w:szCs w:val="22"/>
          <w:lang w:val="af-ZA" w:eastAsia="es-ES_tradnl"/>
        </w:rPr>
        <w:t xml:space="preserve"> d’Aran competents enes airaus que se convòquen, e era sua resolucion, ara aprobacion der expedient per part dera Comission de Subvencions deth </w:t>
      </w:r>
      <w:smartTag w:uri="urn:schemas-microsoft-com:office:smarttags" w:element="PersonName">
        <w:smartTagPr>
          <w:attr w:name="ProductID" w:val="Conselh Generau"/>
        </w:smartTagPr>
        <w:r w:rsidRPr="00D0361C">
          <w:rPr>
            <w:rFonts w:ascii="Lato" w:hAnsi="Lato"/>
            <w:i/>
            <w:iCs/>
            <w:sz w:val="20"/>
            <w:szCs w:val="22"/>
            <w:lang w:val="af-ZA" w:eastAsia="es-ES_tradnl"/>
          </w:rPr>
          <w:t>Conselh Generau</w:t>
        </w:r>
      </w:smartTag>
      <w:r w:rsidRPr="00D0361C">
        <w:rPr>
          <w:rFonts w:ascii="Lato" w:hAnsi="Lato"/>
          <w:i/>
          <w:iCs/>
          <w:sz w:val="20"/>
          <w:szCs w:val="22"/>
          <w:lang w:val="af-ZA" w:eastAsia="es-ES_tradnl"/>
        </w:rPr>
        <w:t xml:space="preserve"> en session deth Conselh de Govèrn, prealable informe des diuèrsi Departaments deth Conselh Generau d’Aran competents.</w:t>
      </w:r>
    </w:p>
    <w:p w14:paraId="5EB60FDD" w14:textId="77777777" w:rsidR="00D0361C" w:rsidRPr="00D0361C" w:rsidRDefault="00D0361C" w:rsidP="00D0361C">
      <w:pPr>
        <w:ind w:left="567" w:right="567"/>
        <w:jc w:val="both"/>
        <w:rPr>
          <w:rFonts w:ascii="Lato" w:hAnsi="Lato"/>
          <w:i/>
          <w:iCs/>
          <w:sz w:val="20"/>
          <w:szCs w:val="22"/>
          <w:lang w:val="af-ZA" w:eastAsia="es-ES_tradnl"/>
        </w:rPr>
      </w:pPr>
    </w:p>
    <w:p w14:paraId="098B747E"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3</w:t>
      </w:r>
      <w:r w:rsidRPr="00D0361C">
        <w:rPr>
          <w:rFonts w:ascii="Lato" w:hAnsi="Lato"/>
          <w:i/>
          <w:iCs/>
          <w:sz w:val="20"/>
          <w:szCs w:val="22"/>
          <w:lang w:val="af-ZA" w:eastAsia="es-ES_tradnl"/>
        </w:rPr>
        <w:t xml:space="preserve">.- </w:t>
      </w:r>
      <w:r w:rsidRPr="00D0361C">
        <w:rPr>
          <w:rFonts w:ascii="Lato" w:hAnsi="Lato"/>
          <w:i/>
          <w:sz w:val="20"/>
          <w:szCs w:val="22"/>
          <w:lang w:val="af-ZA" w:eastAsia="es-ES_tradnl"/>
        </w:rPr>
        <w:t>Activitats subvencionables</w:t>
      </w:r>
    </w:p>
    <w:p w14:paraId="4600CC22" w14:textId="77777777" w:rsidR="00D0361C" w:rsidRPr="00D0361C" w:rsidRDefault="00D0361C" w:rsidP="00D0361C">
      <w:pPr>
        <w:numPr>
          <w:ilvl w:val="0"/>
          <w:numId w:val="27"/>
        </w:numPr>
        <w:ind w:right="567"/>
        <w:jc w:val="both"/>
        <w:rPr>
          <w:rFonts w:ascii="Lato" w:hAnsi="Lato"/>
          <w:i/>
          <w:iCs/>
          <w:sz w:val="20"/>
          <w:szCs w:val="22"/>
          <w:lang w:val="af-ZA"/>
        </w:rPr>
      </w:pPr>
      <w:r w:rsidRPr="00D0361C">
        <w:rPr>
          <w:rFonts w:ascii="Lato" w:hAnsi="Lato"/>
          <w:i/>
          <w:iCs/>
          <w:sz w:val="20"/>
          <w:szCs w:val="22"/>
          <w:lang w:val="af-ZA"/>
        </w:rPr>
        <w:t>Activitats de foment en ambit sociau ena Val d’Aran</w:t>
      </w:r>
    </w:p>
    <w:p w14:paraId="27A3FD55" w14:textId="77777777" w:rsidR="00D0361C" w:rsidRPr="00D0361C" w:rsidRDefault="00D0361C" w:rsidP="00D0361C">
      <w:pPr>
        <w:numPr>
          <w:ilvl w:val="0"/>
          <w:numId w:val="27"/>
        </w:numPr>
        <w:ind w:right="567"/>
        <w:jc w:val="both"/>
        <w:rPr>
          <w:rFonts w:ascii="Lato" w:hAnsi="Lato"/>
          <w:i/>
          <w:iCs/>
          <w:sz w:val="20"/>
          <w:szCs w:val="22"/>
          <w:lang w:val="af-ZA"/>
        </w:rPr>
      </w:pPr>
      <w:r w:rsidRPr="00D0361C">
        <w:rPr>
          <w:rFonts w:ascii="Lato" w:hAnsi="Lato"/>
          <w:i/>
          <w:iCs/>
          <w:sz w:val="20"/>
          <w:szCs w:val="22"/>
          <w:lang w:val="af-ZA"/>
        </w:rPr>
        <w:t>Activitats de foment en activitats tàs joeni</w:t>
      </w:r>
    </w:p>
    <w:p w14:paraId="593A7C92" w14:textId="77777777" w:rsidR="00D0361C" w:rsidRPr="00D0361C" w:rsidRDefault="00D0361C" w:rsidP="00D0361C">
      <w:pPr>
        <w:numPr>
          <w:ilvl w:val="0"/>
          <w:numId w:val="27"/>
        </w:numPr>
        <w:ind w:right="567"/>
        <w:jc w:val="both"/>
        <w:rPr>
          <w:rFonts w:ascii="Lato" w:hAnsi="Lato"/>
          <w:i/>
          <w:iCs/>
          <w:sz w:val="20"/>
          <w:szCs w:val="22"/>
          <w:lang w:val="af-ZA"/>
        </w:rPr>
      </w:pPr>
      <w:r w:rsidRPr="00D0361C">
        <w:rPr>
          <w:rFonts w:ascii="Lato" w:hAnsi="Lato"/>
          <w:i/>
          <w:iCs/>
          <w:sz w:val="20"/>
          <w:szCs w:val="22"/>
          <w:lang w:val="af-ZA"/>
        </w:rPr>
        <w:t>Activitats de foment deth miei ambient</w:t>
      </w:r>
    </w:p>
    <w:p w14:paraId="33C9CCF3" w14:textId="77777777" w:rsidR="00D0361C" w:rsidRPr="00D0361C" w:rsidRDefault="00D0361C" w:rsidP="00D0361C">
      <w:pPr>
        <w:numPr>
          <w:ilvl w:val="0"/>
          <w:numId w:val="27"/>
        </w:numPr>
        <w:ind w:right="567"/>
        <w:jc w:val="both"/>
        <w:rPr>
          <w:rFonts w:ascii="Lato" w:hAnsi="Lato"/>
          <w:i/>
          <w:iCs/>
          <w:sz w:val="20"/>
          <w:szCs w:val="22"/>
          <w:lang w:val="af-ZA"/>
        </w:rPr>
      </w:pPr>
      <w:r w:rsidRPr="00D0361C">
        <w:rPr>
          <w:rFonts w:ascii="Lato" w:hAnsi="Lato"/>
          <w:i/>
          <w:iCs/>
          <w:sz w:val="20"/>
          <w:szCs w:val="22"/>
          <w:lang w:val="af-ZA"/>
        </w:rPr>
        <w:t>Activitats de foment dera promocion toristica</w:t>
      </w:r>
    </w:p>
    <w:p w14:paraId="5FC84CEF" w14:textId="77777777" w:rsidR="00D0361C" w:rsidRPr="00D0361C" w:rsidRDefault="00D0361C" w:rsidP="00D0361C">
      <w:pPr>
        <w:ind w:left="567" w:right="567"/>
        <w:jc w:val="both"/>
        <w:rPr>
          <w:rFonts w:ascii="Lato" w:hAnsi="Lato"/>
          <w:i/>
          <w:iCs/>
          <w:sz w:val="20"/>
          <w:szCs w:val="22"/>
          <w:lang w:val="af-ZA" w:eastAsia="es-ES_tradnl"/>
        </w:rPr>
      </w:pPr>
    </w:p>
    <w:p w14:paraId="223C51AE"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estonguen directament relacionats damb era activitat subvencionada e siguen indispensables entara adequada preparacion o execucion d’aguesta. Non s’acceptaran coma despenes subvencionables es despenes protocollàries o representatives.</w:t>
      </w:r>
    </w:p>
    <w:p w14:paraId="7F16466A" w14:textId="77777777" w:rsidR="00D0361C" w:rsidRPr="00D0361C" w:rsidRDefault="00D0361C" w:rsidP="00D0361C">
      <w:pPr>
        <w:ind w:left="567" w:right="567"/>
        <w:jc w:val="both"/>
        <w:rPr>
          <w:rFonts w:ascii="Lato" w:hAnsi="Lato"/>
          <w:i/>
          <w:iCs/>
          <w:sz w:val="20"/>
          <w:szCs w:val="22"/>
          <w:lang w:val="af-ZA" w:eastAsia="es-ES_tradnl"/>
        </w:rPr>
      </w:pPr>
    </w:p>
    <w:p w14:paraId="14985848"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4</w:t>
      </w:r>
      <w:r w:rsidRPr="00D0361C">
        <w:rPr>
          <w:rFonts w:ascii="Lato" w:hAnsi="Lato"/>
          <w:i/>
          <w:iCs/>
          <w:sz w:val="20"/>
          <w:szCs w:val="22"/>
          <w:lang w:val="af-ZA" w:eastAsia="es-ES_tradnl"/>
        </w:rPr>
        <w:t xml:space="preserve">.- </w:t>
      </w:r>
      <w:r w:rsidRPr="00D0361C">
        <w:rPr>
          <w:rFonts w:ascii="Lato" w:hAnsi="Lato"/>
          <w:i/>
          <w:sz w:val="20"/>
          <w:szCs w:val="22"/>
          <w:lang w:val="af-ZA" w:eastAsia="es-ES_tradnl"/>
        </w:rPr>
        <w:t>Impòrt des subvencions</w:t>
      </w:r>
    </w:p>
    <w:p w14:paraId="337F7ABA"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3C9410BB"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Se poderàn autrejar subvencions enquiath 75% deth còst dera activitat. Non se subvencionaràn mès de dues peticions per entitat laguens d’aguesta linha de subvencions.</w:t>
      </w:r>
    </w:p>
    <w:p w14:paraId="1752A3A3"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lastRenderedPageBreak/>
        <w:t>Aguesta linha de subvencions ei compatibla damb d’autes subvencions, ajuts, ingrèssi o recorsi entara madeisha finalitat, tostemp e quan er impòrt de totes ères non supère eth còst dera activitat subvencionada.</w:t>
      </w:r>
    </w:p>
    <w:p w14:paraId="585C658D"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Aguesta linha de subvencions ei incompatibla damb d’autes subvencions, ajuts, ingrèssi o recorsi entara madeisha finalitat autrejats peth Conselh Generau d’Aran o organismes qu’en depenen.</w:t>
      </w:r>
    </w:p>
    <w:p w14:paraId="6BB0BB0C" w14:textId="77777777" w:rsidR="00D0361C" w:rsidRPr="00D0361C" w:rsidRDefault="00D0361C" w:rsidP="00D0361C">
      <w:pPr>
        <w:ind w:left="567" w:right="567"/>
        <w:jc w:val="both"/>
        <w:rPr>
          <w:rFonts w:ascii="Lato" w:hAnsi="Lato"/>
          <w:i/>
          <w:iCs/>
          <w:sz w:val="20"/>
          <w:szCs w:val="22"/>
          <w:lang w:val="af-ZA" w:eastAsia="es-ES_tradnl"/>
        </w:rPr>
      </w:pPr>
    </w:p>
    <w:p w14:paraId="7604999E"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5</w:t>
      </w:r>
      <w:r w:rsidRPr="00D0361C">
        <w:rPr>
          <w:rFonts w:ascii="Lato" w:hAnsi="Lato"/>
          <w:i/>
          <w:iCs/>
          <w:sz w:val="20"/>
          <w:szCs w:val="22"/>
          <w:lang w:val="af-ZA" w:eastAsia="es-ES_tradnl"/>
        </w:rPr>
        <w:t xml:space="preserve">.- </w:t>
      </w:r>
      <w:r w:rsidRPr="00D0361C">
        <w:rPr>
          <w:rFonts w:ascii="Lato" w:hAnsi="Lato"/>
          <w:i/>
          <w:sz w:val="20"/>
          <w:szCs w:val="22"/>
          <w:lang w:val="af-ZA" w:eastAsia="es-ES_tradnl"/>
        </w:rPr>
        <w:t>Beneficiaris</w:t>
      </w:r>
    </w:p>
    <w:p w14:paraId="29862FB8"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Poderàn accedir ad aguestes subvencions aqueres associacions, fondacions, persones juridiques e d’autes entitats que participen o amien a tèrme quinsevolh des activitats objècte d’èster subvencionades damb domicili en Aran e excepcionaument, es entitats publiques o privades qu’a despiet d’èster domiciliades dehòra d’Aran, realizen activitats esporadiques en Aran laguens der objècte d’aguesta convocatòria.</w:t>
      </w:r>
    </w:p>
    <w:p w14:paraId="1BE1804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Entà toti es casi previsti en aguest article, serà requisit indispensable entà poder èster beneficiaris de subvencions qu’es sollicitants non agen ànim de lucre.</w:t>
      </w:r>
    </w:p>
    <w:p w14:paraId="35032D36" w14:textId="77777777" w:rsidR="00D0361C" w:rsidRPr="00D0361C" w:rsidRDefault="00D0361C" w:rsidP="00D0361C">
      <w:pPr>
        <w:ind w:left="567" w:right="567"/>
        <w:jc w:val="both"/>
        <w:rPr>
          <w:rFonts w:ascii="Lato" w:hAnsi="Lato"/>
          <w:i/>
          <w:iCs/>
          <w:sz w:val="20"/>
          <w:szCs w:val="22"/>
          <w:lang w:val="af-ZA" w:eastAsia="es-ES_tradnl"/>
        </w:rPr>
      </w:pPr>
    </w:p>
    <w:p w14:paraId="55EA4F67" w14:textId="77777777" w:rsidR="00D0361C" w:rsidRPr="00D0361C" w:rsidRDefault="00D0361C" w:rsidP="00D0361C">
      <w:pPr>
        <w:ind w:left="567" w:right="567"/>
        <w:jc w:val="both"/>
        <w:rPr>
          <w:rFonts w:ascii="Lato" w:hAnsi="Lato"/>
          <w:i/>
          <w:iCs/>
          <w:sz w:val="20"/>
          <w:szCs w:val="22"/>
          <w:lang w:val="af-ZA" w:eastAsia="es-ES_tradnl"/>
        </w:rPr>
      </w:pPr>
    </w:p>
    <w:p w14:paraId="18F4F3A5"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6</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Requisits e obligacions des beneficiaris</w:t>
      </w:r>
    </w:p>
    <w:p w14:paraId="0833B086"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Complir er objectiu, executar eth projècte, realizar era activitat o adoptar eth comportament que fonamente era concession dera subvencion</w:t>
      </w:r>
    </w:p>
    <w:p w14:paraId="4207C545"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3F27B192"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70D40F25"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Comunicar ath Conselh Generau d’Aran, en quinsevolh moment e en tot cas abans dera justificacion dera aplicacion des hons, era obtencion d’autes subvencions, ajuts o ingrèssi que financien es activitats subvencionables</w:t>
      </w:r>
    </w:p>
    <w:p w14:paraId="1255E7DE"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w:t>
      </w:r>
    </w:p>
    <w:p w14:paraId="04ACF902"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7AD96E88"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02724914"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w:t>
      </w:r>
    </w:p>
    <w:p w14:paraId="756A2681" w14:textId="77777777" w:rsidR="00D0361C" w:rsidRPr="00D0361C" w:rsidRDefault="00D0361C" w:rsidP="00D0361C">
      <w:pPr>
        <w:numPr>
          <w:ilvl w:val="0"/>
          <w:numId w:val="21"/>
        </w:numPr>
        <w:ind w:left="1287" w:right="567"/>
        <w:jc w:val="both"/>
        <w:rPr>
          <w:rFonts w:ascii="Lato" w:hAnsi="Lato"/>
          <w:i/>
          <w:iCs/>
          <w:sz w:val="20"/>
          <w:szCs w:val="22"/>
          <w:lang w:val="af-ZA"/>
        </w:rPr>
      </w:pPr>
      <w:r w:rsidRPr="00D0361C">
        <w:rPr>
          <w:rFonts w:ascii="Lato" w:hAnsi="Lato"/>
          <w:i/>
          <w:iCs/>
          <w:sz w:val="20"/>
          <w:szCs w:val="22"/>
          <w:lang w:val="af-ZA"/>
        </w:rPr>
        <w:t>Dar compliment ara Lei 19/2014, de 29 de deseme, de transparéncia, accés ara informacion publica e bon govèrn enes tèrmes en que le sigue aplicable</w:t>
      </w:r>
    </w:p>
    <w:p w14:paraId="04542372" w14:textId="77777777" w:rsidR="00D0361C" w:rsidRPr="00D0361C" w:rsidRDefault="00D0361C" w:rsidP="00D0361C">
      <w:pPr>
        <w:ind w:left="1287" w:right="567"/>
        <w:jc w:val="both"/>
        <w:rPr>
          <w:rFonts w:ascii="Lato" w:hAnsi="Lato"/>
          <w:i/>
          <w:iCs/>
          <w:sz w:val="20"/>
          <w:szCs w:val="22"/>
          <w:lang w:val="af-ZA"/>
        </w:rPr>
      </w:pPr>
    </w:p>
    <w:p w14:paraId="2AE08B48"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7</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Sollicituds</w:t>
      </w:r>
    </w:p>
    <w:p w14:paraId="034C0BD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Era documentacion a presentar serà era següenta:</w:t>
      </w:r>
    </w:p>
    <w:p w14:paraId="176F2A46" w14:textId="77777777" w:rsidR="00D0361C" w:rsidRPr="00D0361C" w:rsidRDefault="00D0361C" w:rsidP="00D0361C">
      <w:pPr>
        <w:numPr>
          <w:ilvl w:val="0"/>
          <w:numId w:val="22"/>
        </w:numPr>
        <w:ind w:left="1287" w:right="567"/>
        <w:jc w:val="both"/>
        <w:rPr>
          <w:rFonts w:ascii="Lato" w:hAnsi="Lato"/>
          <w:i/>
          <w:iCs/>
          <w:sz w:val="20"/>
          <w:szCs w:val="22"/>
          <w:lang w:val="af-ZA"/>
        </w:rPr>
      </w:pPr>
      <w:r w:rsidRPr="00D0361C">
        <w:rPr>
          <w:rFonts w:ascii="Lato" w:hAnsi="Lato"/>
          <w:i/>
          <w:iCs/>
          <w:sz w:val="20"/>
          <w:szCs w:val="22"/>
          <w:lang w:val="af-ZA"/>
        </w:rPr>
        <w:t xml:space="preserve">Sollicitud de subvencion degudament ramplida disponible en </w:t>
      </w:r>
      <w:hyperlink r:id="rId8" w:history="1">
        <w:r w:rsidRPr="00D0361C">
          <w:rPr>
            <w:rFonts w:ascii="Lato" w:hAnsi="Lato"/>
            <w:i/>
            <w:iCs/>
            <w:color w:val="4C6F99"/>
            <w:sz w:val="20"/>
            <w:szCs w:val="22"/>
            <w:lang w:val="af-ZA"/>
          </w:rPr>
          <w:t>www.conselharan.org</w:t>
        </w:r>
      </w:hyperlink>
      <w:r w:rsidRPr="00D0361C">
        <w:rPr>
          <w:rFonts w:ascii="Lato" w:hAnsi="Lato"/>
          <w:i/>
          <w:iCs/>
          <w:sz w:val="20"/>
          <w:szCs w:val="22"/>
          <w:lang w:val="af-ZA"/>
        </w:rPr>
        <w:t xml:space="preserve">, que se pòt presentar en Registre Generau, atau coma per </w:t>
      </w:r>
      <w:r w:rsidRPr="00D0361C">
        <w:rPr>
          <w:rFonts w:ascii="Lato" w:hAnsi="Lato"/>
          <w:i/>
          <w:iCs/>
          <w:sz w:val="20"/>
          <w:szCs w:val="22"/>
          <w:lang w:val="af-ZA"/>
        </w:rPr>
        <w:lastRenderedPageBreak/>
        <w:t>quinsevolh d’aute des mieis que previe er article 16.4 de la Lei 39/2015, d’1 d’octubre, deth procediment administratiu comun des administracions publiques segontes modèl normalizat en qu’aurà de constar:</w:t>
      </w:r>
    </w:p>
    <w:p w14:paraId="1EB579E1" w14:textId="77777777" w:rsidR="00D0361C" w:rsidRPr="00D0361C" w:rsidRDefault="00D0361C" w:rsidP="00D0361C">
      <w:pPr>
        <w:numPr>
          <w:ilvl w:val="0"/>
          <w:numId w:val="23"/>
        </w:numPr>
        <w:ind w:right="567"/>
        <w:jc w:val="both"/>
        <w:rPr>
          <w:rFonts w:ascii="Lato" w:hAnsi="Lato"/>
          <w:i/>
          <w:iCs/>
          <w:sz w:val="20"/>
          <w:szCs w:val="22"/>
          <w:lang w:val="af-ZA"/>
        </w:rPr>
      </w:pPr>
      <w:r w:rsidRPr="00D0361C">
        <w:rPr>
          <w:rFonts w:ascii="Lato" w:hAnsi="Lato"/>
          <w:i/>
          <w:iCs/>
          <w:sz w:val="20"/>
          <w:szCs w:val="22"/>
          <w:lang w:val="af-ZA"/>
        </w:rPr>
        <w:t>Declaracion de que non existís cap causa de proïbicion entà percéber era subvencion</w:t>
      </w:r>
    </w:p>
    <w:p w14:paraId="33116AEE" w14:textId="77777777" w:rsidR="00D0361C" w:rsidRPr="00D0361C" w:rsidRDefault="00D0361C" w:rsidP="00D0361C">
      <w:pPr>
        <w:numPr>
          <w:ilvl w:val="0"/>
          <w:numId w:val="23"/>
        </w:numPr>
        <w:ind w:right="567"/>
        <w:jc w:val="both"/>
        <w:rPr>
          <w:rFonts w:ascii="Lato" w:hAnsi="Lato"/>
          <w:i/>
          <w:iCs/>
          <w:sz w:val="20"/>
          <w:szCs w:val="22"/>
          <w:lang w:val="af-ZA"/>
        </w:rPr>
      </w:pPr>
      <w:r w:rsidRPr="00D0361C">
        <w:rPr>
          <w:rFonts w:ascii="Lato" w:hAnsi="Lato"/>
          <w:i/>
          <w:iCs/>
          <w:sz w:val="20"/>
          <w:szCs w:val="22"/>
          <w:lang w:val="af-ZA"/>
        </w:rPr>
        <w:t>Declaracion qu’accepte es presentes normes, era subvencion que se li pogue autrejar atau coma es condicions que se’n deriven, en cas que li sigue concedida</w:t>
      </w:r>
    </w:p>
    <w:p w14:paraId="3E3FFD29" w14:textId="77777777" w:rsidR="00D0361C" w:rsidRPr="00D0361C" w:rsidRDefault="00D0361C" w:rsidP="00D0361C">
      <w:pPr>
        <w:numPr>
          <w:ilvl w:val="0"/>
          <w:numId w:val="23"/>
        </w:numPr>
        <w:ind w:right="567"/>
        <w:jc w:val="both"/>
        <w:rPr>
          <w:rFonts w:ascii="Lato" w:hAnsi="Lato"/>
          <w:i/>
          <w:iCs/>
          <w:sz w:val="20"/>
          <w:szCs w:val="22"/>
          <w:lang w:val="af-ZA"/>
        </w:rPr>
      </w:pPr>
      <w:r w:rsidRPr="00D0361C">
        <w:rPr>
          <w:rFonts w:ascii="Lato" w:hAnsi="Lato"/>
          <w:i/>
          <w:iCs/>
          <w:sz w:val="20"/>
          <w:szCs w:val="22"/>
          <w:lang w:val="af-ZA"/>
        </w:rPr>
        <w:t>Declaracion responsabla sus eth compliment des obligacions tributàries e damb era Seguretat Sociau</w:t>
      </w:r>
    </w:p>
    <w:p w14:paraId="37DFD96C" w14:textId="77777777" w:rsidR="00D0361C" w:rsidRPr="00D0361C" w:rsidRDefault="00D0361C" w:rsidP="00D0361C">
      <w:pPr>
        <w:numPr>
          <w:ilvl w:val="0"/>
          <w:numId w:val="23"/>
        </w:numPr>
        <w:ind w:right="567"/>
        <w:jc w:val="both"/>
        <w:rPr>
          <w:rFonts w:ascii="Lato" w:hAnsi="Lato"/>
          <w:i/>
          <w:iCs/>
          <w:sz w:val="20"/>
          <w:szCs w:val="22"/>
          <w:lang w:val="af-ZA"/>
        </w:rPr>
      </w:pPr>
      <w:r w:rsidRPr="00D0361C">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21A4E1AC" w14:textId="77777777" w:rsidR="00D0361C" w:rsidRPr="00D0361C" w:rsidRDefault="00D0361C" w:rsidP="00D0361C">
      <w:pPr>
        <w:numPr>
          <w:ilvl w:val="0"/>
          <w:numId w:val="22"/>
        </w:numPr>
        <w:ind w:left="1287" w:right="567"/>
        <w:jc w:val="both"/>
        <w:rPr>
          <w:rFonts w:ascii="Lato" w:hAnsi="Lato"/>
          <w:i/>
          <w:iCs/>
          <w:sz w:val="20"/>
          <w:szCs w:val="22"/>
          <w:lang w:val="af-ZA"/>
        </w:rPr>
      </w:pPr>
      <w:r w:rsidRPr="00D0361C">
        <w:rPr>
          <w:rFonts w:ascii="Lato" w:hAnsi="Lato"/>
          <w:i/>
          <w:iCs/>
          <w:sz w:val="20"/>
          <w:szCs w:val="22"/>
          <w:lang w:val="af-ZA"/>
        </w:rPr>
        <w:t>Brèu memòria dera activitat que se preten sigue subvencionada peth Conselh Generau d’Aran</w:t>
      </w:r>
    </w:p>
    <w:p w14:paraId="4D724A5E" w14:textId="77777777" w:rsidR="00D0361C" w:rsidRPr="00D0361C" w:rsidRDefault="00D0361C" w:rsidP="00D0361C">
      <w:pPr>
        <w:numPr>
          <w:ilvl w:val="0"/>
          <w:numId w:val="22"/>
        </w:numPr>
        <w:ind w:left="1287" w:right="567"/>
        <w:jc w:val="both"/>
        <w:rPr>
          <w:rFonts w:ascii="Lato" w:hAnsi="Lato"/>
          <w:i/>
          <w:iCs/>
          <w:sz w:val="20"/>
          <w:szCs w:val="22"/>
          <w:lang w:val="af-ZA"/>
        </w:rPr>
      </w:pPr>
      <w:r w:rsidRPr="00D0361C">
        <w:rPr>
          <w:rFonts w:ascii="Lato" w:hAnsi="Lato"/>
          <w:i/>
          <w:iCs/>
          <w:sz w:val="20"/>
          <w:szCs w:val="22"/>
          <w:lang w:val="af-ZA"/>
        </w:rPr>
        <w:t>Còpia dera targeta d’identificacion fiscau dera entitat sollicitanta</w:t>
      </w:r>
    </w:p>
    <w:p w14:paraId="349BCB8B" w14:textId="77777777" w:rsidR="00D0361C" w:rsidRPr="00D0361C" w:rsidRDefault="00D0361C" w:rsidP="00D0361C">
      <w:pPr>
        <w:numPr>
          <w:ilvl w:val="0"/>
          <w:numId w:val="22"/>
        </w:numPr>
        <w:ind w:left="1287" w:right="567"/>
        <w:jc w:val="both"/>
        <w:rPr>
          <w:rFonts w:ascii="Lato" w:hAnsi="Lato"/>
          <w:i/>
          <w:iCs/>
          <w:sz w:val="20"/>
          <w:szCs w:val="22"/>
          <w:lang w:val="af-ZA"/>
        </w:rPr>
      </w:pPr>
      <w:r w:rsidRPr="00D0361C">
        <w:rPr>
          <w:rFonts w:ascii="Lato" w:hAnsi="Lato"/>
          <w:i/>
          <w:iCs/>
          <w:sz w:val="20"/>
          <w:szCs w:val="22"/>
          <w:lang w:val="af-ZA"/>
        </w:rPr>
        <w:t>Còpia deth document d’identificacion dera persona sollicitanta</w:t>
      </w:r>
    </w:p>
    <w:p w14:paraId="57DC73B4" w14:textId="77777777" w:rsidR="00D0361C" w:rsidRPr="00D0361C" w:rsidRDefault="00D0361C" w:rsidP="00D0361C">
      <w:pPr>
        <w:numPr>
          <w:ilvl w:val="0"/>
          <w:numId w:val="22"/>
        </w:numPr>
        <w:ind w:left="1287" w:right="567"/>
        <w:jc w:val="both"/>
        <w:rPr>
          <w:rFonts w:ascii="Lato" w:hAnsi="Lato"/>
          <w:i/>
          <w:iCs/>
          <w:sz w:val="20"/>
          <w:szCs w:val="22"/>
          <w:lang w:val="af-ZA"/>
        </w:rPr>
      </w:pPr>
      <w:r w:rsidRPr="00D0361C">
        <w:rPr>
          <w:rFonts w:ascii="Lato" w:hAnsi="Lato"/>
          <w:i/>
          <w:iCs/>
          <w:sz w:val="20"/>
          <w:szCs w:val="22"/>
          <w:lang w:val="af-ZA"/>
        </w:rPr>
        <w:t>Còpia des estatuts vigents e deth document acreditatiu dera inscripcion en Registre d’Entitats deth Departament de Justícia dera Generalitat de Catalunya o d’auti registres que corresponguen.</w:t>
      </w:r>
    </w:p>
    <w:p w14:paraId="3F4FA2EC" w14:textId="77777777" w:rsidR="00D0361C" w:rsidRPr="00D0361C" w:rsidRDefault="00D0361C" w:rsidP="00D0361C">
      <w:pPr>
        <w:numPr>
          <w:ilvl w:val="0"/>
          <w:numId w:val="22"/>
        </w:numPr>
        <w:ind w:left="1287" w:right="567"/>
        <w:jc w:val="both"/>
        <w:rPr>
          <w:rFonts w:ascii="Lato" w:hAnsi="Lato"/>
          <w:i/>
          <w:iCs/>
          <w:sz w:val="20"/>
          <w:szCs w:val="22"/>
          <w:lang w:val="af-ZA"/>
        </w:rPr>
      </w:pPr>
      <w:r w:rsidRPr="00D0361C">
        <w:rPr>
          <w:rFonts w:ascii="Lato" w:hAnsi="Lato"/>
          <w:i/>
          <w:iCs/>
          <w:sz w:val="20"/>
          <w:szCs w:val="22"/>
          <w:lang w:val="af-ZA"/>
        </w:rPr>
        <w:t>Document de transferéncia bancària entath pagament dera subvencion segontes modèl deth Conselh Generau d’Aran.</w:t>
      </w:r>
    </w:p>
    <w:p w14:paraId="6D2A0C1A" w14:textId="77777777" w:rsidR="00D0361C" w:rsidRPr="00D0361C" w:rsidRDefault="00D0361C" w:rsidP="00D0361C">
      <w:pPr>
        <w:ind w:left="567" w:right="567"/>
        <w:jc w:val="both"/>
        <w:rPr>
          <w:rFonts w:ascii="Lato" w:hAnsi="Lato"/>
          <w:i/>
          <w:iCs/>
          <w:sz w:val="20"/>
          <w:szCs w:val="22"/>
          <w:lang w:val="af-ZA" w:eastAsia="es-ES_tradnl"/>
        </w:rPr>
      </w:pPr>
    </w:p>
    <w:p w14:paraId="011F2F85"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En cas qu’era documentacion presentada sigue incorrècta o incompleta, se sollicitarà qu’esmene o complete pendent un tèrme de dètz (10) dies en tot avisar que s’incomplís eth tèrme establit, er expedient s’archivarà sense cap tramit posterior.</w:t>
      </w:r>
    </w:p>
    <w:p w14:paraId="246EAE5A"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Es entitats que s’agen presentat anteriorament ara convocatòria d’aguesta linha d’ajuts restaràn exempts de presentar era documentacion des apartats c), d) e) e f) tostemp e quan cònsten ena documentacion presentada e es donades non agen variat.</w:t>
      </w:r>
    </w:p>
    <w:p w14:paraId="45236C8B" w14:textId="77777777" w:rsidR="00D0361C" w:rsidRPr="00D0361C" w:rsidRDefault="00D0361C" w:rsidP="00D0361C">
      <w:pPr>
        <w:tabs>
          <w:tab w:val="left" w:pos="5085"/>
        </w:tabs>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ab/>
      </w:r>
    </w:p>
    <w:p w14:paraId="7B07D82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8</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Tèrme</w:t>
      </w:r>
    </w:p>
    <w:p w14:paraId="76FCA64F"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Es sollicituds de subvencion se poderàn presentar laguens des tèrmes que s’establisquen en acòrd de convocatòria d’aguestes subvencions.</w:t>
      </w:r>
    </w:p>
    <w:p w14:paraId="558529FF" w14:textId="77777777" w:rsidR="00D0361C" w:rsidRPr="00D0361C" w:rsidRDefault="00D0361C" w:rsidP="00D0361C">
      <w:pPr>
        <w:tabs>
          <w:tab w:val="left" w:pos="2370"/>
        </w:tabs>
        <w:ind w:left="567" w:right="567"/>
        <w:jc w:val="both"/>
        <w:rPr>
          <w:rFonts w:ascii="Lato" w:hAnsi="Lato"/>
          <w:b/>
          <w:i/>
          <w:iCs/>
          <w:sz w:val="20"/>
          <w:szCs w:val="22"/>
          <w:lang w:val="af-ZA" w:eastAsia="es-ES_tradnl"/>
        </w:rPr>
      </w:pPr>
      <w:r w:rsidRPr="00D0361C">
        <w:rPr>
          <w:rFonts w:ascii="Lato" w:hAnsi="Lato"/>
          <w:b/>
          <w:i/>
          <w:iCs/>
          <w:sz w:val="20"/>
          <w:szCs w:val="22"/>
          <w:lang w:val="af-ZA" w:eastAsia="es-ES_tradnl"/>
        </w:rPr>
        <w:tab/>
      </w:r>
    </w:p>
    <w:p w14:paraId="70A8FADE"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9</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Critèris d’avaloracion des sollicituds</w:t>
      </w:r>
    </w:p>
    <w:p w14:paraId="1DAD11AF" w14:textId="77777777" w:rsidR="00D0361C" w:rsidRPr="00D0361C" w:rsidRDefault="00D0361C" w:rsidP="00D0361C">
      <w:pPr>
        <w:numPr>
          <w:ilvl w:val="0"/>
          <w:numId w:val="24"/>
        </w:numPr>
        <w:tabs>
          <w:tab w:val="num" w:pos="567"/>
        </w:tabs>
        <w:ind w:left="1287" w:right="567"/>
        <w:jc w:val="both"/>
        <w:rPr>
          <w:rFonts w:ascii="Lato" w:hAnsi="Lato"/>
          <w:i/>
          <w:iCs/>
          <w:sz w:val="20"/>
          <w:szCs w:val="22"/>
          <w:lang w:val="af-ZA"/>
        </w:rPr>
      </w:pPr>
      <w:r w:rsidRPr="00D0361C">
        <w:rPr>
          <w:rFonts w:ascii="Lato" w:hAnsi="Lato"/>
          <w:i/>
          <w:iCs/>
          <w:sz w:val="20"/>
          <w:szCs w:val="22"/>
          <w:lang w:val="af-ZA"/>
        </w:rPr>
        <w:t>Importància o interès dera activitat a realizar. 25 punts</w:t>
      </w:r>
    </w:p>
    <w:p w14:paraId="138C23F2" w14:textId="77777777" w:rsidR="00D0361C" w:rsidRPr="00D0361C" w:rsidRDefault="00D0361C" w:rsidP="00D0361C">
      <w:pPr>
        <w:numPr>
          <w:ilvl w:val="0"/>
          <w:numId w:val="24"/>
        </w:numPr>
        <w:tabs>
          <w:tab w:val="num" w:pos="567"/>
        </w:tabs>
        <w:ind w:left="1287" w:right="567"/>
        <w:jc w:val="both"/>
        <w:rPr>
          <w:rFonts w:ascii="Lato" w:hAnsi="Lato"/>
          <w:i/>
          <w:iCs/>
          <w:sz w:val="20"/>
          <w:szCs w:val="22"/>
          <w:lang w:val="af-ZA"/>
        </w:rPr>
      </w:pPr>
      <w:r w:rsidRPr="00D0361C">
        <w:rPr>
          <w:rFonts w:ascii="Lato" w:hAnsi="Lato"/>
          <w:i/>
          <w:iCs/>
          <w:sz w:val="20"/>
          <w:szCs w:val="22"/>
          <w:lang w:val="af-ZA"/>
        </w:rPr>
        <w:t>Trajectòria e continuïtat dera entitat sollicitanta. 10 punts</w:t>
      </w:r>
    </w:p>
    <w:p w14:paraId="024BA554" w14:textId="77777777" w:rsidR="00D0361C" w:rsidRPr="00D0361C" w:rsidRDefault="00D0361C" w:rsidP="00D0361C">
      <w:pPr>
        <w:numPr>
          <w:ilvl w:val="0"/>
          <w:numId w:val="24"/>
        </w:numPr>
        <w:tabs>
          <w:tab w:val="num" w:pos="567"/>
        </w:tabs>
        <w:ind w:left="1287" w:right="567"/>
        <w:jc w:val="both"/>
        <w:rPr>
          <w:rFonts w:ascii="Lato" w:hAnsi="Lato"/>
          <w:i/>
          <w:iCs/>
          <w:sz w:val="20"/>
          <w:szCs w:val="22"/>
          <w:lang w:val="af-ZA"/>
        </w:rPr>
      </w:pPr>
      <w:r w:rsidRPr="00D0361C">
        <w:rPr>
          <w:rFonts w:ascii="Lato" w:hAnsi="Lato"/>
          <w:i/>
          <w:iCs/>
          <w:sz w:val="20"/>
          <w:szCs w:val="22"/>
          <w:lang w:val="af-ZA"/>
        </w:rPr>
        <w:t>Era coheréncia entre es objectius, activitats e resultats previsti. 5 punts</w:t>
      </w:r>
    </w:p>
    <w:p w14:paraId="2B1233A6" w14:textId="77777777" w:rsidR="00D0361C" w:rsidRPr="00D0361C" w:rsidRDefault="00D0361C" w:rsidP="00D0361C">
      <w:pPr>
        <w:numPr>
          <w:ilvl w:val="0"/>
          <w:numId w:val="24"/>
        </w:numPr>
        <w:tabs>
          <w:tab w:val="num" w:pos="567"/>
        </w:tabs>
        <w:ind w:left="1287" w:right="567"/>
        <w:jc w:val="both"/>
        <w:rPr>
          <w:rFonts w:ascii="Lato" w:hAnsi="Lato"/>
          <w:i/>
          <w:iCs/>
          <w:sz w:val="20"/>
          <w:szCs w:val="22"/>
          <w:lang w:val="af-ZA"/>
        </w:rPr>
      </w:pPr>
      <w:r w:rsidRPr="00D0361C">
        <w:rPr>
          <w:rFonts w:ascii="Lato" w:hAnsi="Lato"/>
          <w:i/>
          <w:iCs/>
          <w:sz w:val="20"/>
          <w:szCs w:val="22"/>
          <w:lang w:val="af-ZA"/>
        </w:rPr>
        <w:t>Era collaboracion dera entitat peticionària damb d’autes organizacions o associacions que desvolupen projèctes similars. 5 punts</w:t>
      </w:r>
    </w:p>
    <w:p w14:paraId="7454409E" w14:textId="77777777" w:rsidR="00D0361C" w:rsidRPr="00D0361C" w:rsidRDefault="00D0361C" w:rsidP="00D0361C">
      <w:pPr>
        <w:numPr>
          <w:ilvl w:val="0"/>
          <w:numId w:val="24"/>
        </w:numPr>
        <w:tabs>
          <w:tab w:val="num" w:pos="567"/>
        </w:tabs>
        <w:ind w:left="1287" w:right="567"/>
        <w:jc w:val="both"/>
        <w:rPr>
          <w:rFonts w:ascii="Lato" w:hAnsi="Lato"/>
          <w:i/>
          <w:iCs/>
          <w:sz w:val="20"/>
          <w:szCs w:val="22"/>
          <w:lang w:val="af-ZA"/>
        </w:rPr>
      </w:pPr>
      <w:r w:rsidRPr="00D0361C">
        <w:rPr>
          <w:rFonts w:ascii="Lato" w:hAnsi="Lato"/>
          <w:i/>
          <w:iCs/>
          <w:sz w:val="20"/>
          <w:szCs w:val="22"/>
          <w:lang w:val="af-ZA"/>
        </w:rPr>
        <w:t>Eth nombre e percentatge de beneficiaris dera actuacion en relacion ath sector dera poblacion ath quau s’adreçe. 5 punts.</w:t>
      </w:r>
    </w:p>
    <w:p w14:paraId="5F3FF205" w14:textId="77777777" w:rsidR="00D0361C" w:rsidRPr="00D0361C" w:rsidRDefault="00D0361C" w:rsidP="00D0361C">
      <w:pPr>
        <w:ind w:left="567" w:right="567"/>
        <w:jc w:val="both"/>
        <w:rPr>
          <w:rFonts w:ascii="Lato" w:hAnsi="Lato"/>
          <w:b/>
          <w:i/>
          <w:iCs/>
          <w:sz w:val="20"/>
          <w:szCs w:val="22"/>
          <w:lang w:val="af-ZA" w:eastAsia="es-ES_tradnl"/>
        </w:rPr>
      </w:pPr>
    </w:p>
    <w:p w14:paraId="33349723"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10</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Comission qualificadora</w:t>
      </w:r>
    </w:p>
    <w:p w14:paraId="0396F415"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Entara avaloracion des peticions presentades s’establís ua Comission qualificadora cossent damb era basa 13 des bases generaus d’autrejament de subvencions deth Conselh Generau d’Aran que serà integrada per:</w:t>
      </w:r>
    </w:p>
    <w:p w14:paraId="511E7F5A" w14:textId="77777777" w:rsidR="00D0361C" w:rsidRPr="00D0361C" w:rsidRDefault="00D0361C" w:rsidP="00D0361C">
      <w:pPr>
        <w:numPr>
          <w:ilvl w:val="0"/>
          <w:numId w:val="25"/>
        </w:numPr>
        <w:ind w:left="1287" w:right="567"/>
        <w:jc w:val="both"/>
        <w:rPr>
          <w:rFonts w:ascii="Lato" w:hAnsi="Lato"/>
          <w:i/>
          <w:iCs/>
          <w:sz w:val="20"/>
          <w:szCs w:val="22"/>
          <w:lang w:val="af-ZA"/>
        </w:rPr>
      </w:pPr>
      <w:r w:rsidRPr="00D0361C">
        <w:rPr>
          <w:rFonts w:ascii="Lato" w:hAnsi="Lato"/>
          <w:i/>
          <w:iCs/>
          <w:sz w:val="20"/>
          <w:szCs w:val="22"/>
          <w:lang w:val="af-ZA"/>
        </w:rPr>
        <w:t xml:space="preserve">2 representants de cada departament competent enes diuèrsi airaus que se convòquen </w:t>
      </w:r>
    </w:p>
    <w:p w14:paraId="1A08829A" w14:textId="77777777" w:rsidR="00D0361C" w:rsidRPr="00D0361C" w:rsidRDefault="00D0361C" w:rsidP="00D0361C">
      <w:pPr>
        <w:numPr>
          <w:ilvl w:val="0"/>
          <w:numId w:val="25"/>
        </w:numPr>
        <w:ind w:left="1287" w:right="567"/>
        <w:jc w:val="both"/>
        <w:rPr>
          <w:rFonts w:ascii="Lato" w:hAnsi="Lato"/>
          <w:i/>
          <w:iCs/>
          <w:sz w:val="20"/>
          <w:szCs w:val="22"/>
          <w:lang w:val="af-ZA"/>
        </w:rPr>
      </w:pPr>
      <w:r w:rsidRPr="00D0361C">
        <w:rPr>
          <w:rFonts w:ascii="Lato" w:hAnsi="Lato"/>
          <w:i/>
          <w:iCs/>
          <w:sz w:val="20"/>
          <w:szCs w:val="22"/>
          <w:lang w:val="af-ZA"/>
        </w:rPr>
        <w:t>1 representant dera Secretaria generau deth Conselh Generau d’Aran</w:t>
      </w:r>
    </w:p>
    <w:p w14:paraId="53871ECB" w14:textId="77777777" w:rsidR="00D0361C" w:rsidRPr="00D0361C" w:rsidRDefault="00D0361C" w:rsidP="00D0361C">
      <w:pPr>
        <w:ind w:left="567" w:right="567"/>
        <w:jc w:val="both"/>
        <w:rPr>
          <w:rFonts w:ascii="Lato" w:hAnsi="Lato"/>
          <w:i/>
          <w:iCs/>
          <w:sz w:val="20"/>
          <w:szCs w:val="22"/>
          <w:lang w:val="af-ZA" w:eastAsia="es-ES_tradnl"/>
        </w:rPr>
      </w:pPr>
    </w:p>
    <w:p w14:paraId="01B52B37"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11</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Tèrme d’execucion e justificacion des actuacions</w:t>
      </w:r>
    </w:p>
    <w:p w14:paraId="1E478BD0"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Es actuacions entàs quaus s’age obtiengut era subvencion s’auràn d’executar laguens der an naturau dera aprobacion dera convocatòria.</w:t>
      </w:r>
    </w:p>
    <w:p w14:paraId="39CB7232" w14:textId="77777777" w:rsidR="00D0361C" w:rsidRPr="00D0361C" w:rsidRDefault="00D0361C" w:rsidP="00D0361C">
      <w:pPr>
        <w:ind w:left="567" w:right="567"/>
        <w:jc w:val="both"/>
        <w:rPr>
          <w:rFonts w:ascii="Lato" w:hAnsi="Lato"/>
          <w:i/>
          <w:iCs/>
          <w:sz w:val="20"/>
          <w:szCs w:val="22"/>
          <w:lang w:val="af-ZA" w:eastAsia="es-ES_tradnl"/>
        </w:rPr>
      </w:pPr>
    </w:p>
    <w:p w14:paraId="4CE8CB85"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lastRenderedPageBreak/>
        <w:t>Eth tèrme maxim de justificacion des actuacions realizades serà enquiath 30 de noveme de 2025, exceptat d’aquères actuacions realizades entre er 01/12/2025 e eth 31/12/2025 que s’auràn de justificar abans dera fin deth mes de gèr de 2026. En cas que non se pogue justificar laguens d’aguest tèrme, eth benefici poderà demanar proròga de tres (3) mesi e s’autrejarà o desestimarà, prealabla avaloracion dera peticion mejançant resolucion motivada.</w:t>
      </w:r>
    </w:p>
    <w:p w14:paraId="19D4819D" w14:textId="77777777" w:rsidR="00D0361C" w:rsidRPr="00D0361C" w:rsidRDefault="00D0361C" w:rsidP="00D0361C">
      <w:pPr>
        <w:ind w:left="567" w:right="567"/>
        <w:jc w:val="both"/>
        <w:rPr>
          <w:rFonts w:ascii="Lato" w:hAnsi="Lato"/>
          <w:i/>
          <w:iCs/>
          <w:sz w:val="20"/>
          <w:szCs w:val="22"/>
          <w:lang w:val="af-ZA" w:eastAsia="es-ES_tradnl"/>
        </w:rPr>
      </w:pPr>
    </w:p>
    <w:p w14:paraId="087D24C7"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12</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Tramitacion e concession des subvencions</w:t>
      </w:r>
    </w:p>
    <w:p w14:paraId="43F8975F"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Era instruccion des sollicituds presentades correspon as diuèrsi departaments deth </w:t>
      </w:r>
      <w:smartTag w:uri="urn:schemas-microsoft-com:office:smarttags" w:element="PersonName">
        <w:smartTagPr>
          <w:attr w:name="ProductID" w:val="Conselh Generau"/>
        </w:smartTagPr>
        <w:r w:rsidRPr="00D0361C">
          <w:rPr>
            <w:rFonts w:ascii="Lato" w:hAnsi="Lato"/>
            <w:i/>
            <w:iCs/>
            <w:sz w:val="20"/>
            <w:szCs w:val="22"/>
            <w:lang w:val="af-ZA" w:eastAsia="es-ES_tradnl"/>
          </w:rPr>
          <w:t>Conselh Generau</w:t>
        </w:r>
      </w:smartTag>
      <w:r w:rsidRPr="00D0361C">
        <w:rPr>
          <w:rFonts w:ascii="Lato" w:hAnsi="Lato"/>
          <w:i/>
          <w:iCs/>
          <w:sz w:val="20"/>
          <w:szCs w:val="22"/>
          <w:lang w:val="af-ZA" w:eastAsia="es-ES_tradnl"/>
        </w:rPr>
        <w:t xml:space="preserve"> d’Aran competents enes airaus que se convòquen.</w:t>
      </w:r>
    </w:p>
    <w:p w14:paraId="32D3F061"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07B97D0D"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Finalizada era instruccion, eth Conselh de Govèrn deth Conselh Generau d’Aran resolverà era convocatòria mejançant resolucion motivada.</w:t>
      </w:r>
    </w:p>
    <w:p w14:paraId="71FF1DF5" w14:textId="77777777" w:rsidR="00D0361C" w:rsidRPr="00D0361C" w:rsidRDefault="00D0361C" w:rsidP="00D0361C">
      <w:pPr>
        <w:ind w:left="567" w:right="567"/>
        <w:jc w:val="both"/>
        <w:rPr>
          <w:rFonts w:ascii="Lato" w:hAnsi="Lato"/>
          <w:i/>
          <w:iCs/>
          <w:sz w:val="20"/>
          <w:szCs w:val="22"/>
          <w:lang w:val="af-ZA" w:eastAsia="es-ES_tradnl"/>
        </w:rPr>
      </w:pPr>
    </w:p>
    <w:p w14:paraId="632D2FB8" w14:textId="77777777" w:rsidR="00D0361C" w:rsidRPr="00D0361C" w:rsidRDefault="00D0361C" w:rsidP="00D0361C">
      <w:pPr>
        <w:ind w:left="567" w:right="567"/>
        <w:jc w:val="both"/>
        <w:rPr>
          <w:rFonts w:ascii="Lato" w:hAnsi="Lato"/>
          <w:i/>
          <w:sz w:val="20"/>
          <w:szCs w:val="22"/>
          <w:lang w:val="af-ZA" w:eastAsia="es-ES_tradnl"/>
        </w:rPr>
      </w:pPr>
      <w:r w:rsidRPr="00D0361C">
        <w:rPr>
          <w:rFonts w:ascii="Lato" w:hAnsi="Lato"/>
          <w:b/>
          <w:i/>
          <w:iCs/>
          <w:sz w:val="20"/>
          <w:szCs w:val="22"/>
          <w:lang w:val="af-ZA" w:eastAsia="es-ES_tradnl"/>
        </w:rPr>
        <w:t>Article 13</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Reformulacion des sollicituds</w:t>
      </w:r>
    </w:p>
    <w:p w14:paraId="578C9F74"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Abans de formular era prepausa der acòrd d’autrejament e tostemp qu’era subvencion que se preveigue autrejar sigue inferiora ara demanada, era entitat sollicitanta, per iniciativa pròpria o a demana des diuèrsi departaments deth </w:t>
      </w:r>
      <w:smartTag w:uri="urn:schemas-microsoft-com:office:smarttags" w:element="PersonName">
        <w:smartTagPr>
          <w:attr w:name="ProductID" w:val="Conselh Generau"/>
        </w:smartTagPr>
        <w:r w:rsidRPr="00D0361C">
          <w:rPr>
            <w:rFonts w:ascii="Lato" w:hAnsi="Lato"/>
            <w:i/>
            <w:iCs/>
            <w:sz w:val="20"/>
            <w:szCs w:val="22"/>
            <w:lang w:val="af-ZA" w:eastAsia="es-ES_tradnl"/>
          </w:rPr>
          <w:t>Conselh Generau</w:t>
        </w:r>
      </w:smartTag>
      <w:r w:rsidRPr="00D0361C">
        <w:rPr>
          <w:rFonts w:ascii="Lato" w:hAnsi="Lato"/>
          <w:i/>
          <w:iCs/>
          <w:sz w:val="20"/>
          <w:szCs w:val="22"/>
          <w:lang w:val="af-ZA" w:eastAsia="es-ES_tradnl"/>
        </w:rPr>
        <w:t xml:space="preserve"> d’Aran competents enes airaus que se convòquen poderà demanar era reformulacion dera sollicitud.</w:t>
      </w:r>
    </w:p>
    <w:p w14:paraId="48CDF76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Era reformulacion aurà coma objectiu ajustar es compromisi e es condicions dera subvencion, damb especiau referéncia ath pressupòst dera actuacion que se prevé realizar.</w:t>
      </w:r>
    </w:p>
    <w:p w14:paraId="209961EB" w14:textId="77777777" w:rsidR="00D0361C" w:rsidRPr="00D0361C" w:rsidRDefault="00D0361C" w:rsidP="00D0361C">
      <w:pPr>
        <w:ind w:left="567" w:right="567"/>
        <w:jc w:val="both"/>
        <w:rPr>
          <w:rFonts w:ascii="Lato" w:hAnsi="Lato"/>
          <w:b/>
          <w:i/>
          <w:iCs/>
          <w:sz w:val="20"/>
          <w:szCs w:val="22"/>
          <w:lang w:val="af-ZA" w:eastAsia="es-ES_tradnl"/>
        </w:rPr>
      </w:pPr>
    </w:p>
    <w:p w14:paraId="374E47FE"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14</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Tèrme maxim de resolucion</w:t>
      </w:r>
    </w:p>
    <w:p w14:paraId="512CAA06"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39837E5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Era manca de resolucion en aguest tèrme maxim a efèctes desestimatòris des sollicituds, mès non eximís ath Conselh Generau d’Aran de resòlver expressament aguest procediment.</w:t>
      </w:r>
    </w:p>
    <w:p w14:paraId="0492F1D4" w14:textId="77777777" w:rsidR="00D0361C" w:rsidRPr="00D0361C" w:rsidRDefault="00D0361C" w:rsidP="00D0361C">
      <w:pPr>
        <w:ind w:left="567" w:right="567"/>
        <w:jc w:val="both"/>
        <w:rPr>
          <w:rFonts w:ascii="Lato" w:hAnsi="Lato"/>
          <w:i/>
          <w:iCs/>
          <w:sz w:val="20"/>
          <w:szCs w:val="22"/>
          <w:lang w:val="af-ZA" w:eastAsia="es-ES_tradnl"/>
        </w:rPr>
      </w:pPr>
    </w:p>
    <w:p w14:paraId="14540F2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15</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Publicacions des acòrds de concession des subvencions</w:t>
      </w:r>
    </w:p>
    <w:p w14:paraId="77D653C2"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Cossent damb çò que dispause era basa 20 dera ordenança generau d’autrejament de subvencions deth Conselh Generau d’Aran, es subvencions autrejades se publicaràn en BOP de Lleida.</w:t>
      </w:r>
    </w:p>
    <w:p w14:paraId="74583EB2" w14:textId="77777777" w:rsidR="00D0361C" w:rsidRPr="00D0361C" w:rsidRDefault="00D0361C" w:rsidP="00D0361C">
      <w:pPr>
        <w:ind w:left="567" w:right="567"/>
        <w:jc w:val="both"/>
        <w:rPr>
          <w:rFonts w:ascii="Lato" w:hAnsi="Lato"/>
          <w:b/>
          <w:i/>
          <w:iCs/>
          <w:sz w:val="20"/>
          <w:szCs w:val="22"/>
          <w:lang w:val="af-ZA" w:eastAsia="es-ES_tradnl"/>
        </w:rPr>
      </w:pPr>
    </w:p>
    <w:p w14:paraId="786A315D" w14:textId="77777777" w:rsidR="00D0361C" w:rsidRPr="00D0361C" w:rsidRDefault="00D0361C" w:rsidP="00D0361C">
      <w:pPr>
        <w:ind w:left="567" w:right="567"/>
        <w:jc w:val="both"/>
        <w:rPr>
          <w:rFonts w:ascii="Lato" w:hAnsi="Lato"/>
          <w:i/>
          <w:sz w:val="20"/>
          <w:szCs w:val="22"/>
          <w:lang w:val="af-ZA" w:eastAsia="es-ES_tradnl"/>
        </w:rPr>
      </w:pPr>
      <w:r w:rsidRPr="00D0361C">
        <w:rPr>
          <w:rFonts w:ascii="Lato" w:hAnsi="Lato"/>
          <w:b/>
          <w:i/>
          <w:iCs/>
          <w:sz w:val="20"/>
          <w:szCs w:val="22"/>
          <w:lang w:val="af-ZA" w:eastAsia="es-ES_tradnl"/>
        </w:rPr>
        <w:t>Article 16</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Liurament des subvencions</w:t>
      </w:r>
    </w:p>
    <w:p w14:paraId="1CF4C2FC"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Er impòrt des subvencions se liurarà as entitats beneficiàries prealabla justificacion dera despena e damb informe favorable per part des diuèrsi departaments deth </w:t>
      </w:r>
      <w:smartTag w:uri="urn:schemas-microsoft-com:office:smarttags" w:element="PersonName">
        <w:smartTagPr>
          <w:attr w:name="ProductID" w:val="Conselh Generau"/>
        </w:smartTagPr>
        <w:r w:rsidRPr="00D0361C">
          <w:rPr>
            <w:rFonts w:ascii="Lato" w:hAnsi="Lato"/>
            <w:i/>
            <w:iCs/>
            <w:sz w:val="20"/>
            <w:szCs w:val="22"/>
            <w:lang w:val="af-ZA" w:eastAsia="es-ES_tradnl"/>
          </w:rPr>
          <w:t>Conselh Generau</w:t>
        </w:r>
      </w:smartTag>
      <w:r w:rsidRPr="00D0361C">
        <w:rPr>
          <w:rFonts w:ascii="Lato" w:hAnsi="Lato"/>
          <w:i/>
          <w:iCs/>
          <w:sz w:val="20"/>
          <w:szCs w:val="22"/>
          <w:lang w:val="af-ZA" w:eastAsia="es-ES_tradnl"/>
        </w:rPr>
        <w:t xml:space="preserve"> d’Aran competents enes airaus que se convòquen sus era realizacion dera activitat subvencionada, e damb informe dera Intervencion deth Conselh Generau d’Aran sus era justificacion presentada.</w:t>
      </w:r>
    </w:p>
    <w:p w14:paraId="74E8FD4F" w14:textId="77777777" w:rsidR="00D0361C" w:rsidRPr="00D0361C" w:rsidRDefault="00D0361C" w:rsidP="00D0361C">
      <w:pPr>
        <w:ind w:left="567" w:right="567"/>
        <w:jc w:val="both"/>
        <w:rPr>
          <w:rFonts w:ascii="Lato" w:hAnsi="Lato"/>
          <w:b/>
          <w:i/>
          <w:iCs/>
          <w:sz w:val="20"/>
          <w:szCs w:val="22"/>
          <w:lang w:val="af-ZA" w:eastAsia="es-ES_tradnl"/>
        </w:rPr>
      </w:pPr>
    </w:p>
    <w:p w14:paraId="294AAFA5"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17</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Justificacion dera execucion dera actuacion. Impòrt a justificar</w:t>
      </w:r>
    </w:p>
    <w:p w14:paraId="31410ECE"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Er impòrt dera despena subvencionable que s’a de justificar serà eth que se determine coma pressupòst dera actuacion en acòrd d’autrejament.</w:t>
      </w:r>
    </w:p>
    <w:p w14:paraId="27E1C1B7"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integre dera subvencion mejançant modèl normalizat deth Conselh Generau d’Aran.</w:t>
      </w:r>
    </w:p>
    <w:p w14:paraId="1AD14AE5"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Prealabla avaluacion deth compliment dera finalitat de subvencion, eth Conselh Generau d’Aran redusirà er impòrt deth pressupòst dera actuacion damb eth mantienement integre dera subvencion o en cas contrari liurarà ath beneficiari era subvencion damb era </w:t>
      </w:r>
      <w:r w:rsidRPr="00D0361C">
        <w:rPr>
          <w:rFonts w:ascii="Lato" w:hAnsi="Lato"/>
          <w:i/>
          <w:iCs/>
          <w:sz w:val="20"/>
          <w:szCs w:val="22"/>
          <w:lang w:val="af-ZA" w:eastAsia="es-ES_tradnl"/>
        </w:rPr>
        <w:lastRenderedPageBreak/>
        <w:t>reduccion que resulte d’aplicar eth percentatge deth pressupòst dera actuacion ar impòrt dera subvencion autrejada.</w:t>
      </w:r>
    </w:p>
    <w:p w14:paraId="6A32FC9E" w14:textId="77777777" w:rsidR="00D0361C" w:rsidRPr="00D0361C" w:rsidRDefault="00D0361C" w:rsidP="00D0361C">
      <w:pPr>
        <w:ind w:left="567" w:right="567"/>
        <w:jc w:val="both"/>
        <w:rPr>
          <w:rFonts w:ascii="Lato" w:hAnsi="Lato"/>
          <w:i/>
          <w:iCs/>
          <w:sz w:val="20"/>
          <w:szCs w:val="22"/>
          <w:lang w:val="af-ZA" w:eastAsia="es-ES_tradnl"/>
        </w:rPr>
      </w:pPr>
    </w:p>
    <w:p w14:paraId="411239E7"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18</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Justificacion dera actuacion. Documentacion</w:t>
      </w:r>
    </w:p>
    <w:p w14:paraId="73441A1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Es documents que calerà presentar coma justificacion seran es factures e d’auti documents de valor probatòri equivalent (originals o còpies compulsades) qu’auran d’anar a nòm deth beneficiari dera subvencion, er IVA des justificants quedarà excludit dera subvencion s’eth beneficiari non ei un consumidor finau e se le pòt deduir. Non s’acceptaran, damb caractèr generau, coma documents justificatius es factures simplificades ne es tiquets de caisha.</w:t>
      </w:r>
    </w:p>
    <w:p w14:paraId="16AA205A"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Es documents acreditatius dera execucion auràn d’auer ua data d’expedicion que se correspongue damb er an naturau d’aprobacion dera convocatòria. </w:t>
      </w:r>
    </w:p>
    <w:p w14:paraId="17A7EC7F"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Aguesta documentacion anarà acompanhada d’ua declaracion responsabla deth beneficiari, segontes modèl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202888C6"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Cossent damb er article 31 dera Lei 38/2003, de 17 de noveme, Generau de Subvencions, se considerarà despena realizada encara qu’aguesta non age estat efectivament pagada en moment dera justificacion.</w:t>
      </w:r>
    </w:p>
    <w:p w14:paraId="4E13D617" w14:textId="77777777" w:rsidR="00D0361C" w:rsidRPr="00D0361C" w:rsidRDefault="00D0361C" w:rsidP="00D0361C">
      <w:pPr>
        <w:ind w:left="567" w:right="567"/>
        <w:jc w:val="both"/>
        <w:rPr>
          <w:rFonts w:ascii="Lato" w:hAnsi="Lato"/>
          <w:i/>
          <w:iCs/>
          <w:sz w:val="20"/>
          <w:szCs w:val="22"/>
          <w:lang w:val="af-ZA" w:eastAsia="es-ES_tradnl"/>
        </w:rPr>
      </w:pPr>
    </w:p>
    <w:p w14:paraId="6A09191A"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19</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Publicitat des actuacions</w:t>
      </w:r>
    </w:p>
    <w:p w14:paraId="7A14F819"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Enes accions de difusion des activitats subvencionades, eth beneficiari aurà de hèr a constar eth supòrt/collaboracion deth Conselh Generau d’Aran.</w:t>
      </w:r>
    </w:p>
    <w:p w14:paraId="117EC860" w14:textId="77777777" w:rsidR="00D0361C" w:rsidRPr="00D0361C" w:rsidRDefault="00D0361C" w:rsidP="00D0361C">
      <w:pPr>
        <w:ind w:left="567" w:right="567"/>
        <w:jc w:val="both"/>
        <w:rPr>
          <w:rFonts w:ascii="Lato" w:hAnsi="Lato"/>
          <w:i/>
          <w:iCs/>
          <w:sz w:val="20"/>
          <w:szCs w:val="22"/>
          <w:lang w:val="af-ZA" w:eastAsia="es-ES_tradnl"/>
        </w:rPr>
      </w:pPr>
    </w:p>
    <w:p w14:paraId="47D9D6ED"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20</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Invalidesa, modificacion e reintegrament des subvencions</w:t>
      </w:r>
    </w:p>
    <w:p w14:paraId="0B1729F4"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Per çò que tanh ad aguesti aspèctes, s’estarà a çò que dispause eth capítol V des Bases generaus d’autrejament de subvencions deth Conselh Generau d’Aran</w:t>
      </w:r>
    </w:p>
    <w:p w14:paraId="12B11FAE" w14:textId="77777777" w:rsidR="00D0361C" w:rsidRPr="00D0361C" w:rsidRDefault="00D0361C" w:rsidP="00D0361C">
      <w:pPr>
        <w:ind w:left="567" w:right="567"/>
        <w:jc w:val="both"/>
        <w:rPr>
          <w:rFonts w:ascii="Lato" w:hAnsi="Lato"/>
          <w:b/>
          <w:i/>
          <w:iCs/>
          <w:sz w:val="20"/>
          <w:szCs w:val="22"/>
          <w:lang w:val="af-ZA" w:eastAsia="es-ES_tradnl"/>
        </w:rPr>
      </w:pPr>
    </w:p>
    <w:p w14:paraId="301905DE" w14:textId="77777777" w:rsidR="00D0361C" w:rsidRPr="00D0361C" w:rsidRDefault="00D0361C" w:rsidP="00D0361C">
      <w:pPr>
        <w:ind w:left="567" w:right="567"/>
        <w:jc w:val="both"/>
        <w:rPr>
          <w:rFonts w:ascii="Lato" w:hAnsi="Lato"/>
          <w:b/>
          <w:i/>
          <w:iCs/>
          <w:sz w:val="20"/>
          <w:szCs w:val="22"/>
          <w:lang w:val="af-ZA" w:eastAsia="es-ES_tradnl"/>
        </w:rPr>
      </w:pPr>
      <w:r w:rsidRPr="00D0361C">
        <w:rPr>
          <w:rFonts w:ascii="Lato" w:hAnsi="Lato"/>
          <w:b/>
          <w:i/>
          <w:iCs/>
          <w:sz w:val="20"/>
          <w:szCs w:val="22"/>
          <w:lang w:val="af-ZA" w:eastAsia="es-ES_tradnl"/>
        </w:rPr>
        <w:t>Article 21</w:t>
      </w:r>
      <w:r w:rsidRPr="00D0361C">
        <w:rPr>
          <w:rFonts w:ascii="Lato" w:hAnsi="Lato"/>
          <w:i/>
          <w:iCs/>
          <w:sz w:val="20"/>
          <w:szCs w:val="22"/>
          <w:lang w:val="af-ZA" w:eastAsia="es-ES_tradnl"/>
        </w:rPr>
        <w:t xml:space="preserve">.- </w:t>
      </w:r>
      <w:r w:rsidRPr="00D0361C">
        <w:rPr>
          <w:rFonts w:ascii="Lato" w:hAnsi="Lato"/>
          <w:bCs/>
          <w:i/>
          <w:sz w:val="20"/>
          <w:szCs w:val="22"/>
          <w:lang w:val="af-ZA" w:eastAsia="es-ES_tradnl"/>
        </w:rPr>
        <w:t>Normativa supletòria</w:t>
      </w:r>
    </w:p>
    <w:p w14:paraId="4B02DD34"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47ECFFA3" w14:textId="77777777" w:rsidR="00D0361C" w:rsidRPr="00D0361C" w:rsidRDefault="00D0361C" w:rsidP="00D0361C">
      <w:pPr>
        <w:ind w:left="567" w:right="567"/>
        <w:jc w:val="both"/>
        <w:rPr>
          <w:rFonts w:ascii="Lato" w:hAnsi="Lato"/>
          <w:i/>
          <w:iCs/>
          <w:sz w:val="20"/>
          <w:szCs w:val="22"/>
          <w:lang w:val="af-ZA" w:eastAsia="es-ES_tradnl"/>
        </w:rPr>
      </w:pPr>
    </w:p>
    <w:p w14:paraId="6A17F1B2"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b/>
          <w:i/>
          <w:iCs/>
          <w:sz w:val="20"/>
          <w:szCs w:val="22"/>
          <w:lang w:val="af-ZA" w:eastAsia="es-ES_tradnl"/>
        </w:rPr>
        <w:t>Article 22</w:t>
      </w:r>
      <w:r w:rsidRPr="00D0361C">
        <w:rPr>
          <w:rFonts w:ascii="Lato" w:hAnsi="Lato"/>
          <w:bCs/>
          <w:i/>
          <w:iCs/>
          <w:sz w:val="20"/>
          <w:szCs w:val="22"/>
          <w:lang w:val="af-ZA" w:eastAsia="es-ES_tradnl"/>
        </w:rPr>
        <w:t>.-</w:t>
      </w:r>
      <w:r w:rsidRPr="00D0361C">
        <w:rPr>
          <w:rFonts w:ascii="Lato" w:hAnsi="Lato"/>
          <w:i/>
          <w:iCs/>
          <w:sz w:val="20"/>
          <w:szCs w:val="22"/>
          <w:lang w:val="af-ZA" w:eastAsia="es-ES_tradnl"/>
        </w:rPr>
        <w:t xml:space="preserve"> </w:t>
      </w:r>
      <w:r w:rsidRPr="00D0361C">
        <w:rPr>
          <w:rFonts w:ascii="Lato" w:hAnsi="Lato"/>
          <w:i/>
          <w:sz w:val="20"/>
          <w:szCs w:val="22"/>
          <w:lang w:val="af-ZA" w:eastAsia="es-ES_tradnl"/>
        </w:rPr>
        <w:t>Transparéncia e bon govèrn</w:t>
      </w:r>
    </w:p>
    <w:p w14:paraId="33A01F91"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20E7D8B7" w14:textId="77777777" w:rsidR="00D0361C" w:rsidRPr="00D0361C" w:rsidRDefault="00D0361C" w:rsidP="00D0361C">
      <w:pPr>
        <w:ind w:left="567" w:right="567"/>
        <w:jc w:val="both"/>
        <w:rPr>
          <w:rFonts w:ascii="Lato" w:hAnsi="Lato"/>
          <w:i/>
          <w:iCs/>
          <w:sz w:val="20"/>
          <w:szCs w:val="22"/>
          <w:lang w:val="af-ZA" w:eastAsia="es-ES_tradnl"/>
        </w:rPr>
      </w:pPr>
    </w:p>
    <w:p w14:paraId="7971B28D" w14:textId="77777777" w:rsidR="00D0361C" w:rsidRPr="00D0361C" w:rsidRDefault="00D0361C" w:rsidP="00D0361C">
      <w:pPr>
        <w:ind w:left="567" w:right="567"/>
        <w:jc w:val="center"/>
        <w:rPr>
          <w:rFonts w:ascii="Lato" w:hAnsi="Lato"/>
          <w:b/>
          <w:i/>
          <w:iCs/>
          <w:sz w:val="20"/>
          <w:szCs w:val="22"/>
          <w:lang w:val="af-ZA" w:eastAsia="es-ES_tradnl"/>
        </w:rPr>
      </w:pPr>
      <w:r w:rsidRPr="00D0361C">
        <w:rPr>
          <w:rFonts w:ascii="Lato" w:hAnsi="Lato"/>
          <w:b/>
          <w:i/>
          <w:iCs/>
          <w:sz w:val="20"/>
          <w:szCs w:val="22"/>
          <w:lang w:val="af-ZA" w:eastAsia="es-ES_tradnl"/>
        </w:rPr>
        <w:t>PRINCIPIS ETICS E REGLES DE CONDUCTA AS QUAUS ES BENEFICIARIS DE SUBVENCIONS DETH CONSELH GENERAU D’ARAN AN D’ADEQUAR ERA SUA ACTIVITAT</w:t>
      </w:r>
    </w:p>
    <w:p w14:paraId="19DBD5C5" w14:textId="77777777" w:rsidR="00D0361C" w:rsidRPr="00D0361C" w:rsidRDefault="00D0361C" w:rsidP="00D0361C">
      <w:pPr>
        <w:ind w:left="567" w:right="567"/>
        <w:jc w:val="both"/>
        <w:rPr>
          <w:rFonts w:ascii="Lato" w:hAnsi="Lato"/>
          <w:b/>
          <w:i/>
          <w:iCs/>
          <w:sz w:val="20"/>
          <w:szCs w:val="22"/>
          <w:u w:val="single"/>
          <w:lang w:val="af-ZA" w:eastAsia="es-ES_tradnl"/>
        </w:rPr>
      </w:pPr>
    </w:p>
    <w:p w14:paraId="21A49480"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 xml:space="preserve">1. Es beneficiaris de subvencions deth Conselh Generau d’Aran adoptaràn ua conducta eticament exemplara e actuaran entà evitar era corrupcion en quinsevolha de totes es sues possibles formes. </w:t>
      </w:r>
    </w:p>
    <w:p w14:paraId="41E1B33D" w14:textId="77777777" w:rsidR="00D0361C" w:rsidRPr="00D0361C" w:rsidRDefault="00D0361C" w:rsidP="00D0361C">
      <w:pPr>
        <w:ind w:left="567" w:right="567"/>
        <w:jc w:val="both"/>
        <w:rPr>
          <w:rFonts w:ascii="Lato" w:hAnsi="Lato"/>
          <w:i/>
          <w:iCs/>
          <w:sz w:val="20"/>
          <w:szCs w:val="22"/>
          <w:lang w:val="af-ZA" w:eastAsia="es-ES_tradnl"/>
        </w:rPr>
      </w:pPr>
      <w:r w:rsidRPr="00D0361C">
        <w:rPr>
          <w:rFonts w:ascii="Lato" w:hAnsi="Lato"/>
          <w:i/>
          <w:iCs/>
          <w:sz w:val="20"/>
          <w:szCs w:val="22"/>
          <w:lang w:val="af-ZA" w:eastAsia="es-ES_tradnl"/>
        </w:rPr>
        <w:t>2. En aguest sentit -e ath marge d’aqueri auti deures vinculadi ath principi d’actuacion nomentat en punt anterior, derivats des principis etics e des regles de conducta as quaus es licitadors e es contractistes an d’adequar era sua activitat- assumissen particularament es obligacions següentes:</w:t>
      </w:r>
    </w:p>
    <w:p w14:paraId="0AA6029B"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lastRenderedPageBreak/>
        <w:t>Comunicar immediatament ar òrgan de contractacion es possibles situacions de conflicte d’interèssi</w:t>
      </w:r>
    </w:p>
    <w:p w14:paraId="1DBEA6D0"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Non sollicitar, directament o indirectament, qu’un cargue o empleat public influisque en autrejament des subvencions</w:t>
      </w:r>
    </w:p>
    <w:p w14:paraId="36123D60"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Non aufrir ne facilitar a cargues o empleats publics avantatges personaus o materiaus, ne per eri madeishi ne entà persones vinculades damb eth son entorn familiar o sociau</w:t>
      </w:r>
    </w:p>
    <w:p w14:paraId="74C94E1C"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Non realizar quinsevolha auta accion que pogue vulnerar es principis d’igualtat d’oportunitats e de liure concurréncia</w:t>
      </w:r>
    </w:p>
    <w:p w14:paraId="69C677E3"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Non realizar accions que meten en risc er interès public</w:t>
      </w:r>
    </w:p>
    <w:p w14:paraId="7DF23912"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5084602C"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Non utilizar informacion confidenciau, coneishuda mejançant era subvencion, entà obtier, directament o indirectament, un auantatge o benefici economic en interès pròpri</w:t>
      </w:r>
    </w:p>
    <w:p w14:paraId="016A62E9"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Observar es principis, es normes e es canons etics pròpris des activitats, es oficis e/o es professions corresponentes as subvencions autrejades</w:t>
      </w:r>
    </w:p>
    <w:p w14:paraId="69613FD6" w14:textId="77777777" w:rsidR="00D0361C" w:rsidRPr="00D0361C" w:rsidRDefault="00D0361C" w:rsidP="00D0361C">
      <w:pPr>
        <w:numPr>
          <w:ilvl w:val="0"/>
          <w:numId w:val="26"/>
        </w:numPr>
        <w:tabs>
          <w:tab w:val="left" w:pos="567"/>
        </w:tabs>
        <w:ind w:left="1287" w:right="567"/>
        <w:jc w:val="both"/>
        <w:rPr>
          <w:rFonts w:ascii="Lato" w:hAnsi="Lato"/>
          <w:i/>
          <w:iCs/>
          <w:sz w:val="20"/>
          <w:szCs w:val="22"/>
          <w:lang w:val="af-ZA"/>
        </w:rPr>
      </w:pPr>
      <w:r w:rsidRPr="00D0361C">
        <w:rPr>
          <w:rFonts w:ascii="Lato" w:hAnsi="Lato"/>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52DAE19D" w14:textId="77777777" w:rsidR="00D0361C" w:rsidRPr="00D0361C" w:rsidRDefault="00D0361C" w:rsidP="00D0361C">
      <w:pPr>
        <w:numPr>
          <w:ilvl w:val="0"/>
          <w:numId w:val="26"/>
        </w:numPr>
        <w:tabs>
          <w:tab w:val="left" w:pos="567"/>
        </w:tabs>
        <w:ind w:left="1287" w:right="567"/>
        <w:jc w:val="both"/>
        <w:rPr>
          <w:rFonts w:ascii="Lato" w:hAnsi="Lato"/>
          <w:i/>
          <w:iCs/>
          <w:sz w:val="22"/>
          <w:szCs w:val="24"/>
          <w:lang w:val="af-ZA"/>
        </w:rPr>
      </w:pPr>
      <w:r w:rsidRPr="00D0361C">
        <w:rPr>
          <w:rFonts w:ascii="Lato" w:hAnsi="Lato"/>
          <w:i/>
          <w:iCs/>
          <w:sz w:val="20"/>
          <w:szCs w:val="22"/>
          <w:lang w:val="af-ZA"/>
        </w:rPr>
        <w:t>Denonciar es actes des quaus n’agen coneishement e que poguen comportar ua infraccion des obligacions contiengudes en aguesta clausula</w:t>
      </w:r>
    </w:p>
    <w:p w14:paraId="043019D6" w14:textId="10E71EBB" w:rsidR="00964F82" w:rsidRPr="0078308B" w:rsidRDefault="00D0361C" w:rsidP="00D0361C">
      <w:pPr>
        <w:tabs>
          <w:tab w:val="left" w:pos="1730"/>
        </w:tabs>
        <w:ind w:left="567" w:right="567"/>
        <w:jc w:val="both"/>
        <w:rPr>
          <w:rFonts w:ascii="Lato" w:hAnsi="Lato" w:cs="Calibri"/>
          <w:i/>
          <w:iCs/>
          <w:sz w:val="20"/>
          <w:szCs w:val="22"/>
          <w:lang w:val="af-ZA" w:eastAsia="es-ES_tradnl"/>
        </w:rPr>
      </w:pPr>
      <w:r w:rsidRPr="00D0361C">
        <w:rPr>
          <w:rFonts w:ascii="Lato" w:hAnsi="Lato"/>
          <w:i/>
          <w:iCs/>
          <w:sz w:val="20"/>
          <w:szCs w:val="22"/>
          <w:lang w:val="af-ZA" w:eastAsia="es-ES_tradnl"/>
        </w:rPr>
        <w:t>3. Er incompliment de quinsevolha des obligacions contiengudes en anterior apartat 2 per part des beneficiaris de subvencions deth Conselh Generau d’Aran, serà causa de revocacion dera subvencion, sense perjudici d’aqueres autes possibles</w:t>
      </w:r>
      <w:r w:rsidRPr="00D0361C">
        <w:rPr>
          <w:rFonts w:ascii="Lato" w:hAnsi="Lato" w:cs="Calibri"/>
          <w:i/>
          <w:iCs/>
          <w:sz w:val="20"/>
          <w:szCs w:val="22"/>
          <w:lang w:val="af-ZA" w:eastAsia="es-ES_tradnl"/>
        </w:rPr>
        <w:t xml:space="preserve"> conseqüéncies previstes ena legislacion vigenta</w:t>
      </w:r>
      <w:r>
        <w:rPr>
          <w:rFonts w:ascii="Lato" w:hAnsi="Lato" w:cs="Calibri"/>
          <w:i/>
          <w:iCs/>
          <w:sz w:val="20"/>
          <w:szCs w:val="22"/>
          <w:lang w:val="af-ZA" w:eastAsia="es-ES_tradnl"/>
        </w:rPr>
        <w:t>.</w:t>
      </w:r>
      <w:r w:rsidR="00964F82" w:rsidRPr="0078308B">
        <w:rPr>
          <w:rFonts w:ascii="Lato" w:hAnsi="Lato" w:cs="Calibri"/>
          <w:i/>
          <w:iCs/>
          <w:sz w:val="20"/>
          <w:szCs w:val="22"/>
          <w:lang w:val="af-ZA" w:eastAsia="es-ES_tradnl"/>
        </w:rPr>
        <w:t>.</w:t>
      </w:r>
    </w:p>
    <w:p w14:paraId="445BD978" w14:textId="77777777" w:rsidR="00EB379B" w:rsidRPr="0078308B" w:rsidRDefault="00EB379B" w:rsidP="00EB379B">
      <w:pPr>
        <w:tabs>
          <w:tab w:val="left" w:pos="1730"/>
        </w:tabs>
        <w:ind w:left="567" w:right="567"/>
        <w:jc w:val="both"/>
        <w:rPr>
          <w:rFonts w:ascii="Lato" w:hAnsi="Lato"/>
          <w:sz w:val="22"/>
          <w:szCs w:val="22"/>
          <w:lang w:val="af-ZA"/>
        </w:rPr>
      </w:pPr>
    </w:p>
    <w:p w14:paraId="12B2A950" w14:textId="77777777" w:rsidR="0039368F" w:rsidRPr="0078308B" w:rsidRDefault="0039368F" w:rsidP="00E03B7A">
      <w:pPr>
        <w:jc w:val="both"/>
        <w:rPr>
          <w:rFonts w:ascii="Lato" w:hAnsi="Lato"/>
          <w:sz w:val="22"/>
          <w:szCs w:val="22"/>
          <w:lang w:val="af-ZA"/>
        </w:rPr>
      </w:pPr>
    </w:p>
    <w:p w14:paraId="6B1617EF" w14:textId="1DDDA5B7" w:rsidR="00AA77B9" w:rsidRPr="0078308B" w:rsidRDefault="00AA77B9" w:rsidP="00AA77B9">
      <w:pPr>
        <w:jc w:val="both"/>
        <w:rPr>
          <w:rFonts w:ascii="Lato" w:hAnsi="Lato"/>
          <w:sz w:val="22"/>
          <w:szCs w:val="22"/>
          <w:lang w:val="af-ZA"/>
        </w:rPr>
      </w:pPr>
      <w:r w:rsidRPr="0078308B">
        <w:rPr>
          <w:rFonts w:ascii="Lato" w:hAnsi="Lato"/>
          <w:sz w:val="22"/>
          <w:szCs w:val="22"/>
          <w:lang w:val="af-ZA"/>
        </w:rPr>
        <w:t xml:space="preserve">Vielha, </w:t>
      </w:r>
      <w:r w:rsidR="002B4D20" w:rsidRPr="002B4D20">
        <w:rPr>
          <w:rFonts w:ascii="Lato" w:hAnsi="Lato"/>
          <w:sz w:val="22"/>
          <w:szCs w:val="22"/>
          <w:lang w:val="af-ZA"/>
        </w:rPr>
        <w:t>13 de mai de 2025</w:t>
      </w:r>
      <w:r w:rsidRPr="0078308B">
        <w:rPr>
          <w:rFonts w:ascii="Lato" w:hAnsi="Lato"/>
          <w:sz w:val="22"/>
          <w:szCs w:val="22"/>
          <w:lang w:val="af-ZA"/>
        </w:rPr>
        <w:t>.</w:t>
      </w:r>
    </w:p>
    <w:p w14:paraId="49A11CAA" w14:textId="77777777" w:rsidR="00AA77B9" w:rsidRPr="0078308B" w:rsidRDefault="00AA77B9" w:rsidP="00AA77B9">
      <w:pPr>
        <w:jc w:val="both"/>
        <w:rPr>
          <w:rFonts w:ascii="Lato" w:hAnsi="Lato"/>
          <w:sz w:val="22"/>
          <w:szCs w:val="22"/>
          <w:lang w:val="af-ZA"/>
        </w:rPr>
      </w:pPr>
    </w:p>
    <w:p w14:paraId="44D594E0" w14:textId="77777777" w:rsidR="00AA77B9" w:rsidRPr="0078308B" w:rsidRDefault="00AA77B9" w:rsidP="00AA77B9">
      <w:pPr>
        <w:jc w:val="both"/>
        <w:rPr>
          <w:rFonts w:ascii="Lato" w:hAnsi="Lato"/>
          <w:sz w:val="22"/>
          <w:szCs w:val="22"/>
          <w:lang w:val="af-ZA"/>
        </w:rPr>
      </w:pPr>
    </w:p>
    <w:p w14:paraId="50BD3D86" w14:textId="77777777" w:rsidR="00AA77B9" w:rsidRPr="0078308B" w:rsidRDefault="00AA77B9" w:rsidP="00AA77B9">
      <w:pPr>
        <w:jc w:val="both"/>
        <w:rPr>
          <w:rFonts w:ascii="Lato" w:hAnsi="Lato"/>
          <w:sz w:val="22"/>
          <w:szCs w:val="22"/>
          <w:lang w:val="af-ZA"/>
        </w:rPr>
      </w:pPr>
      <w:r w:rsidRPr="0078308B">
        <w:rPr>
          <w:rFonts w:ascii="Lato" w:hAnsi="Lato"/>
          <w:sz w:val="22"/>
          <w:szCs w:val="22"/>
          <w:lang w:val="af-ZA"/>
        </w:rPr>
        <w:t>Maria Vergés Pérez</w:t>
      </w:r>
    </w:p>
    <w:p w14:paraId="06EE29F4" w14:textId="77777777" w:rsidR="00AA77B9" w:rsidRPr="0078308B" w:rsidRDefault="00AA77B9" w:rsidP="00AA77B9">
      <w:pPr>
        <w:jc w:val="both"/>
        <w:rPr>
          <w:rFonts w:ascii="Lato" w:hAnsi="Lato"/>
          <w:szCs w:val="18"/>
          <w:lang w:val="af-ZA"/>
        </w:rPr>
      </w:pPr>
      <w:r w:rsidRPr="0078308B">
        <w:rPr>
          <w:rFonts w:ascii="Lato" w:hAnsi="Lato"/>
          <w:sz w:val="22"/>
          <w:szCs w:val="22"/>
          <w:lang w:val="af-ZA"/>
        </w:rPr>
        <w:t>Sindica d’Aran</w:t>
      </w:r>
    </w:p>
    <w:p w14:paraId="79CC3B2C" w14:textId="77777777" w:rsidR="00357404" w:rsidRPr="0078308B" w:rsidRDefault="00357404" w:rsidP="00AA77B9">
      <w:pPr>
        <w:jc w:val="both"/>
        <w:rPr>
          <w:rFonts w:ascii="Lato" w:hAnsi="Lato"/>
          <w:sz w:val="22"/>
          <w:szCs w:val="22"/>
          <w:lang w:val="af-ZA"/>
        </w:rPr>
      </w:pPr>
    </w:p>
    <w:sectPr w:rsidR="00357404" w:rsidRPr="0078308B"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55A6F" w14:textId="77777777" w:rsidR="00990D04" w:rsidRDefault="00990D04">
      <w:r>
        <w:separator/>
      </w:r>
    </w:p>
  </w:endnote>
  <w:endnote w:type="continuationSeparator" w:id="0">
    <w:p w14:paraId="2787DC3E" w14:textId="77777777" w:rsidR="00990D04" w:rsidRDefault="0099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5B8A0" w14:textId="77777777" w:rsidR="005E07B6" w:rsidRPr="001921CA" w:rsidRDefault="005E07B6" w:rsidP="005E07B6">
    <w:pPr>
      <w:pStyle w:val="Peu"/>
      <w:pBdr>
        <w:top w:val="single" w:sz="4" w:space="1" w:color="auto"/>
      </w:pBdr>
      <w:ind w:right="27"/>
      <w:jc w:val="left"/>
      <w:rPr>
        <w:rFonts w:ascii="Lato" w:hAnsi="Lato"/>
        <w:b/>
        <w:bCs/>
        <w:sz w:val="8"/>
        <w:szCs w:val="8"/>
      </w:rPr>
    </w:pPr>
  </w:p>
  <w:p w14:paraId="51489F60" w14:textId="77777777" w:rsidR="005E07B6" w:rsidRDefault="005E07B6" w:rsidP="005E07B6">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6A170A20" w14:textId="77777777" w:rsidR="005E07B6" w:rsidRDefault="005E07B6" w:rsidP="005E07B6">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10EC6F2E" w14:textId="77777777" w:rsidR="005E07B6" w:rsidRDefault="005E07B6" w:rsidP="005E07B6">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5971ED5C" w14:textId="77777777" w:rsidR="006614B2" w:rsidRPr="005C5E21" w:rsidRDefault="006614B2" w:rsidP="006614B2">
    <w:pPr>
      <w:tabs>
        <w:tab w:val="left" w:pos="5670"/>
        <w:tab w:val="right" w:pos="8145"/>
        <w:tab w:val="right" w:pos="8838"/>
      </w:tabs>
      <w:ind w:right="360"/>
      <w:rPr>
        <w:rFonts w:ascii="Trebuchet MS" w:hAnsi="Trebuchet MS"/>
        <w:sz w:val="18"/>
        <w:szCs w:val="14"/>
        <w:lang w:val="af-Z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6F668" w14:textId="77777777" w:rsidR="00990D04" w:rsidRDefault="00990D04">
      <w:r>
        <w:separator/>
      </w:r>
    </w:p>
  </w:footnote>
  <w:footnote w:type="continuationSeparator" w:id="0">
    <w:p w14:paraId="1DDDD9ED" w14:textId="77777777" w:rsidR="00990D04" w:rsidRDefault="00990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63D3" w14:textId="77777777" w:rsidR="005013C7" w:rsidRDefault="002B4D20">
    <w:pPr>
      <w:pStyle w:val="Capalera"/>
    </w:pPr>
    <w:r>
      <w:rPr>
        <w:noProof/>
      </w:rPr>
      <w:pict w14:anchorId="0D596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1CD2791"/>
    <w:multiLevelType w:val="hybridMultilevel"/>
    <w:tmpl w:val="EC202860"/>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D9055E1"/>
    <w:multiLevelType w:val="hybridMultilevel"/>
    <w:tmpl w:val="D758FC0A"/>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5" w15:restartNumberingAfterBreak="0">
    <w:nsid w:val="1FF94D54"/>
    <w:multiLevelType w:val="hybridMultilevel"/>
    <w:tmpl w:val="9A9AAB0E"/>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6" w15:restartNumberingAfterBreak="0">
    <w:nsid w:val="21A32558"/>
    <w:multiLevelType w:val="hybridMultilevel"/>
    <w:tmpl w:val="B3A44F24"/>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7"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678524E"/>
    <w:multiLevelType w:val="hybridMultilevel"/>
    <w:tmpl w:val="5F524BA4"/>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0"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4"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5"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6FE597F"/>
    <w:multiLevelType w:val="hybridMultilevel"/>
    <w:tmpl w:val="2C340DD6"/>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EC34B7"/>
    <w:multiLevelType w:val="hybridMultilevel"/>
    <w:tmpl w:val="1102E382"/>
    <w:lvl w:ilvl="0" w:tplc="040A0001">
      <w:start w:val="1"/>
      <w:numFmt w:val="bullet"/>
      <w:lvlText w:val=""/>
      <w:lvlJc w:val="left"/>
      <w:pPr>
        <w:ind w:left="785" w:hanging="360"/>
      </w:pPr>
      <w:rPr>
        <w:rFonts w:ascii="Symbol" w:hAnsi="Symbol"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21"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6"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40303306">
    <w:abstractNumId w:val="19"/>
  </w:num>
  <w:num w:numId="2" w16cid:durableId="1400515020">
    <w:abstractNumId w:val="25"/>
  </w:num>
  <w:num w:numId="3" w16cid:durableId="866211007">
    <w:abstractNumId w:val="17"/>
  </w:num>
  <w:num w:numId="4" w16cid:durableId="1749425787">
    <w:abstractNumId w:val="8"/>
  </w:num>
  <w:num w:numId="5" w16cid:durableId="234556971">
    <w:abstractNumId w:val="0"/>
  </w:num>
  <w:num w:numId="6" w16cid:durableId="1260210546">
    <w:abstractNumId w:val="1"/>
  </w:num>
  <w:num w:numId="7" w16cid:durableId="1688404305">
    <w:abstractNumId w:val="23"/>
  </w:num>
  <w:num w:numId="8" w16cid:durableId="751507116">
    <w:abstractNumId w:val="10"/>
  </w:num>
  <w:num w:numId="9" w16cid:durableId="2089568209">
    <w:abstractNumId w:val="21"/>
  </w:num>
  <w:num w:numId="10" w16cid:durableId="1825661471">
    <w:abstractNumId w:val="7"/>
  </w:num>
  <w:num w:numId="11" w16cid:durableId="335041730">
    <w:abstractNumId w:val="11"/>
  </w:num>
  <w:num w:numId="12" w16cid:durableId="1857117409">
    <w:abstractNumId w:val="12"/>
  </w:num>
  <w:num w:numId="13" w16cid:durableId="1761295760">
    <w:abstractNumId w:val="26"/>
  </w:num>
  <w:num w:numId="14" w16cid:durableId="221913404">
    <w:abstractNumId w:val="22"/>
  </w:num>
  <w:num w:numId="15" w16cid:durableId="1140922576">
    <w:abstractNumId w:val="13"/>
  </w:num>
  <w:num w:numId="16" w16cid:durableId="722946517">
    <w:abstractNumId w:val="15"/>
  </w:num>
  <w:num w:numId="17" w16cid:durableId="1064528077">
    <w:abstractNumId w:val="24"/>
  </w:num>
  <w:num w:numId="18" w16cid:durableId="1375495734">
    <w:abstractNumId w:val="14"/>
  </w:num>
  <w:num w:numId="19" w16cid:durableId="1946423539">
    <w:abstractNumId w:val="16"/>
  </w:num>
  <w:num w:numId="20" w16cid:durableId="1666323578">
    <w:abstractNumId w:val="3"/>
  </w:num>
  <w:num w:numId="21" w16cid:durableId="1014113799">
    <w:abstractNumId w:val="6"/>
  </w:num>
  <w:num w:numId="22" w16cid:durableId="306865761">
    <w:abstractNumId w:val="2"/>
  </w:num>
  <w:num w:numId="23" w16cid:durableId="1513955873">
    <w:abstractNumId w:val="9"/>
  </w:num>
  <w:num w:numId="24" w16cid:durableId="165480740">
    <w:abstractNumId w:val="4"/>
  </w:num>
  <w:num w:numId="25" w16cid:durableId="1725063024">
    <w:abstractNumId w:val="20"/>
  </w:num>
  <w:num w:numId="26" w16cid:durableId="129248548">
    <w:abstractNumId w:val="18"/>
  </w:num>
  <w:num w:numId="27" w16cid:durableId="2024280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D2CE3"/>
    <w:rsid w:val="00122531"/>
    <w:rsid w:val="00123533"/>
    <w:rsid w:val="00130A7B"/>
    <w:rsid w:val="001335A2"/>
    <w:rsid w:val="0017253D"/>
    <w:rsid w:val="00193B0A"/>
    <w:rsid w:val="00197169"/>
    <w:rsid w:val="001A52C7"/>
    <w:rsid w:val="001C6646"/>
    <w:rsid w:val="001D3F0F"/>
    <w:rsid w:val="001D6724"/>
    <w:rsid w:val="001D6C92"/>
    <w:rsid w:val="001F79F6"/>
    <w:rsid w:val="00213C5F"/>
    <w:rsid w:val="00282B6F"/>
    <w:rsid w:val="00285D12"/>
    <w:rsid w:val="00291693"/>
    <w:rsid w:val="002A5315"/>
    <w:rsid w:val="002B4D20"/>
    <w:rsid w:val="002D5E08"/>
    <w:rsid w:val="002D7F57"/>
    <w:rsid w:val="002E4B15"/>
    <w:rsid w:val="002F2DA4"/>
    <w:rsid w:val="00322DC4"/>
    <w:rsid w:val="00326A97"/>
    <w:rsid w:val="0034286B"/>
    <w:rsid w:val="00357404"/>
    <w:rsid w:val="00363F7D"/>
    <w:rsid w:val="00375161"/>
    <w:rsid w:val="003841D3"/>
    <w:rsid w:val="0039368F"/>
    <w:rsid w:val="003A191F"/>
    <w:rsid w:val="003A5D6B"/>
    <w:rsid w:val="003B52E8"/>
    <w:rsid w:val="003C402E"/>
    <w:rsid w:val="003E6040"/>
    <w:rsid w:val="004249F7"/>
    <w:rsid w:val="00433D8A"/>
    <w:rsid w:val="00436392"/>
    <w:rsid w:val="004457D1"/>
    <w:rsid w:val="00447253"/>
    <w:rsid w:val="00492FDA"/>
    <w:rsid w:val="004A0E86"/>
    <w:rsid w:val="004A5E2D"/>
    <w:rsid w:val="004A68E6"/>
    <w:rsid w:val="004A75A5"/>
    <w:rsid w:val="004B0E22"/>
    <w:rsid w:val="004C0195"/>
    <w:rsid w:val="004C5D19"/>
    <w:rsid w:val="004E5834"/>
    <w:rsid w:val="004F6697"/>
    <w:rsid w:val="005013C7"/>
    <w:rsid w:val="005017DF"/>
    <w:rsid w:val="00517D59"/>
    <w:rsid w:val="005578DB"/>
    <w:rsid w:val="00565D46"/>
    <w:rsid w:val="00576166"/>
    <w:rsid w:val="00584FE1"/>
    <w:rsid w:val="005A1B7D"/>
    <w:rsid w:val="005A7C65"/>
    <w:rsid w:val="005B2B50"/>
    <w:rsid w:val="005C4DBF"/>
    <w:rsid w:val="005D21E3"/>
    <w:rsid w:val="005E07B6"/>
    <w:rsid w:val="00610414"/>
    <w:rsid w:val="006177C4"/>
    <w:rsid w:val="0064511E"/>
    <w:rsid w:val="006614B2"/>
    <w:rsid w:val="006767DF"/>
    <w:rsid w:val="00676F35"/>
    <w:rsid w:val="006A2621"/>
    <w:rsid w:val="006D46BA"/>
    <w:rsid w:val="006E6B32"/>
    <w:rsid w:val="006F039D"/>
    <w:rsid w:val="00724A62"/>
    <w:rsid w:val="0073303C"/>
    <w:rsid w:val="00753F99"/>
    <w:rsid w:val="007613EE"/>
    <w:rsid w:val="00776EF1"/>
    <w:rsid w:val="00780CCC"/>
    <w:rsid w:val="0078308B"/>
    <w:rsid w:val="00784CDD"/>
    <w:rsid w:val="0078790E"/>
    <w:rsid w:val="007939BC"/>
    <w:rsid w:val="007B4C25"/>
    <w:rsid w:val="007B7C8D"/>
    <w:rsid w:val="007E17FE"/>
    <w:rsid w:val="007F514A"/>
    <w:rsid w:val="008038EE"/>
    <w:rsid w:val="0082790D"/>
    <w:rsid w:val="00841CCC"/>
    <w:rsid w:val="0084239F"/>
    <w:rsid w:val="008772C8"/>
    <w:rsid w:val="008A64A0"/>
    <w:rsid w:val="008C4635"/>
    <w:rsid w:val="008E4AC1"/>
    <w:rsid w:val="009010E7"/>
    <w:rsid w:val="00915D97"/>
    <w:rsid w:val="00953131"/>
    <w:rsid w:val="00964F82"/>
    <w:rsid w:val="00982CB7"/>
    <w:rsid w:val="00990D04"/>
    <w:rsid w:val="009962E4"/>
    <w:rsid w:val="009C1F15"/>
    <w:rsid w:val="00A403D4"/>
    <w:rsid w:val="00A5769E"/>
    <w:rsid w:val="00A7776E"/>
    <w:rsid w:val="00A80214"/>
    <w:rsid w:val="00A85FDB"/>
    <w:rsid w:val="00A94640"/>
    <w:rsid w:val="00A9506C"/>
    <w:rsid w:val="00AA77B9"/>
    <w:rsid w:val="00AC37EB"/>
    <w:rsid w:val="00AD6264"/>
    <w:rsid w:val="00AF02A7"/>
    <w:rsid w:val="00AF0CD6"/>
    <w:rsid w:val="00B62B2E"/>
    <w:rsid w:val="00B704E2"/>
    <w:rsid w:val="00B838E7"/>
    <w:rsid w:val="00BA2DD7"/>
    <w:rsid w:val="00BC1E70"/>
    <w:rsid w:val="00BD4A45"/>
    <w:rsid w:val="00BF5E38"/>
    <w:rsid w:val="00C00519"/>
    <w:rsid w:val="00C03B00"/>
    <w:rsid w:val="00C106A0"/>
    <w:rsid w:val="00C30832"/>
    <w:rsid w:val="00C5123B"/>
    <w:rsid w:val="00C563E5"/>
    <w:rsid w:val="00C756C6"/>
    <w:rsid w:val="00CA5DEA"/>
    <w:rsid w:val="00CD5A85"/>
    <w:rsid w:val="00D0361C"/>
    <w:rsid w:val="00D0409F"/>
    <w:rsid w:val="00D040AC"/>
    <w:rsid w:val="00D563CA"/>
    <w:rsid w:val="00D928BC"/>
    <w:rsid w:val="00D9507C"/>
    <w:rsid w:val="00D97002"/>
    <w:rsid w:val="00DA3F37"/>
    <w:rsid w:val="00DB1D67"/>
    <w:rsid w:val="00DB528A"/>
    <w:rsid w:val="00DC0B0A"/>
    <w:rsid w:val="00DC5C85"/>
    <w:rsid w:val="00DF7619"/>
    <w:rsid w:val="00E0121B"/>
    <w:rsid w:val="00E03B7A"/>
    <w:rsid w:val="00E04557"/>
    <w:rsid w:val="00E30A52"/>
    <w:rsid w:val="00E57DE7"/>
    <w:rsid w:val="00E6702B"/>
    <w:rsid w:val="00E779B9"/>
    <w:rsid w:val="00E80272"/>
    <w:rsid w:val="00EB3467"/>
    <w:rsid w:val="00EB352F"/>
    <w:rsid w:val="00EB379B"/>
    <w:rsid w:val="00ED1B02"/>
    <w:rsid w:val="00F258E4"/>
    <w:rsid w:val="00F30534"/>
    <w:rsid w:val="00F34CFE"/>
    <w:rsid w:val="00F379EF"/>
    <w:rsid w:val="00F538B1"/>
    <w:rsid w:val="00F6745B"/>
    <w:rsid w:val="00F71CF5"/>
    <w:rsid w:val="00F91759"/>
    <w:rsid w:val="00F92EB0"/>
    <w:rsid w:val="00F9619F"/>
    <w:rsid w:val="00FD07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631FD07"/>
  <w15:chartTrackingRefBased/>
  <w15:docId w15:val="{FB0B4B72-3DEC-4EE2-AE30-774DC3C7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link w:val="PeuCar"/>
    <w:uiPriority w:val="99"/>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 w:type="character" w:customStyle="1" w:styleId="PeuCar">
    <w:name w:val="Peu Car"/>
    <w:link w:val="Peu"/>
    <w:uiPriority w:val="99"/>
    <w:rsid w:val="005E07B6"/>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9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7</TotalTime>
  <Pages>7</Pages>
  <Words>3212</Words>
  <Characters>17672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20843</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7</cp:revision>
  <cp:lastPrinted>2021-06-01T10:43:00Z</cp:lastPrinted>
  <dcterms:created xsi:type="dcterms:W3CDTF">2023-04-27T08:08:00Z</dcterms:created>
  <dcterms:modified xsi:type="dcterms:W3CDTF">2025-05-13T07:21:00Z</dcterms:modified>
</cp:coreProperties>
</file>