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D18AA" w14:textId="77777777" w:rsidR="007067FE" w:rsidRPr="00136EBB" w:rsidRDefault="007067FE" w:rsidP="007067FE">
      <w:pPr>
        <w:rPr>
          <w:rFonts w:ascii="Arial" w:hAnsi="Arial" w:cs="Arial"/>
          <w:sz w:val="20"/>
          <w:szCs w:val="20"/>
        </w:rPr>
      </w:pPr>
    </w:p>
    <w:p w14:paraId="58E7E083" w14:textId="77777777" w:rsidR="007067FE" w:rsidRPr="00136EBB" w:rsidRDefault="007067FE" w:rsidP="007067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0"/>
          <w:szCs w:val="20"/>
        </w:rPr>
      </w:pPr>
      <w:r w:rsidRPr="00136EBB">
        <w:rPr>
          <w:rFonts w:ascii="Arial" w:hAnsi="Arial" w:cs="Arial"/>
          <w:sz w:val="20"/>
          <w:szCs w:val="20"/>
        </w:rPr>
        <w:t>CERTIFICADO</w:t>
      </w:r>
    </w:p>
    <w:tbl>
      <w:tblPr>
        <w:tblW w:w="850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60"/>
        <w:gridCol w:w="2900"/>
        <w:gridCol w:w="2045"/>
      </w:tblGrid>
      <w:tr w:rsidR="007067FE" w:rsidRPr="0078054E" w14:paraId="3831E482" w14:textId="77777777" w:rsidTr="00D61CB6">
        <w:trPr>
          <w:trHeight w:val="315"/>
        </w:trPr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29CF41E" w14:textId="77777777" w:rsidR="007067FE" w:rsidRPr="0078054E" w:rsidRDefault="007067FE" w:rsidP="00D61CB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a-ES"/>
              </w:rPr>
            </w:pPr>
          </w:p>
        </w:tc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A4E020E" w14:textId="77777777" w:rsidR="007067FE" w:rsidRPr="0078054E" w:rsidRDefault="007067FE" w:rsidP="00D61CB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a-ES"/>
              </w:rPr>
            </w:pPr>
          </w:p>
        </w:tc>
        <w:tc>
          <w:tcPr>
            <w:tcW w:w="2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DB1C726" w14:textId="77777777" w:rsidR="007067FE" w:rsidRPr="0078054E" w:rsidRDefault="007067FE" w:rsidP="00D61C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a-ES"/>
              </w:rPr>
            </w:pPr>
          </w:p>
        </w:tc>
      </w:tr>
      <w:tr w:rsidR="007067FE" w:rsidRPr="0078054E" w14:paraId="77C25168" w14:textId="77777777" w:rsidTr="00D61CB6">
        <w:trPr>
          <w:trHeight w:val="300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1811AF" w14:textId="77777777" w:rsidR="007067FE" w:rsidRPr="0078054E" w:rsidRDefault="007067FE" w:rsidP="00D61C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a-ES"/>
              </w:rPr>
            </w:pPr>
            <w:r w:rsidRPr="0078054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a-ES"/>
              </w:rPr>
              <w:t>EXPEDIENTE NÚM.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6B6B32" w14:textId="77777777" w:rsidR="007067FE" w:rsidRPr="0078054E" w:rsidRDefault="007067FE" w:rsidP="00D61CB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a-ES"/>
              </w:rPr>
            </w:pPr>
            <w:r w:rsidRPr="0078054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a-ES"/>
              </w:rPr>
              <w:t>ORGANO COLEGIADO</w:t>
            </w:r>
          </w:p>
        </w:tc>
        <w:tc>
          <w:tcPr>
            <w:tcW w:w="2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FC4A7B" w14:textId="77777777" w:rsidR="007067FE" w:rsidRPr="0078054E" w:rsidRDefault="007067FE" w:rsidP="00D61CB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a-ES"/>
              </w:rPr>
            </w:pPr>
            <w:proofErr w:type="spellStart"/>
            <w:r w:rsidRPr="0078054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a-ES"/>
              </w:rPr>
              <w:t>fecha</w:t>
            </w:r>
            <w:proofErr w:type="spellEnd"/>
            <w:r w:rsidRPr="0078054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a-ES"/>
              </w:rPr>
              <w:t xml:space="preserve"> de la </w:t>
            </w:r>
            <w:proofErr w:type="spellStart"/>
            <w:r w:rsidRPr="0078054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a-ES"/>
              </w:rPr>
              <w:t>sesión</w:t>
            </w:r>
            <w:proofErr w:type="spellEnd"/>
          </w:p>
        </w:tc>
      </w:tr>
      <w:tr w:rsidR="007067FE" w:rsidRPr="0078054E" w14:paraId="0712DA5F" w14:textId="77777777" w:rsidTr="00D61CB6">
        <w:trPr>
          <w:trHeight w:val="300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BA053B" w14:textId="77777777" w:rsidR="007067FE" w:rsidRPr="0078054E" w:rsidRDefault="007067FE" w:rsidP="00D61C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a-ES"/>
              </w:rPr>
            </w:pPr>
            <w:r w:rsidRPr="0078054E">
              <w:rPr>
                <w:rFonts w:ascii="Arial" w:eastAsia="Times New Roman" w:hAnsi="Arial" w:cs="Arial"/>
                <w:color w:val="000000"/>
                <w:sz w:val="20"/>
                <w:szCs w:val="20"/>
                <w:lang w:eastAsia="ca-ES"/>
              </w:rPr>
              <w:t>973/2025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678B6B" w14:textId="77777777" w:rsidR="007067FE" w:rsidRPr="0078054E" w:rsidRDefault="007067FE" w:rsidP="00D61C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a-ES"/>
              </w:rPr>
            </w:pPr>
            <w:r w:rsidRPr="0078054E">
              <w:rPr>
                <w:rFonts w:ascii="Arial" w:eastAsia="Times New Roman" w:hAnsi="Arial" w:cs="Arial"/>
                <w:color w:val="000000"/>
                <w:sz w:val="20"/>
                <w:szCs w:val="20"/>
                <w:lang w:eastAsia="ca-ES"/>
              </w:rPr>
              <w:t xml:space="preserve">Junta de </w:t>
            </w:r>
            <w:proofErr w:type="spellStart"/>
            <w:r w:rsidRPr="0078054E">
              <w:rPr>
                <w:rFonts w:ascii="Arial" w:eastAsia="Times New Roman" w:hAnsi="Arial" w:cs="Arial"/>
                <w:color w:val="000000"/>
                <w:sz w:val="20"/>
                <w:szCs w:val="20"/>
                <w:lang w:eastAsia="ca-ES"/>
              </w:rPr>
              <w:t>Gobierno</w:t>
            </w:r>
            <w:proofErr w:type="spellEnd"/>
            <w:r w:rsidRPr="0078054E">
              <w:rPr>
                <w:rFonts w:ascii="Arial" w:eastAsia="Times New Roman" w:hAnsi="Arial" w:cs="Arial"/>
                <w:color w:val="000000"/>
                <w:sz w:val="20"/>
                <w:szCs w:val="20"/>
                <w:lang w:eastAsia="ca-ES"/>
              </w:rPr>
              <w:t xml:space="preserve"> Local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5C3966" w14:textId="77777777" w:rsidR="007067FE" w:rsidRPr="0078054E" w:rsidRDefault="007067FE" w:rsidP="00D61CB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a-ES"/>
              </w:rPr>
            </w:pPr>
            <w:r w:rsidRPr="0078054E">
              <w:rPr>
                <w:rFonts w:ascii="Arial" w:eastAsia="Times New Roman" w:hAnsi="Arial" w:cs="Arial"/>
                <w:color w:val="000000"/>
                <w:sz w:val="20"/>
                <w:szCs w:val="20"/>
                <w:lang w:eastAsia="ca-ES"/>
              </w:rPr>
              <w:t>28/04/2025</w:t>
            </w:r>
          </w:p>
        </w:tc>
      </w:tr>
      <w:tr w:rsidR="007067FE" w:rsidRPr="0078054E" w14:paraId="3D753693" w14:textId="77777777" w:rsidTr="00D61CB6">
        <w:trPr>
          <w:trHeight w:val="300"/>
        </w:trPr>
        <w:tc>
          <w:tcPr>
            <w:tcW w:w="3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501998" w14:textId="77777777" w:rsidR="007067FE" w:rsidRPr="0078054E" w:rsidRDefault="007067FE" w:rsidP="00D61C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a-ES"/>
              </w:rPr>
            </w:pP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F2C712" w14:textId="77777777" w:rsidR="007067FE" w:rsidRPr="0078054E" w:rsidRDefault="007067FE" w:rsidP="00D61C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a-ES"/>
              </w:rPr>
            </w:pP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CBB1EA" w14:textId="77777777" w:rsidR="007067FE" w:rsidRPr="0078054E" w:rsidRDefault="007067FE" w:rsidP="00D61C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a-ES"/>
              </w:rPr>
            </w:pPr>
          </w:p>
        </w:tc>
      </w:tr>
    </w:tbl>
    <w:p w14:paraId="54BB73B4" w14:textId="77777777" w:rsidR="007067FE" w:rsidRPr="00136EBB" w:rsidRDefault="007067FE" w:rsidP="007067FE">
      <w:pPr>
        <w:shd w:val="clear" w:color="auto" w:fill="F5F5F5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ca-ES"/>
        </w:rPr>
      </w:pPr>
    </w:p>
    <w:p w14:paraId="3652931D" w14:textId="77777777" w:rsidR="007067FE" w:rsidRPr="00136EBB" w:rsidRDefault="007067FE" w:rsidP="007067FE">
      <w:pPr>
        <w:shd w:val="clear" w:color="auto" w:fill="F5F5F5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ca-ES"/>
        </w:rPr>
      </w:pPr>
      <w:r w:rsidRPr="00136EBB">
        <w:rPr>
          <w:rFonts w:ascii="Arial" w:eastAsia="Times New Roman" w:hAnsi="Arial" w:cs="Arial"/>
          <w:color w:val="333333"/>
          <w:sz w:val="20"/>
          <w:szCs w:val="20"/>
          <w:lang w:eastAsia="ca-ES"/>
        </w:rPr>
        <w:t>EN CALIDAD DE SECRETARIA DE ESTE ORGANO, CERTIFICO:</w:t>
      </w:r>
    </w:p>
    <w:p w14:paraId="18E28765" w14:textId="77777777" w:rsidR="007067FE" w:rsidRPr="00136EBB" w:rsidRDefault="007067FE" w:rsidP="007067FE">
      <w:pPr>
        <w:shd w:val="clear" w:color="auto" w:fill="F5F5F5"/>
        <w:spacing w:line="240" w:lineRule="auto"/>
        <w:jc w:val="both"/>
        <w:rPr>
          <w:rFonts w:ascii="Arial" w:eastAsia="Times New Roman" w:hAnsi="Arial" w:cs="Arial"/>
          <w:color w:val="333333"/>
          <w:sz w:val="20"/>
          <w:szCs w:val="20"/>
          <w:lang w:eastAsia="ca-ES"/>
        </w:rPr>
      </w:pPr>
      <w:r w:rsidRPr="00136EBB">
        <w:rPr>
          <w:rFonts w:ascii="Arial" w:eastAsia="Times New Roman" w:hAnsi="Arial" w:cs="Arial"/>
          <w:color w:val="333333"/>
          <w:sz w:val="20"/>
          <w:szCs w:val="20"/>
          <w:lang w:eastAsia="ca-ES"/>
        </w:rPr>
        <w:t xml:space="preserve">Que en la </w:t>
      </w:r>
      <w:proofErr w:type="spellStart"/>
      <w:r w:rsidRPr="00136EBB">
        <w:rPr>
          <w:rFonts w:ascii="Arial" w:eastAsia="Times New Roman" w:hAnsi="Arial" w:cs="Arial"/>
          <w:color w:val="333333"/>
          <w:sz w:val="20"/>
          <w:szCs w:val="20"/>
          <w:lang w:eastAsia="ca-ES"/>
        </w:rPr>
        <w:t>sesión</w:t>
      </w:r>
      <w:proofErr w:type="spellEnd"/>
      <w:r w:rsidRPr="00136EBB">
        <w:rPr>
          <w:rFonts w:ascii="Arial" w:eastAsia="Times New Roman" w:hAnsi="Arial" w:cs="Arial"/>
          <w:color w:val="333333"/>
          <w:sz w:val="20"/>
          <w:szCs w:val="20"/>
          <w:lang w:eastAsia="ca-ES"/>
        </w:rPr>
        <w:t xml:space="preserve"> celebrada en la </w:t>
      </w:r>
      <w:proofErr w:type="spellStart"/>
      <w:r w:rsidRPr="00136EBB">
        <w:rPr>
          <w:rFonts w:ascii="Arial" w:eastAsia="Times New Roman" w:hAnsi="Arial" w:cs="Arial"/>
          <w:color w:val="333333"/>
          <w:sz w:val="20"/>
          <w:szCs w:val="20"/>
          <w:lang w:eastAsia="ca-ES"/>
        </w:rPr>
        <w:t>fecha</w:t>
      </w:r>
      <w:proofErr w:type="spellEnd"/>
      <w:r w:rsidRPr="00136EBB">
        <w:rPr>
          <w:rFonts w:ascii="Arial" w:eastAsia="Times New Roman" w:hAnsi="Arial" w:cs="Arial"/>
          <w:color w:val="333333"/>
          <w:sz w:val="20"/>
          <w:szCs w:val="20"/>
          <w:lang w:eastAsia="ca-ES"/>
        </w:rPr>
        <w:t xml:space="preserve"> arriba indicada se </w:t>
      </w:r>
      <w:proofErr w:type="spellStart"/>
      <w:r w:rsidRPr="00136EBB">
        <w:rPr>
          <w:rFonts w:ascii="Arial" w:eastAsia="Times New Roman" w:hAnsi="Arial" w:cs="Arial"/>
          <w:color w:val="333333"/>
          <w:sz w:val="20"/>
          <w:szCs w:val="20"/>
          <w:lang w:eastAsia="ca-ES"/>
        </w:rPr>
        <w:t>adoptó</w:t>
      </w:r>
      <w:proofErr w:type="spellEnd"/>
      <w:r w:rsidRPr="00136EBB">
        <w:rPr>
          <w:rFonts w:ascii="Arial" w:eastAsia="Times New Roman" w:hAnsi="Arial" w:cs="Arial"/>
          <w:color w:val="333333"/>
          <w:sz w:val="20"/>
          <w:szCs w:val="20"/>
          <w:lang w:eastAsia="ca-ES"/>
        </w:rPr>
        <w:t xml:space="preserve"> el </w:t>
      </w:r>
      <w:proofErr w:type="spellStart"/>
      <w:r w:rsidRPr="00136EBB">
        <w:rPr>
          <w:rFonts w:ascii="Arial" w:eastAsia="Times New Roman" w:hAnsi="Arial" w:cs="Arial"/>
          <w:color w:val="333333"/>
          <w:sz w:val="20"/>
          <w:szCs w:val="20"/>
          <w:lang w:eastAsia="ca-ES"/>
        </w:rPr>
        <w:t>siguiente</w:t>
      </w:r>
      <w:proofErr w:type="spellEnd"/>
      <w:r w:rsidRPr="00136EBB">
        <w:rPr>
          <w:rFonts w:ascii="Arial" w:eastAsia="Times New Roman" w:hAnsi="Arial" w:cs="Arial"/>
          <w:color w:val="333333"/>
          <w:sz w:val="20"/>
          <w:szCs w:val="20"/>
          <w:lang w:eastAsia="ca-ES"/>
        </w:rPr>
        <w:t xml:space="preserve"> </w:t>
      </w:r>
      <w:proofErr w:type="spellStart"/>
      <w:r w:rsidRPr="00136EBB">
        <w:rPr>
          <w:rFonts w:ascii="Arial" w:eastAsia="Times New Roman" w:hAnsi="Arial" w:cs="Arial"/>
          <w:color w:val="333333"/>
          <w:sz w:val="20"/>
          <w:szCs w:val="20"/>
          <w:lang w:eastAsia="ca-ES"/>
        </w:rPr>
        <w:t>acuerdo</w:t>
      </w:r>
      <w:proofErr w:type="spellEnd"/>
      <w:r w:rsidRPr="00136EBB">
        <w:rPr>
          <w:rFonts w:ascii="Arial" w:eastAsia="Times New Roman" w:hAnsi="Arial" w:cs="Arial"/>
          <w:color w:val="333333"/>
          <w:sz w:val="20"/>
          <w:szCs w:val="20"/>
          <w:lang w:eastAsia="ca-ES"/>
        </w:rPr>
        <w:t>:</w:t>
      </w:r>
    </w:p>
    <w:p w14:paraId="4570E896" w14:textId="77777777" w:rsidR="007067FE" w:rsidRPr="00136EBB" w:rsidRDefault="007067FE" w:rsidP="007067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5F5F5"/>
        <w:spacing w:line="240" w:lineRule="auto"/>
        <w:jc w:val="both"/>
        <w:rPr>
          <w:rFonts w:ascii="Arial" w:eastAsia="Times New Roman" w:hAnsi="Arial" w:cs="Arial"/>
          <w:color w:val="333333"/>
          <w:sz w:val="20"/>
          <w:szCs w:val="20"/>
          <w:lang w:eastAsia="ca-ES"/>
        </w:rPr>
      </w:pPr>
      <w:r w:rsidRPr="00136EBB">
        <w:rPr>
          <w:rFonts w:ascii="Arial" w:eastAsia="Times New Roman" w:hAnsi="Arial" w:cs="Arial"/>
          <w:color w:val="333333"/>
          <w:sz w:val="20"/>
          <w:szCs w:val="20"/>
          <w:lang w:eastAsia="ca-ES"/>
        </w:rPr>
        <w:t>EXPEDIENTE 973/2025 SUBVENCIONES DE CONCURRENCIA COMPETITIVA – CONVOCATORIA PARA LA CONCESIÓN DE AYUDAS MUNICIPALES DE LIBROS, MATERIAL, TRANSPORTE I COMEDOR ESCOLAR CURSO 25/26 I PAGO DE LAS AYUDAS.</w:t>
      </w:r>
    </w:p>
    <w:p w14:paraId="1797937E" w14:textId="77777777" w:rsidR="007067FE" w:rsidRPr="00136EBB" w:rsidRDefault="007067FE" w:rsidP="007067FE">
      <w:pPr>
        <w:shd w:val="clear" w:color="auto" w:fill="F5F5F5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ca-ES"/>
        </w:rPr>
      </w:pPr>
    </w:p>
    <w:tbl>
      <w:tblPr>
        <w:tblW w:w="78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60"/>
        <w:gridCol w:w="1840"/>
        <w:gridCol w:w="2440"/>
      </w:tblGrid>
      <w:tr w:rsidR="007067FE" w:rsidRPr="0078054E" w14:paraId="01FDDD8E" w14:textId="77777777" w:rsidTr="00D61CB6">
        <w:trPr>
          <w:trHeight w:val="300"/>
        </w:trPr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0209D0" w14:textId="77777777" w:rsidR="007067FE" w:rsidRPr="0078054E" w:rsidRDefault="007067FE" w:rsidP="00D61C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a-ES"/>
              </w:rPr>
            </w:pPr>
            <w:r w:rsidRPr="0078054E">
              <w:rPr>
                <w:rFonts w:ascii="Arial" w:eastAsia="Times New Roman" w:hAnsi="Arial" w:cs="Arial"/>
                <w:color w:val="000000"/>
                <w:sz w:val="20"/>
                <w:szCs w:val="20"/>
                <w:lang w:eastAsia="ca-ES"/>
              </w:rPr>
              <w:t>Favorable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23F3D84" w14:textId="77777777" w:rsidR="007067FE" w:rsidRPr="0078054E" w:rsidRDefault="007067FE" w:rsidP="00D61C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a-ES"/>
              </w:rPr>
            </w:pPr>
            <w:r w:rsidRPr="0078054E">
              <w:rPr>
                <w:rFonts w:ascii="Arial" w:eastAsia="Times New Roman" w:hAnsi="Arial" w:cs="Arial"/>
                <w:color w:val="000000"/>
                <w:sz w:val="20"/>
                <w:szCs w:val="20"/>
                <w:lang w:eastAsia="ca-ES"/>
              </w:rPr>
              <w:t xml:space="preserve">Tipo de </w:t>
            </w:r>
            <w:proofErr w:type="spellStart"/>
            <w:r w:rsidRPr="0078054E">
              <w:rPr>
                <w:rFonts w:ascii="Arial" w:eastAsia="Times New Roman" w:hAnsi="Arial" w:cs="Arial"/>
                <w:color w:val="000000"/>
                <w:sz w:val="20"/>
                <w:szCs w:val="20"/>
                <w:lang w:eastAsia="ca-ES"/>
              </w:rPr>
              <w:t>votación</w:t>
            </w:r>
            <w:proofErr w:type="spellEnd"/>
            <w:r w:rsidRPr="0078054E">
              <w:rPr>
                <w:rFonts w:ascii="Arial" w:eastAsia="Times New Roman" w:hAnsi="Arial" w:cs="Arial"/>
                <w:color w:val="000000"/>
                <w:sz w:val="20"/>
                <w:szCs w:val="20"/>
                <w:lang w:eastAsia="ca-ES"/>
              </w:rPr>
              <w:t>: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27B956" w14:textId="77777777" w:rsidR="007067FE" w:rsidRPr="0078054E" w:rsidRDefault="007067FE" w:rsidP="00D61C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a-ES"/>
              </w:rPr>
            </w:pPr>
            <w:proofErr w:type="spellStart"/>
            <w:r w:rsidRPr="0078054E">
              <w:rPr>
                <w:rFonts w:ascii="Arial" w:eastAsia="Times New Roman" w:hAnsi="Arial" w:cs="Arial"/>
                <w:color w:val="000000"/>
                <w:sz w:val="20"/>
                <w:szCs w:val="20"/>
                <w:lang w:eastAsia="ca-ES"/>
              </w:rPr>
              <w:t>Unanimidad</w:t>
            </w:r>
            <w:proofErr w:type="spellEnd"/>
            <w:r w:rsidRPr="0078054E">
              <w:rPr>
                <w:rFonts w:ascii="Arial" w:eastAsia="Times New Roman" w:hAnsi="Arial" w:cs="Arial"/>
                <w:color w:val="000000"/>
                <w:sz w:val="20"/>
                <w:szCs w:val="20"/>
                <w:lang w:eastAsia="ca-ES"/>
              </w:rPr>
              <w:t>/</w:t>
            </w:r>
            <w:proofErr w:type="spellStart"/>
            <w:r w:rsidRPr="0078054E">
              <w:rPr>
                <w:rFonts w:ascii="Arial" w:eastAsia="Times New Roman" w:hAnsi="Arial" w:cs="Arial"/>
                <w:color w:val="000000"/>
                <w:sz w:val="20"/>
                <w:szCs w:val="20"/>
                <w:lang w:eastAsia="ca-ES"/>
              </w:rPr>
              <w:t>Asentimiento</w:t>
            </w:r>
            <w:proofErr w:type="spellEnd"/>
          </w:p>
        </w:tc>
      </w:tr>
    </w:tbl>
    <w:p w14:paraId="032944BD" w14:textId="77777777" w:rsidR="007067FE" w:rsidRPr="00136EBB" w:rsidRDefault="007067FE" w:rsidP="007067FE">
      <w:pPr>
        <w:shd w:val="clear" w:color="auto" w:fill="F5F5F5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ca-ES"/>
        </w:rPr>
      </w:pPr>
    </w:p>
    <w:p w14:paraId="613ECA52" w14:textId="77777777" w:rsidR="007067FE" w:rsidRPr="00136EBB" w:rsidRDefault="007067FE" w:rsidP="007067FE">
      <w:pPr>
        <w:shd w:val="clear" w:color="auto" w:fill="F5F5F5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ca-ES"/>
        </w:rPr>
      </w:pPr>
      <w:r w:rsidRPr="00136EBB">
        <w:rPr>
          <w:rFonts w:ascii="Arial" w:eastAsia="Times New Roman" w:hAnsi="Arial" w:cs="Arial"/>
          <w:color w:val="333333"/>
          <w:sz w:val="20"/>
          <w:szCs w:val="20"/>
          <w:lang w:eastAsia="ca-ES"/>
        </w:rPr>
        <w:t>RESOLUCIÓN</w:t>
      </w:r>
    </w:p>
    <w:p w14:paraId="40E49D73" w14:textId="77777777" w:rsidR="007067FE" w:rsidRPr="00136EBB" w:rsidRDefault="007067FE" w:rsidP="007067FE">
      <w:pPr>
        <w:shd w:val="clear" w:color="auto" w:fill="F5F5F5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ca-ES"/>
        </w:rPr>
      </w:pPr>
      <w:proofErr w:type="spellStart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>Identificación</w:t>
      </w:r>
      <w:proofErr w:type="spellEnd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 xml:space="preserve"> del </w:t>
      </w:r>
      <w:proofErr w:type="spellStart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>expediente</w:t>
      </w:r>
      <w:proofErr w:type="spellEnd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>:</w:t>
      </w:r>
    </w:p>
    <w:p w14:paraId="1D792C08" w14:textId="77777777" w:rsidR="007067FE" w:rsidRPr="00136EBB" w:rsidRDefault="007067FE" w:rsidP="007067FE">
      <w:pPr>
        <w:shd w:val="clear" w:color="auto" w:fill="F5F5F5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ca-ES"/>
        </w:rPr>
      </w:pPr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br/>
        <w:t>Exp. 973/2025</w:t>
      </w:r>
    </w:p>
    <w:p w14:paraId="4C9AEDEC" w14:textId="77777777" w:rsidR="007067FE" w:rsidRPr="00136EBB" w:rsidRDefault="007067FE" w:rsidP="007067FE">
      <w:pPr>
        <w:shd w:val="clear" w:color="auto" w:fill="F5F5F5"/>
        <w:spacing w:line="240" w:lineRule="auto"/>
        <w:jc w:val="both"/>
        <w:rPr>
          <w:rFonts w:ascii="Arial" w:eastAsia="Times New Roman" w:hAnsi="Arial" w:cs="Arial"/>
          <w:color w:val="333333"/>
          <w:sz w:val="20"/>
          <w:szCs w:val="20"/>
          <w:lang w:eastAsia="ca-ES"/>
        </w:rPr>
      </w:pPr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br/>
        <w:t>CONVOCATORIA PARA LA CONCESIÓN D</w:t>
      </w:r>
      <w:r w:rsidRPr="00136EBB">
        <w:rPr>
          <w:rFonts w:ascii="Arial" w:eastAsia="Times New Roman" w:hAnsi="Arial" w:cs="Arial"/>
          <w:color w:val="333333"/>
          <w:sz w:val="20"/>
          <w:szCs w:val="20"/>
          <w:lang w:eastAsia="ca-ES"/>
        </w:rPr>
        <w:t>E</w:t>
      </w:r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 xml:space="preserve"> AYUDAS DE MATERIAL, LIBROS,</w:t>
      </w:r>
      <w:r w:rsidRPr="00136EBB">
        <w:rPr>
          <w:rFonts w:ascii="Arial" w:eastAsia="Times New Roman" w:hAnsi="Arial" w:cs="Arial"/>
          <w:color w:val="333333"/>
          <w:sz w:val="20"/>
          <w:szCs w:val="20"/>
          <w:lang w:eastAsia="ca-ES"/>
        </w:rPr>
        <w:t xml:space="preserve">TRANSPORTE Y </w:t>
      </w:r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>COMEDOR PARA EL CURSO ESCOLAR 2025-2026</w:t>
      </w:r>
    </w:p>
    <w:p w14:paraId="6EA6475B" w14:textId="77777777" w:rsidR="007067FE" w:rsidRPr="00136EBB" w:rsidRDefault="007067FE" w:rsidP="007067FE">
      <w:pPr>
        <w:shd w:val="clear" w:color="auto" w:fill="F5F5F5"/>
        <w:spacing w:line="240" w:lineRule="auto"/>
        <w:jc w:val="both"/>
        <w:rPr>
          <w:rFonts w:ascii="Arial" w:eastAsia="Times New Roman" w:hAnsi="Arial" w:cs="Arial"/>
          <w:color w:val="333333"/>
          <w:sz w:val="20"/>
          <w:szCs w:val="20"/>
          <w:lang w:eastAsia="ca-ES"/>
        </w:rPr>
      </w:pPr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br/>
      </w:r>
      <w:proofErr w:type="spellStart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>Antecedentes</w:t>
      </w:r>
      <w:proofErr w:type="spellEnd"/>
    </w:p>
    <w:p w14:paraId="7C0C58FA" w14:textId="77777777" w:rsidR="007067FE" w:rsidRPr="00136EBB" w:rsidRDefault="007067FE" w:rsidP="007067FE">
      <w:pPr>
        <w:shd w:val="clear" w:color="auto" w:fill="F5F5F5"/>
        <w:spacing w:line="240" w:lineRule="auto"/>
        <w:jc w:val="both"/>
        <w:rPr>
          <w:rFonts w:ascii="Arial" w:eastAsia="Times New Roman" w:hAnsi="Arial" w:cs="Arial"/>
          <w:color w:val="333333"/>
          <w:sz w:val="20"/>
          <w:szCs w:val="20"/>
          <w:lang w:eastAsia="ca-ES"/>
        </w:rPr>
      </w:pPr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br/>
      </w:r>
      <w:proofErr w:type="spellStart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>Dado</w:t>
      </w:r>
      <w:proofErr w:type="spellEnd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 xml:space="preserve"> que </w:t>
      </w:r>
      <w:proofErr w:type="spellStart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>desde</w:t>
      </w:r>
      <w:proofErr w:type="spellEnd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 xml:space="preserve"> el Equipo </w:t>
      </w:r>
      <w:proofErr w:type="spellStart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>Básico</w:t>
      </w:r>
      <w:proofErr w:type="spellEnd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 xml:space="preserve"> de Atención Social del </w:t>
      </w:r>
      <w:proofErr w:type="spellStart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>Ayuntamiento</w:t>
      </w:r>
      <w:proofErr w:type="spellEnd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 xml:space="preserve"> de Sant Pere de Vilamajor </w:t>
      </w:r>
      <w:proofErr w:type="spellStart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>encuentran</w:t>
      </w:r>
      <w:proofErr w:type="spellEnd"/>
      <w:r w:rsidRPr="00136EBB">
        <w:rPr>
          <w:rFonts w:ascii="Arial" w:eastAsia="Times New Roman" w:hAnsi="Arial" w:cs="Arial"/>
          <w:color w:val="333333"/>
          <w:sz w:val="20"/>
          <w:szCs w:val="20"/>
          <w:lang w:eastAsia="ca-ES"/>
        </w:rPr>
        <w:t xml:space="preserve"> </w:t>
      </w:r>
      <w:proofErr w:type="spellStart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>necesario</w:t>
      </w:r>
      <w:proofErr w:type="spellEnd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 xml:space="preserve"> </w:t>
      </w:r>
      <w:proofErr w:type="spellStart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>establecer</w:t>
      </w:r>
      <w:proofErr w:type="spellEnd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 xml:space="preserve"> y unificar </w:t>
      </w:r>
      <w:proofErr w:type="spellStart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>unos</w:t>
      </w:r>
      <w:proofErr w:type="spellEnd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 xml:space="preserve"> </w:t>
      </w:r>
      <w:proofErr w:type="spellStart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>baremos</w:t>
      </w:r>
      <w:proofErr w:type="spellEnd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 xml:space="preserve"> y </w:t>
      </w:r>
      <w:proofErr w:type="spellStart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>criterios</w:t>
      </w:r>
      <w:proofErr w:type="spellEnd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 xml:space="preserve"> generales que </w:t>
      </w:r>
      <w:proofErr w:type="spellStart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>establezcan</w:t>
      </w:r>
      <w:proofErr w:type="spellEnd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 xml:space="preserve"> el </w:t>
      </w:r>
      <w:proofErr w:type="spellStart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>otorgamiento</w:t>
      </w:r>
      <w:proofErr w:type="spellEnd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 xml:space="preserve"> o </w:t>
      </w:r>
      <w:proofErr w:type="spellStart"/>
      <w:r w:rsidRPr="00136EBB">
        <w:rPr>
          <w:rFonts w:ascii="Arial" w:eastAsia="Times New Roman" w:hAnsi="Arial" w:cs="Arial"/>
          <w:color w:val="333333"/>
          <w:sz w:val="20"/>
          <w:szCs w:val="20"/>
          <w:lang w:eastAsia="ca-ES"/>
        </w:rPr>
        <w:t>d</w:t>
      </w:r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>enegación</w:t>
      </w:r>
      <w:proofErr w:type="spellEnd"/>
      <w:r w:rsidRPr="00136EBB">
        <w:rPr>
          <w:rFonts w:ascii="Arial" w:eastAsia="Times New Roman" w:hAnsi="Arial" w:cs="Arial"/>
          <w:color w:val="333333"/>
          <w:sz w:val="20"/>
          <w:szCs w:val="20"/>
          <w:lang w:eastAsia="ca-ES"/>
        </w:rPr>
        <w:t xml:space="preserve"> </w:t>
      </w:r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 xml:space="preserve">de las </w:t>
      </w:r>
      <w:proofErr w:type="spellStart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>diferentes</w:t>
      </w:r>
      <w:proofErr w:type="spellEnd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 xml:space="preserve"> </w:t>
      </w:r>
      <w:proofErr w:type="spellStart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>ayudas</w:t>
      </w:r>
      <w:proofErr w:type="spellEnd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 xml:space="preserve">, y </w:t>
      </w:r>
      <w:proofErr w:type="spellStart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>también</w:t>
      </w:r>
      <w:proofErr w:type="spellEnd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 xml:space="preserve"> el </w:t>
      </w:r>
      <w:proofErr w:type="spellStart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>porcentaje</w:t>
      </w:r>
      <w:proofErr w:type="spellEnd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 xml:space="preserve"> </w:t>
      </w:r>
      <w:proofErr w:type="spellStart"/>
      <w:r w:rsidRPr="00136EBB">
        <w:rPr>
          <w:rFonts w:ascii="Arial" w:eastAsia="Times New Roman" w:hAnsi="Arial" w:cs="Arial"/>
          <w:color w:val="333333"/>
          <w:sz w:val="20"/>
          <w:szCs w:val="20"/>
          <w:lang w:eastAsia="ca-ES"/>
        </w:rPr>
        <w:t>co</w:t>
      </w:r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>rrespondiente</w:t>
      </w:r>
      <w:proofErr w:type="spellEnd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 xml:space="preserve"> del total de la </w:t>
      </w:r>
      <w:proofErr w:type="spellStart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>ayuda</w:t>
      </w:r>
      <w:proofErr w:type="spellEnd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 xml:space="preserve"> que se l</w:t>
      </w:r>
      <w:r w:rsidRPr="00136EBB">
        <w:rPr>
          <w:rFonts w:ascii="Arial" w:eastAsia="Times New Roman" w:hAnsi="Arial" w:cs="Arial"/>
          <w:color w:val="333333"/>
          <w:sz w:val="20"/>
          <w:szCs w:val="20"/>
          <w:lang w:eastAsia="ca-ES"/>
        </w:rPr>
        <w:t>e</w:t>
      </w:r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 xml:space="preserve">s </w:t>
      </w:r>
      <w:proofErr w:type="spellStart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>concede</w:t>
      </w:r>
      <w:proofErr w:type="spellEnd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 xml:space="preserve"> en el </w:t>
      </w:r>
      <w:proofErr w:type="spellStart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>supuesto</w:t>
      </w:r>
      <w:proofErr w:type="spellEnd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 xml:space="preserve"> de que</w:t>
      </w:r>
      <w:r w:rsidRPr="00136EBB">
        <w:rPr>
          <w:rFonts w:ascii="Arial" w:eastAsia="Times New Roman" w:hAnsi="Arial" w:cs="Arial"/>
          <w:color w:val="333333"/>
          <w:sz w:val="20"/>
          <w:szCs w:val="20"/>
          <w:lang w:eastAsia="ca-ES"/>
        </w:rPr>
        <w:t xml:space="preserve"> </w:t>
      </w:r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 xml:space="preserve">se crea </w:t>
      </w:r>
      <w:proofErr w:type="spellStart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>necesario</w:t>
      </w:r>
      <w:proofErr w:type="spellEnd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 xml:space="preserve"> y </w:t>
      </w:r>
      <w:proofErr w:type="spellStart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>oportuno</w:t>
      </w:r>
      <w:proofErr w:type="spellEnd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 xml:space="preserve"> </w:t>
      </w:r>
      <w:proofErr w:type="spellStart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>aprobar</w:t>
      </w:r>
      <w:proofErr w:type="spellEnd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 xml:space="preserve"> la </w:t>
      </w:r>
      <w:proofErr w:type="spellStart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>ayuda</w:t>
      </w:r>
      <w:proofErr w:type="spellEnd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>.</w:t>
      </w:r>
    </w:p>
    <w:p w14:paraId="00BE76D2" w14:textId="77777777" w:rsidR="007067FE" w:rsidRPr="00136EBB" w:rsidRDefault="007067FE" w:rsidP="007067FE">
      <w:pPr>
        <w:shd w:val="clear" w:color="auto" w:fill="F5F5F5"/>
        <w:spacing w:line="240" w:lineRule="auto"/>
        <w:jc w:val="both"/>
        <w:rPr>
          <w:rFonts w:ascii="Arial" w:eastAsia="Times New Roman" w:hAnsi="Arial" w:cs="Arial"/>
          <w:color w:val="333333"/>
          <w:sz w:val="20"/>
          <w:szCs w:val="20"/>
          <w:lang w:eastAsia="ca-ES"/>
        </w:rPr>
      </w:pPr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br/>
      </w:r>
      <w:proofErr w:type="spellStart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>Dado</w:t>
      </w:r>
      <w:proofErr w:type="spellEnd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 xml:space="preserve"> que el </w:t>
      </w:r>
      <w:proofErr w:type="spellStart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>pasado</w:t>
      </w:r>
      <w:proofErr w:type="spellEnd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 xml:space="preserve"> 28 de </w:t>
      </w:r>
      <w:proofErr w:type="spellStart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>marzo</w:t>
      </w:r>
      <w:proofErr w:type="spellEnd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 xml:space="preserve"> de 2022 el </w:t>
      </w:r>
      <w:proofErr w:type="spellStart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>pleno</w:t>
      </w:r>
      <w:proofErr w:type="spellEnd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 xml:space="preserve"> del </w:t>
      </w:r>
      <w:proofErr w:type="spellStart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>Ayuntamiento</w:t>
      </w:r>
      <w:proofErr w:type="spellEnd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 xml:space="preserve"> de Sant Pere de Vilamajor </w:t>
      </w:r>
      <w:proofErr w:type="spellStart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>aprobó</w:t>
      </w:r>
      <w:proofErr w:type="spellEnd"/>
      <w:r w:rsidRPr="00136EBB">
        <w:rPr>
          <w:rFonts w:ascii="Arial" w:eastAsia="Times New Roman" w:hAnsi="Arial" w:cs="Arial"/>
          <w:color w:val="333333"/>
          <w:sz w:val="20"/>
          <w:szCs w:val="20"/>
          <w:lang w:eastAsia="ca-ES"/>
        </w:rPr>
        <w:t xml:space="preserve"> </w:t>
      </w:r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 xml:space="preserve">las Bases </w:t>
      </w:r>
      <w:proofErr w:type="spellStart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>Reguladoras</w:t>
      </w:r>
      <w:proofErr w:type="spellEnd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 xml:space="preserve"> para la </w:t>
      </w:r>
      <w:proofErr w:type="spellStart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>concesión</w:t>
      </w:r>
      <w:proofErr w:type="spellEnd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 xml:space="preserve"> de </w:t>
      </w:r>
      <w:proofErr w:type="spellStart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>ayudas</w:t>
      </w:r>
      <w:proofErr w:type="spellEnd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 xml:space="preserve"> de material, </w:t>
      </w:r>
      <w:proofErr w:type="spellStart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>libros</w:t>
      </w:r>
      <w:proofErr w:type="spellEnd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 xml:space="preserve">, </w:t>
      </w:r>
      <w:proofErr w:type="spellStart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>transporte</w:t>
      </w:r>
      <w:proofErr w:type="spellEnd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 xml:space="preserve"> escolar, </w:t>
      </w:r>
      <w:proofErr w:type="spellStart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>logopedia</w:t>
      </w:r>
      <w:proofErr w:type="spellEnd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>,</w:t>
      </w:r>
      <w:r w:rsidRPr="00136EBB">
        <w:rPr>
          <w:rFonts w:ascii="Arial" w:eastAsia="Times New Roman" w:hAnsi="Arial" w:cs="Arial"/>
          <w:color w:val="333333"/>
          <w:sz w:val="20"/>
          <w:szCs w:val="20"/>
          <w:lang w:eastAsia="ca-ES"/>
        </w:rPr>
        <w:t xml:space="preserve"> </w:t>
      </w:r>
      <w:proofErr w:type="spellStart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>comedor</w:t>
      </w:r>
      <w:proofErr w:type="spellEnd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 xml:space="preserve"> escolar y </w:t>
      </w:r>
      <w:proofErr w:type="spellStart"/>
      <w:r w:rsidRPr="00136EBB">
        <w:rPr>
          <w:rFonts w:ascii="Arial" w:eastAsia="Times New Roman" w:hAnsi="Arial" w:cs="Arial"/>
          <w:color w:val="333333"/>
          <w:sz w:val="20"/>
          <w:szCs w:val="20"/>
          <w:lang w:eastAsia="ca-ES"/>
        </w:rPr>
        <w:t>casales</w:t>
      </w:r>
      <w:proofErr w:type="spellEnd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 xml:space="preserve"> de </w:t>
      </w:r>
      <w:proofErr w:type="spellStart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>verano</w:t>
      </w:r>
      <w:proofErr w:type="spellEnd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 xml:space="preserve">. </w:t>
      </w:r>
      <w:proofErr w:type="spellStart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>Posteriormente</w:t>
      </w:r>
      <w:proofErr w:type="spellEnd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 xml:space="preserve">, el </w:t>
      </w:r>
      <w:proofErr w:type="spellStart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>día</w:t>
      </w:r>
      <w:proofErr w:type="spellEnd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 xml:space="preserve"> 7 de abril de 2022, </w:t>
      </w:r>
      <w:proofErr w:type="spellStart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>estas</w:t>
      </w:r>
      <w:proofErr w:type="spellEnd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 xml:space="preserve"> bases, </w:t>
      </w:r>
      <w:proofErr w:type="spellStart"/>
      <w:r w:rsidRPr="00136EBB">
        <w:rPr>
          <w:rFonts w:ascii="Arial" w:eastAsia="Times New Roman" w:hAnsi="Arial" w:cs="Arial"/>
          <w:color w:val="333333"/>
          <w:sz w:val="20"/>
          <w:szCs w:val="20"/>
          <w:lang w:eastAsia="ca-ES"/>
        </w:rPr>
        <w:t>f</w:t>
      </w:r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>ueron</w:t>
      </w:r>
      <w:proofErr w:type="spellEnd"/>
      <w:r w:rsidRPr="00136EBB">
        <w:rPr>
          <w:rFonts w:ascii="Arial" w:eastAsia="Times New Roman" w:hAnsi="Arial" w:cs="Arial"/>
          <w:color w:val="333333"/>
          <w:sz w:val="20"/>
          <w:szCs w:val="20"/>
          <w:lang w:eastAsia="ca-ES"/>
        </w:rPr>
        <w:t xml:space="preserve"> </w:t>
      </w:r>
      <w:proofErr w:type="spellStart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>publicadas</w:t>
      </w:r>
      <w:proofErr w:type="spellEnd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 xml:space="preserve"> </w:t>
      </w:r>
      <w:r w:rsidRPr="00136EBB">
        <w:rPr>
          <w:rFonts w:ascii="Arial" w:eastAsia="Times New Roman" w:hAnsi="Arial" w:cs="Arial"/>
          <w:color w:val="333333"/>
          <w:sz w:val="20"/>
          <w:szCs w:val="20"/>
          <w:lang w:eastAsia="ca-ES"/>
        </w:rPr>
        <w:t>en el</w:t>
      </w:r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 xml:space="preserve"> </w:t>
      </w:r>
      <w:proofErr w:type="spellStart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>Boletín</w:t>
      </w:r>
      <w:proofErr w:type="spellEnd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 xml:space="preserve"> Oficial de la </w:t>
      </w:r>
      <w:proofErr w:type="spellStart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>Provincia</w:t>
      </w:r>
      <w:proofErr w:type="spellEnd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>.</w:t>
      </w:r>
    </w:p>
    <w:p w14:paraId="25E0FD7A" w14:textId="77777777" w:rsidR="007067FE" w:rsidRPr="00136EBB" w:rsidRDefault="007067FE" w:rsidP="007067FE">
      <w:pPr>
        <w:shd w:val="clear" w:color="auto" w:fill="F5F5F5"/>
        <w:spacing w:line="240" w:lineRule="auto"/>
        <w:jc w:val="both"/>
        <w:rPr>
          <w:rFonts w:ascii="Arial" w:eastAsia="Times New Roman" w:hAnsi="Arial" w:cs="Arial"/>
          <w:color w:val="333333"/>
          <w:sz w:val="20"/>
          <w:szCs w:val="20"/>
          <w:lang w:eastAsia="ca-ES"/>
        </w:rPr>
      </w:pPr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br/>
      </w:r>
      <w:proofErr w:type="spellStart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>Visto</w:t>
      </w:r>
      <w:proofErr w:type="spellEnd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 xml:space="preserve"> que el </w:t>
      </w:r>
      <w:proofErr w:type="spellStart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>importe</w:t>
      </w:r>
      <w:proofErr w:type="spellEnd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 xml:space="preserve"> de las </w:t>
      </w:r>
      <w:proofErr w:type="spellStart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>ayudas</w:t>
      </w:r>
      <w:proofErr w:type="spellEnd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 xml:space="preserve"> de </w:t>
      </w:r>
      <w:proofErr w:type="spellStart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>libros</w:t>
      </w:r>
      <w:proofErr w:type="spellEnd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 xml:space="preserve">, material, </w:t>
      </w:r>
      <w:proofErr w:type="spellStart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>transporte</w:t>
      </w:r>
      <w:proofErr w:type="spellEnd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 xml:space="preserve"> y </w:t>
      </w:r>
      <w:proofErr w:type="spellStart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>comedor</w:t>
      </w:r>
      <w:proofErr w:type="spellEnd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 xml:space="preserve"> escolar por el curso escolar 2025-2026 </w:t>
      </w:r>
      <w:proofErr w:type="spellStart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>irá</w:t>
      </w:r>
      <w:proofErr w:type="spellEnd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 xml:space="preserve"> a </w:t>
      </w:r>
      <w:proofErr w:type="spellStart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>cargo</w:t>
      </w:r>
      <w:proofErr w:type="spellEnd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 xml:space="preserve"> de la partida </w:t>
      </w:r>
      <w:proofErr w:type="spellStart"/>
      <w:r w:rsidRPr="00136EBB">
        <w:rPr>
          <w:rFonts w:ascii="Arial" w:eastAsia="Times New Roman" w:hAnsi="Arial" w:cs="Arial"/>
          <w:color w:val="333333"/>
          <w:sz w:val="20"/>
          <w:szCs w:val="20"/>
          <w:lang w:eastAsia="ca-ES"/>
        </w:rPr>
        <w:t>p</w:t>
      </w:r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>resupuestaria</w:t>
      </w:r>
      <w:proofErr w:type="spellEnd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 xml:space="preserve"> 12 32100 48008, denominada “</w:t>
      </w:r>
      <w:proofErr w:type="spellStart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>Ayudas</w:t>
      </w:r>
      <w:proofErr w:type="spellEnd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 xml:space="preserve"> escolares</w:t>
      </w:r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br/>
      </w:r>
      <w:proofErr w:type="spellStart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lastRenderedPageBreak/>
        <w:t>municipales</w:t>
      </w:r>
      <w:proofErr w:type="spellEnd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 xml:space="preserve">” del </w:t>
      </w:r>
      <w:proofErr w:type="spellStart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>presupuesto</w:t>
      </w:r>
      <w:proofErr w:type="spellEnd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 xml:space="preserve"> de </w:t>
      </w:r>
      <w:proofErr w:type="spellStart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>gastos</w:t>
      </w:r>
      <w:proofErr w:type="spellEnd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 xml:space="preserve"> del </w:t>
      </w:r>
      <w:proofErr w:type="spellStart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>Ayuntamiento</w:t>
      </w:r>
      <w:proofErr w:type="spellEnd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 xml:space="preserve"> de Sant Pere de Vilamajor para el </w:t>
      </w:r>
      <w:proofErr w:type="spellStart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>año</w:t>
      </w:r>
      <w:proofErr w:type="spellEnd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 xml:space="preserve"> 2025,</w:t>
      </w:r>
      <w:r w:rsidRPr="00136EBB">
        <w:rPr>
          <w:rFonts w:ascii="Arial" w:eastAsia="Times New Roman" w:hAnsi="Arial" w:cs="Arial"/>
          <w:color w:val="333333"/>
          <w:sz w:val="20"/>
          <w:szCs w:val="20"/>
          <w:lang w:eastAsia="ca-ES"/>
        </w:rPr>
        <w:t xml:space="preserve"> </w:t>
      </w:r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 xml:space="preserve">por un </w:t>
      </w:r>
      <w:proofErr w:type="spellStart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>importe</w:t>
      </w:r>
      <w:proofErr w:type="spellEnd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 xml:space="preserve"> </w:t>
      </w:r>
      <w:proofErr w:type="spellStart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>máximo</w:t>
      </w:r>
      <w:proofErr w:type="spellEnd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 xml:space="preserve"> de 13.000€, </w:t>
      </w:r>
      <w:proofErr w:type="spellStart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>sin</w:t>
      </w:r>
      <w:proofErr w:type="spellEnd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 xml:space="preserve"> </w:t>
      </w:r>
      <w:proofErr w:type="spellStart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>necesidad</w:t>
      </w:r>
      <w:proofErr w:type="spellEnd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 xml:space="preserve"> de </w:t>
      </w:r>
      <w:proofErr w:type="spellStart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>agotar</w:t>
      </w:r>
      <w:proofErr w:type="spellEnd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 xml:space="preserve"> estos </w:t>
      </w:r>
      <w:proofErr w:type="spellStart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>gastos</w:t>
      </w:r>
      <w:proofErr w:type="spellEnd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 xml:space="preserve"> </w:t>
      </w:r>
      <w:proofErr w:type="spellStart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>máximos</w:t>
      </w:r>
      <w:proofErr w:type="spellEnd"/>
      <w:r w:rsidRPr="00136EBB">
        <w:rPr>
          <w:rFonts w:ascii="Arial" w:eastAsia="Times New Roman" w:hAnsi="Arial" w:cs="Arial"/>
          <w:color w:val="333333"/>
          <w:sz w:val="20"/>
          <w:szCs w:val="20"/>
          <w:lang w:eastAsia="ca-ES"/>
        </w:rPr>
        <w:t xml:space="preserve"> </w:t>
      </w:r>
      <w:proofErr w:type="spellStart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>autorizados</w:t>
      </w:r>
      <w:proofErr w:type="spellEnd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>.</w:t>
      </w:r>
    </w:p>
    <w:p w14:paraId="43690B16" w14:textId="77777777" w:rsidR="007067FE" w:rsidRPr="00136EBB" w:rsidRDefault="007067FE" w:rsidP="007067FE">
      <w:pPr>
        <w:shd w:val="clear" w:color="auto" w:fill="F5F5F5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ca-ES"/>
        </w:rPr>
      </w:pPr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br/>
      </w:r>
      <w:proofErr w:type="spellStart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>Atendido</w:t>
      </w:r>
      <w:proofErr w:type="spellEnd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 xml:space="preserve"> el informe del </w:t>
      </w:r>
      <w:proofErr w:type="spellStart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>Área</w:t>
      </w:r>
      <w:proofErr w:type="spellEnd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 xml:space="preserve"> de Servicios </w:t>
      </w:r>
      <w:proofErr w:type="spellStart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>Sociales</w:t>
      </w:r>
      <w:proofErr w:type="spellEnd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 xml:space="preserve"> de </w:t>
      </w:r>
      <w:proofErr w:type="spellStart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>fecha</w:t>
      </w:r>
      <w:proofErr w:type="spellEnd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 xml:space="preserve"> 31 de </w:t>
      </w:r>
      <w:proofErr w:type="spellStart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>marzo</w:t>
      </w:r>
      <w:proofErr w:type="spellEnd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 xml:space="preserve"> de 2025.</w:t>
      </w:r>
    </w:p>
    <w:p w14:paraId="2FDB2133" w14:textId="77777777" w:rsidR="007067FE" w:rsidRPr="00136EBB" w:rsidRDefault="007067FE" w:rsidP="007067FE">
      <w:pPr>
        <w:shd w:val="clear" w:color="auto" w:fill="F5F5F5"/>
        <w:spacing w:line="240" w:lineRule="auto"/>
        <w:rPr>
          <w:rFonts w:ascii="Arial" w:eastAsia="Times New Roman" w:hAnsi="Arial" w:cs="Arial"/>
          <w:color w:val="333333"/>
          <w:sz w:val="20"/>
          <w:szCs w:val="20"/>
          <w:lang w:eastAsia="ca-ES"/>
        </w:rPr>
      </w:pPr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br/>
      </w:r>
      <w:proofErr w:type="spellStart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>Visto</w:t>
      </w:r>
      <w:proofErr w:type="spellEnd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 xml:space="preserve"> el informe de </w:t>
      </w:r>
      <w:proofErr w:type="spellStart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>Fiscalización</w:t>
      </w:r>
      <w:proofErr w:type="spellEnd"/>
      <w:r w:rsidRPr="0078054E">
        <w:rPr>
          <w:rFonts w:ascii="Arial" w:eastAsia="Times New Roman" w:hAnsi="Arial" w:cs="Arial"/>
          <w:color w:val="333333"/>
          <w:sz w:val="20"/>
          <w:szCs w:val="20"/>
          <w:lang w:eastAsia="ca-ES"/>
        </w:rPr>
        <w:t xml:space="preserve"> n.º 122/2025.</w:t>
      </w:r>
    </w:p>
    <w:p w14:paraId="0495675D" w14:textId="77777777" w:rsidR="007067FE" w:rsidRPr="00136EBB" w:rsidRDefault="007067FE" w:rsidP="007067FE">
      <w:pPr>
        <w:shd w:val="clear" w:color="auto" w:fill="F5F5F5"/>
        <w:spacing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ca-ES"/>
        </w:rPr>
      </w:pPr>
    </w:p>
    <w:p w14:paraId="72AB1959" w14:textId="77777777" w:rsidR="007067FE" w:rsidRPr="00136EBB" w:rsidRDefault="007067FE" w:rsidP="007067FE">
      <w:pPr>
        <w:shd w:val="clear" w:color="auto" w:fill="F5F5F5"/>
        <w:spacing w:line="240" w:lineRule="auto"/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Visto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el informe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técnico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y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secretaría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intervención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accidental n.º 130/2025.</w:t>
      </w:r>
      <w:r w:rsidRPr="00136EBB">
        <w:rPr>
          <w:rFonts w:ascii="Arial" w:hAnsi="Arial" w:cs="Arial"/>
          <w:color w:val="000000" w:themeColor="text1"/>
          <w:sz w:val="20"/>
          <w:szCs w:val="20"/>
        </w:rPr>
        <w:br/>
      </w:r>
    </w:p>
    <w:p w14:paraId="28F85EE0" w14:textId="77777777" w:rsidR="007067FE" w:rsidRPr="00136EBB" w:rsidRDefault="007067FE" w:rsidP="007067FE">
      <w:pPr>
        <w:shd w:val="clear" w:color="auto" w:fill="F5F5F5"/>
        <w:spacing w:line="240" w:lineRule="auto"/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Fundamentos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derecho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:</w:t>
      </w:r>
    </w:p>
    <w:p w14:paraId="5B5C6E72" w14:textId="77777777" w:rsidR="007067FE" w:rsidRPr="00136EBB" w:rsidRDefault="007067FE" w:rsidP="007067FE">
      <w:pPr>
        <w:shd w:val="clear" w:color="auto" w:fill="F5F5F5"/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  <w:r w:rsidRPr="00136EBB">
        <w:rPr>
          <w:rFonts w:ascii="Arial" w:hAnsi="Arial" w:cs="Arial"/>
          <w:color w:val="000000" w:themeColor="text1"/>
          <w:sz w:val="20"/>
          <w:szCs w:val="20"/>
        </w:rPr>
        <w:br/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artículo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27 de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Constitución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Española que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recoge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como principio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fundamental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derecho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a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educación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.</w:t>
      </w:r>
    </w:p>
    <w:p w14:paraId="0405F8AA" w14:textId="77777777" w:rsidR="007067FE" w:rsidRPr="00136EBB" w:rsidRDefault="007067FE" w:rsidP="007067FE">
      <w:pPr>
        <w:shd w:val="clear" w:color="auto" w:fill="F5F5F5"/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  <w:r w:rsidRPr="00136EBB">
        <w:rPr>
          <w:rFonts w:ascii="Arial" w:hAnsi="Arial" w:cs="Arial"/>
          <w:color w:val="000000" w:themeColor="text1"/>
          <w:sz w:val="20"/>
          <w:szCs w:val="20"/>
        </w:rPr>
        <w:br/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artículo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21 del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Estatuto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Autonomía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Cataluña prevé 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derecho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acceder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en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igualdad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a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educación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y a poder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recibir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ayudas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para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satisfacer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los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requerimientos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educativos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.</w:t>
      </w:r>
    </w:p>
    <w:p w14:paraId="74213EC9" w14:textId="77777777" w:rsidR="007067FE" w:rsidRPr="00136EBB" w:rsidRDefault="007067FE" w:rsidP="007067FE">
      <w:pPr>
        <w:shd w:val="clear" w:color="auto" w:fill="F5F5F5"/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  <w:r w:rsidRPr="00136EBB">
        <w:rPr>
          <w:rFonts w:ascii="Arial" w:hAnsi="Arial" w:cs="Arial"/>
          <w:color w:val="000000" w:themeColor="text1"/>
          <w:sz w:val="20"/>
          <w:szCs w:val="20"/>
        </w:rPr>
        <w:br/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artículo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239,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siguientes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y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concordantes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del Decreto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Legislativo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2/2003 de 28 de abril por el que se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aprueba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Texto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Refundido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Ley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Municipal o de 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6F291"/>
        </w:rPr>
        <w:t>Régimen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 Local de Cataluña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establecen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que los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entes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locales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pueden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otorgar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subvenciones y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ayudas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contenido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económico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o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otra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naturaleza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a favor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entidades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públicas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o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privadas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y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particulares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que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hacen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actividades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que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complementan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o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suplen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las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competencias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locales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, normativa que es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aplicación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.</w:t>
      </w:r>
    </w:p>
    <w:p w14:paraId="3A72AB97" w14:textId="77777777" w:rsidR="007067FE" w:rsidRPr="00136EBB" w:rsidRDefault="007067FE" w:rsidP="007067FE">
      <w:pPr>
        <w:shd w:val="clear" w:color="auto" w:fill="F5F5F5"/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  <w:r w:rsidRPr="00136EBB">
        <w:rPr>
          <w:rFonts w:ascii="Arial" w:hAnsi="Arial" w:cs="Arial"/>
          <w:color w:val="000000" w:themeColor="text1"/>
          <w:sz w:val="20"/>
          <w:szCs w:val="20"/>
        </w:rPr>
        <w:br/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artículo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25.2.e. de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Ley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7/1985, de 2 de abril reguladora de las Bases de 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6F291"/>
        </w:rPr>
        <w:t>Régimen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 Local,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reconoce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las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competencias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municipales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en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prestación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servicios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sociales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y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promoción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y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reinserción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social.</w:t>
      </w:r>
    </w:p>
    <w:p w14:paraId="5C2DA263" w14:textId="77777777" w:rsidR="007067FE" w:rsidRPr="00136EBB" w:rsidRDefault="007067FE" w:rsidP="007067FE">
      <w:pPr>
        <w:shd w:val="clear" w:color="auto" w:fill="F5F5F5"/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  <w:r w:rsidRPr="00136EBB">
        <w:rPr>
          <w:rFonts w:ascii="Arial" w:hAnsi="Arial" w:cs="Arial"/>
          <w:color w:val="000000" w:themeColor="text1"/>
          <w:sz w:val="20"/>
          <w:szCs w:val="20"/>
        </w:rPr>
        <w:br/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Ley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12/2007, de 11 de octubre, de Servicios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Sociales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,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recoge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que los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servicios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sociales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tienen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como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finalidad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asegurar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derecho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las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personas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vivir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dignamente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durante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todas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las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etapas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la vida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mediante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la cobertura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sus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necesidades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personales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básicas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y de las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necesidades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sociales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, en el marco de la</w:t>
      </w:r>
      <w:r w:rsidRPr="00136EBB">
        <w:rPr>
          <w:rFonts w:ascii="Arial" w:hAnsi="Arial" w:cs="Arial"/>
          <w:color w:val="000000" w:themeColor="text1"/>
          <w:sz w:val="20"/>
          <w:szCs w:val="20"/>
        </w:rPr>
        <w:br/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justicia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social y del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bienestar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las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personas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,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mediante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actuaciones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y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prestaciones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servicios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y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económicas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.</w:t>
      </w:r>
    </w:p>
    <w:p w14:paraId="5DBB8455" w14:textId="77777777" w:rsidR="007067FE" w:rsidRPr="0078054E" w:rsidRDefault="007067FE" w:rsidP="007067FE">
      <w:pPr>
        <w:shd w:val="clear" w:color="auto" w:fill="F5F5F5"/>
        <w:spacing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ca-ES"/>
        </w:rPr>
      </w:pPr>
      <w:r w:rsidRPr="00136EBB">
        <w:rPr>
          <w:rFonts w:ascii="Arial" w:hAnsi="Arial" w:cs="Arial"/>
          <w:color w:val="000000" w:themeColor="text1"/>
          <w:sz w:val="20"/>
          <w:szCs w:val="20"/>
        </w:rPr>
        <w:br/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artículo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83 de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Ley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Orgánica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2/2006 de 3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mayo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educación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establece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que para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garantizar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igualdad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todas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las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personas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en 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ejercicio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derecho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a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educación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, 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alumnado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con condiciones 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6F291"/>
        </w:rPr>
        <w:t>socio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6F291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6F291"/>
        </w:rPr>
        <w:t>económicas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6F291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desfavorecidas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tiene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derecho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obtener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becas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y ajusta al estudio.</w:t>
      </w:r>
    </w:p>
    <w:p w14:paraId="7DD09EF2" w14:textId="77777777" w:rsidR="007067FE" w:rsidRPr="00136EBB" w:rsidRDefault="007067FE" w:rsidP="007067FE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artículo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6 de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ley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12/2009 de 10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julio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,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educación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,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dispone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que el sistema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público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becas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para el estudio te 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objetivo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compensar las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desigualdades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económicas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y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sociales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. Y, en las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enseñanzas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no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obligatorias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, incentivar el estudio, y que se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dispone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que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todo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alumnado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te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derecho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acceder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, en condiciones</w:t>
      </w:r>
      <w:r w:rsidRPr="00136EBB">
        <w:rPr>
          <w:rFonts w:ascii="Arial" w:hAnsi="Arial" w:cs="Arial"/>
          <w:color w:val="000000" w:themeColor="text1"/>
          <w:sz w:val="20"/>
          <w:szCs w:val="20"/>
        </w:rPr>
        <w:br/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lastRenderedPageBreak/>
        <w:t xml:space="preserve">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igualdad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, al sistema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público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becas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para el estudio en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función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sus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recursos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económicos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,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aptitudes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y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preferencias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.</w:t>
      </w:r>
    </w:p>
    <w:p w14:paraId="476EA399" w14:textId="77777777" w:rsidR="007067FE" w:rsidRPr="00136EBB" w:rsidRDefault="007067FE" w:rsidP="007067FE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  <w:r w:rsidRPr="00136EBB">
        <w:rPr>
          <w:rFonts w:ascii="Arial" w:hAnsi="Arial" w:cs="Arial"/>
          <w:color w:val="000000" w:themeColor="text1"/>
          <w:sz w:val="20"/>
          <w:szCs w:val="20"/>
        </w:rPr>
        <w:br/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artículo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6.4 de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ley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12/2009 de 10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julio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,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educación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,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dispone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que se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tienen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que adoptar las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medidas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necesarias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para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introducir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progresivamente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un sistema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ayudas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general, en las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diversas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modalidades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, para los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libros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texto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y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otro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material escolar en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enseñanza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obligatoria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para 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alumnado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los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centros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</w:rPr>
        <w:br/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públicos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y de los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centros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privados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sostenidos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con fondos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públicos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.</w:t>
      </w:r>
    </w:p>
    <w:p w14:paraId="7A86FDD2" w14:textId="77777777" w:rsidR="007067FE" w:rsidRPr="00136EBB" w:rsidRDefault="007067FE" w:rsidP="007067FE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  <w:r w:rsidRPr="00136EBB">
        <w:rPr>
          <w:rFonts w:ascii="Arial" w:hAnsi="Arial" w:cs="Arial"/>
          <w:color w:val="000000" w:themeColor="text1"/>
          <w:sz w:val="20"/>
          <w:szCs w:val="20"/>
        </w:rPr>
        <w:br/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artículo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6.4 de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ley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12/2009 de 10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julio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,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educación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,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expresa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que 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Gobierno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puede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otorgar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ayudas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para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realización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actividades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educativas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fuera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horario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lectivo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.</w:t>
      </w:r>
    </w:p>
    <w:p w14:paraId="27C447F1" w14:textId="77777777" w:rsidR="007067FE" w:rsidRPr="00136EBB" w:rsidRDefault="007067FE" w:rsidP="007067FE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  <w:r w:rsidRPr="00136EBB">
        <w:rPr>
          <w:rFonts w:ascii="Arial" w:hAnsi="Arial" w:cs="Arial"/>
          <w:color w:val="000000" w:themeColor="text1"/>
          <w:sz w:val="20"/>
          <w:szCs w:val="20"/>
        </w:rPr>
        <w:br/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Real Decreto 179/1995, de 13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junio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, que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aprueba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el Reglamento de Obras,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Actividades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y Servicios de las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Entidades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Locales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(</w:t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6F291"/>
        </w:rPr>
        <w:t>ROAS)</w:t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.</w:t>
      </w:r>
    </w:p>
    <w:p w14:paraId="3008BCB2" w14:textId="77777777" w:rsidR="007067FE" w:rsidRPr="00136EBB" w:rsidRDefault="007067FE" w:rsidP="007067FE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  <w:r w:rsidRPr="00136EBB">
        <w:rPr>
          <w:rFonts w:ascii="Arial" w:hAnsi="Arial" w:cs="Arial"/>
          <w:color w:val="000000" w:themeColor="text1"/>
          <w:sz w:val="20"/>
          <w:szCs w:val="20"/>
        </w:rPr>
        <w:br/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Real decreto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legislativo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2/2004, de 5 de marco por 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cual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se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aprueba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Texto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Refundido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Ley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Reguladora de las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haciendas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locales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.</w:t>
      </w:r>
    </w:p>
    <w:p w14:paraId="5A3BD1D4" w14:textId="77777777" w:rsidR="007067FE" w:rsidRPr="00136EBB" w:rsidRDefault="007067FE" w:rsidP="007067FE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  <w:r w:rsidRPr="00136EBB">
        <w:rPr>
          <w:rFonts w:ascii="Arial" w:hAnsi="Arial" w:cs="Arial"/>
          <w:color w:val="000000" w:themeColor="text1"/>
          <w:sz w:val="20"/>
          <w:szCs w:val="20"/>
        </w:rPr>
        <w:br/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Decreto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Legislativo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2/2003, de 28 de abril, por el que se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aprueba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Texto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Refundido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Ley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Municipal y de 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6F291"/>
        </w:rPr>
        <w:t>Régimen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6F291"/>
        </w:rPr>
        <w:t xml:space="preserve"> </w:t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Local de Cataluña.</w:t>
      </w:r>
    </w:p>
    <w:p w14:paraId="43ED91B3" w14:textId="77777777" w:rsidR="007067FE" w:rsidRPr="00136EBB" w:rsidRDefault="007067FE" w:rsidP="007067FE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Ley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38/2003, de 17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noviembre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, General de Subvenciones en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relación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con el Real Decreto 887/2006, de 21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julio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, por el que se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aprueba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el Reglamento de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Ley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38/2003, de 17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noviembre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, General de Subvenciones.</w:t>
      </w:r>
    </w:p>
    <w:p w14:paraId="0BFB5826" w14:textId="77777777" w:rsidR="007067FE" w:rsidRPr="00136EBB" w:rsidRDefault="007067FE" w:rsidP="007067FE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  <w:r w:rsidRPr="00136EBB">
        <w:rPr>
          <w:rFonts w:ascii="Arial" w:hAnsi="Arial" w:cs="Arial"/>
          <w:color w:val="000000" w:themeColor="text1"/>
          <w:sz w:val="20"/>
          <w:szCs w:val="20"/>
        </w:rPr>
        <w:br/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Vista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Ordenanza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General de Subvenciones del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Ayuntamiento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, que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fue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aprobada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definitivamente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por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acuerdo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Pleno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fecha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1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febrero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2021, y publicada al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Boletín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Oficial de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Provincia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,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correspondiendo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al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día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26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febrero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2021.</w:t>
      </w:r>
    </w:p>
    <w:p w14:paraId="44714E4B" w14:textId="77777777" w:rsidR="007067FE" w:rsidRPr="00136EBB" w:rsidRDefault="007067FE" w:rsidP="007067FE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  <w:r w:rsidRPr="00136EBB">
        <w:rPr>
          <w:rFonts w:ascii="Arial" w:hAnsi="Arial" w:cs="Arial"/>
          <w:color w:val="000000" w:themeColor="text1"/>
          <w:sz w:val="20"/>
          <w:szCs w:val="20"/>
        </w:rPr>
        <w:br/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artículo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84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apartado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m) Del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Estatuto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Autonomía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Cataluña en el que se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regulan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las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Competencias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locales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prevé que se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competencia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local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regulación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y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prestación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los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servicios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atención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a las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personas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, de los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servicios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sociales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públicos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asistencia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primaria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y fomento de las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políticas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acogida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los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inmigrantes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.</w:t>
      </w:r>
    </w:p>
    <w:p w14:paraId="49D57EB1" w14:textId="77777777" w:rsidR="007067FE" w:rsidRPr="00136EBB" w:rsidRDefault="007067FE" w:rsidP="007067FE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  <w:r w:rsidRPr="00136EBB">
        <w:rPr>
          <w:rFonts w:ascii="Arial" w:hAnsi="Arial" w:cs="Arial"/>
          <w:color w:val="000000" w:themeColor="text1"/>
          <w:sz w:val="20"/>
          <w:szCs w:val="20"/>
        </w:rPr>
        <w:br/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Visto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que la entrada en vigor de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Ley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19/2013,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transparencia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,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acceso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a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información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pública y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buen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gobierno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;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Ley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15/2014,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racionalización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del sector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público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y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otras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medidas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reforma administrativa, que modifica 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artículo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20 de la LGS y las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Resoluciones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la </w:t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6F291"/>
        </w:rPr>
        <w:t>IGAE</w:t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 sobre la </w:t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6F291"/>
        </w:rPr>
        <w:t>BDNS</w:t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,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diciembre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2015, han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motivado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que a partir del 01/01/2016 entre en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funcionamiento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nueva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 </w:t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6F291"/>
        </w:rPr>
        <w:t>BDNS</w:t>
      </w:r>
      <w:r w:rsidRPr="00136EBB">
        <w:rPr>
          <w:rFonts w:ascii="Arial" w:hAnsi="Arial" w:cs="Arial"/>
          <w:color w:val="000000" w:themeColor="text1"/>
          <w:sz w:val="20"/>
          <w:szCs w:val="20"/>
        </w:rPr>
        <w:br/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2016, que implica un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cambio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en la forma de comunicar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gestión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las Subvenciones para las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entidades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locales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.</w:t>
      </w:r>
    </w:p>
    <w:p w14:paraId="1E6A3846" w14:textId="77777777" w:rsidR="007067FE" w:rsidRPr="00136EBB" w:rsidRDefault="007067FE" w:rsidP="007067FE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  <w:r w:rsidRPr="00136EBB">
        <w:rPr>
          <w:rFonts w:ascii="Arial" w:hAnsi="Arial" w:cs="Arial"/>
          <w:color w:val="000000" w:themeColor="text1"/>
          <w:sz w:val="20"/>
          <w:szCs w:val="20"/>
        </w:rPr>
        <w:lastRenderedPageBreak/>
        <w:br/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Visto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que 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artículo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14 de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Ordenanza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,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establece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que conjunta o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posteriormente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en las Bases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Reguladoras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se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tendrá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que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aprobar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y publicar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correspondiente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convocatoria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.</w:t>
      </w:r>
    </w:p>
    <w:p w14:paraId="6BFDA573" w14:textId="77777777" w:rsidR="007067FE" w:rsidRPr="00136EBB" w:rsidRDefault="007067FE" w:rsidP="007067FE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  <w:r w:rsidRPr="00136EBB">
        <w:rPr>
          <w:rFonts w:ascii="Arial" w:hAnsi="Arial" w:cs="Arial"/>
          <w:color w:val="000000" w:themeColor="text1"/>
          <w:sz w:val="20"/>
          <w:szCs w:val="20"/>
        </w:rPr>
        <w:br/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Dado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que por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acuerdo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sesión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ordinaria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Pleno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celebrada en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fecha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28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marzo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2022,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fueron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aprobadas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las Bases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Reguladoras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estas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subvenciones, las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cuales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fueron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publicadas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al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Boletín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Oficial de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Provincia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con número de registro </w:t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6F291"/>
        </w:rPr>
        <w:t>CVE</w:t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 202210054142 y </w:t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6F291"/>
        </w:rPr>
        <w:t>CVE</w:t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 202210054151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fecha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7 de abril de 2022 y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aprobadas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definitivamente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en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fecha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11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mayo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2022.</w:t>
      </w:r>
    </w:p>
    <w:p w14:paraId="7CC12CAD" w14:textId="77777777" w:rsidR="007067FE" w:rsidRPr="00136EBB" w:rsidRDefault="007067FE" w:rsidP="007067FE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  <w:r w:rsidRPr="00136EBB">
        <w:rPr>
          <w:rFonts w:ascii="Arial" w:hAnsi="Arial" w:cs="Arial"/>
          <w:color w:val="000000" w:themeColor="text1"/>
          <w:sz w:val="20"/>
          <w:szCs w:val="20"/>
        </w:rPr>
        <w:br/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Dado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que 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contenido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presente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convocatoria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se ajusta 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aquello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previsto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en 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artículo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23 de la LGS,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así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como 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aquello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previsto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en 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artículo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14.2 de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Ordenanza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.</w:t>
      </w:r>
    </w:p>
    <w:p w14:paraId="19DBEB73" w14:textId="77777777" w:rsidR="007067FE" w:rsidRPr="00136EBB" w:rsidRDefault="007067FE" w:rsidP="007067FE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  <w:r w:rsidRPr="00136EBB">
        <w:rPr>
          <w:rFonts w:ascii="Arial" w:hAnsi="Arial" w:cs="Arial"/>
          <w:color w:val="000000" w:themeColor="text1"/>
          <w:sz w:val="20"/>
          <w:szCs w:val="20"/>
        </w:rPr>
        <w:br/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Dado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que para dar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cumplimiento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primeros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publicidad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que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tiene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que regir 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proceso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selección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, y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conformidad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con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aquello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previsto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en los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artículos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14.2 y 14.3 de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Ordenanza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, y 124.2 del </w:t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6F291"/>
        </w:rPr>
        <w:t>ROAS</w:t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,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procede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publicar 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correspondiente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extracto y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texto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esta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convocatoria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, en 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cual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se determina 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plazo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</w:t>
      </w:r>
      <w:r w:rsidRPr="00136EBB">
        <w:rPr>
          <w:rFonts w:ascii="Arial" w:hAnsi="Arial" w:cs="Arial"/>
          <w:color w:val="000000" w:themeColor="text1"/>
          <w:sz w:val="20"/>
          <w:szCs w:val="20"/>
        </w:rPr>
        <w:br/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presentación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solicitudes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,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enviándolos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a la Base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datos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Nacional de Subvenciones,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así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como los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datos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estructurados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, para dar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cumplimiento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al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procedimiento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establecido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en 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artículo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20.8 de la LGS.</w:t>
      </w:r>
    </w:p>
    <w:p w14:paraId="24E46555" w14:textId="77777777" w:rsidR="007067FE" w:rsidRPr="00136EBB" w:rsidRDefault="007067FE" w:rsidP="007067FE">
      <w:pPr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  <w:r w:rsidRPr="00136EBB">
        <w:rPr>
          <w:rFonts w:ascii="Arial" w:hAnsi="Arial" w:cs="Arial"/>
          <w:color w:val="000000" w:themeColor="text1"/>
          <w:sz w:val="20"/>
          <w:szCs w:val="20"/>
        </w:rPr>
        <w:br/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En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virtud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todo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esto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, la Junta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Gobierno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adopta los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siguientes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:</w:t>
      </w:r>
    </w:p>
    <w:p w14:paraId="69103D73" w14:textId="77777777" w:rsidR="007067FE" w:rsidRPr="00136EBB" w:rsidRDefault="007067FE" w:rsidP="007067FE">
      <w:pPr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  <w:r w:rsidRPr="00136EBB">
        <w:rPr>
          <w:rFonts w:ascii="Arial" w:hAnsi="Arial" w:cs="Arial"/>
          <w:color w:val="000000" w:themeColor="text1"/>
          <w:sz w:val="20"/>
          <w:szCs w:val="20"/>
        </w:rPr>
        <w:br/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ACUERDOS</w:t>
      </w:r>
    </w:p>
    <w:p w14:paraId="2F12613C" w14:textId="77777777" w:rsidR="007067FE" w:rsidRPr="00136EBB" w:rsidRDefault="007067FE" w:rsidP="007067FE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  <w:r w:rsidRPr="00136EBB">
        <w:rPr>
          <w:rFonts w:ascii="Arial" w:hAnsi="Arial" w:cs="Arial"/>
          <w:color w:val="000000" w:themeColor="text1"/>
          <w:sz w:val="20"/>
          <w:szCs w:val="20"/>
        </w:rPr>
        <w:br/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Primero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. - APROBAR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convocatoria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para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concesión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ayudas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material,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libros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,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transporte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y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comedor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otorgados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por 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Ayuntamiento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para el curso escolar 2025-2026, 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texto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íntegro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las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cuales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es 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siguiente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:</w:t>
      </w:r>
    </w:p>
    <w:p w14:paraId="6F290952" w14:textId="77777777" w:rsidR="007067FE" w:rsidRPr="00136EBB" w:rsidRDefault="007067FE" w:rsidP="007067FE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  <w:r w:rsidRPr="00136EBB">
        <w:rPr>
          <w:rFonts w:ascii="Arial" w:hAnsi="Arial" w:cs="Arial"/>
          <w:color w:val="000000" w:themeColor="text1"/>
          <w:sz w:val="20"/>
          <w:szCs w:val="20"/>
        </w:rPr>
        <w:br/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CONVOCATORIA PARA LA CONCESIÓN De AYUDAS DE MATERIAL, LIBROS, TRANSPORTE Y COMEDOR PARA EL CURSO ESCOLAR 2025-2026</w:t>
      </w:r>
    </w:p>
    <w:p w14:paraId="1457766B" w14:textId="77777777" w:rsidR="007067FE" w:rsidRPr="00136EBB" w:rsidRDefault="007067FE" w:rsidP="007067FE">
      <w:pPr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CÓDIGO DE LA CONVOCATORIA: 05/2025</w:t>
      </w:r>
    </w:p>
    <w:p w14:paraId="7A66A270" w14:textId="77777777" w:rsidR="007067FE" w:rsidRPr="00136EBB" w:rsidRDefault="007067FE" w:rsidP="007067FE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  <w:r w:rsidRPr="00136EBB">
        <w:rPr>
          <w:rFonts w:ascii="Arial" w:hAnsi="Arial" w:cs="Arial"/>
          <w:color w:val="000000" w:themeColor="text1"/>
          <w:sz w:val="20"/>
          <w:szCs w:val="20"/>
        </w:rPr>
        <w:br/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1.-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Indicación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aprobación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las Bases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Reguladoras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y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diario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oficial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donde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se han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publicado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por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acuerdo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sesión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ordinaria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Pleno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celebrada en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fecha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28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marzo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2022,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fueron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aprobadas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las Bases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Reguladoras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per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concesión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ayudas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material,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libros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,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transporte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escolar,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logopedia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y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comedor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escolar i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casales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verano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.</w:t>
      </w:r>
    </w:p>
    <w:p w14:paraId="4E728C09" w14:textId="77777777" w:rsidR="007067FE" w:rsidRPr="00136EBB" w:rsidRDefault="007067FE" w:rsidP="007067FE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Estas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Bases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Reguladoras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fueron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objeto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publicación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al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Boletín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Oficial de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Provincia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n.º de registro </w:t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6F291"/>
        </w:rPr>
        <w:t>CVE</w:t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 202210054142 y </w:t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6F291"/>
        </w:rPr>
        <w:t>CVE</w:t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 202210054151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fecha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7 de abril de 2022 y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aprobadas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definitivamente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en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fecha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11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mayo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2022.</w:t>
      </w:r>
    </w:p>
    <w:p w14:paraId="1B731E19" w14:textId="77777777" w:rsidR="007067FE" w:rsidRPr="00136EBB" w:rsidRDefault="007067FE" w:rsidP="007067FE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  <w:r w:rsidRPr="00136EBB">
        <w:rPr>
          <w:rFonts w:ascii="Arial" w:hAnsi="Arial" w:cs="Arial"/>
          <w:color w:val="000000" w:themeColor="text1"/>
          <w:sz w:val="20"/>
          <w:szCs w:val="20"/>
        </w:rPr>
        <w:lastRenderedPageBreak/>
        <w:br/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2.-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Cuantía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total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máxima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las subvenciones 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otorgar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y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consignación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presupuestaria</w:t>
      </w:r>
      <w:proofErr w:type="spellEnd"/>
    </w:p>
    <w:p w14:paraId="2A565CFB" w14:textId="77777777" w:rsidR="007067FE" w:rsidRPr="00136EBB" w:rsidRDefault="007067FE" w:rsidP="007067FE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</w:p>
    <w:p w14:paraId="4E39CFFE" w14:textId="77777777" w:rsidR="007067FE" w:rsidRPr="00136EBB" w:rsidRDefault="007067FE" w:rsidP="007067FE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importe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las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ayudas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escolares para el curso escolar 2025-2026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irá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cargo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la partida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presupuestaria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12 32100 48008, denominada “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Ayudas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escolares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municipales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” del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presupuesto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gastos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Ayuntamiento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Sant Pere de Vilamajor para 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año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2025 por un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importe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máximo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13.000 €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sin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necesidad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agotar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estos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gastos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máximos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autorizados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. En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función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las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necesidades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se</w:t>
      </w:r>
      <w:r w:rsidRPr="00136EBB">
        <w:rPr>
          <w:rFonts w:ascii="Arial" w:hAnsi="Arial" w:cs="Arial"/>
          <w:color w:val="000000" w:themeColor="text1"/>
          <w:sz w:val="20"/>
          <w:szCs w:val="20"/>
        </w:rPr>
        <w:br/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podría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ampliar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consignación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presupuestaria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condicionada a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ampliación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crédito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las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partidas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.</w:t>
      </w:r>
    </w:p>
    <w:p w14:paraId="1AED0FB4" w14:textId="77777777" w:rsidR="007067FE" w:rsidRPr="00136EBB" w:rsidRDefault="007067FE" w:rsidP="007067FE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  <w:r w:rsidRPr="00136EBB">
        <w:rPr>
          <w:rFonts w:ascii="Arial" w:hAnsi="Arial" w:cs="Arial"/>
          <w:color w:val="000000" w:themeColor="text1"/>
          <w:sz w:val="20"/>
          <w:szCs w:val="20"/>
        </w:rPr>
        <w:br/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3.-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Objeto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, condiciones y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finalidad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las subvenciones</w:t>
      </w:r>
    </w:p>
    <w:p w14:paraId="13802A5C" w14:textId="77777777" w:rsidR="007067FE" w:rsidRPr="00136EBB" w:rsidRDefault="007067FE" w:rsidP="007067FE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  <w:r w:rsidRPr="00136EBB">
        <w:rPr>
          <w:rFonts w:ascii="Arial" w:hAnsi="Arial" w:cs="Arial"/>
          <w:color w:val="000000" w:themeColor="text1"/>
          <w:sz w:val="20"/>
          <w:szCs w:val="20"/>
        </w:rPr>
        <w:br/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objeto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estas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bases es regir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convocatoria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para 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otorgamiento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ayudas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material,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libros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,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transporte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y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comedor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a los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alumnos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empadronados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en Sant Pere de Vilamajor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matriculados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en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centros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públicos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y que cursen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educación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infantil,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educación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primaria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o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educación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secundaria y, que se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encuentren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en una especial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situación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familiar con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necesidades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sociales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y/o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económicas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.</w:t>
      </w:r>
    </w:p>
    <w:p w14:paraId="36E5C737" w14:textId="77777777" w:rsidR="007067FE" w:rsidRPr="00136EBB" w:rsidRDefault="007067FE" w:rsidP="007067FE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  <w:r w:rsidRPr="00136EBB">
        <w:rPr>
          <w:rFonts w:ascii="Arial" w:hAnsi="Arial" w:cs="Arial"/>
          <w:color w:val="000000" w:themeColor="text1"/>
          <w:sz w:val="20"/>
          <w:szCs w:val="20"/>
        </w:rPr>
        <w:br/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4.-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Procedimiento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concesión</w:t>
      </w:r>
      <w:proofErr w:type="spellEnd"/>
    </w:p>
    <w:p w14:paraId="281860E0" w14:textId="77777777" w:rsidR="007067FE" w:rsidRPr="00136EBB" w:rsidRDefault="007067FE" w:rsidP="007067FE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  <w:r w:rsidRPr="00136EBB">
        <w:rPr>
          <w:rFonts w:ascii="Arial" w:hAnsi="Arial" w:cs="Arial"/>
          <w:color w:val="000000" w:themeColor="text1"/>
          <w:sz w:val="20"/>
          <w:szCs w:val="20"/>
        </w:rPr>
        <w:br/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-Una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vez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presentadas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las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solicitudes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junto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con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documentación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anexa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, 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Ayuntamiento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las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revisará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.</w:t>
      </w:r>
    </w:p>
    <w:p w14:paraId="4A492753" w14:textId="77777777" w:rsidR="007067FE" w:rsidRPr="00136EBB" w:rsidRDefault="007067FE" w:rsidP="007067FE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  <w:r w:rsidRPr="00136EBB">
        <w:rPr>
          <w:rFonts w:ascii="Arial" w:hAnsi="Arial" w:cs="Arial"/>
          <w:color w:val="000000" w:themeColor="text1"/>
          <w:sz w:val="20"/>
          <w:szCs w:val="20"/>
        </w:rPr>
        <w:br/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-El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Ayuntamiento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tiene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que valorar,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conformidad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a los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baremos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establecidos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en las bases y en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su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punto 12 de esta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convocatoria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o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bien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mediante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informe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motivado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, las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solicitudes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con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documentación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aportada que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cumplan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los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requisitos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fijados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a las bases.</w:t>
      </w:r>
    </w:p>
    <w:p w14:paraId="73766C99" w14:textId="77777777" w:rsidR="007067FE" w:rsidRPr="00136EBB" w:rsidRDefault="007067FE" w:rsidP="007067FE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  <w:r w:rsidRPr="00136EBB">
        <w:rPr>
          <w:rFonts w:ascii="Arial" w:hAnsi="Arial" w:cs="Arial"/>
          <w:color w:val="000000" w:themeColor="text1"/>
          <w:sz w:val="20"/>
          <w:szCs w:val="20"/>
        </w:rPr>
        <w:br/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-Las Bases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reguladoras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establecen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procedimiento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para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otorgar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las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ayudas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en 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supuesto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que 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importe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del gasto total de los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solicitantes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que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tengan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derecho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a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ayuda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sea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superior a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cuantía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máxima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autorizada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. En este caso, se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propone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establecer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orden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los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otorgamientos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las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ayudas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,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priorizando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las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ayudas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libros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y material, y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posteriormente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las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ayudas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comedor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y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transporte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escolar.</w:t>
      </w:r>
    </w:p>
    <w:p w14:paraId="2131146F" w14:textId="77777777" w:rsidR="007067FE" w:rsidRPr="00136EBB" w:rsidRDefault="007067FE" w:rsidP="007067FE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  <w:r w:rsidRPr="00136EBB">
        <w:rPr>
          <w:rFonts w:ascii="Arial" w:hAnsi="Arial" w:cs="Arial"/>
          <w:color w:val="000000" w:themeColor="text1"/>
          <w:sz w:val="20"/>
          <w:szCs w:val="20"/>
        </w:rPr>
        <w:br/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-Los Servicios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Sociales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propondrán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a la Junta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Gobierno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Local 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otorgamiento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las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ayudas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,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acuerdo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con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puntuación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obtenida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al aplicar las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reglas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baremación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y los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criterios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adjudicación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previstos.</w:t>
      </w:r>
    </w:p>
    <w:p w14:paraId="72E99AB2" w14:textId="77777777" w:rsidR="007067FE" w:rsidRPr="00136EBB" w:rsidRDefault="007067FE" w:rsidP="007067FE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  <w:r w:rsidRPr="00136EBB">
        <w:rPr>
          <w:rFonts w:ascii="Arial" w:hAnsi="Arial" w:cs="Arial"/>
          <w:color w:val="000000" w:themeColor="text1"/>
          <w:sz w:val="20"/>
          <w:szCs w:val="20"/>
        </w:rPr>
        <w:br/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-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Plazo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procedimiento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: 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plazo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máximo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para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resolver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solicitud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ayuda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material,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lastRenderedPageBreak/>
        <w:t>libros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,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transporte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y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comedor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es el 31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diciembre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. Si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transcurrido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este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plazo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no se ha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dictado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y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publicado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resolución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exprés,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solicitud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se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entenderá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desestimada.</w:t>
      </w:r>
    </w:p>
    <w:p w14:paraId="06E09D99" w14:textId="77777777" w:rsidR="007067FE" w:rsidRPr="00136EBB" w:rsidRDefault="007067FE" w:rsidP="007067FE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  <w:r w:rsidRPr="00136EBB">
        <w:rPr>
          <w:rFonts w:ascii="Arial" w:hAnsi="Arial" w:cs="Arial"/>
          <w:color w:val="000000" w:themeColor="text1"/>
          <w:sz w:val="20"/>
          <w:szCs w:val="20"/>
        </w:rPr>
        <w:br/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5.-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Requisitos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por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solicitud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y forma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acreditarlos</w:t>
      </w:r>
      <w:proofErr w:type="spellEnd"/>
    </w:p>
    <w:p w14:paraId="720A9EAA" w14:textId="77777777" w:rsidR="007067FE" w:rsidRPr="00136EBB" w:rsidRDefault="007067FE" w:rsidP="007067FE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  <w:r w:rsidRPr="00136EBB">
        <w:rPr>
          <w:rFonts w:ascii="Arial" w:hAnsi="Arial" w:cs="Arial"/>
          <w:color w:val="000000" w:themeColor="text1"/>
          <w:sz w:val="20"/>
          <w:szCs w:val="20"/>
        </w:rPr>
        <w:br/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Además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reunir las condiciones para ser persona beneficiaria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descritas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en las bases, para poder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recibir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ayuda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hace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falta:</w:t>
      </w:r>
    </w:p>
    <w:p w14:paraId="1C75E6C8" w14:textId="77777777" w:rsidR="007067FE" w:rsidRPr="00136EBB" w:rsidRDefault="007067FE" w:rsidP="007067FE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a) Presentar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solicitud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y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documentación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imprescindible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previsto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en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estas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bases,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así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como aquella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documentación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que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sea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procedente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en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función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cada caso, prevista en 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artículo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7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estas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bases, en los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plazos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y la forma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establecidos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en cada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convocatoria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.</w:t>
      </w:r>
    </w:p>
    <w:p w14:paraId="7223466B" w14:textId="77777777" w:rsidR="007067FE" w:rsidRPr="00136EBB" w:rsidRDefault="007067FE" w:rsidP="007067FE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  <w:r w:rsidRPr="00136EBB">
        <w:rPr>
          <w:rFonts w:ascii="Arial" w:hAnsi="Arial" w:cs="Arial"/>
          <w:color w:val="000000" w:themeColor="text1"/>
          <w:sz w:val="20"/>
          <w:szCs w:val="20"/>
        </w:rPr>
        <w:br/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b) 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alumno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/a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tiene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que estar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empadronado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en Sant Pere de Vilamajor y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matriculado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en centro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público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.</w:t>
      </w:r>
    </w:p>
    <w:p w14:paraId="4E5166D0" w14:textId="77777777" w:rsidR="007067FE" w:rsidRPr="00136EBB" w:rsidRDefault="007067FE" w:rsidP="007067FE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  <w:r w:rsidRPr="00136EBB">
        <w:rPr>
          <w:rFonts w:ascii="Arial" w:hAnsi="Arial" w:cs="Arial"/>
          <w:color w:val="000000" w:themeColor="text1"/>
          <w:sz w:val="20"/>
          <w:szCs w:val="20"/>
        </w:rPr>
        <w:br/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c)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Tener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una renta neta por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miembro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unidad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familiar, igual o inferior al indicador de renta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suficiencia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Cataluña, del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año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en curso,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excepto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en los casos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acreditación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violencia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machista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, en que solo se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tendrán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en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cuenta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los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ingresos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la persona víctima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violencia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machista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.</w:t>
      </w:r>
    </w:p>
    <w:p w14:paraId="23E221CA" w14:textId="77777777" w:rsidR="007067FE" w:rsidRPr="00136EBB" w:rsidRDefault="007067FE" w:rsidP="007067FE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  <w:r w:rsidRPr="00136EBB">
        <w:rPr>
          <w:rFonts w:ascii="Arial" w:hAnsi="Arial" w:cs="Arial"/>
          <w:color w:val="000000" w:themeColor="text1"/>
          <w:sz w:val="20"/>
          <w:szCs w:val="20"/>
        </w:rPr>
        <w:br/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Por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miembro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unidad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familiar,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concretamente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, se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tendrán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en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cuenta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los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ingresos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los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padres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, las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madres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, los tutores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legales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o las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personas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encargadas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temporalmente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o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definitivamente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la guarda de las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personas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beneficiarias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y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hermanos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los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beneficiarios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y que consten en 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certificado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convivencia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</w:rPr>
        <w:br/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aportado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.</w:t>
      </w:r>
    </w:p>
    <w:p w14:paraId="35370F43" w14:textId="77777777" w:rsidR="007067FE" w:rsidRPr="00136EBB" w:rsidRDefault="007067FE" w:rsidP="007067FE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  <w:r w:rsidRPr="00136EBB">
        <w:rPr>
          <w:rFonts w:ascii="Arial" w:hAnsi="Arial" w:cs="Arial"/>
          <w:color w:val="000000" w:themeColor="text1"/>
          <w:sz w:val="20"/>
          <w:szCs w:val="20"/>
        </w:rPr>
        <w:br/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Pueden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solicitar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las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ayuda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los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padres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, las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madres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, los tutores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legales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o las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personas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encargadas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temporalmente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o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definitivamente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la guarda y custodia de las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personas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beneficiarias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. En el caso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custodias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compartidas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se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podrá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solicitar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forma conjunta ambos progenitores o de forma separada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uno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o los dos, en este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último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caso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ayuda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solicitada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por cada progenitor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será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proporcional en los</w:t>
      </w:r>
      <w:r w:rsidRPr="00136EBB">
        <w:rPr>
          <w:rFonts w:ascii="Arial" w:hAnsi="Arial" w:cs="Arial"/>
          <w:color w:val="000000" w:themeColor="text1"/>
          <w:sz w:val="20"/>
          <w:szCs w:val="20"/>
        </w:rPr>
        <w:br/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días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que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le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corresponda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la custodia,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siempre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que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reúnan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los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requisitos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indicados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al 4.1.</w:t>
      </w:r>
    </w:p>
    <w:p w14:paraId="1C513EC1" w14:textId="77777777" w:rsidR="007067FE" w:rsidRPr="00136EBB" w:rsidRDefault="007067FE" w:rsidP="007067FE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  <w:r w:rsidRPr="00136EBB">
        <w:rPr>
          <w:rFonts w:ascii="Arial" w:hAnsi="Arial" w:cs="Arial"/>
          <w:color w:val="000000" w:themeColor="text1"/>
          <w:sz w:val="20"/>
          <w:szCs w:val="20"/>
        </w:rPr>
        <w:br/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La renta neta mensual de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unidad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familiar es 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resultado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división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del total de los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ingresos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netos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percibidos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por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unidad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familiar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durante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año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entre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catorce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.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Sin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embargo, por el caso que se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acredite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, a la renta neta mensual de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unidad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familiar, se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puede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restar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hasta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un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máximo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seiscientos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euros en</w:t>
      </w:r>
      <w:r w:rsidRPr="00136EBB">
        <w:rPr>
          <w:rFonts w:ascii="Arial" w:hAnsi="Arial" w:cs="Arial"/>
          <w:color w:val="000000" w:themeColor="text1"/>
          <w:sz w:val="20"/>
          <w:szCs w:val="20"/>
        </w:rPr>
        <w:br/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concepto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gastos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mensuales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préstamo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hipotecario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o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alquiler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vivienda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donde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reside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la persona beneficiaria.</w:t>
      </w:r>
    </w:p>
    <w:p w14:paraId="73E13B8A" w14:textId="77777777" w:rsidR="007067FE" w:rsidRPr="00136EBB" w:rsidRDefault="007067FE" w:rsidP="007067FE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  <w:r w:rsidRPr="00136EBB">
        <w:rPr>
          <w:rFonts w:ascii="Arial" w:hAnsi="Arial" w:cs="Arial"/>
          <w:color w:val="000000" w:themeColor="text1"/>
          <w:sz w:val="20"/>
          <w:szCs w:val="20"/>
        </w:rPr>
        <w:br/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Estos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requisitos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se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tienen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que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cumplir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en 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momento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presentación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solicitud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.</w:t>
      </w:r>
    </w:p>
    <w:p w14:paraId="22B61DA3" w14:textId="77777777" w:rsidR="007067FE" w:rsidRPr="00136EBB" w:rsidRDefault="007067FE" w:rsidP="007067FE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  <w:r w:rsidRPr="00136EBB">
        <w:rPr>
          <w:rFonts w:ascii="Arial" w:hAnsi="Arial" w:cs="Arial"/>
          <w:color w:val="000000" w:themeColor="text1"/>
          <w:sz w:val="20"/>
          <w:szCs w:val="20"/>
        </w:rPr>
        <w:lastRenderedPageBreak/>
        <w:br/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6.-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Documentos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que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tienen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que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acompañar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a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solicitud</w:t>
      </w:r>
      <w:proofErr w:type="spellEnd"/>
    </w:p>
    <w:p w14:paraId="3F9BBD79" w14:textId="77777777" w:rsidR="007067FE" w:rsidRPr="00136EBB" w:rsidRDefault="007067FE" w:rsidP="007067FE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  <w:r w:rsidRPr="00136EBB">
        <w:rPr>
          <w:rFonts w:ascii="Arial" w:hAnsi="Arial" w:cs="Arial"/>
          <w:color w:val="000000" w:themeColor="text1"/>
          <w:sz w:val="20"/>
          <w:szCs w:val="20"/>
        </w:rPr>
        <w:br/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documentación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que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ya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esté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disposición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Ayuntamiento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Sant Pere de Vilamajor y que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tenga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vigencia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, no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hace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falta que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sea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presentada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nuevo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, a pesar de que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habrá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que indicar que no se presenta por este motivo.</w:t>
      </w:r>
    </w:p>
    <w:p w14:paraId="54C09AD4" w14:textId="77777777" w:rsidR="007067FE" w:rsidRPr="00136EBB" w:rsidRDefault="007067FE" w:rsidP="007067FE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  <w:r w:rsidRPr="00136EBB">
        <w:rPr>
          <w:rFonts w:ascii="Arial" w:hAnsi="Arial" w:cs="Arial"/>
          <w:color w:val="000000" w:themeColor="text1"/>
          <w:sz w:val="20"/>
          <w:szCs w:val="20"/>
        </w:rPr>
        <w:br/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A las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solicitudes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se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tiene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que adjuntar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documentación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siguiente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,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aportando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el original para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su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comprobación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en 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momento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registrar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solicitud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:</w:t>
      </w:r>
    </w:p>
    <w:p w14:paraId="7C00A8FA" w14:textId="77777777" w:rsidR="007067FE" w:rsidRPr="00136EBB" w:rsidRDefault="007067FE" w:rsidP="007067FE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  <w:r w:rsidRPr="00136EBB">
        <w:rPr>
          <w:rFonts w:ascii="Arial" w:hAnsi="Arial" w:cs="Arial"/>
          <w:color w:val="000000" w:themeColor="text1"/>
          <w:sz w:val="20"/>
          <w:szCs w:val="20"/>
        </w:rPr>
        <w:br/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Documentación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económica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OBLIGATORIA general:</w:t>
      </w:r>
    </w:p>
    <w:p w14:paraId="405F8996" w14:textId="77777777" w:rsidR="007067FE" w:rsidRPr="00136EBB" w:rsidRDefault="007067FE" w:rsidP="007067FE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  <w:r w:rsidRPr="00136EBB">
        <w:rPr>
          <w:rFonts w:ascii="Arial" w:hAnsi="Arial" w:cs="Arial"/>
          <w:color w:val="000000" w:themeColor="text1"/>
          <w:sz w:val="20"/>
          <w:szCs w:val="20"/>
        </w:rPr>
        <w:br/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a) En caso de ser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trabajador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/a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fijo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/a o temporal, las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hojas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salario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o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certificado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equivalente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los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últimos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3 meses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anteriores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a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solicitud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donde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consten los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ingresos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percibidos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.</w:t>
      </w:r>
    </w:p>
    <w:p w14:paraId="2C2E289E" w14:textId="77777777" w:rsidR="007067FE" w:rsidRPr="00136EBB" w:rsidRDefault="007067FE" w:rsidP="007067FE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  <w:r w:rsidRPr="00136EBB">
        <w:rPr>
          <w:rFonts w:ascii="Arial" w:hAnsi="Arial" w:cs="Arial"/>
          <w:color w:val="000000" w:themeColor="text1"/>
          <w:sz w:val="20"/>
          <w:szCs w:val="20"/>
        </w:rPr>
        <w:br/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b) En el caso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trabajadores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autónomos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declaración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renta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correspondiente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al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último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ejercicio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fiscal.</w:t>
      </w:r>
    </w:p>
    <w:p w14:paraId="01D9092C" w14:textId="77777777" w:rsidR="007067FE" w:rsidRPr="00136EBB" w:rsidRDefault="007067FE" w:rsidP="007067FE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  <w:r w:rsidRPr="00136EBB">
        <w:rPr>
          <w:rFonts w:ascii="Arial" w:hAnsi="Arial" w:cs="Arial"/>
          <w:color w:val="000000" w:themeColor="text1"/>
          <w:sz w:val="20"/>
          <w:szCs w:val="20"/>
        </w:rPr>
        <w:br/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c) En caso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encontrarse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en el paro,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certificado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del Servicio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Ocupación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Cataluña actual con los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periodos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inscripción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y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recepción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prestaciones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y/o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subsidios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por paro y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cuantía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que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perciben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.</w:t>
      </w:r>
    </w:p>
    <w:p w14:paraId="7E41934E" w14:textId="77777777" w:rsidR="007067FE" w:rsidRPr="00136EBB" w:rsidRDefault="007067FE" w:rsidP="007067FE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  <w:r w:rsidRPr="00136EBB">
        <w:rPr>
          <w:rFonts w:ascii="Arial" w:hAnsi="Arial" w:cs="Arial"/>
          <w:color w:val="000000" w:themeColor="text1"/>
          <w:sz w:val="20"/>
          <w:szCs w:val="20"/>
        </w:rPr>
        <w:br/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d) En caso de ser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pensionistas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,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certificado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pensión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actual.</w:t>
      </w:r>
    </w:p>
    <w:p w14:paraId="34BD0BA1" w14:textId="77777777" w:rsidR="007067FE" w:rsidRPr="00136EBB" w:rsidRDefault="007067FE" w:rsidP="007067FE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6F291"/>
        </w:rPr>
      </w:pPr>
      <w:r w:rsidRPr="00136EBB">
        <w:rPr>
          <w:rFonts w:ascii="Arial" w:hAnsi="Arial" w:cs="Arial"/>
          <w:color w:val="000000" w:themeColor="text1"/>
          <w:sz w:val="20"/>
          <w:szCs w:val="20"/>
        </w:rPr>
        <w:br/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e)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Cualquier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otra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documentación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que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acredite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los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ingresos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 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6F291"/>
        </w:rPr>
        <w:t>obtenidos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6F291"/>
        </w:rPr>
        <w:t>.</w:t>
      </w:r>
    </w:p>
    <w:p w14:paraId="5373E672" w14:textId="77777777" w:rsidR="007067FE" w:rsidRPr="00136EBB" w:rsidRDefault="007067FE" w:rsidP="007067FE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6F291"/>
        </w:rPr>
      </w:pPr>
    </w:p>
    <w:p w14:paraId="205C7DC8" w14:textId="77777777" w:rsidR="007067FE" w:rsidRPr="00136EBB" w:rsidRDefault="007067FE" w:rsidP="007067FE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f) Los Servicios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Sociales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, en los casos que se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considere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necesario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,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podrán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reclamar 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cualquier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los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miembros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unidad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familiar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otra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documentación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acreditativa, como por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ejemplo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Certificado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vida laboral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actualizado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o los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extractos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bancarios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unidad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familiar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convivencia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los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últimos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6 meses.</w:t>
      </w:r>
    </w:p>
    <w:p w14:paraId="17521762" w14:textId="77777777" w:rsidR="007067FE" w:rsidRPr="00136EBB" w:rsidRDefault="007067FE" w:rsidP="007067FE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  <w:r w:rsidRPr="00136EBB">
        <w:rPr>
          <w:rFonts w:ascii="Arial" w:hAnsi="Arial" w:cs="Arial"/>
          <w:color w:val="000000" w:themeColor="text1"/>
          <w:sz w:val="20"/>
          <w:szCs w:val="20"/>
        </w:rPr>
        <w:br/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g) Las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ayudas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escolares se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ingresarán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directamente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en las familias en el número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cuenta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que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estas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hayan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aportado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.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Quedan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fuera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este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criterio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las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ayudas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libros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y material de los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alumnos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Escuela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Torre </w:t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6F291"/>
        </w:rPr>
        <w:t>Roja</w:t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 y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aquellas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ayudas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que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desde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Ayuntamiento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Sant Pere de Vilamajor se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considere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conveniente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otro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endosatario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. La persona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solicitante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tendrá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que presentar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ficha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bancaria del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Ayuntamiento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Sant Pere de Vilamajor: “FICHA DATOS ADMINISTRACIONES, ENTIDADES, AYUDAS Y OTRAS”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llenada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correctamente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o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bien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Certificado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Titularidad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Cuenta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bancaria,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segundos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se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indique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en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solicitud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o por 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Ayuntamiento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.</w:t>
      </w:r>
    </w:p>
    <w:p w14:paraId="4357C725" w14:textId="77777777" w:rsidR="007067FE" w:rsidRPr="00136EBB" w:rsidRDefault="007067FE" w:rsidP="007067FE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  <w:r w:rsidRPr="00136EBB">
        <w:rPr>
          <w:rFonts w:ascii="Arial" w:hAnsi="Arial" w:cs="Arial"/>
          <w:color w:val="000000" w:themeColor="text1"/>
          <w:sz w:val="20"/>
          <w:szCs w:val="20"/>
        </w:rPr>
        <w:lastRenderedPageBreak/>
        <w:br/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Documentación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identificativa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OBLIGATORIA general:</w:t>
      </w:r>
    </w:p>
    <w:p w14:paraId="197FA74B" w14:textId="77777777" w:rsidR="007067FE" w:rsidRPr="00136EBB" w:rsidRDefault="007067FE" w:rsidP="007067FE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  <w:r w:rsidRPr="00136EBB">
        <w:rPr>
          <w:rFonts w:ascii="Arial" w:hAnsi="Arial" w:cs="Arial"/>
          <w:color w:val="000000" w:themeColor="text1"/>
          <w:sz w:val="20"/>
          <w:szCs w:val="20"/>
        </w:rPr>
        <w:br/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a) DNI/NIE,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permiso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residencia o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pasaporte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solicitante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y de los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miembros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mayores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14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años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.</w:t>
      </w:r>
    </w:p>
    <w:p w14:paraId="51419B59" w14:textId="77777777" w:rsidR="007067FE" w:rsidRPr="00136EBB" w:rsidRDefault="007067FE" w:rsidP="007067FE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  <w:r w:rsidRPr="00136EBB">
        <w:rPr>
          <w:rFonts w:ascii="Arial" w:hAnsi="Arial" w:cs="Arial"/>
          <w:color w:val="000000" w:themeColor="text1"/>
          <w:sz w:val="20"/>
          <w:szCs w:val="20"/>
        </w:rPr>
        <w:br/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b)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Certificado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municipal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convivencia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con la persona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beneficiaría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.</w:t>
      </w:r>
    </w:p>
    <w:p w14:paraId="5CF17A86" w14:textId="77777777" w:rsidR="007067FE" w:rsidRPr="00136EBB" w:rsidRDefault="007067FE" w:rsidP="007067FE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  <w:r w:rsidRPr="00136EBB">
        <w:rPr>
          <w:rFonts w:ascii="Arial" w:hAnsi="Arial" w:cs="Arial"/>
          <w:color w:val="000000" w:themeColor="text1"/>
          <w:sz w:val="20"/>
          <w:szCs w:val="20"/>
        </w:rPr>
        <w:br/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c)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Libro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familia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o en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su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defecto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documento que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acredite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filiación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, en los casos de no aportar los DNI/NIE de los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menores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14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años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.</w:t>
      </w:r>
    </w:p>
    <w:p w14:paraId="36F654AD" w14:textId="77777777" w:rsidR="007067FE" w:rsidRPr="00136EBB" w:rsidRDefault="007067FE" w:rsidP="007067FE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  <w:r w:rsidRPr="00136EBB">
        <w:rPr>
          <w:rFonts w:ascii="Arial" w:hAnsi="Arial" w:cs="Arial"/>
          <w:color w:val="000000" w:themeColor="text1"/>
          <w:sz w:val="20"/>
          <w:szCs w:val="20"/>
        </w:rPr>
        <w:br/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Documentación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OBLIGATORIA por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ayuda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TRANSPORTE:</w:t>
      </w:r>
    </w:p>
    <w:p w14:paraId="231B3D34" w14:textId="77777777" w:rsidR="007067FE" w:rsidRPr="00136EBB" w:rsidRDefault="007067FE" w:rsidP="007067FE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  <w:r w:rsidRPr="00136EBB">
        <w:rPr>
          <w:rFonts w:ascii="Arial" w:hAnsi="Arial" w:cs="Arial"/>
          <w:color w:val="000000" w:themeColor="text1"/>
          <w:sz w:val="20"/>
          <w:szCs w:val="20"/>
        </w:rPr>
        <w:br/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a) Copia del documento de alta del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servicio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transporte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escolar que gestiona 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Consejo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Comarcal del Vallès Oriental. Este documento se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puede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entregar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hasta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el 20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septiembre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año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en curso o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autorizar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en 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Ayuntamiento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Sant Pere de Vilamajor a consultar al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servicio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transporte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escolar del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Consejo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Comarcal del Vallès Oriental o en el centro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educativo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si 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alumno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ha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sido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dado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alta del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servicio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forma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correcto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.</w:t>
      </w:r>
    </w:p>
    <w:p w14:paraId="6707AAE3" w14:textId="77777777" w:rsidR="007067FE" w:rsidRPr="00136EBB" w:rsidRDefault="007067FE" w:rsidP="007067FE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  <w:r w:rsidRPr="00136EBB">
        <w:rPr>
          <w:rFonts w:ascii="Arial" w:hAnsi="Arial" w:cs="Arial"/>
          <w:color w:val="000000" w:themeColor="text1"/>
          <w:sz w:val="20"/>
          <w:szCs w:val="20"/>
        </w:rPr>
        <w:br/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Documentación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complementaría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según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situación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núcleo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familiar:</w:t>
      </w:r>
    </w:p>
    <w:p w14:paraId="2C33ACBE" w14:textId="77777777" w:rsidR="007067FE" w:rsidRPr="00136EBB" w:rsidRDefault="007067FE" w:rsidP="007067FE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  <w:r w:rsidRPr="00136EBB">
        <w:rPr>
          <w:rFonts w:ascii="Arial" w:hAnsi="Arial" w:cs="Arial"/>
          <w:color w:val="000000" w:themeColor="text1"/>
          <w:sz w:val="20"/>
          <w:szCs w:val="20"/>
        </w:rPr>
        <w:br/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a) Carné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familia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numerosa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y/o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carné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familia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monoparental, en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su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caso.</w:t>
      </w:r>
    </w:p>
    <w:p w14:paraId="5576CC8A" w14:textId="77777777" w:rsidR="007067FE" w:rsidRPr="00136EBB" w:rsidRDefault="007067FE" w:rsidP="007067FE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  <w:r w:rsidRPr="00136EBB">
        <w:rPr>
          <w:rFonts w:ascii="Arial" w:hAnsi="Arial" w:cs="Arial"/>
          <w:color w:val="000000" w:themeColor="text1"/>
          <w:sz w:val="20"/>
          <w:szCs w:val="20"/>
        </w:rPr>
        <w:br/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b) En caso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situación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familiar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separación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hecho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, el documento notarial o la fotocopia de los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justificantes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interposición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la demanda u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otros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documentos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que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demuestren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esta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situación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.</w:t>
      </w:r>
    </w:p>
    <w:p w14:paraId="4991A9F7" w14:textId="77777777" w:rsidR="007067FE" w:rsidRPr="00136EBB" w:rsidRDefault="007067FE" w:rsidP="007067FE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  <w:r w:rsidRPr="00136EBB">
        <w:rPr>
          <w:rFonts w:ascii="Arial" w:hAnsi="Arial" w:cs="Arial"/>
          <w:color w:val="000000" w:themeColor="text1"/>
          <w:sz w:val="20"/>
          <w:szCs w:val="20"/>
        </w:rPr>
        <w:br/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c) Si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separación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es legal o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bien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hay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divorcio,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resolución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judicial que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determine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esta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situación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,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incluyendo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convenio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regulador.</w:t>
      </w:r>
    </w:p>
    <w:p w14:paraId="74324EC8" w14:textId="77777777" w:rsidR="007067FE" w:rsidRPr="00136EBB" w:rsidRDefault="007067FE" w:rsidP="007067FE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  <w:r w:rsidRPr="00136EBB">
        <w:rPr>
          <w:rFonts w:ascii="Arial" w:hAnsi="Arial" w:cs="Arial"/>
          <w:color w:val="000000" w:themeColor="text1"/>
          <w:sz w:val="20"/>
          <w:szCs w:val="20"/>
        </w:rPr>
        <w:br/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d) En caso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incumplimiento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obligación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pago de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pensión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alimentos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,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documentación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acreditativa de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reclamación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pensión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alimentos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.</w:t>
      </w:r>
    </w:p>
    <w:p w14:paraId="490537A1" w14:textId="77777777" w:rsidR="007067FE" w:rsidRPr="00136EBB" w:rsidRDefault="007067FE" w:rsidP="007067FE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  <w:r w:rsidRPr="00136EBB">
        <w:rPr>
          <w:rFonts w:ascii="Arial" w:hAnsi="Arial" w:cs="Arial"/>
          <w:color w:val="000000" w:themeColor="text1"/>
          <w:sz w:val="20"/>
          <w:szCs w:val="20"/>
        </w:rPr>
        <w:br/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e) En casos de estar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recibiendo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apoyo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social a los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servicios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sociales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municipales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indicarlo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a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solicitud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al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lugar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indicado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para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hacerlo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.</w:t>
      </w:r>
    </w:p>
    <w:p w14:paraId="683407C2" w14:textId="77777777" w:rsidR="007067FE" w:rsidRPr="00136EBB" w:rsidRDefault="007067FE" w:rsidP="007067FE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  <w:r w:rsidRPr="00136EBB">
        <w:rPr>
          <w:rFonts w:ascii="Arial" w:hAnsi="Arial" w:cs="Arial"/>
          <w:color w:val="000000" w:themeColor="text1"/>
          <w:sz w:val="20"/>
          <w:szCs w:val="20"/>
        </w:rPr>
        <w:br/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f) En caso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disminución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o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discapacidad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física, psíquica o sensorial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algún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miembro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unidad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familiar,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certificados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que acrediten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estas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circunstancias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y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su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grado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.</w:t>
      </w:r>
    </w:p>
    <w:p w14:paraId="2F1A8960" w14:textId="77777777" w:rsidR="007067FE" w:rsidRPr="00136EBB" w:rsidRDefault="007067FE" w:rsidP="007067FE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  <w:r w:rsidRPr="00136EBB">
        <w:rPr>
          <w:rFonts w:ascii="Arial" w:hAnsi="Arial" w:cs="Arial"/>
          <w:color w:val="000000" w:themeColor="text1"/>
          <w:sz w:val="20"/>
          <w:szCs w:val="20"/>
        </w:rPr>
        <w:lastRenderedPageBreak/>
        <w:br/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g) En caso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enfermedad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grave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algún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miembro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unidad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familiar, informes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médicos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u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otros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documentos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que lo acrediten, de los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últimos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seis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meses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anteriores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a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convocatoria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,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excepto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en los casos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enfermedades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degenerativas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en que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fecha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documentación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acreditativa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será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indiferente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.</w:t>
      </w:r>
    </w:p>
    <w:p w14:paraId="2814F0EF" w14:textId="77777777" w:rsidR="007067FE" w:rsidRPr="00136EBB" w:rsidRDefault="007067FE" w:rsidP="007067FE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  <w:r w:rsidRPr="00136EBB">
        <w:rPr>
          <w:rFonts w:ascii="Arial" w:hAnsi="Arial" w:cs="Arial"/>
          <w:color w:val="000000" w:themeColor="text1"/>
          <w:sz w:val="20"/>
          <w:szCs w:val="20"/>
        </w:rPr>
        <w:br/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h) En caso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representación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legal o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acogida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beneficiario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,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documentación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acreditativa de este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hecho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.</w:t>
      </w:r>
    </w:p>
    <w:p w14:paraId="466BB81F" w14:textId="77777777" w:rsidR="007067FE" w:rsidRPr="00136EBB" w:rsidRDefault="007067FE" w:rsidP="007067FE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  <w:r w:rsidRPr="00136EBB">
        <w:rPr>
          <w:rFonts w:ascii="Arial" w:hAnsi="Arial" w:cs="Arial"/>
          <w:color w:val="000000" w:themeColor="text1"/>
          <w:sz w:val="20"/>
          <w:szCs w:val="20"/>
        </w:rPr>
        <w:br/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y) En caso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reconocimiento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situaciones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dependencia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algún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miembro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unidad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familiar,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resolución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acreditativa del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grado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dependencia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.</w:t>
      </w:r>
    </w:p>
    <w:p w14:paraId="2D83590D" w14:textId="77777777" w:rsidR="007067FE" w:rsidRPr="00136EBB" w:rsidRDefault="007067FE" w:rsidP="007067FE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  <w:r w:rsidRPr="00136EBB">
        <w:rPr>
          <w:rFonts w:ascii="Arial" w:hAnsi="Arial" w:cs="Arial"/>
          <w:color w:val="000000" w:themeColor="text1"/>
          <w:sz w:val="20"/>
          <w:szCs w:val="20"/>
        </w:rPr>
        <w:br/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j) En casos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mujeres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víctimas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violencia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machista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,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documentación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acreditativa,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acuerdo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con las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previsiones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artículo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33 de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Ley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5/2008, de 24 de abril.</w:t>
      </w:r>
    </w:p>
    <w:p w14:paraId="22FC0EC2" w14:textId="77777777" w:rsidR="007067FE" w:rsidRPr="00136EBB" w:rsidRDefault="007067FE" w:rsidP="007067FE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  <w:r w:rsidRPr="00136EBB">
        <w:rPr>
          <w:rFonts w:ascii="Arial" w:hAnsi="Arial" w:cs="Arial"/>
          <w:color w:val="000000" w:themeColor="text1"/>
          <w:sz w:val="20"/>
          <w:szCs w:val="20"/>
        </w:rPr>
        <w:br/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k) 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último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recibo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la hipoteca o del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alquiler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vivienda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donde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resida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la persona beneficiaria.</w:t>
      </w:r>
    </w:p>
    <w:p w14:paraId="3ACEE372" w14:textId="77777777" w:rsidR="007067FE" w:rsidRPr="00136EBB" w:rsidRDefault="007067FE" w:rsidP="007067FE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  <w:r w:rsidRPr="00136EBB">
        <w:rPr>
          <w:rFonts w:ascii="Arial" w:hAnsi="Arial" w:cs="Arial"/>
          <w:color w:val="000000" w:themeColor="text1"/>
          <w:sz w:val="20"/>
          <w:szCs w:val="20"/>
        </w:rPr>
        <w:br/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omisión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presentación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documentación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supone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la no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acreditación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situación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respectiva, y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consecuentemente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no se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tendrá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en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cuenta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en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valoración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ayuda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.</w:t>
      </w:r>
    </w:p>
    <w:p w14:paraId="2DF86462" w14:textId="77777777" w:rsidR="007067FE" w:rsidRPr="00136EBB" w:rsidRDefault="007067FE" w:rsidP="007067FE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  <w:r w:rsidRPr="00136EBB">
        <w:rPr>
          <w:rFonts w:ascii="Arial" w:hAnsi="Arial" w:cs="Arial"/>
          <w:color w:val="000000" w:themeColor="text1"/>
          <w:sz w:val="20"/>
          <w:szCs w:val="20"/>
        </w:rPr>
        <w:br/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Ayuntamiento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Sant Pere de Vilamajor se reserva 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derecho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solicitar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los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originales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documentación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aportada para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su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verificación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en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cualquier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momento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procedimiento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;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así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como 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derecho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requerir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documentación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descrita en este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artículo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si no ha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sido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presentada en 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tiempo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y forma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indicados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.</w:t>
      </w:r>
    </w:p>
    <w:p w14:paraId="2D2FC085" w14:textId="77777777" w:rsidR="007067FE" w:rsidRPr="00136EBB" w:rsidRDefault="007067FE" w:rsidP="007067FE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  <w:r w:rsidRPr="00136EBB">
        <w:rPr>
          <w:rFonts w:ascii="Arial" w:hAnsi="Arial" w:cs="Arial"/>
          <w:color w:val="000000" w:themeColor="text1"/>
          <w:sz w:val="20"/>
          <w:szCs w:val="20"/>
        </w:rPr>
        <w:br/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7.-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Plazo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, forma y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lugar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presentación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las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solicitudes</w:t>
      </w:r>
      <w:proofErr w:type="spellEnd"/>
    </w:p>
    <w:p w14:paraId="1BF97BA5" w14:textId="77777777" w:rsidR="007067FE" w:rsidRPr="00136EBB" w:rsidRDefault="007067FE" w:rsidP="007067FE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  <w:r w:rsidRPr="00136EBB">
        <w:rPr>
          <w:rFonts w:ascii="Arial" w:hAnsi="Arial" w:cs="Arial"/>
          <w:color w:val="000000" w:themeColor="text1"/>
          <w:sz w:val="20"/>
          <w:szCs w:val="20"/>
        </w:rPr>
        <w:br/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plazo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presentación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las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solicitudes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se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iniciará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día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siguiente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publicación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convocatoria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al BOP y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acabará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el 30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mayo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2025.</w:t>
      </w:r>
    </w:p>
    <w:p w14:paraId="4D092DCD" w14:textId="77777777" w:rsidR="007067FE" w:rsidRPr="00136EBB" w:rsidRDefault="007067FE" w:rsidP="007067FE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  <w:r w:rsidRPr="00136EBB">
        <w:rPr>
          <w:rFonts w:ascii="Arial" w:hAnsi="Arial" w:cs="Arial"/>
          <w:color w:val="000000" w:themeColor="text1"/>
          <w:sz w:val="20"/>
          <w:szCs w:val="20"/>
        </w:rPr>
        <w:br/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solicitud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se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obtiene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en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página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web del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Ayuntamiento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, a los Servicios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Sociales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y a la Oficina de Atención al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Ciudadano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(</w:t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6F291"/>
        </w:rPr>
        <w:t>OAC)</w:t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 y se presenta por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Sede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electrónica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Ayuntamiento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Sant Pere o a las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oficinas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Servicios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Sociales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Sant Pere de Vilamajor en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calle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nueva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, 24-26.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Hay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que presentar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solicitud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llenada</w:t>
      </w:r>
      <w:proofErr w:type="spellEnd"/>
      <w:r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correctamente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,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junto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con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documentación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obligatoria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en cada caso y la que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acredite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las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circunstancias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que se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alegan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.</w:t>
      </w:r>
    </w:p>
    <w:p w14:paraId="742EE889" w14:textId="77777777" w:rsidR="007067FE" w:rsidRPr="00136EBB" w:rsidRDefault="007067FE" w:rsidP="007067FE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  <w:r w:rsidRPr="00136EBB">
        <w:rPr>
          <w:rFonts w:ascii="Arial" w:hAnsi="Arial" w:cs="Arial"/>
          <w:color w:val="000000" w:themeColor="text1"/>
          <w:sz w:val="20"/>
          <w:szCs w:val="20"/>
        </w:rPr>
        <w:br/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solicitud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también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se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puede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presentar en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cualquier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las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maneras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que prevé 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artículo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16 de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Ley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39 /2015, de 1 de octubre, del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Procedimiento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Administrativo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Común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las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Administraciones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Públicas.</w:t>
      </w:r>
    </w:p>
    <w:p w14:paraId="469BD285" w14:textId="77777777" w:rsidR="007067FE" w:rsidRPr="00136EBB" w:rsidRDefault="007067FE" w:rsidP="007067FE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  <w:r w:rsidRPr="00136EBB">
        <w:rPr>
          <w:rFonts w:ascii="Arial" w:hAnsi="Arial" w:cs="Arial"/>
          <w:color w:val="000000" w:themeColor="text1"/>
          <w:sz w:val="20"/>
          <w:szCs w:val="20"/>
        </w:rPr>
        <w:lastRenderedPageBreak/>
        <w:br/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8.-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Rectificación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defectos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u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omisiones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en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documentación</w:t>
      </w:r>
      <w:proofErr w:type="spellEnd"/>
    </w:p>
    <w:p w14:paraId="62E810CE" w14:textId="77777777" w:rsidR="007067FE" w:rsidRPr="00136EBB" w:rsidRDefault="007067FE" w:rsidP="007067FE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  <w:r w:rsidRPr="00136EBB">
        <w:rPr>
          <w:rFonts w:ascii="Arial" w:hAnsi="Arial" w:cs="Arial"/>
          <w:color w:val="000000" w:themeColor="text1"/>
          <w:sz w:val="20"/>
          <w:szCs w:val="20"/>
        </w:rPr>
        <w:br/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En caso de que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documentación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presentada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sea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incorrecta o incompleta, se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requerirá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a la persona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interesada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porque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en un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plazo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10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días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hábiles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enmiende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defecto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o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adjunte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los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documentos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preceptivos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, con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indicación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que, si no lo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hace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, se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considerará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que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ceja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en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su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petición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.</w:t>
      </w:r>
    </w:p>
    <w:p w14:paraId="7BD99C87" w14:textId="77777777" w:rsidR="007067FE" w:rsidRPr="00136EBB" w:rsidRDefault="007067FE" w:rsidP="007067FE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  <w:r w:rsidRPr="00136EBB">
        <w:rPr>
          <w:rFonts w:ascii="Arial" w:hAnsi="Arial" w:cs="Arial"/>
          <w:color w:val="000000" w:themeColor="text1"/>
          <w:sz w:val="20"/>
          <w:szCs w:val="20"/>
        </w:rPr>
        <w:br/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9.-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Órganos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competentes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para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instrucción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y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propuesta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concesión</w:t>
      </w:r>
      <w:proofErr w:type="spellEnd"/>
    </w:p>
    <w:p w14:paraId="6656E43F" w14:textId="77777777" w:rsidR="007067FE" w:rsidRPr="00136EBB" w:rsidRDefault="007067FE" w:rsidP="007067FE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  <w:r w:rsidRPr="00136EBB">
        <w:rPr>
          <w:rFonts w:ascii="Arial" w:hAnsi="Arial" w:cs="Arial"/>
          <w:color w:val="000000" w:themeColor="text1"/>
          <w:sz w:val="20"/>
          <w:szCs w:val="20"/>
        </w:rPr>
        <w:br/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órgano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responsable de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instrucción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procedimiento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para 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otorgamiento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las subvenciones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previstas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en las presentes bases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será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Área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Servicios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Sociales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.</w:t>
      </w:r>
    </w:p>
    <w:p w14:paraId="2E7F32CF" w14:textId="77777777" w:rsidR="007067FE" w:rsidRPr="00136EBB" w:rsidRDefault="007067FE" w:rsidP="007067FE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  <w:r w:rsidRPr="00136EBB">
        <w:rPr>
          <w:rFonts w:ascii="Arial" w:hAnsi="Arial" w:cs="Arial"/>
          <w:color w:val="000000" w:themeColor="text1"/>
          <w:sz w:val="20"/>
          <w:szCs w:val="20"/>
        </w:rPr>
        <w:br/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propuesta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concesión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las subvenciones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será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elaborada por un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órgano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colegiado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constituido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acuerdo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con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aquello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previsto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en 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artículo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12.5 de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Ordenanza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General de Subvenciones del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Ayuntamiento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y que</w:t>
      </w:r>
      <w:r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estará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formado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por las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siguientes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personas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:</w:t>
      </w:r>
    </w:p>
    <w:p w14:paraId="60CCF495" w14:textId="77777777" w:rsidR="007067FE" w:rsidRPr="00136EBB" w:rsidRDefault="007067FE" w:rsidP="007067FE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  <w:r w:rsidRPr="00136EBB">
        <w:rPr>
          <w:rFonts w:ascii="Arial" w:hAnsi="Arial" w:cs="Arial"/>
          <w:color w:val="000000" w:themeColor="text1"/>
          <w:sz w:val="20"/>
          <w:szCs w:val="20"/>
        </w:rPr>
        <w:br/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•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secretario</w:t>
      </w:r>
      <w:proofErr w:type="spellEnd"/>
    </w:p>
    <w:p w14:paraId="31CFD99D" w14:textId="77777777" w:rsidR="007067FE" w:rsidRPr="00136EBB" w:rsidRDefault="007067FE" w:rsidP="007067FE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  <w:r w:rsidRPr="00136EBB">
        <w:rPr>
          <w:rFonts w:ascii="Arial" w:hAnsi="Arial" w:cs="Arial"/>
          <w:color w:val="000000" w:themeColor="text1"/>
          <w:sz w:val="20"/>
          <w:szCs w:val="20"/>
        </w:rPr>
        <w:br/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•Regidor de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corporación</w:t>
      </w:r>
      <w:proofErr w:type="spellEnd"/>
    </w:p>
    <w:p w14:paraId="0DDC1B94" w14:textId="77777777" w:rsidR="007067FE" w:rsidRPr="00136EBB" w:rsidRDefault="007067FE" w:rsidP="007067FE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  <w:r w:rsidRPr="00136EBB">
        <w:rPr>
          <w:rFonts w:ascii="Arial" w:hAnsi="Arial" w:cs="Arial"/>
          <w:color w:val="000000" w:themeColor="text1"/>
          <w:sz w:val="20"/>
          <w:szCs w:val="20"/>
        </w:rPr>
        <w:br/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•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Técnico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Área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Servicios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Sociales</w:t>
      </w:r>
      <w:proofErr w:type="spellEnd"/>
    </w:p>
    <w:p w14:paraId="501AB171" w14:textId="77777777" w:rsidR="007067FE" w:rsidRPr="00136EBB" w:rsidRDefault="007067FE" w:rsidP="007067FE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órgano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responsable de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resolución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procedimiento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para 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otorgamiento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las subvenciones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será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la Junta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Gobierno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local,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visto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el decreto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alcaldía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n.º 590/2023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fecha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07/07/2023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delegaciones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atribuciones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publicado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al BOP en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fecha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20/07/2023.</w:t>
      </w:r>
    </w:p>
    <w:p w14:paraId="2B160A21" w14:textId="77777777" w:rsidR="007067FE" w:rsidRPr="00136EBB" w:rsidRDefault="007067FE" w:rsidP="007067FE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  <w:r w:rsidRPr="00136EBB">
        <w:rPr>
          <w:rFonts w:ascii="Arial" w:hAnsi="Arial" w:cs="Arial"/>
          <w:color w:val="000000" w:themeColor="text1"/>
          <w:sz w:val="20"/>
          <w:szCs w:val="20"/>
        </w:rPr>
        <w:br/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órgano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competente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para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concesión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podrá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,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discrecionalmente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,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dejar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desierto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el concurso o no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agotar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crédito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total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previsto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.</w:t>
      </w:r>
    </w:p>
    <w:p w14:paraId="078F51CF" w14:textId="77777777" w:rsidR="007067FE" w:rsidRPr="00136EBB" w:rsidRDefault="007067FE" w:rsidP="007067FE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  <w:r w:rsidRPr="00136EBB">
        <w:rPr>
          <w:rFonts w:ascii="Arial" w:hAnsi="Arial" w:cs="Arial"/>
          <w:color w:val="000000" w:themeColor="text1"/>
          <w:sz w:val="20"/>
          <w:szCs w:val="20"/>
        </w:rPr>
        <w:br/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10.-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Plazo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resolución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y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notificación</w:t>
      </w:r>
      <w:proofErr w:type="spellEnd"/>
    </w:p>
    <w:p w14:paraId="2042200F" w14:textId="77777777" w:rsidR="007067FE" w:rsidRPr="00136EBB" w:rsidRDefault="007067FE" w:rsidP="007067FE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  <w:r w:rsidRPr="00136EBB">
        <w:rPr>
          <w:rFonts w:ascii="Arial" w:hAnsi="Arial" w:cs="Arial"/>
          <w:color w:val="000000" w:themeColor="text1"/>
          <w:sz w:val="20"/>
          <w:szCs w:val="20"/>
        </w:rPr>
        <w:br/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plazo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máximo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para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resolver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solicitud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ayuda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material,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libros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,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transporte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y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comedor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es el 31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diciembre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. Si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transcurrido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este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plazo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no se ha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dictado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y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publicado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resolución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exprés,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solicitud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se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entenderá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desestimada.</w:t>
      </w:r>
    </w:p>
    <w:p w14:paraId="23D49939" w14:textId="77777777" w:rsidR="007067FE" w:rsidRPr="00136EBB" w:rsidRDefault="007067FE" w:rsidP="007067FE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  <w:r w:rsidRPr="00136EBB">
        <w:rPr>
          <w:rFonts w:ascii="Arial" w:hAnsi="Arial" w:cs="Arial"/>
          <w:color w:val="000000" w:themeColor="text1"/>
          <w:sz w:val="20"/>
          <w:szCs w:val="20"/>
        </w:rPr>
        <w:br/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11.-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Régimen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recursos</w:t>
      </w:r>
    </w:p>
    <w:p w14:paraId="2E06D4E8" w14:textId="77777777" w:rsidR="007067FE" w:rsidRPr="00136EBB" w:rsidRDefault="007067FE" w:rsidP="007067FE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  <w:r w:rsidRPr="00136EBB">
        <w:rPr>
          <w:rFonts w:ascii="Arial" w:hAnsi="Arial" w:cs="Arial"/>
          <w:color w:val="000000" w:themeColor="text1"/>
          <w:sz w:val="20"/>
          <w:szCs w:val="20"/>
        </w:rPr>
        <w:br/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Contra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resolución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convocatoria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, que es definitiva y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pone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fin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a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vía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administrativa, se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lastRenderedPageBreak/>
        <w:t>podrá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interponer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recurso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contencioso-administrativo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en 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plazo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dos meses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contados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a partir del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día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publicación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en el </w:t>
      </w:r>
      <w:proofErr w:type="spellStart"/>
      <w:r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tablón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anuncios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otorgamiento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o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denegación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ayuda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.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Potestativamente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, se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podrá</w:t>
      </w:r>
      <w:proofErr w:type="spellEnd"/>
      <w:r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interponer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previamente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recurso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reposición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en 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plazo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un mes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contado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desde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día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publicación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en 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azulejo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anuncios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resolución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.</w:t>
      </w:r>
    </w:p>
    <w:p w14:paraId="5722A0C5" w14:textId="77777777" w:rsidR="007067FE" w:rsidRPr="00136EBB" w:rsidRDefault="007067FE" w:rsidP="007067FE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  <w:r w:rsidRPr="00136EBB">
        <w:rPr>
          <w:rFonts w:ascii="Arial" w:hAnsi="Arial" w:cs="Arial"/>
          <w:color w:val="000000" w:themeColor="text1"/>
          <w:sz w:val="20"/>
          <w:szCs w:val="20"/>
        </w:rPr>
        <w:br/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12.-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Criterios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objetivos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otorgamiento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subvención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e importes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máximos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</w:rPr>
        <w:br/>
      </w:r>
    </w:p>
    <w:p w14:paraId="667E9342" w14:textId="77777777" w:rsidR="007067FE" w:rsidRPr="00136EBB" w:rsidRDefault="007067FE" w:rsidP="007067FE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Las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ayudas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se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otorgarán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:</w:t>
      </w:r>
    </w:p>
    <w:p w14:paraId="20E4482F" w14:textId="77777777" w:rsidR="007067FE" w:rsidRPr="00136EBB" w:rsidRDefault="007067FE" w:rsidP="007067FE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  <w:r w:rsidRPr="00136EBB">
        <w:rPr>
          <w:rFonts w:ascii="Arial" w:hAnsi="Arial" w:cs="Arial"/>
          <w:color w:val="000000" w:themeColor="text1"/>
          <w:sz w:val="20"/>
          <w:szCs w:val="20"/>
        </w:rPr>
        <w:br/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-En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función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puntuación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obtenida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aplicación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baremo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descrita a las bases:</w:t>
      </w:r>
    </w:p>
    <w:p w14:paraId="70B1FA8E" w14:textId="77777777" w:rsidR="007067FE" w:rsidRPr="00136EBB" w:rsidRDefault="007067FE" w:rsidP="007067FE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  <w:r w:rsidRPr="00136EBB">
        <w:rPr>
          <w:rFonts w:ascii="Arial" w:hAnsi="Arial" w:cs="Arial"/>
          <w:color w:val="000000" w:themeColor="text1"/>
          <w:sz w:val="20"/>
          <w:szCs w:val="20"/>
        </w:rPr>
        <w:br/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a)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Según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composición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familiar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hasta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3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puntos</w:t>
      </w:r>
      <w:proofErr w:type="spellEnd"/>
    </w:p>
    <w:p w14:paraId="76E5FE5D" w14:textId="77777777" w:rsidR="007067FE" w:rsidRPr="00136EBB" w:rsidRDefault="007067FE" w:rsidP="007067FE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  <w:r w:rsidRPr="00136EBB">
        <w:rPr>
          <w:rFonts w:ascii="Arial" w:hAnsi="Arial" w:cs="Arial"/>
          <w:color w:val="000000" w:themeColor="text1"/>
          <w:sz w:val="20"/>
          <w:szCs w:val="20"/>
        </w:rPr>
        <w:br/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b)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Según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valoración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aspectos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sociales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hasta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4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puntos</w:t>
      </w:r>
      <w:proofErr w:type="spellEnd"/>
    </w:p>
    <w:p w14:paraId="705C1B76" w14:textId="77777777" w:rsidR="007067FE" w:rsidRPr="00136EBB" w:rsidRDefault="007067FE" w:rsidP="007067FE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  <w:r w:rsidRPr="00136EBB">
        <w:rPr>
          <w:rFonts w:ascii="Arial" w:hAnsi="Arial" w:cs="Arial"/>
          <w:color w:val="000000" w:themeColor="text1"/>
          <w:sz w:val="20"/>
          <w:szCs w:val="20"/>
        </w:rPr>
        <w:br/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c)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Según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aspectos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salud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: 2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puntos</w:t>
      </w:r>
      <w:proofErr w:type="spellEnd"/>
    </w:p>
    <w:p w14:paraId="18966A71" w14:textId="77777777" w:rsidR="007067FE" w:rsidRPr="00136EBB" w:rsidRDefault="007067FE" w:rsidP="007067FE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  <w:r w:rsidRPr="00136EBB">
        <w:rPr>
          <w:rFonts w:ascii="Arial" w:hAnsi="Arial" w:cs="Arial"/>
          <w:color w:val="000000" w:themeColor="text1"/>
          <w:sz w:val="20"/>
          <w:szCs w:val="20"/>
        </w:rPr>
        <w:br/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d) Si se acredita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violencia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machista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: 1 punto</w:t>
      </w:r>
    </w:p>
    <w:p w14:paraId="5D7E2C2B" w14:textId="77777777" w:rsidR="007067FE" w:rsidRPr="00136EBB" w:rsidRDefault="007067FE" w:rsidP="007067FE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  <w:r w:rsidRPr="00136EBB">
        <w:rPr>
          <w:rFonts w:ascii="Arial" w:hAnsi="Arial" w:cs="Arial"/>
          <w:color w:val="000000" w:themeColor="text1"/>
          <w:sz w:val="20"/>
          <w:szCs w:val="20"/>
        </w:rPr>
        <w:br/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e)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Situación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riesgo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los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menores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: 2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puntos</w:t>
      </w:r>
      <w:proofErr w:type="spellEnd"/>
    </w:p>
    <w:p w14:paraId="4C715386" w14:textId="77777777" w:rsidR="007067FE" w:rsidRPr="00136EBB" w:rsidRDefault="007067FE" w:rsidP="007067FE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  <w:r w:rsidRPr="00136EBB">
        <w:rPr>
          <w:rFonts w:ascii="Arial" w:hAnsi="Arial" w:cs="Arial"/>
          <w:color w:val="000000" w:themeColor="text1"/>
          <w:sz w:val="20"/>
          <w:szCs w:val="20"/>
        </w:rPr>
        <w:br/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-En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función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situación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económica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se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puntuará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hasta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6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puntos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según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baremo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siguiente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:</w:t>
      </w:r>
    </w:p>
    <w:p w14:paraId="329E16B8" w14:textId="77777777" w:rsidR="007067FE" w:rsidRPr="00136EBB" w:rsidRDefault="007067FE" w:rsidP="007067FE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  <w:r w:rsidRPr="00136EBB">
        <w:rPr>
          <w:rFonts w:ascii="Arial" w:hAnsi="Arial" w:cs="Arial"/>
          <w:color w:val="000000" w:themeColor="text1"/>
          <w:sz w:val="20"/>
          <w:szCs w:val="20"/>
        </w:rPr>
        <w:br/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a) Igual o inferior a 129,74 €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mensuales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/persona: 6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puntos</w:t>
      </w:r>
      <w:proofErr w:type="spellEnd"/>
    </w:p>
    <w:p w14:paraId="75DA5EEB" w14:textId="77777777" w:rsidR="007067FE" w:rsidRPr="00136EBB" w:rsidRDefault="007067FE" w:rsidP="007067FE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  <w:r w:rsidRPr="00136EBB">
        <w:rPr>
          <w:rFonts w:ascii="Arial" w:hAnsi="Arial" w:cs="Arial"/>
          <w:color w:val="000000" w:themeColor="text1"/>
          <w:sz w:val="20"/>
          <w:szCs w:val="20"/>
        </w:rPr>
        <w:br/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b)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Más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129,74 € e igual o inferior a 259,48 €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mensuales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/persona: 5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puntos</w:t>
      </w:r>
      <w:proofErr w:type="spellEnd"/>
    </w:p>
    <w:p w14:paraId="5578418D" w14:textId="77777777" w:rsidR="007067FE" w:rsidRPr="00136EBB" w:rsidRDefault="007067FE" w:rsidP="007067FE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  <w:r w:rsidRPr="00136EBB">
        <w:rPr>
          <w:rFonts w:ascii="Arial" w:hAnsi="Arial" w:cs="Arial"/>
          <w:color w:val="000000" w:themeColor="text1"/>
          <w:sz w:val="20"/>
          <w:szCs w:val="20"/>
        </w:rPr>
        <w:br/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c)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Más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259,48 € e igual o inferior a 389,22 €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mensuales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/persona: 4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puntos</w:t>
      </w:r>
      <w:proofErr w:type="spellEnd"/>
    </w:p>
    <w:p w14:paraId="01779285" w14:textId="77777777" w:rsidR="007067FE" w:rsidRPr="00136EBB" w:rsidRDefault="007067FE" w:rsidP="007067FE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  <w:r w:rsidRPr="00136EBB">
        <w:rPr>
          <w:rFonts w:ascii="Arial" w:hAnsi="Arial" w:cs="Arial"/>
          <w:color w:val="000000" w:themeColor="text1"/>
          <w:sz w:val="20"/>
          <w:szCs w:val="20"/>
        </w:rPr>
        <w:br/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d)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Más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389,22 € e igual o inferior a 518,96 €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mensuales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/persona: 3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puntos</w:t>
      </w:r>
      <w:proofErr w:type="spellEnd"/>
    </w:p>
    <w:p w14:paraId="633CB90D" w14:textId="77777777" w:rsidR="007067FE" w:rsidRPr="00136EBB" w:rsidRDefault="007067FE" w:rsidP="007067FE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  <w:r w:rsidRPr="00136EBB">
        <w:rPr>
          <w:rFonts w:ascii="Arial" w:hAnsi="Arial" w:cs="Arial"/>
          <w:color w:val="000000" w:themeColor="text1"/>
          <w:sz w:val="20"/>
          <w:szCs w:val="20"/>
        </w:rPr>
        <w:br/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e)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Más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518,96 € e igual o inferior a 648,70 €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mensuales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/persona: 2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puntos</w:t>
      </w:r>
      <w:proofErr w:type="spellEnd"/>
    </w:p>
    <w:p w14:paraId="2B942588" w14:textId="77777777" w:rsidR="007067FE" w:rsidRPr="00136EBB" w:rsidRDefault="007067FE" w:rsidP="007067FE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  <w:r w:rsidRPr="00136EBB">
        <w:rPr>
          <w:rFonts w:ascii="Arial" w:hAnsi="Arial" w:cs="Arial"/>
          <w:color w:val="000000" w:themeColor="text1"/>
          <w:sz w:val="20"/>
          <w:szCs w:val="20"/>
        </w:rPr>
        <w:br/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f)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Más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648,70 € e igual o inferior a 778,49 €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mensuales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/persona: 1 punto</w:t>
      </w:r>
    </w:p>
    <w:p w14:paraId="6D70905F" w14:textId="77777777" w:rsidR="007067FE" w:rsidRPr="00136EBB" w:rsidRDefault="007067FE" w:rsidP="007067FE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  <w:r w:rsidRPr="00136EBB">
        <w:rPr>
          <w:rFonts w:ascii="Arial" w:hAnsi="Arial" w:cs="Arial"/>
          <w:color w:val="000000" w:themeColor="text1"/>
          <w:sz w:val="20"/>
          <w:szCs w:val="20"/>
        </w:rPr>
        <w:br/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-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Priorizando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las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puntuaciones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más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altas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sobre las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más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bajas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.</w:t>
      </w:r>
    </w:p>
    <w:p w14:paraId="125F6EAC" w14:textId="77777777" w:rsidR="007067FE" w:rsidRPr="00136EBB" w:rsidRDefault="007067FE" w:rsidP="007067FE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lastRenderedPageBreak/>
        <w:t xml:space="preserve">Los importes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máximos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otorgar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dependerán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puntuación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obtenida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, el curso que se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realice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y el tipo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ayuda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solicitada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, se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establecerán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según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las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tablas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siguientes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:</w:t>
      </w:r>
    </w:p>
    <w:tbl>
      <w:tblPr>
        <w:tblW w:w="8359" w:type="dxa"/>
        <w:jc w:val="center"/>
        <w:tblLayout w:type="fixed"/>
        <w:tblLook w:val="0000" w:firstRow="0" w:lastRow="0" w:firstColumn="0" w:lastColumn="0" w:noHBand="0" w:noVBand="0"/>
      </w:tblPr>
      <w:tblGrid>
        <w:gridCol w:w="1413"/>
        <w:gridCol w:w="1134"/>
        <w:gridCol w:w="1276"/>
        <w:gridCol w:w="1134"/>
        <w:gridCol w:w="1417"/>
        <w:gridCol w:w="1134"/>
        <w:gridCol w:w="851"/>
      </w:tblGrid>
      <w:tr w:rsidR="007067FE" w:rsidRPr="00862783" w14:paraId="54739E66" w14:textId="77777777" w:rsidTr="00D61CB6">
        <w:trPr>
          <w:trHeight w:val="615"/>
          <w:jc w:val="center"/>
        </w:trPr>
        <w:tc>
          <w:tcPr>
            <w:tcW w:w="14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2256E29" w14:textId="77777777" w:rsidR="007067FE" w:rsidRPr="00841F61" w:rsidRDefault="007067FE" w:rsidP="00D61CB6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w w:val="90"/>
                <w:sz w:val="16"/>
                <w:szCs w:val="16"/>
                <w:lang w:eastAsia="ca-ES"/>
              </w:rPr>
            </w:pPr>
            <w:r w:rsidRPr="00841F61">
              <w:rPr>
                <w:rFonts w:ascii="Arial" w:eastAsia="Times New Roman" w:hAnsi="Arial" w:cs="Arial"/>
                <w:i/>
                <w:iCs/>
                <w:w w:val="90"/>
                <w:sz w:val="16"/>
                <w:szCs w:val="16"/>
                <w:lang w:eastAsia="ca-ES"/>
              </w:rPr>
              <w:t>PUNTUACIÓN</w:t>
            </w:r>
          </w:p>
          <w:p w14:paraId="21000525" w14:textId="77777777" w:rsidR="007067FE" w:rsidRPr="00841F61" w:rsidRDefault="007067FE" w:rsidP="00D61CB6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w w:val="90"/>
                <w:sz w:val="16"/>
                <w:szCs w:val="16"/>
                <w:lang w:eastAsia="ca-ES"/>
              </w:rPr>
            </w:pPr>
            <w:r w:rsidRPr="00841F61">
              <w:rPr>
                <w:rFonts w:ascii="Arial" w:eastAsia="Times New Roman" w:hAnsi="Arial" w:cs="Arial"/>
                <w:i/>
                <w:iCs/>
                <w:w w:val="90"/>
                <w:sz w:val="16"/>
                <w:szCs w:val="16"/>
                <w:lang w:eastAsia="ca-ES"/>
              </w:rPr>
              <w:t>OBTENIDA</w:t>
            </w:r>
          </w:p>
        </w:tc>
        <w:tc>
          <w:tcPr>
            <w:tcW w:w="49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D225CD" w14:textId="77777777" w:rsidR="007067FE" w:rsidRPr="00841F61" w:rsidRDefault="007067FE" w:rsidP="00D61CB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i/>
                <w:iCs/>
                <w:w w:val="90"/>
                <w:sz w:val="16"/>
                <w:szCs w:val="16"/>
                <w:lang w:eastAsia="ca-ES"/>
              </w:rPr>
            </w:pPr>
            <w:r w:rsidRPr="00841F61">
              <w:rPr>
                <w:rFonts w:ascii="Arial" w:eastAsia="Times New Roman" w:hAnsi="Arial" w:cs="Arial"/>
                <w:b/>
                <w:bCs/>
                <w:i/>
                <w:iCs/>
                <w:w w:val="90"/>
                <w:sz w:val="16"/>
                <w:szCs w:val="16"/>
                <w:lang w:eastAsia="ca-ES"/>
              </w:rPr>
              <w:t>AYUDA LIBROS Y MATERIAL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00D647" w14:textId="77777777" w:rsidR="007067FE" w:rsidRPr="00841F61" w:rsidRDefault="007067FE" w:rsidP="00D61CB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i/>
                <w:iCs/>
                <w:w w:val="90"/>
                <w:sz w:val="16"/>
                <w:szCs w:val="16"/>
                <w:lang w:eastAsia="ca-ES"/>
              </w:rPr>
            </w:pPr>
            <w:r w:rsidRPr="00841F61">
              <w:rPr>
                <w:rFonts w:ascii="Arial" w:eastAsia="Times New Roman" w:hAnsi="Arial" w:cs="Arial"/>
                <w:b/>
                <w:bCs/>
                <w:i/>
                <w:iCs/>
                <w:w w:val="90"/>
                <w:sz w:val="16"/>
                <w:szCs w:val="16"/>
                <w:lang w:eastAsia="ca-ES"/>
              </w:rPr>
              <w:t>AYUDA TRANSPORTE</w:t>
            </w:r>
          </w:p>
          <w:p w14:paraId="28295376" w14:textId="77777777" w:rsidR="007067FE" w:rsidRPr="00841F61" w:rsidRDefault="007067FE" w:rsidP="00D61CB6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w w:val="90"/>
                <w:sz w:val="16"/>
                <w:szCs w:val="16"/>
                <w:lang w:eastAsia="ca-ES"/>
              </w:rPr>
            </w:pPr>
            <w:r w:rsidRPr="00841F61">
              <w:rPr>
                <w:rFonts w:ascii="Arial" w:eastAsia="Times New Roman" w:hAnsi="Arial" w:cs="Arial"/>
                <w:b/>
                <w:bCs/>
                <w:i/>
                <w:iCs/>
                <w:w w:val="90"/>
                <w:sz w:val="16"/>
                <w:szCs w:val="16"/>
                <w:lang w:eastAsia="ca-ES"/>
              </w:rPr>
              <w:t>ESCOLAR</w:t>
            </w:r>
          </w:p>
        </w:tc>
      </w:tr>
      <w:tr w:rsidR="007067FE" w:rsidRPr="00862783" w14:paraId="470E5C13" w14:textId="77777777" w:rsidTr="00D61CB6">
        <w:trPr>
          <w:jc w:val="center"/>
        </w:trPr>
        <w:tc>
          <w:tcPr>
            <w:tcW w:w="14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290824C" w14:textId="77777777" w:rsidR="007067FE" w:rsidRPr="00841F61" w:rsidRDefault="007067FE" w:rsidP="00D61CB6">
            <w:pPr>
              <w:snapToGri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w w:val="90"/>
                <w:sz w:val="16"/>
                <w:szCs w:val="16"/>
                <w:lang w:eastAsia="ca-E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E3963F" w14:textId="77777777" w:rsidR="007067FE" w:rsidRPr="00841F61" w:rsidRDefault="007067FE" w:rsidP="00D61CB6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w w:val="90"/>
                <w:sz w:val="16"/>
                <w:szCs w:val="16"/>
                <w:lang w:eastAsia="ca-ES"/>
              </w:rPr>
            </w:pPr>
            <w:r w:rsidRPr="00841F61">
              <w:rPr>
                <w:rFonts w:ascii="Arial" w:eastAsia="Times New Roman" w:hAnsi="Arial" w:cs="Arial"/>
                <w:i/>
                <w:iCs/>
                <w:w w:val="90"/>
                <w:sz w:val="16"/>
                <w:szCs w:val="16"/>
                <w:lang w:eastAsia="ca-ES"/>
              </w:rPr>
              <w:t>GAURDERÍA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07B373" w14:textId="77777777" w:rsidR="007067FE" w:rsidRPr="00841F61" w:rsidRDefault="007067FE" w:rsidP="00D61CB6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w w:val="90"/>
                <w:sz w:val="16"/>
                <w:szCs w:val="16"/>
                <w:lang w:eastAsia="ca-ES"/>
              </w:rPr>
            </w:pPr>
            <w:r w:rsidRPr="00841F61">
              <w:rPr>
                <w:rFonts w:ascii="Arial" w:eastAsia="Times New Roman" w:hAnsi="Arial" w:cs="Arial"/>
                <w:i/>
                <w:iCs/>
                <w:w w:val="90"/>
                <w:sz w:val="16"/>
                <w:szCs w:val="16"/>
                <w:lang w:eastAsia="ca-ES"/>
              </w:rPr>
              <w:t>INFANTIL</w:t>
            </w:r>
          </w:p>
          <w:p w14:paraId="6C7BFDF8" w14:textId="77777777" w:rsidR="007067FE" w:rsidRPr="00841F61" w:rsidRDefault="007067FE" w:rsidP="00D61CB6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w w:val="90"/>
                <w:sz w:val="16"/>
                <w:szCs w:val="16"/>
                <w:lang w:eastAsia="ca-ES"/>
              </w:rPr>
            </w:pPr>
            <w:r w:rsidRPr="00841F61">
              <w:rPr>
                <w:rFonts w:ascii="Arial" w:eastAsia="Times New Roman" w:hAnsi="Arial" w:cs="Arial"/>
                <w:i/>
                <w:iCs/>
                <w:w w:val="90"/>
                <w:sz w:val="16"/>
                <w:szCs w:val="16"/>
                <w:lang w:eastAsia="ca-ES"/>
              </w:rPr>
              <w:t>I-3, I-4 i I-5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BCAFFF6" w14:textId="77777777" w:rsidR="007067FE" w:rsidRPr="00841F61" w:rsidRDefault="007067FE" w:rsidP="00D61CB6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w w:val="90"/>
                <w:sz w:val="16"/>
                <w:szCs w:val="16"/>
                <w:lang w:eastAsia="ca-ES"/>
              </w:rPr>
            </w:pPr>
            <w:r w:rsidRPr="00841F61">
              <w:rPr>
                <w:rFonts w:ascii="Arial" w:eastAsia="Times New Roman" w:hAnsi="Arial" w:cs="Arial"/>
                <w:i/>
                <w:iCs/>
                <w:w w:val="90"/>
                <w:sz w:val="16"/>
                <w:szCs w:val="16"/>
                <w:lang w:eastAsia="ca-ES"/>
              </w:rPr>
              <w:t>PRIMARIA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5CA7DB8" w14:textId="77777777" w:rsidR="007067FE" w:rsidRPr="00841F61" w:rsidRDefault="007067FE" w:rsidP="00D61CB6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w w:val="90"/>
                <w:sz w:val="16"/>
                <w:szCs w:val="16"/>
                <w:lang w:eastAsia="ca-ES"/>
              </w:rPr>
            </w:pPr>
            <w:r w:rsidRPr="00841F61">
              <w:rPr>
                <w:rFonts w:ascii="Arial" w:eastAsia="Times New Roman" w:hAnsi="Arial" w:cs="Arial"/>
                <w:i/>
                <w:iCs/>
                <w:w w:val="90"/>
                <w:sz w:val="16"/>
                <w:szCs w:val="16"/>
                <w:lang w:eastAsia="ca-ES"/>
              </w:rPr>
              <w:t>SECUNDARIA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45F7B4" w14:textId="77777777" w:rsidR="007067FE" w:rsidRPr="00841F61" w:rsidRDefault="007067FE" w:rsidP="00D61CB6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w w:val="90"/>
                <w:sz w:val="16"/>
                <w:szCs w:val="16"/>
                <w:lang w:eastAsia="ca-ES"/>
              </w:rPr>
            </w:pPr>
            <w:r w:rsidRPr="00841F61">
              <w:rPr>
                <w:rFonts w:ascii="Arial" w:eastAsia="Times New Roman" w:hAnsi="Arial" w:cs="Arial"/>
                <w:i/>
                <w:iCs/>
                <w:w w:val="90"/>
                <w:sz w:val="16"/>
                <w:szCs w:val="16"/>
                <w:lang w:eastAsia="ca-ES"/>
              </w:rPr>
              <w:t>INFANTIL</w:t>
            </w:r>
          </w:p>
          <w:p w14:paraId="2B3C7189" w14:textId="77777777" w:rsidR="007067FE" w:rsidRPr="00841F61" w:rsidRDefault="007067FE" w:rsidP="00D61CB6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w w:val="90"/>
                <w:sz w:val="16"/>
                <w:szCs w:val="16"/>
                <w:lang w:eastAsia="ca-ES"/>
              </w:rPr>
            </w:pPr>
            <w:r w:rsidRPr="00841F61">
              <w:rPr>
                <w:rFonts w:ascii="Arial" w:eastAsia="Times New Roman" w:hAnsi="Arial" w:cs="Arial"/>
                <w:i/>
                <w:iCs/>
                <w:w w:val="90"/>
                <w:sz w:val="16"/>
                <w:szCs w:val="16"/>
                <w:lang w:eastAsia="ca-ES"/>
              </w:rPr>
              <w:t>Y PRIMÀRIA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DC50A3" w14:textId="77777777" w:rsidR="007067FE" w:rsidRPr="00841F61" w:rsidRDefault="007067FE" w:rsidP="00D61CB6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w w:val="90"/>
                <w:sz w:val="16"/>
                <w:szCs w:val="16"/>
                <w:lang w:eastAsia="ca-ES"/>
              </w:rPr>
            </w:pPr>
            <w:r w:rsidRPr="00841F61">
              <w:rPr>
                <w:rFonts w:ascii="Arial" w:eastAsia="Times New Roman" w:hAnsi="Arial" w:cs="Arial"/>
                <w:i/>
                <w:iCs/>
                <w:w w:val="90"/>
                <w:sz w:val="16"/>
                <w:szCs w:val="16"/>
                <w:lang w:eastAsia="ca-ES"/>
              </w:rPr>
              <w:t>SECUNDÀRIA</w:t>
            </w:r>
          </w:p>
        </w:tc>
      </w:tr>
      <w:tr w:rsidR="007067FE" w:rsidRPr="00862783" w14:paraId="0DB178B0" w14:textId="77777777" w:rsidTr="00D61CB6">
        <w:trPr>
          <w:jc w:val="center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EF1D19" w14:textId="77777777" w:rsidR="007067FE" w:rsidRPr="00841F61" w:rsidRDefault="007067FE" w:rsidP="00D61CB6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ca-ES"/>
              </w:rPr>
            </w:pPr>
            <w:r w:rsidRPr="00841F6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ca-ES"/>
              </w:rPr>
              <w:t xml:space="preserve">15 o </w:t>
            </w:r>
            <w:proofErr w:type="spellStart"/>
            <w:r w:rsidRPr="00841F6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ca-ES"/>
              </w:rPr>
              <w:t>más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3BF38A" w14:textId="77777777" w:rsidR="007067FE" w:rsidRPr="00841F61" w:rsidRDefault="007067FE" w:rsidP="00D61CB6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ca-ES"/>
              </w:rPr>
            </w:pPr>
            <w:r w:rsidRPr="00841F6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ca-ES"/>
              </w:rPr>
              <w:t>100 €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FADC76" w14:textId="77777777" w:rsidR="007067FE" w:rsidRPr="00841F61" w:rsidRDefault="007067FE" w:rsidP="00D61CB6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ca-ES"/>
              </w:rPr>
            </w:pPr>
            <w:r w:rsidRPr="00841F6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ca-ES"/>
              </w:rPr>
              <w:t>140 €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E860D9" w14:textId="77777777" w:rsidR="007067FE" w:rsidRPr="00841F61" w:rsidRDefault="007067FE" w:rsidP="00D61CB6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ca-ES"/>
              </w:rPr>
            </w:pPr>
            <w:r w:rsidRPr="00841F6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ca-ES"/>
              </w:rPr>
              <w:t>160 €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D857B2" w14:textId="77777777" w:rsidR="007067FE" w:rsidRPr="00841F61" w:rsidRDefault="007067FE" w:rsidP="00D61CB6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ca-ES"/>
              </w:rPr>
            </w:pPr>
            <w:r w:rsidRPr="00841F6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ca-ES"/>
              </w:rPr>
              <w:t>170 €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A932F6" w14:textId="77777777" w:rsidR="007067FE" w:rsidRPr="00841F61" w:rsidRDefault="007067FE" w:rsidP="00D61CB6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ca-ES"/>
              </w:rPr>
            </w:pPr>
            <w:r w:rsidRPr="00841F6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ca-ES"/>
              </w:rPr>
              <w:t>160 €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14E568" w14:textId="77777777" w:rsidR="007067FE" w:rsidRPr="00841F61" w:rsidRDefault="007067FE" w:rsidP="00D61CB6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ca-ES"/>
              </w:rPr>
            </w:pPr>
            <w:r w:rsidRPr="00841F6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ca-ES"/>
              </w:rPr>
              <w:t>170 €</w:t>
            </w:r>
          </w:p>
        </w:tc>
      </w:tr>
      <w:tr w:rsidR="007067FE" w:rsidRPr="00862783" w14:paraId="49237E2D" w14:textId="77777777" w:rsidTr="00D61CB6">
        <w:trPr>
          <w:jc w:val="center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6FAA5D" w14:textId="77777777" w:rsidR="007067FE" w:rsidRPr="00841F61" w:rsidRDefault="007067FE" w:rsidP="00D61CB6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ca-ES"/>
              </w:rPr>
            </w:pPr>
            <w:r w:rsidRPr="00841F6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ca-ES"/>
              </w:rPr>
              <w:t>14 y 13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E794FE" w14:textId="77777777" w:rsidR="007067FE" w:rsidRPr="00841F61" w:rsidRDefault="007067FE" w:rsidP="00D61CB6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ca-ES"/>
              </w:rPr>
            </w:pPr>
            <w:r w:rsidRPr="00841F6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ca-ES"/>
              </w:rPr>
              <w:t>90 €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4B9AA1" w14:textId="77777777" w:rsidR="007067FE" w:rsidRPr="00841F61" w:rsidRDefault="007067FE" w:rsidP="00D61CB6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ca-ES"/>
              </w:rPr>
            </w:pPr>
            <w:r w:rsidRPr="00841F6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ca-ES"/>
              </w:rPr>
              <w:t>130 €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7801D5" w14:textId="77777777" w:rsidR="007067FE" w:rsidRPr="00841F61" w:rsidRDefault="007067FE" w:rsidP="00D61CB6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ca-ES"/>
              </w:rPr>
            </w:pPr>
            <w:r w:rsidRPr="00841F6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ca-ES"/>
              </w:rPr>
              <w:t>145 €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EB1F12" w14:textId="77777777" w:rsidR="007067FE" w:rsidRPr="00841F61" w:rsidRDefault="007067FE" w:rsidP="00D61CB6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ca-ES"/>
              </w:rPr>
            </w:pPr>
            <w:r w:rsidRPr="00841F6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ca-ES"/>
              </w:rPr>
              <w:t>155 €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13D573" w14:textId="77777777" w:rsidR="007067FE" w:rsidRPr="00841F61" w:rsidRDefault="007067FE" w:rsidP="00D61CB6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ca-ES"/>
              </w:rPr>
            </w:pPr>
            <w:r w:rsidRPr="00841F6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ca-ES"/>
              </w:rPr>
              <w:t>145 €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F0636F" w14:textId="77777777" w:rsidR="007067FE" w:rsidRPr="00841F61" w:rsidRDefault="007067FE" w:rsidP="00D61CB6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ca-ES"/>
              </w:rPr>
            </w:pPr>
            <w:r w:rsidRPr="00841F6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ca-ES"/>
              </w:rPr>
              <w:t>150 €</w:t>
            </w:r>
          </w:p>
        </w:tc>
      </w:tr>
      <w:tr w:rsidR="007067FE" w:rsidRPr="00862783" w14:paraId="7A146D7C" w14:textId="77777777" w:rsidTr="00D61CB6">
        <w:trPr>
          <w:jc w:val="center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AC70EB" w14:textId="77777777" w:rsidR="007067FE" w:rsidRPr="00841F61" w:rsidRDefault="007067FE" w:rsidP="00D61CB6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ca-ES"/>
              </w:rPr>
            </w:pPr>
            <w:r w:rsidRPr="00841F6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ca-ES"/>
              </w:rPr>
              <w:t>12 y 11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4C8C6" w14:textId="77777777" w:rsidR="007067FE" w:rsidRPr="00841F61" w:rsidRDefault="007067FE" w:rsidP="00D61CB6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ca-ES"/>
              </w:rPr>
            </w:pPr>
            <w:r w:rsidRPr="00841F6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ca-ES"/>
              </w:rPr>
              <w:t>80 €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47593A" w14:textId="77777777" w:rsidR="007067FE" w:rsidRPr="00841F61" w:rsidRDefault="007067FE" w:rsidP="00D61CB6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ca-ES"/>
              </w:rPr>
            </w:pPr>
            <w:r w:rsidRPr="00841F6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ca-ES"/>
              </w:rPr>
              <w:t>120 €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36E54E" w14:textId="77777777" w:rsidR="007067FE" w:rsidRPr="00841F61" w:rsidRDefault="007067FE" w:rsidP="00D61CB6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ca-ES"/>
              </w:rPr>
            </w:pPr>
            <w:r w:rsidRPr="00841F6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ca-ES"/>
              </w:rPr>
              <w:t>135 €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07B602" w14:textId="77777777" w:rsidR="007067FE" w:rsidRPr="00841F61" w:rsidRDefault="007067FE" w:rsidP="00D61CB6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ca-ES"/>
              </w:rPr>
            </w:pPr>
            <w:r w:rsidRPr="00841F6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ca-ES"/>
              </w:rPr>
              <w:t>140 €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DE27F2" w14:textId="77777777" w:rsidR="007067FE" w:rsidRPr="00841F61" w:rsidRDefault="007067FE" w:rsidP="00D61CB6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ca-ES"/>
              </w:rPr>
            </w:pPr>
            <w:r w:rsidRPr="00841F6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ca-ES"/>
              </w:rPr>
              <w:t>125 €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AF31C0" w14:textId="77777777" w:rsidR="007067FE" w:rsidRPr="00841F61" w:rsidRDefault="007067FE" w:rsidP="00D61CB6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ca-ES"/>
              </w:rPr>
            </w:pPr>
            <w:r w:rsidRPr="00841F6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ca-ES"/>
              </w:rPr>
              <w:t>130 €</w:t>
            </w:r>
          </w:p>
        </w:tc>
      </w:tr>
      <w:tr w:rsidR="007067FE" w:rsidRPr="00862783" w14:paraId="5CEC002D" w14:textId="77777777" w:rsidTr="00D61CB6">
        <w:trPr>
          <w:jc w:val="center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B92CF9" w14:textId="77777777" w:rsidR="007067FE" w:rsidRPr="00841F61" w:rsidRDefault="007067FE" w:rsidP="00D61CB6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ca-ES"/>
              </w:rPr>
            </w:pPr>
            <w:r w:rsidRPr="00841F6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ca-ES"/>
              </w:rPr>
              <w:t>10 y 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F4145" w14:textId="77777777" w:rsidR="007067FE" w:rsidRPr="00841F61" w:rsidRDefault="007067FE" w:rsidP="00D61CB6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ca-ES"/>
              </w:rPr>
            </w:pPr>
            <w:r w:rsidRPr="00841F6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ca-ES"/>
              </w:rPr>
              <w:t xml:space="preserve">70 €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77D4CC" w14:textId="77777777" w:rsidR="007067FE" w:rsidRPr="00841F61" w:rsidRDefault="007067FE" w:rsidP="00D61CB6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ca-ES"/>
              </w:rPr>
            </w:pPr>
            <w:r w:rsidRPr="00841F6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ca-ES"/>
              </w:rPr>
              <w:t>110 €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2B830E" w14:textId="77777777" w:rsidR="007067FE" w:rsidRPr="00841F61" w:rsidRDefault="007067FE" w:rsidP="00D61CB6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ca-ES"/>
              </w:rPr>
            </w:pPr>
            <w:r w:rsidRPr="00841F6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ca-ES"/>
              </w:rPr>
              <w:t>120 €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4F8DF8" w14:textId="77777777" w:rsidR="007067FE" w:rsidRPr="00841F61" w:rsidRDefault="007067FE" w:rsidP="00D61CB6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ca-ES"/>
              </w:rPr>
            </w:pPr>
            <w:r w:rsidRPr="00841F6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ca-ES"/>
              </w:rPr>
              <w:t>130 €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0653C9" w14:textId="77777777" w:rsidR="007067FE" w:rsidRPr="00841F61" w:rsidRDefault="007067FE" w:rsidP="00D61CB6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ca-ES"/>
              </w:rPr>
            </w:pPr>
            <w:r w:rsidRPr="00841F6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ca-ES"/>
              </w:rPr>
              <w:t>115 €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C9270D" w14:textId="77777777" w:rsidR="007067FE" w:rsidRPr="00841F61" w:rsidRDefault="007067FE" w:rsidP="00D61CB6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ca-ES"/>
              </w:rPr>
            </w:pPr>
            <w:r w:rsidRPr="00841F6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ca-ES"/>
              </w:rPr>
              <w:t>110 €</w:t>
            </w:r>
          </w:p>
        </w:tc>
      </w:tr>
      <w:tr w:rsidR="007067FE" w:rsidRPr="00862783" w14:paraId="6A1E30BC" w14:textId="77777777" w:rsidTr="00D61CB6">
        <w:trPr>
          <w:jc w:val="center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CFB21C" w14:textId="77777777" w:rsidR="007067FE" w:rsidRPr="00841F61" w:rsidRDefault="007067FE" w:rsidP="00D61CB6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ca-ES"/>
              </w:rPr>
            </w:pPr>
            <w:r w:rsidRPr="00841F6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ca-ES"/>
              </w:rPr>
              <w:t>8 y 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0CE5E" w14:textId="77777777" w:rsidR="007067FE" w:rsidRPr="00841F61" w:rsidRDefault="007067FE" w:rsidP="00D61CB6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ca-ES"/>
              </w:rPr>
            </w:pPr>
            <w:r w:rsidRPr="00841F6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ca-ES"/>
              </w:rPr>
              <w:t>60 €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2998BB" w14:textId="77777777" w:rsidR="007067FE" w:rsidRPr="00841F61" w:rsidRDefault="007067FE" w:rsidP="00D61CB6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ca-ES"/>
              </w:rPr>
            </w:pPr>
            <w:r w:rsidRPr="00841F6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ca-ES"/>
              </w:rPr>
              <w:t>100 €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D51AB2" w14:textId="77777777" w:rsidR="007067FE" w:rsidRPr="00841F61" w:rsidRDefault="007067FE" w:rsidP="00D61CB6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ca-ES"/>
              </w:rPr>
            </w:pPr>
            <w:r w:rsidRPr="00841F6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ca-ES"/>
              </w:rPr>
              <w:t>110 €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6DF390" w14:textId="77777777" w:rsidR="007067FE" w:rsidRPr="00841F61" w:rsidRDefault="007067FE" w:rsidP="00D61CB6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ca-ES"/>
              </w:rPr>
            </w:pPr>
            <w:r w:rsidRPr="00841F6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ca-ES"/>
              </w:rPr>
              <w:t>115 €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258713" w14:textId="77777777" w:rsidR="007067FE" w:rsidRPr="00841F61" w:rsidRDefault="007067FE" w:rsidP="00D61CB6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ca-ES"/>
              </w:rPr>
            </w:pPr>
            <w:r w:rsidRPr="00841F6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ca-ES"/>
              </w:rPr>
              <w:t>95 €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BB9A60" w14:textId="77777777" w:rsidR="007067FE" w:rsidRPr="00841F61" w:rsidRDefault="007067FE" w:rsidP="00D61CB6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ca-ES"/>
              </w:rPr>
            </w:pPr>
            <w:r w:rsidRPr="00841F6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ca-ES"/>
              </w:rPr>
              <w:t>100 €</w:t>
            </w:r>
          </w:p>
        </w:tc>
      </w:tr>
      <w:tr w:rsidR="007067FE" w:rsidRPr="00862783" w14:paraId="130F5B85" w14:textId="77777777" w:rsidTr="00D61CB6">
        <w:trPr>
          <w:jc w:val="center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4090AA" w14:textId="77777777" w:rsidR="007067FE" w:rsidRPr="00841F61" w:rsidRDefault="007067FE" w:rsidP="00D61CB6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ca-ES"/>
              </w:rPr>
            </w:pPr>
            <w:r w:rsidRPr="00841F6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ca-ES"/>
              </w:rPr>
              <w:t>6 y 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FA809A" w14:textId="77777777" w:rsidR="007067FE" w:rsidRPr="00841F61" w:rsidRDefault="007067FE" w:rsidP="00D61CB6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ca-ES"/>
              </w:rPr>
            </w:pPr>
            <w:r w:rsidRPr="00841F6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ca-ES"/>
              </w:rPr>
              <w:t>50 €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2492A6" w14:textId="77777777" w:rsidR="007067FE" w:rsidRPr="00841F61" w:rsidRDefault="007067FE" w:rsidP="00D61CB6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ca-ES"/>
              </w:rPr>
            </w:pPr>
            <w:r w:rsidRPr="00841F6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ca-ES"/>
              </w:rPr>
              <w:t>90 €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1ACA23" w14:textId="77777777" w:rsidR="007067FE" w:rsidRPr="00841F61" w:rsidRDefault="007067FE" w:rsidP="00D61CB6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ca-ES"/>
              </w:rPr>
            </w:pPr>
            <w:r w:rsidRPr="00841F6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ca-ES"/>
              </w:rPr>
              <w:t>95 €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C986D8" w14:textId="77777777" w:rsidR="007067FE" w:rsidRPr="00841F61" w:rsidRDefault="007067FE" w:rsidP="00D61CB6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ca-ES"/>
              </w:rPr>
            </w:pPr>
            <w:r w:rsidRPr="00841F6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ca-ES"/>
              </w:rPr>
              <w:t>100 €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46D620" w14:textId="77777777" w:rsidR="007067FE" w:rsidRPr="00841F61" w:rsidRDefault="007067FE" w:rsidP="00D61CB6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ca-ES"/>
              </w:rPr>
            </w:pPr>
            <w:r w:rsidRPr="00841F6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ca-ES"/>
              </w:rPr>
              <w:t>75 €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91524E" w14:textId="77777777" w:rsidR="007067FE" w:rsidRPr="00841F61" w:rsidRDefault="007067FE" w:rsidP="00D61CB6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ca-ES"/>
              </w:rPr>
            </w:pPr>
            <w:r w:rsidRPr="00841F6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ca-ES"/>
              </w:rPr>
              <w:t>80 €</w:t>
            </w:r>
          </w:p>
        </w:tc>
      </w:tr>
      <w:tr w:rsidR="007067FE" w:rsidRPr="00862783" w14:paraId="6735F51D" w14:textId="77777777" w:rsidTr="00D61CB6">
        <w:trPr>
          <w:jc w:val="center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36C758" w14:textId="77777777" w:rsidR="007067FE" w:rsidRPr="00841F61" w:rsidRDefault="007067FE" w:rsidP="00D61CB6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ca-ES"/>
              </w:rPr>
            </w:pPr>
            <w:r w:rsidRPr="00841F6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ca-ES"/>
              </w:rPr>
              <w:t>4 y 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8A667F" w14:textId="77777777" w:rsidR="007067FE" w:rsidRPr="00841F61" w:rsidRDefault="007067FE" w:rsidP="00D61CB6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ca-ES"/>
              </w:rPr>
            </w:pPr>
            <w:r w:rsidRPr="00841F6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ca-ES"/>
              </w:rPr>
              <w:t>40 €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8ABC59" w14:textId="77777777" w:rsidR="007067FE" w:rsidRPr="00841F61" w:rsidRDefault="007067FE" w:rsidP="00D61CB6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ca-ES"/>
              </w:rPr>
            </w:pPr>
            <w:r w:rsidRPr="00841F6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ca-ES"/>
              </w:rPr>
              <w:t>70 €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689499" w14:textId="77777777" w:rsidR="007067FE" w:rsidRPr="00841F61" w:rsidRDefault="007067FE" w:rsidP="00D61CB6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ca-ES"/>
              </w:rPr>
            </w:pPr>
            <w:r w:rsidRPr="00841F6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ca-ES"/>
              </w:rPr>
              <w:t>75 €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198B93" w14:textId="77777777" w:rsidR="007067FE" w:rsidRPr="00841F61" w:rsidRDefault="007067FE" w:rsidP="00D61CB6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ca-ES"/>
              </w:rPr>
            </w:pPr>
            <w:r w:rsidRPr="00841F6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ca-ES"/>
              </w:rPr>
              <w:t>80 €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0C3FA6" w14:textId="77777777" w:rsidR="007067FE" w:rsidRPr="00841F61" w:rsidRDefault="007067FE" w:rsidP="00D61CB6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ca-ES"/>
              </w:rPr>
            </w:pPr>
            <w:r w:rsidRPr="00841F6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ca-ES"/>
              </w:rPr>
              <w:t>60 €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F29474" w14:textId="77777777" w:rsidR="007067FE" w:rsidRPr="00841F61" w:rsidRDefault="007067FE" w:rsidP="00D61CB6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ca-ES"/>
              </w:rPr>
            </w:pPr>
            <w:r w:rsidRPr="00841F6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ca-ES"/>
              </w:rPr>
              <w:t>65 €</w:t>
            </w:r>
          </w:p>
        </w:tc>
      </w:tr>
      <w:tr w:rsidR="007067FE" w:rsidRPr="00862783" w14:paraId="043A0101" w14:textId="77777777" w:rsidTr="00D61CB6">
        <w:trPr>
          <w:jc w:val="center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09449C" w14:textId="77777777" w:rsidR="007067FE" w:rsidRPr="00841F61" w:rsidRDefault="007067FE" w:rsidP="00D61CB6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ca-ES"/>
              </w:rPr>
            </w:pPr>
            <w:r w:rsidRPr="00841F6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ca-ES"/>
              </w:rPr>
              <w:t>2yi 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99DDCE" w14:textId="77777777" w:rsidR="007067FE" w:rsidRPr="00841F61" w:rsidRDefault="007067FE" w:rsidP="00D61CB6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ca-ES"/>
              </w:rPr>
            </w:pPr>
            <w:r w:rsidRPr="00841F6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ca-ES"/>
              </w:rPr>
              <w:t>30 €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DEE619" w14:textId="77777777" w:rsidR="007067FE" w:rsidRPr="00841F61" w:rsidRDefault="007067FE" w:rsidP="00D61CB6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ca-ES"/>
              </w:rPr>
            </w:pPr>
            <w:r w:rsidRPr="00841F6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ca-ES"/>
              </w:rPr>
              <w:t>50 €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2E4B1C" w14:textId="77777777" w:rsidR="007067FE" w:rsidRPr="00841F61" w:rsidRDefault="007067FE" w:rsidP="00D61CB6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ca-ES"/>
              </w:rPr>
            </w:pPr>
            <w:r w:rsidRPr="00841F6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ca-ES"/>
              </w:rPr>
              <w:t>55 €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045F17" w14:textId="77777777" w:rsidR="007067FE" w:rsidRPr="00841F61" w:rsidRDefault="007067FE" w:rsidP="00D61CB6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ca-ES"/>
              </w:rPr>
            </w:pPr>
            <w:r w:rsidRPr="00841F6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ca-ES"/>
              </w:rPr>
              <w:t>60 €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C0E11A" w14:textId="77777777" w:rsidR="007067FE" w:rsidRPr="00841F61" w:rsidRDefault="007067FE" w:rsidP="00D61CB6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ca-ES"/>
              </w:rPr>
            </w:pPr>
            <w:r w:rsidRPr="00841F6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ca-ES"/>
              </w:rPr>
              <w:t>50 €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8883EE" w14:textId="77777777" w:rsidR="007067FE" w:rsidRPr="00841F61" w:rsidRDefault="007067FE" w:rsidP="00D61CB6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ca-ES"/>
              </w:rPr>
            </w:pPr>
            <w:r w:rsidRPr="00841F6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ca-ES"/>
              </w:rPr>
              <w:t>55 €</w:t>
            </w:r>
          </w:p>
        </w:tc>
      </w:tr>
    </w:tbl>
    <w:p w14:paraId="4045380A" w14:textId="77777777" w:rsidR="007067FE" w:rsidRPr="00136EBB" w:rsidRDefault="007067FE" w:rsidP="007067FE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</w:p>
    <w:tbl>
      <w:tblPr>
        <w:tblW w:w="8359" w:type="dxa"/>
        <w:jc w:val="center"/>
        <w:tblLayout w:type="fixed"/>
        <w:tblLook w:val="0000" w:firstRow="0" w:lastRow="0" w:firstColumn="0" w:lastColumn="0" w:noHBand="0" w:noVBand="0"/>
      </w:tblPr>
      <w:tblGrid>
        <w:gridCol w:w="1555"/>
        <w:gridCol w:w="1984"/>
        <w:gridCol w:w="2410"/>
        <w:gridCol w:w="2410"/>
      </w:tblGrid>
      <w:tr w:rsidR="007067FE" w:rsidRPr="00862783" w14:paraId="153BCC8E" w14:textId="77777777" w:rsidTr="00D61CB6">
        <w:trPr>
          <w:jc w:val="center"/>
        </w:trPr>
        <w:tc>
          <w:tcPr>
            <w:tcW w:w="15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83A5B5" w14:textId="77777777" w:rsidR="007067FE" w:rsidRPr="00841F61" w:rsidRDefault="007067FE" w:rsidP="00D61CB6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w w:val="90"/>
                <w:sz w:val="16"/>
                <w:szCs w:val="16"/>
                <w:lang w:eastAsia="ca-ES"/>
              </w:rPr>
            </w:pPr>
          </w:p>
          <w:p w14:paraId="6778F4EE" w14:textId="77777777" w:rsidR="007067FE" w:rsidRPr="00841F61" w:rsidRDefault="007067FE" w:rsidP="00D61CB6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w w:val="90"/>
                <w:sz w:val="16"/>
                <w:szCs w:val="16"/>
                <w:lang w:eastAsia="ca-ES"/>
              </w:rPr>
            </w:pPr>
            <w:r w:rsidRPr="00841F61">
              <w:rPr>
                <w:rFonts w:ascii="Arial" w:eastAsia="Times New Roman" w:hAnsi="Arial" w:cs="Arial"/>
                <w:i/>
                <w:w w:val="90"/>
                <w:sz w:val="16"/>
                <w:szCs w:val="16"/>
                <w:lang w:eastAsia="ca-ES"/>
              </w:rPr>
              <w:t>PUNTUACIÓN</w:t>
            </w:r>
          </w:p>
          <w:p w14:paraId="2659490C" w14:textId="77777777" w:rsidR="007067FE" w:rsidRPr="00841F61" w:rsidRDefault="007067FE" w:rsidP="00D61CB6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w w:val="90"/>
                <w:sz w:val="16"/>
                <w:szCs w:val="16"/>
                <w:lang w:eastAsia="ca-ES"/>
              </w:rPr>
            </w:pPr>
            <w:r w:rsidRPr="00841F61">
              <w:rPr>
                <w:rFonts w:ascii="Arial" w:eastAsia="Times New Roman" w:hAnsi="Arial" w:cs="Arial"/>
                <w:i/>
                <w:w w:val="90"/>
                <w:sz w:val="16"/>
                <w:szCs w:val="16"/>
                <w:lang w:eastAsia="ca-ES"/>
              </w:rPr>
              <w:t>OBTENIDA</w:t>
            </w:r>
          </w:p>
        </w:tc>
        <w:tc>
          <w:tcPr>
            <w:tcW w:w="68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40B21" w14:textId="77777777" w:rsidR="007067FE" w:rsidRPr="00841F61" w:rsidRDefault="007067FE" w:rsidP="00D61CB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i/>
                <w:w w:val="90"/>
                <w:sz w:val="16"/>
                <w:szCs w:val="16"/>
                <w:lang w:eastAsia="ca-ES"/>
              </w:rPr>
            </w:pPr>
            <w:r w:rsidRPr="00841F61">
              <w:rPr>
                <w:rFonts w:ascii="Arial" w:eastAsia="Times New Roman" w:hAnsi="Arial" w:cs="Arial"/>
                <w:b/>
                <w:bCs/>
                <w:i/>
                <w:w w:val="90"/>
                <w:sz w:val="16"/>
                <w:szCs w:val="16"/>
                <w:lang w:eastAsia="ca-ES"/>
              </w:rPr>
              <w:t>AYUDA COMEDOR ESCOLAR</w:t>
            </w:r>
          </w:p>
        </w:tc>
      </w:tr>
      <w:tr w:rsidR="007067FE" w:rsidRPr="00862783" w14:paraId="1FF26E1F" w14:textId="77777777" w:rsidTr="00D61CB6">
        <w:trPr>
          <w:jc w:val="center"/>
        </w:trPr>
        <w:tc>
          <w:tcPr>
            <w:tcW w:w="1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2315B7" w14:textId="77777777" w:rsidR="007067FE" w:rsidRPr="00841F61" w:rsidRDefault="007067FE" w:rsidP="00D61CB6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w w:val="90"/>
                <w:sz w:val="16"/>
                <w:szCs w:val="16"/>
                <w:lang w:eastAsia="ca-ES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704D4D1" w14:textId="77777777" w:rsidR="007067FE" w:rsidRPr="00841F61" w:rsidRDefault="007067FE" w:rsidP="00D61CB6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w w:val="90"/>
                <w:sz w:val="16"/>
                <w:szCs w:val="16"/>
                <w:lang w:eastAsia="ca-ES"/>
              </w:rPr>
            </w:pPr>
            <w:r w:rsidRPr="00841F61">
              <w:rPr>
                <w:rFonts w:ascii="Arial" w:eastAsia="Times New Roman" w:hAnsi="Arial" w:cs="Arial"/>
                <w:i/>
                <w:w w:val="90"/>
                <w:sz w:val="16"/>
                <w:szCs w:val="16"/>
                <w:lang w:eastAsia="ca-ES"/>
              </w:rPr>
              <w:t>ALUMNOS DE LA GUARDERÍA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650667" w14:textId="77777777" w:rsidR="007067FE" w:rsidRPr="00841F61" w:rsidRDefault="007067FE" w:rsidP="00D61CB6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w w:val="90"/>
                <w:sz w:val="16"/>
                <w:szCs w:val="16"/>
                <w:lang w:eastAsia="ca-ES"/>
              </w:rPr>
            </w:pPr>
            <w:r w:rsidRPr="00841F61">
              <w:rPr>
                <w:rFonts w:ascii="Arial" w:eastAsia="Times New Roman" w:hAnsi="Arial" w:cs="Arial"/>
                <w:i/>
                <w:w w:val="90"/>
                <w:sz w:val="16"/>
                <w:szCs w:val="16"/>
                <w:lang w:eastAsia="ca-ES"/>
              </w:rPr>
              <w:t>CON AYUDA OTORGADA DEL CONSELL COMARCAL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B38B43" w14:textId="77777777" w:rsidR="007067FE" w:rsidRPr="00841F61" w:rsidRDefault="007067FE" w:rsidP="00D61CB6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w w:val="90"/>
                <w:sz w:val="16"/>
                <w:szCs w:val="16"/>
                <w:lang w:eastAsia="ca-ES"/>
              </w:rPr>
            </w:pPr>
            <w:r w:rsidRPr="00841F61">
              <w:rPr>
                <w:rFonts w:ascii="Arial" w:eastAsia="Times New Roman" w:hAnsi="Arial" w:cs="Arial"/>
                <w:i/>
                <w:w w:val="90"/>
                <w:sz w:val="16"/>
                <w:szCs w:val="16"/>
                <w:lang w:eastAsia="ca-ES"/>
              </w:rPr>
              <w:t>SIN AYUDA OTORGADA DEL CONSELL COMARCAL</w:t>
            </w:r>
          </w:p>
        </w:tc>
      </w:tr>
      <w:tr w:rsidR="007067FE" w:rsidRPr="00862783" w14:paraId="532DB6EE" w14:textId="77777777" w:rsidTr="00D61CB6">
        <w:trPr>
          <w:jc w:val="center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775A81" w14:textId="77777777" w:rsidR="007067FE" w:rsidRPr="00841F61" w:rsidRDefault="007067FE" w:rsidP="00D61CB6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6"/>
                <w:szCs w:val="16"/>
                <w:lang w:eastAsia="ca-ES"/>
              </w:rPr>
            </w:pPr>
            <w:r w:rsidRPr="00841F61">
              <w:rPr>
                <w:rFonts w:ascii="Arial" w:eastAsia="Times New Roman" w:hAnsi="Arial" w:cs="Arial"/>
                <w:i/>
                <w:sz w:val="16"/>
                <w:szCs w:val="16"/>
                <w:lang w:eastAsia="ca-ES"/>
              </w:rPr>
              <w:t xml:space="preserve">8 o </w:t>
            </w:r>
            <w:proofErr w:type="spellStart"/>
            <w:r w:rsidRPr="00841F61">
              <w:rPr>
                <w:rFonts w:ascii="Arial" w:eastAsia="Times New Roman" w:hAnsi="Arial" w:cs="Arial"/>
                <w:i/>
                <w:sz w:val="16"/>
                <w:szCs w:val="16"/>
                <w:lang w:eastAsia="ca-ES"/>
              </w:rPr>
              <w:t>más</w:t>
            </w:r>
            <w:proofErr w:type="spellEnd"/>
            <w:r w:rsidRPr="00841F61">
              <w:rPr>
                <w:rFonts w:ascii="Arial" w:eastAsia="Times New Roman" w:hAnsi="Arial" w:cs="Arial"/>
                <w:i/>
                <w:sz w:val="16"/>
                <w:szCs w:val="16"/>
                <w:lang w:eastAsia="ca-ES"/>
              </w:rPr>
              <w:t xml:space="preserve"> </w:t>
            </w:r>
            <w:proofErr w:type="spellStart"/>
            <w:r w:rsidRPr="00841F61">
              <w:rPr>
                <w:rFonts w:ascii="Arial" w:eastAsia="Times New Roman" w:hAnsi="Arial" w:cs="Arial"/>
                <w:i/>
                <w:sz w:val="16"/>
                <w:szCs w:val="16"/>
                <w:lang w:eastAsia="ca-ES"/>
              </w:rPr>
              <w:t>puntos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D7C608" w14:textId="77777777" w:rsidR="007067FE" w:rsidRPr="00841F61" w:rsidRDefault="007067FE" w:rsidP="00D61CB6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6"/>
                <w:szCs w:val="16"/>
                <w:lang w:eastAsia="ca-ES"/>
              </w:rPr>
            </w:pPr>
            <w:r w:rsidRPr="00841F61">
              <w:rPr>
                <w:rFonts w:ascii="Arial" w:eastAsia="Times New Roman" w:hAnsi="Arial" w:cs="Arial"/>
                <w:i/>
                <w:sz w:val="16"/>
                <w:szCs w:val="16"/>
                <w:lang w:eastAsia="ca-ES"/>
              </w:rPr>
              <w:t>500 €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D4D91B" w14:textId="77777777" w:rsidR="007067FE" w:rsidRPr="00841F61" w:rsidRDefault="007067FE" w:rsidP="00D61CB6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6"/>
                <w:szCs w:val="16"/>
                <w:lang w:eastAsia="ca-ES"/>
              </w:rPr>
            </w:pPr>
            <w:r w:rsidRPr="00841F61">
              <w:rPr>
                <w:rFonts w:ascii="Arial" w:eastAsia="Times New Roman" w:hAnsi="Arial" w:cs="Arial"/>
                <w:i/>
                <w:sz w:val="16"/>
                <w:szCs w:val="16"/>
                <w:lang w:eastAsia="ca-ES"/>
              </w:rPr>
              <w:t>100 €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999D20" w14:textId="77777777" w:rsidR="007067FE" w:rsidRPr="00841F61" w:rsidRDefault="007067FE" w:rsidP="00D61CB6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6"/>
                <w:szCs w:val="16"/>
                <w:lang w:eastAsia="ca-ES"/>
              </w:rPr>
            </w:pPr>
            <w:r w:rsidRPr="00841F61">
              <w:rPr>
                <w:rFonts w:ascii="Arial" w:eastAsia="Times New Roman" w:hAnsi="Arial" w:cs="Arial"/>
                <w:i/>
                <w:sz w:val="16"/>
                <w:szCs w:val="16"/>
                <w:lang w:eastAsia="ca-ES"/>
              </w:rPr>
              <w:t>300 €</w:t>
            </w:r>
          </w:p>
        </w:tc>
      </w:tr>
      <w:tr w:rsidR="007067FE" w:rsidRPr="00862783" w14:paraId="2BCB659A" w14:textId="77777777" w:rsidTr="00D61CB6">
        <w:trPr>
          <w:jc w:val="center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CFAE4B" w14:textId="77777777" w:rsidR="007067FE" w:rsidRPr="00841F61" w:rsidRDefault="007067FE" w:rsidP="00D61CB6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6"/>
                <w:szCs w:val="16"/>
                <w:lang w:eastAsia="ca-ES"/>
              </w:rPr>
            </w:pPr>
            <w:r w:rsidRPr="00841F61">
              <w:rPr>
                <w:rFonts w:ascii="Arial" w:eastAsia="Times New Roman" w:hAnsi="Arial" w:cs="Arial"/>
                <w:i/>
                <w:sz w:val="16"/>
                <w:szCs w:val="16"/>
                <w:lang w:eastAsia="ca-ES"/>
              </w:rPr>
              <w:t xml:space="preserve">6 o 7 </w:t>
            </w:r>
            <w:proofErr w:type="spellStart"/>
            <w:r w:rsidRPr="00841F61">
              <w:rPr>
                <w:rFonts w:ascii="Arial" w:eastAsia="Times New Roman" w:hAnsi="Arial" w:cs="Arial"/>
                <w:i/>
                <w:sz w:val="16"/>
                <w:szCs w:val="16"/>
                <w:lang w:eastAsia="ca-ES"/>
              </w:rPr>
              <w:t>puntos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5E20F5" w14:textId="77777777" w:rsidR="007067FE" w:rsidRPr="00841F61" w:rsidRDefault="007067FE" w:rsidP="00D61CB6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6"/>
                <w:szCs w:val="16"/>
                <w:lang w:eastAsia="ca-ES"/>
              </w:rPr>
            </w:pPr>
            <w:r w:rsidRPr="00841F61">
              <w:rPr>
                <w:rFonts w:ascii="Arial" w:eastAsia="Times New Roman" w:hAnsi="Arial" w:cs="Arial"/>
                <w:i/>
                <w:sz w:val="16"/>
                <w:szCs w:val="16"/>
                <w:lang w:eastAsia="ca-ES"/>
              </w:rPr>
              <w:t>380 €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2302D5" w14:textId="77777777" w:rsidR="007067FE" w:rsidRPr="00841F61" w:rsidRDefault="007067FE" w:rsidP="00D61CB6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6"/>
                <w:szCs w:val="16"/>
                <w:lang w:eastAsia="ca-ES"/>
              </w:rPr>
            </w:pPr>
            <w:r w:rsidRPr="00841F61">
              <w:rPr>
                <w:rFonts w:ascii="Arial" w:eastAsia="Times New Roman" w:hAnsi="Arial" w:cs="Arial"/>
                <w:i/>
                <w:sz w:val="16"/>
                <w:szCs w:val="16"/>
                <w:lang w:eastAsia="ca-ES"/>
              </w:rPr>
              <w:t>80 €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30AF8D" w14:textId="77777777" w:rsidR="007067FE" w:rsidRPr="00841F61" w:rsidRDefault="007067FE" w:rsidP="00D61CB6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6"/>
                <w:szCs w:val="16"/>
                <w:lang w:eastAsia="ca-ES"/>
              </w:rPr>
            </w:pPr>
            <w:r w:rsidRPr="00841F61">
              <w:rPr>
                <w:rFonts w:ascii="Arial" w:eastAsia="Times New Roman" w:hAnsi="Arial" w:cs="Arial"/>
                <w:i/>
                <w:sz w:val="16"/>
                <w:szCs w:val="16"/>
                <w:lang w:eastAsia="ca-ES"/>
              </w:rPr>
              <w:t>200 €</w:t>
            </w:r>
          </w:p>
        </w:tc>
      </w:tr>
      <w:tr w:rsidR="007067FE" w:rsidRPr="00862783" w14:paraId="4C4D1857" w14:textId="77777777" w:rsidTr="00D61CB6">
        <w:trPr>
          <w:jc w:val="center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059352" w14:textId="77777777" w:rsidR="007067FE" w:rsidRPr="00841F61" w:rsidRDefault="007067FE" w:rsidP="00D61CB6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6"/>
                <w:szCs w:val="16"/>
                <w:lang w:eastAsia="ca-ES"/>
              </w:rPr>
            </w:pPr>
            <w:r w:rsidRPr="00841F61">
              <w:rPr>
                <w:rFonts w:ascii="Arial" w:eastAsia="Times New Roman" w:hAnsi="Arial" w:cs="Arial"/>
                <w:i/>
                <w:sz w:val="16"/>
                <w:szCs w:val="16"/>
                <w:lang w:eastAsia="ca-ES"/>
              </w:rPr>
              <w:t xml:space="preserve">4 o 5  </w:t>
            </w:r>
            <w:proofErr w:type="spellStart"/>
            <w:r w:rsidRPr="00841F61">
              <w:rPr>
                <w:rFonts w:ascii="Arial" w:eastAsia="Times New Roman" w:hAnsi="Arial" w:cs="Arial"/>
                <w:i/>
                <w:sz w:val="16"/>
                <w:szCs w:val="16"/>
                <w:lang w:eastAsia="ca-ES"/>
              </w:rPr>
              <w:t>puntos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F18A7B" w14:textId="77777777" w:rsidR="007067FE" w:rsidRPr="00841F61" w:rsidRDefault="007067FE" w:rsidP="00D61CB6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6"/>
                <w:szCs w:val="16"/>
                <w:lang w:eastAsia="ca-ES"/>
              </w:rPr>
            </w:pPr>
            <w:r w:rsidRPr="00841F61">
              <w:rPr>
                <w:rFonts w:ascii="Arial" w:eastAsia="Times New Roman" w:hAnsi="Arial" w:cs="Arial"/>
                <w:i/>
                <w:sz w:val="16"/>
                <w:szCs w:val="16"/>
                <w:lang w:eastAsia="ca-ES"/>
              </w:rPr>
              <w:t>200 €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5A546C" w14:textId="77777777" w:rsidR="007067FE" w:rsidRPr="00841F61" w:rsidRDefault="007067FE" w:rsidP="00D61CB6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6"/>
                <w:szCs w:val="16"/>
                <w:lang w:eastAsia="ca-ES"/>
              </w:rPr>
            </w:pPr>
            <w:r w:rsidRPr="00841F61">
              <w:rPr>
                <w:rFonts w:ascii="Arial" w:eastAsia="Times New Roman" w:hAnsi="Arial" w:cs="Arial"/>
                <w:i/>
                <w:sz w:val="16"/>
                <w:szCs w:val="16"/>
                <w:lang w:eastAsia="ca-ES"/>
              </w:rPr>
              <w:t>60 €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656E81" w14:textId="77777777" w:rsidR="007067FE" w:rsidRPr="00841F61" w:rsidRDefault="007067FE" w:rsidP="00D61CB6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6"/>
                <w:szCs w:val="16"/>
                <w:lang w:eastAsia="ca-ES"/>
              </w:rPr>
            </w:pPr>
            <w:r w:rsidRPr="00841F61">
              <w:rPr>
                <w:rFonts w:ascii="Arial" w:eastAsia="Times New Roman" w:hAnsi="Arial" w:cs="Arial"/>
                <w:i/>
                <w:sz w:val="16"/>
                <w:szCs w:val="16"/>
                <w:lang w:eastAsia="ca-ES"/>
              </w:rPr>
              <w:t>100 €</w:t>
            </w:r>
          </w:p>
        </w:tc>
      </w:tr>
      <w:tr w:rsidR="007067FE" w:rsidRPr="00862783" w14:paraId="242A0016" w14:textId="77777777" w:rsidTr="00D61CB6">
        <w:trPr>
          <w:jc w:val="center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AB9467" w14:textId="77777777" w:rsidR="007067FE" w:rsidRPr="00841F61" w:rsidRDefault="007067FE" w:rsidP="00D61CB6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6"/>
                <w:szCs w:val="16"/>
                <w:lang w:eastAsia="ca-ES"/>
              </w:rPr>
            </w:pPr>
            <w:r w:rsidRPr="00841F61">
              <w:rPr>
                <w:rFonts w:ascii="Arial" w:eastAsia="Times New Roman" w:hAnsi="Arial" w:cs="Arial"/>
                <w:i/>
                <w:sz w:val="16"/>
                <w:szCs w:val="16"/>
                <w:lang w:eastAsia="ca-ES"/>
              </w:rPr>
              <w:t xml:space="preserve">De 1 a 3 </w:t>
            </w:r>
            <w:proofErr w:type="spellStart"/>
            <w:r w:rsidRPr="00841F61">
              <w:rPr>
                <w:rFonts w:ascii="Arial" w:eastAsia="Times New Roman" w:hAnsi="Arial" w:cs="Arial"/>
                <w:i/>
                <w:sz w:val="16"/>
                <w:szCs w:val="16"/>
                <w:lang w:eastAsia="ca-ES"/>
              </w:rPr>
              <w:t>puntos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69023F" w14:textId="77777777" w:rsidR="007067FE" w:rsidRPr="00841F61" w:rsidRDefault="007067FE" w:rsidP="00D61CB6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6"/>
                <w:szCs w:val="16"/>
                <w:lang w:eastAsia="ca-ES"/>
              </w:rPr>
            </w:pPr>
            <w:r w:rsidRPr="00841F61">
              <w:rPr>
                <w:rFonts w:ascii="Arial" w:eastAsia="Times New Roman" w:hAnsi="Arial" w:cs="Arial"/>
                <w:i/>
                <w:sz w:val="16"/>
                <w:szCs w:val="16"/>
                <w:lang w:eastAsia="ca-ES"/>
              </w:rPr>
              <w:t>100 €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87E1A9" w14:textId="77777777" w:rsidR="007067FE" w:rsidRPr="00841F61" w:rsidRDefault="007067FE" w:rsidP="00D61CB6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6"/>
                <w:szCs w:val="16"/>
                <w:lang w:eastAsia="ca-ES"/>
              </w:rPr>
            </w:pPr>
            <w:r w:rsidRPr="00841F61">
              <w:rPr>
                <w:rFonts w:ascii="Arial" w:eastAsia="Times New Roman" w:hAnsi="Arial" w:cs="Arial"/>
                <w:i/>
                <w:sz w:val="16"/>
                <w:szCs w:val="16"/>
                <w:lang w:eastAsia="ca-ES"/>
              </w:rPr>
              <w:t>40 €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E8E1C3" w14:textId="77777777" w:rsidR="007067FE" w:rsidRPr="00841F61" w:rsidRDefault="007067FE" w:rsidP="00D61CB6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6"/>
                <w:szCs w:val="16"/>
                <w:lang w:eastAsia="ca-ES"/>
              </w:rPr>
            </w:pPr>
            <w:r w:rsidRPr="00841F61">
              <w:rPr>
                <w:rFonts w:ascii="Arial" w:eastAsia="Times New Roman" w:hAnsi="Arial" w:cs="Arial"/>
                <w:i/>
                <w:sz w:val="16"/>
                <w:szCs w:val="16"/>
                <w:lang w:eastAsia="ca-ES"/>
              </w:rPr>
              <w:t>60 €</w:t>
            </w:r>
          </w:p>
        </w:tc>
      </w:tr>
    </w:tbl>
    <w:p w14:paraId="7A520469" w14:textId="77777777" w:rsidR="007067FE" w:rsidRDefault="007067FE" w:rsidP="007067FE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</w:p>
    <w:p w14:paraId="378027BB" w14:textId="77777777" w:rsidR="007067FE" w:rsidRPr="00136EBB" w:rsidRDefault="007067FE" w:rsidP="007067FE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-La nota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corte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se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asignará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en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función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disponibilidad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presupuestaria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.</w:t>
      </w:r>
    </w:p>
    <w:p w14:paraId="4A8106E0" w14:textId="77777777" w:rsidR="007067FE" w:rsidRPr="00136EBB" w:rsidRDefault="007067FE" w:rsidP="007067FE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  <w:r w:rsidRPr="00136EBB">
        <w:rPr>
          <w:rFonts w:ascii="Arial" w:hAnsi="Arial" w:cs="Arial"/>
          <w:color w:val="000000" w:themeColor="text1"/>
          <w:sz w:val="20"/>
          <w:szCs w:val="20"/>
        </w:rPr>
        <w:br/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-Si se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diera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el caso que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acuerdo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con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puntuación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obtenida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y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aplicados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los importes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máximos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correspondientes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a cada tipo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ayuda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, la suma total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ayudas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superara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crédito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presupuestario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consignado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a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convocatoria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, 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criterio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ser</w:t>
      </w:r>
      <w:r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í</w:t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aplicar una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reducción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proporcional a cada menor del tramo con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más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puntuación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que no se ha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podido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otorgar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por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carencia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partida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presupuestaría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y con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orden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indicada en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su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punto 4.</w:t>
      </w:r>
    </w:p>
    <w:p w14:paraId="52F1A653" w14:textId="77777777" w:rsidR="007067FE" w:rsidRPr="00136EBB" w:rsidRDefault="007067FE" w:rsidP="007067FE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  <w:r w:rsidRPr="00136EBB">
        <w:rPr>
          <w:rFonts w:ascii="Arial" w:hAnsi="Arial" w:cs="Arial"/>
          <w:color w:val="000000" w:themeColor="text1"/>
          <w:sz w:val="20"/>
          <w:szCs w:val="20"/>
        </w:rPr>
        <w:br/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Las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ayudas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se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otorgarán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sin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necesidad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agotar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totalidad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del gasto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máximo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autorizado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.</w:t>
      </w:r>
    </w:p>
    <w:p w14:paraId="1B86AE06" w14:textId="77777777" w:rsidR="007067FE" w:rsidRPr="00136EBB" w:rsidRDefault="007067FE" w:rsidP="007067FE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  <w:r w:rsidRPr="00136EBB">
        <w:rPr>
          <w:rFonts w:ascii="Arial" w:hAnsi="Arial" w:cs="Arial"/>
          <w:color w:val="000000" w:themeColor="text1"/>
          <w:sz w:val="20"/>
          <w:szCs w:val="20"/>
        </w:rPr>
        <w:br/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13.-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Medios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notificación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o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publicación</w:t>
      </w:r>
      <w:proofErr w:type="spellEnd"/>
    </w:p>
    <w:p w14:paraId="18CED6ED" w14:textId="77777777" w:rsidR="007067FE" w:rsidRPr="00136EBB" w:rsidRDefault="007067FE" w:rsidP="007067FE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  <w:r w:rsidRPr="00136EBB">
        <w:rPr>
          <w:rFonts w:ascii="Arial" w:hAnsi="Arial" w:cs="Arial"/>
          <w:color w:val="000000" w:themeColor="text1"/>
          <w:sz w:val="20"/>
          <w:szCs w:val="20"/>
        </w:rPr>
        <w:br/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Las subvenciones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otorgadas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al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amparo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estas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bases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serán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objeto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publicidad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, con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indicación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convocatoria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,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aplicación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presupuestaria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, el/la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beneficiario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/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aria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,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cantidad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concedida,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finalidad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subvención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, los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diferentes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proyectos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o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programas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subvencionados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y los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participantes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en cada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proyecto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o programa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subvencionado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, conforme se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vayan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publicando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al Sistema Nacional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Publicidad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Subvenciones, a través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su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remisión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a la Base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datos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Nacional de Subvenciones.</w:t>
      </w:r>
    </w:p>
    <w:p w14:paraId="52180528" w14:textId="77777777" w:rsidR="007067FE" w:rsidRPr="00136EBB" w:rsidRDefault="007067FE" w:rsidP="007067FE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  <w:r w:rsidRPr="00136EBB">
        <w:rPr>
          <w:rFonts w:ascii="Arial" w:hAnsi="Arial" w:cs="Arial"/>
          <w:color w:val="000000" w:themeColor="text1"/>
          <w:sz w:val="20"/>
          <w:szCs w:val="20"/>
        </w:rPr>
        <w:br/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Segundo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. - ESTABLECER que 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plazo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para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presentación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solicitudes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empezará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día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siguiente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publicación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convocatoria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al BOP y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finalizará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el 30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mayo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2025.</w:t>
      </w:r>
    </w:p>
    <w:p w14:paraId="7E8ABF2C" w14:textId="77777777" w:rsidR="007067FE" w:rsidRPr="00136EBB" w:rsidRDefault="007067FE" w:rsidP="007067FE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  <w:r w:rsidRPr="00136EBB">
        <w:rPr>
          <w:rFonts w:ascii="Arial" w:hAnsi="Arial" w:cs="Arial"/>
          <w:color w:val="000000" w:themeColor="text1"/>
          <w:sz w:val="20"/>
          <w:szCs w:val="20"/>
        </w:rPr>
        <w:lastRenderedPageBreak/>
        <w:br/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Tercero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. - AUTORIZAR el gasto que se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destinará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estas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actuaciones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por un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importe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máximo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13.000€ (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trece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mil euros) 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cargo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la partida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presupuestaria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12 32100 48008, denominada “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Ayudas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escolares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municipales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” del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presupuesto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gastos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Ayuntamiento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Sant Pere de Vilamajor para 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año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2025 y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sin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necesidad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agotar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este gasto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máximo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autorizado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.</w:t>
      </w:r>
    </w:p>
    <w:p w14:paraId="2BD4ED8D" w14:textId="77777777" w:rsidR="007067FE" w:rsidRPr="00136EBB" w:rsidRDefault="007067FE" w:rsidP="007067FE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  <w:r w:rsidRPr="00136EBB">
        <w:rPr>
          <w:rFonts w:ascii="Arial" w:hAnsi="Arial" w:cs="Arial"/>
          <w:color w:val="000000" w:themeColor="text1"/>
          <w:sz w:val="20"/>
          <w:szCs w:val="20"/>
        </w:rPr>
        <w:br/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En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función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las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necesidades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se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podría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ampliar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consignación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presupuestaria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condicionada a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ampliación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crédito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las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partidas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.</w:t>
      </w:r>
    </w:p>
    <w:p w14:paraId="22AA09B9" w14:textId="77777777" w:rsidR="007067FE" w:rsidRPr="00136EBB" w:rsidRDefault="007067FE" w:rsidP="007067FE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  <w:r w:rsidRPr="00136EBB">
        <w:rPr>
          <w:rFonts w:ascii="Arial" w:hAnsi="Arial" w:cs="Arial"/>
          <w:color w:val="000000" w:themeColor="text1"/>
          <w:sz w:val="20"/>
          <w:szCs w:val="20"/>
        </w:rPr>
        <w:br/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Cuarto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. - ENVIAR los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datos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estructurados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, 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texto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cumplido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y el extracto de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presente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convocatoria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,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conformidad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con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aquello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que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establecen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los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artículos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14.2 y 14.3 de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Ordenanza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General de Subvenciones del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Ayuntamiento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y 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artículo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124.2 del </w:t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6F291"/>
        </w:rPr>
        <w:t>ROAS</w:t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, para dar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publicidad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a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misma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.</w:t>
      </w:r>
    </w:p>
    <w:p w14:paraId="7043CD54" w14:textId="77777777" w:rsidR="007067FE" w:rsidRPr="00136EBB" w:rsidRDefault="007067FE" w:rsidP="007067FE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  <w:r w:rsidRPr="00136EBB">
        <w:rPr>
          <w:rFonts w:ascii="Arial" w:hAnsi="Arial" w:cs="Arial"/>
          <w:color w:val="000000" w:themeColor="text1"/>
          <w:sz w:val="20"/>
          <w:szCs w:val="20"/>
        </w:rPr>
        <w:br/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Y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porque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así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conste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a los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efectos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expediente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,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emito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presente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certificado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por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orden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y con 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visto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y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aprobado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del Sr./a. Alcalde/</w:t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6F291"/>
        </w:rPr>
        <w:t>sa</w:t>
      </w: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, con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excepción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prevista en el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artículo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206 del Reglamento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Organización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,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Funcionamiento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y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Régimen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Jurídico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de las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Entidades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Locales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aprobado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por Real Decreto 2568/1986, de 28 de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noviembre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, se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expide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 xml:space="preserve"> la </w:t>
      </w:r>
      <w:proofErr w:type="spellStart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presente</w:t>
      </w:r>
      <w:proofErr w:type="spellEnd"/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.</w:t>
      </w:r>
    </w:p>
    <w:p w14:paraId="74290886" w14:textId="77777777" w:rsidR="007067FE" w:rsidRPr="00136EBB" w:rsidRDefault="007067FE" w:rsidP="007067FE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</w:p>
    <w:p w14:paraId="6538E401" w14:textId="77777777" w:rsidR="007067FE" w:rsidRPr="00136EBB" w:rsidRDefault="007067FE" w:rsidP="007067FE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</w:pPr>
      <w:r w:rsidRPr="00136EBB">
        <w:rPr>
          <w:rFonts w:ascii="Arial" w:hAnsi="Arial" w:cs="Arial"/>
          <w:color w:val="000000" w:themeColor="text1"/>
          <w:sz w:val="20"/>
          <w:szCs w:val="20"/>
          <w:shd w:val="clear" w:color="auto" w:fill="F5F5F5"/>
        </w:rPr>
        <w:t>DOCUMENTO FIRMADO ELECTRÓNICAMENTE</w:t>
      </w:r>
    </w:p>
    <w:p w14:paraId="528FE6C9" w14:textId="77777777" w:rsidR="007067FE" w:rsidRPr="00136EBB" w:rsidRDefault="007067FE" w:rsidP="007067FE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14330070" w14:textId="77777777" w:rsidR="00673C58" w:rsidRPr="007067FE" w:rsidRDefault="00673C58" w:rsidP="007067FE"/>
    <w:sectPr w:rsidR="00673C58" w:rsidRPr="007067FE" w:rsidSect="00034161">
      <w:headerReference w:type="default" r:id="rId7"/>
      <w:pgSz w:w="11906" w:h="16838"/>
      <w:pgMar w:top="266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38E904" w14:textId="77777777" w:rsidR="003327EC" w:rsidRDefault="003327EC" w:rsidP="00A11190">
      <w:pPr>
        <w:spacing w:after="0" w:line="240" w:lineRule="auto"/>
      </w:pPr>
      <w:r>
        <w:separator/>
      </w:r>
    </w:p>
  </w:endnote>
  <w:endnote w:type="continuationSeparator" w:id="0">
    <w:p w14:paraId="32FAF25F" w14:textId="77777777" w:rsidR="003327EC" w:rsidRDefault="003327EC" w:rsidP="00A111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RotisSemiSans">
    <w:altName w:val="Vrinda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2E31A9" w14:textId="77777777" w:rsidR="003327EC" w:rsidRDefault="003327EC" w:rsidP="00A11190">
      <w:pPr>
        <w:spacing w:after="0" w:line="240" w:lineRule="auto"/>
      </w:pPr>
      <w:r>
        <w:separator/>
      </w:r>
    </w:p>
  </w:footnote>
  <w:footnote w:type="continuationSeparator" w:id="0">
    <w:p w14:paraId="18A5B86C" w14:textId="77777777" w:rsidR="003327EC" w:rsidRDefault="003327EC" w:rsidP="00A111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6008EF" w14:textId="77777777" w:rsidR="003327EC" w:rsidRDefault="003D035E">
    <w:pPr>
      <w:pStyle w:val="Encabezado"/>
    </w:pPr>
    <w:r>
      <w:rPr>
        <w:noProof/>
        <w:lang w:eastAsia="ca-ES"/>
      </w:rPr>
      <w:drawing>
        <wp:anchor distT="0" distB="0" distL="114300" distR="114300" simplePos="0" relativeHeight="251657728" behindDoc="0" locked="0" layoutInCell="1" allowOverlap="1" wp14:anchorId="5EEE5A65" wp14:editId="790EB785">
          <wp:simplePos x="0" y="0"/>
          <wp:positionH relativeFrom="margin">
            <wp:posOffset>-813435</wp:posOffset>
          </wp:positionH>
          <wp:positionV relativeFrom="margin">
            <wp:posOffset>-1652270</wp:posOffset>
          </wp:positionV>
          <wp:extent cx="7082155" cy="1304925"/>
          <wp:effectExtent l="19050" t="0" r="4445" b="0"/>
          <wp:wrapSquare wrapText="bothSides"/>
          <wp:docPr id="1" name="0 Imagen" descr="Capçalera Informe negr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 descr="Capçalera Informe negre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82155" cy="13049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2643A4F3" w14:textId="77777777" w:rsidR="003327EC" w:rsidRDefault="003327E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DF2A7E"/>
    <w:multiLevelType w:val="hybridMultilevel"/>
    <w:tmpl w:val="B412C048"/>
    <w:lvl w:ilvl="0" w:tplc="11DC639C">
      <w:start w:val="3"/>
      <w:numFmt w:val="bullet"/>
      <w:lvlText w:val="-"/>
      <w:lvlJc w:val="left"/>
      <w:pPr>
        <w:ind w:left="720" w:hanging="360"/>
      </w:pPr>
      <w:rPr>
        <w:rFonts w:ascii="RotisSemiSans" w:eastAsia="Times New Roman" w:hAnsi="RotisSemiSans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2813F9"/>
    <w:multiLevelType w:val="multilevel"/>
    <w:tmpl w:val="64126C2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38E18EA"/>
    <w:multiLevelType w:val="hybridMultilevel"/>
    <w:tmpl w:val="DB04DD84"/>
    <w:lvl w:ilvl="0" w:tplc="0C0A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5BCF"/>
    <w:rsid w:val="000042C5"/>
    <w:rsid w:val="00024D1F"/>
    <w:rsid w:val="00034161"/>
    <w:rsid w:val="000B39BD"/>
    <w:rsid w:val="000C2429"/>
    <w:rsid w:val="000D3465"/>
    <w:rsid w:val="000F051B"/>
    <w:rsid w:val="00100547"/>
    <w:rsid w:val="00131750"/>
    <w:rsid w:val="00144658"/>
    <w:rsid w:val="00150B9F"/>
    <w:rsid w:val="001534A3"/>
    <w:rsid w:val="001547FD"/>
    <w:rsid w:val="001841CA"/>
    <w:rsid w:val="001A07DD"/>
    <w:rsid w:val="001A7D6D"/>
    <w:rsid w:val="00241B04"/>
    <w:rsid w:val="002476C6"/>
    <w:rsid w:val="00273D86"/>
    <w:rsid w:val="002840BF"/>
    <w:rsid w:val="00287325"/>
    <w:rsid w:val="002A1AD4"/>
    <w:rsid w:val="002D2853"/>
    <w:rsid w:val="002E087F"/>
    <w:rsid w:val="003327EC"/>
    <w:rsid w:val="00341346"/>
    <w:rsid w:val="00342A5F"/>
    <w:rsid w:val="00351AD2"/>
    <w:rsid w:val="00362143"/>
    <w:rsid w:val="003A3836"/>
    <w:rsid w:val="003D035E"/>
    <w:rsid w:val="003E3806"/>
    <w:rsid w:val="00412F68"/>
    <w:rsid w:val="00430CA5"/>
    <w:rsid w:val="00451ABA"/>
    <w:rsid w:val="0046733F"/>
    <w:rsid w:val="00472E6B"/>
    <w:rsid w:val="00480CE6"/>
    <w:rsid w:val="004F35DD"/>
    <w:rsid w:val="00530E1F"/>
    <w:rsid w:val="00550764"/>
    <w:rsid w:val="00554CA4"/>
    <w:rsid w:val="00565BCF"/>
    <w:rsid w:val="00574F85"/>
    <w:rsid w:val="005750E6"/>
    <w:rsid w:val="0059312A"/>
    <w:rsid w:val="005C402E"/>
    <w:rsid w:val="00605B5B"/>
    <w:rsid w:val="00614911"/>
    <w:rsid w:val="00666691"/>
    <w:rsid w:val="00673C58"/>
    <w:rsid w:val="0067700F"/>
    <w:rsid w:val="006B4B2C"/>
    <w:rsid w:val="006C3ABE"/>
    <w:rsid w:val="007067FE"/>
    <w:rsid w:val="007211AA"/>
    <w:rsid w:val="007274A1"/>
    <w:rsid w:val="007500E9"/>
    <w:rsid w:val="00752BED"/>
    <w:rsid w:val="00767BDA"/>
    <w:rsid w:val="0078436B"/>
    <w:rsid w:val="007C1365"/>
    <w:rsid w:val="007D7F72"/>
    <w:rsid w:val="00820F71"/>
    <w:rsid w:val="008701AA"/>
    <w:rsid w:val="008B6FB2"/>
    <w:rsid w:val="00940AAB"/>
    <w:rsid w:val="00944C6B"/>
    <w:rsid w:val="00950D02"/>
    <w:rsid w:val="0096488F"/>
    <w:rsid w:val="009744E1"/>
    <w:rsid w:val="009D7CB4"/>
    <w:rsid w:val="00A11190"/>
    <w:rsid w:val="00A46724"/>
    <w:rsid w:val="00A57A7D"/>
    <w:rsid w:val="00AB3840"/>
    <w:rsid w:val="00AC2B27"/>
    <w:rsid w:val="00AE5875"/>
    <w:rsid w:val="00AF7C37"/>
    <w:rsid w:val="00B071EE"/>
    <w:rsid w:val="00B21E30"/>
    <w:rsid w:val="00BF7ADD"/>
    <w:rsid w:val="00C04333"/>
    <w:rsid w:val="00C12BA4"/>
    <w:rsid w:val="00C32064"/>
    <w:rsid w:val="00C6697F"/>
    <w:rsid w:val="00C836C7"/>
    <w:rsid w:val="00C95EF3"/>
    <w:rsid w:val="00CC7AB3"/>
    <w:rsid w:val="00D152D0"/>
    <w:rsid w:val="00D73860"/>
    <w:rsid w:val="00D870F4"/>
    <w:rsid w:val="00D947CE"/>
    <w:rsid w:val="00DC1DBF"/>
    <w:rsid w:val="00DD0D41"/>
    <w:rsid w:val="00DD6A12"/>
    <w:rsid w:val="00E06D15"/>
    <w:rsid w:val="00E329C4"/>
    <w:rsid w:val="00EB3D4F"/>
    <w:rsid w:val="00EC7A5C"/>
    <w:rsid w:val="00F9338D"/>
    <w:rsid w:val="00FD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AFA0AF"/>
  <w15:docId w15:val="{6D7F44B2-C30A-4E52-A437-A974DF7C0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1346"/>
    <w:pPr>
      <w:spacing w:after="200" w:line="276" w:lineRule="auto"/>
    </w:pPr>
    <w:rPr>
      <w:sz w:val="22"/>
      <w:szCs w:val="22"/>
      <w:lang w:val="ca-ES" w:eastAsia="en-U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A46724"/>
    <w:pPr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  <w:lang w:eastAsia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46724"/>
    <w:pPr>
      <w:spacing w:before="240" w:after="60"/>
      <w:outlineLvl w:val="8"/>
    </w:pPr>
    <w:rPr>
      <w:rFonts w:asciiTheme="majorHAnsi" w:eastAsiaTheme="majorEastAsia" w:hAnsiTheme="majorHAnsi" w:cstheme="majorBid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111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11190"/>
  </w:style>
  <w:style w:type="paragraph" w:styleId="Piedepgina">
    <w:name w:val="footer"/>
    <w:basedOn w:val="Normal"/>
    <w:link w:val="PiedepginaCar"/>
    <w:uiPriority w:val="99"/>
    <w:unhideWhenUsed/>
    <w:rsid w:val="00A111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11190"/>
  </w:style>
  <w:style w:type="paragraph" w:styleId="Textodeglobo">
    <w:name w:val="Balloon Text"/>
    <w:basedOn w:val="Normal"/>
    <w:link w:val="TextodegloboCar"/>
    <w:uiPriority w:val="99"/>
    <w:semiHidden/>
    <w:unhideWhenUsed/>
    <w:rsid w:val="00A111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11190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341346"/>
    <w:rPr>
      <w:color w:val="0000FF"/>
      <w:u w:val="single"/>
    </w:rPr>
  </w:style>
  <w:style w:type="paragraph" w:customStyle="1" w:styleId="CM28">
    <w:name w:val="CM28"/>
    <w:basedOn w:val="Normal"/>
    <w:next w:val="Normal"/>
    <w:rsid w:val="0034134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Default">
    <w:name w:val="Default"/>
    <w:rsid w:val="00341346"/>
    <w:pPr>
      <w:widowControl w:val="0"/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CM31">
    <w:name w:val="CM31"/>
    <w:basedOn w:val="Default"/>
    <w:next w:val="Default"/>
    <w:rsid w:val="00341346"/>
    <w:rPr>
      <w:color w:val="auto"/>
    </w:rPr>
  </w:style>
  <w:style w:type="paragraph" w:styleId="Textoindependiente">
    <w:name w:val="Body Text"/>
    <w:basedOn w:val="Normal"/>
    <w:link w:val="TextoindependienteCar"/>
    <w:rsid w:val="006C3ABE"/>
    <w:pPr>
      <w:widowControl w:val="0"/>
      <w:spacing w:after="0" w:line="240" w:lineRule="auto"/>
      <w:jc w:val="both"/>
    </w:pPr>
    <w:rPr>
      <w:rFonts w:ascii="Arial" w:eastAsia="Times New Roman" w:hAnsi="Arial"/>
      <w:sz w:val="24"/>
      <w:szCs w:val="20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C3ABE"/>
    <w:rPr>
      <w:rFonts w:ascii="Arial" w:eastAsia="Times New Roman" w:hAnsi="Arial"/>
      <w:sz w:val="24"/>
      <w:lang w:val="ca-ES"/>
    </w:rPr>
  </w:style>
  <w:style w:type="character" w:customStyle="1" w:styleId="Ttulo8Car">
    <w:name w:val="Título 8 Car"/>
    <w:basedOn w:val="Fuentedeprrafopredeter"/>
    <w:link w:val="Ttulo8"/>
    <w:semiHidden/>
    <w:rsid w:val="00A46724"/>
    <w:rPr>
      <w:rFonts w:ascii="Times New Roman" w:eastAsia="Times New Roman" w:hAnsi="Times New Roman"/>
      <w:i/>
      <w:iCs/>
      <w:sz w:val="24"/>
      <w:szCs w:val="24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46724"/>
    <w:rPr>
      <w:rFonts w:asciiTheme="majorHAnsi" w:eastAsiaTheme="majorEastAsia" w:hAnsiTheme="majorHAnsi" w:cstheme="majorBidi"/>
      <w:sz w:val="22"/>
      <w:szCs w:val="22"/>
      <w:lang w:val="ca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1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7971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60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778596">
                  <w:marLeft w:val="0"/>
                  <w:marRight w:val="0"/>
                  <w:marTop w:val="0"/>
                  <w:marBottom w:val="0"/>
                  <w:divBdr>
                    <w:top w:val="single" w:sz="6" w:space="5" w:color="CCCCCC"/>
                    <w:left w:val="none" w:sz="0" w:space="9" w:color="auto"/>
                    <w:bottom w:val="single" w:sz="6" w:space="5" w:color="CCCCCC"/>
                    <w:right w:val="single" w:sz="6" w:space="9" w:color="CCCCCC"/>
                  </w:divBdr>
                </w:div>
              </w:divsChild>
            </w:div>
          </w:divsChild>
        </w:div>
        <w:div w:id="985209104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01378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487175">
                  <w:marLeft w:val="20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305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91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513377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67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5769195">
                  <w:marLeft w:val="0"/>
                  <w:marRight w:val="0"/>
                  <w:marTop w:val="0"/>
                  <w:marBottom w:val="0"/>
                  <w:divBdr>
                    <w:top w:val="single" w:sz="6" w:space="5" w:color="CCCCCC"/>
                    <w:left w:val="none" w:sz="0" w:space="9" w:color="auto"/>
                    <w:bottom w:val="single" w:sz="6" w:space="5" w:color="CCCCCC"/>
                    <w:right w:val="single" w:sz="6" w:space="9" w:color="CCCCCC"/>
                  </w:divBdr>
                </w:div>
              </w:divsChild>
            </w:div>
          </w:divsChild>
        </w:div>
        <w:div w:id="987592182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72032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9241758">
                  <w:marLeft w:val="20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9492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50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071384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89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3559571">
                  <w:marLeft w:val="0"/>
                  <w:marRight w:val="0"/>
                  <w:marTop w:val="0"/>
                  <w:marBottom w:val="0"/>
                  <w:divBdr>
                    <w:top w:val="single" w:sz="6" w:space="5" w:color="CCCCCC"/>
                    <w:left w:val="none" w:sz="0" w:space="9" w:color="auto"/>
                    <w:bottom w:val="single" w:sz="6" w:space="5" w:color="CCCCCC"/>
                    <w:right w:val="single" w:sz="6" w:space="9" w:color="CCCCCC"/>
                  </w:divBdr>
                </w:div>
              </w:divsChild>
            </w:div>
          </w:divsChild>
        </w:div>
        <w:div w:id="178398758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0132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716078">
                  <w:marLeft w:val="20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761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442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ultura1\AppData\Roaming\Microsoft\Plantillas\PLANTILLA%20LOGO%20AJUNTAMENT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PLANTILLA LOGO AJUNTAMENT</Template>
  <TotalTime>0</TotalTime>
  <Pages>13</Pages>
  <Words>3962</Words>
  <Characters>21793</Characters>
  <Application>Microsoft Office Word</Application>
  <DocSecurity>0</DocSecurity>
  <Lines>181</Lines>
  <Paragraphs>51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http://www.centor.mx.gd</Company>
  <LinksUpToDate>false</LinksUpToDate>
  <CharactersWithSpaces>25704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Marisa Margen Campo</dc:creator>
  <cp:lastModifiedBy>Iolanda Mercade</cp:lastModifiedBy>
  <cp:revision>2</cp:revision>
  <cp:lastPrinted>2016-04-01T09:10:00Z</cp:lastPrinted>
  <dcterms:created xsi:type="dcterms:W3CDTF">2025-04-30T12:08:00Z</dcterms:created>
  <dcterms:modified xsi:type="dcterms:W3CDTF">2025-04-30T12:08:00Z</dcterms:modified>
</cp:coreProperties>
</file>