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87F39" w14:textId="77777777" w:rsidR="00044C33" w:rsidRPr="001B5AC6" w:rsidRDefault="00044C33" w:rsidP="00044C33">
      <w:pPr>
        <w:pStyle w:val="Default"/>
        <w:jc w:val="center"/>
      </w:pPr>
      <w:r w:rsidRPr="001B5AC6">
        <w:t>CONVENIO</w:t>
      </w:r>
    </w:p>
    <w:p w14:paraId="67B5946E" w14:textId="77777777" w:rsidR="00044C33" w:rsidRPr="001B5AC6" w:rsidRDefault="00044C33" w:rsidP="00044C33">
      <w:pPr>
        <w:pStyle w:val="Default"/>
        <w:jc w:val="center"/>
      </w:pPr>
    </w:p>
    <w:p w14:paraId="3C0C414A" w14:textId="77777777" w:rsidR="00044C33" w:rsidRPr="001B5AC6" w:rsidRDefault="00044C33" w:rsidP="00044C33">
      <w:pPr>
        <w:pStyle w:val="Default"/>
        <w:jc w:val="both"/>
      </w:pPr>
      <w:r w:rsidRPr="001B5AC6">
        <w:t>Entre el Ayuntamiento de San Lorenzo de El Escorial y la Hermandad de Señoras de la Virgen de Gracia de San Lorenzo de El Escorial para colaborar en la financiación de la Romería de 2025 en Honor de Nuestra Señora la Virgen de Gracia, Patrona de San Lorenzo de El Escorial.</w:t>
      </w:r>
    </w:p>
    <w:p w14:paraId="3D317AFE" w14:textId="77777777" w:rsidR="00044C33" w:rsidRPr="001B5AC6" w:rsidRDefault="00044C33" w:rsidP="00044C33">
      <w:pPr>
        <w:jc w:val="center"/>
      </w:pPr>
    </w:p>
    <w:p w14:paraId="2E482436" w14:textId="77777777" w:rsidR="00044C33" w:rsidRPr="00E04425" w:rsidRDefault="00044C33" w:rsidP="00044C33">
      <w:pPr>
        <w:jc w:val="center"/>
        <w:rPr>
          <w:rFonts w:cs="Arial"/>
          <w:color w:val="000000"/>
        </w:rPr>
      </w:pPr>
      <w:r w:rsidRPr="001B5AC6">
        <w:rPr>
          <w:rFonts w:cs="Arial"/>
          <w:color w:val="000000"/>
        </w:rPr>
        <w:t>REUNIDOS</w:t>
      </w:r>
    </w:p>
    <w:p w14:paraId="20A1FF77" w14:textId="77777777" w:rsidR="00044C33" w:rsidRPr="00E04425" w:rsidRDefault="00044C33" w:rsidP="00044C33">
      <w:pPr>
        <w:jc w:val="center"/>
        <w:rPr>
          <w:rFonts w:cs="Arial"/>
          <w:color w:val="000000"/>
        </w:rPr>
      </w:pPr>
    </w:p>
    <w:p w14:paraId="01D23587" w14:textId="4F653275" w:rsidR="00044C33" w:rsidRDefault="00044C33" w:rsidP="00044C33">
      <w:pPr>
        <w:rPr>
          <w:rFonts w:cs="Arial"/>
          <w:color w:val="000000"/>
        </w:rPr>
      </w:pPr>
      <w:r w:rsidRPr="00E04425">
        <w:rPr>
          <w:rFonts w:cs="Arial"/>
          <w:color w:val="000000"/>
        </w:rPr>
        <w:t xml:space="preserve">De una parte, </w:t>
      </w:r>
      <w:proofErr w:type="gramStart"/>
      <w:r w:rsidRPr="00E04425">
        <w:rPr>
          <w:rFonts w:cs="Arial"/>
          <w:color w:val="000000"/>
        </w:rPr>
        <w:t>D</w:t>
      </w:r>
      <w:r w:rsidR="00A700C1">
        <w:rPr>
          <w:rFonts w:cs="Arial"/>
          <w:color w:val="000000"/>
        </w:rPr>
        <w:t>.</w:t>
      </w:r>
      <w:r w:rsidRPr="00E04425">
        <w:rPr>
          <w:rFonts w:cs="Arial"/>
          <w:color w:val="000000"/>
        </w:rPr>
        <w:t>ª</w:t>
      </w:r>
      <w:proofErr w:type="gramEnd"/>
      <w:r w:rsidRPr="00E04425">
        <w:rPr>
          <w:rFonts w:cs="Arial"/>
          <w:color w:val="000000"/>
        </w:rPr>
        <w:t xml:space="preserve"> Carlota López Esteban,</w:t>
      </w:r>
      <w:r w:rsidR="00A23F02">
        <w:rPr>
          <w:rFonts w:cs="Arial"/>
          <w:color w:val="000000"/>
        </w:rPr>
        <w:t xml:space="preserve"> </w:t>
      </w:r>
      <w:r w:rsidRPr="00E04425">
        <w:rPr>
          <w:rFonts w:cs="Arial"/>
          <w:color w:val="000000"/>
        </w:rPr>
        <w:t xml:space="preserve">como Alcaldesa del M. I. Ayuntamiento de San Lorenzo de El Escorial, con domicilio social en Plaza de la Constitución nº 1, de San Lorenzo de El Escorial y C.I.F. nº P-2813100-A,  </w:t>
      </w:r>
    </w:p>
    <w:p w14:paraId="785C1F7B" w14:textId="77777777" w:rsidR="00044C33" w:rsidRPr="00E04425" w:rsidRDefault="00044C33" w:rsidP="00044C33">
      <w:pPr>
        <w:rPr>
          <w:rFonts w:cs="Arial"/>
          <w:color w:val="000000"/>
        </w:rPr>
      </w:pPr>
    </w:p>
    <w:p w14:paraId="0130AEAC" w14:textId="77777777" w:rsidR="00044C33" w:rsidRDefault="00044C33" w:rsidP="00044C33">
      <w:pPr>
        <w:jc w:val="center"/>
        <w:rPr>
          <w:rFonts w:cs="Arial"/>
          <w:color w:val="000000"/>
        </w:rPr>
      </w:pPr>
      <w:r w:rsidRPr="00E04425">
        <w:rPr>
          <w:rFonts w:cs="Arial"/>
          <w:color w:val="000000"/>
        </w:rPr>
        <w:t>Y</w:t>
      </w:r>
    </w:p>
    <w:p w14:paraId="43A99FC7" w14:textId="77777777" w:rsidR="00044C33" w:rsidRPr="00E04425" w:rsidRDefault="00044C33" w:rsidP="00044C33">
      <w:pPr>
        <w:rPr>
          <w:rFonts w:cs="Arial"/>
          <w:color w:val="000000"/>
        </w:rPr>
      </w:pPr>
    </w:p>
    <w:p w14:paraId="5D635DF9" w14:textId="77777777" w:rsidR="00044C33" w:rsidRPr="00E04425" w:rsidRDefault="00044C33" w:rsidP="00044C33">
      <w:pPr>
        <w:rPr>
          <w:rFonts w:cs="Arial"/>
          <w:color w:val="000000"/>
        </w:rPr>
      </w:pPr>
      <w:r w:rsidRPr="008631ED">
        <w:rPr>
          <w:rFonts w:cs="Arial"/>
          <w:color w:val="000000"/>
        </w:rPr>
        <w:t>De la otra, Dª. María Teresa Barroso Morales</w:t>
      </w:r>
      <w:r w:rsidRPr="00E04425">
        <w:rPr>
          <w:rFonts w:cs="Arial"/>
          <w:color w:val="000000"/>
        </w:rPr>
        <w:t xml:space="preserve">, como </w:t>
      </w:r>
      <w:proofErr w:type="gramStart"/>
      <w:r w:rsidRPr="00E04425">
        <w:rPr>
          <w:rFonts w:cs="Arial"/>
          <w:color w:val="000000"/>
        </w:rPr>
        <w:t>Presidenta</w:t>
      </w:r>
      <w:proofErr w:type="gramEnd"/>
      <w:r w:rsidRPr="00E04425">
        <w:rPr>
          <w:rFonts w:cs="Arial"/>
          <w:color w:val="000000"/>
        </w:rPr>
        <w:t xml:space="preserve"> de la Hermandad de Señoras de la Virgen de Gracia de San Lorenzo de El Escorial, con C.I.F. nº 87262689-G y domicilio social en el Santuario de la Virgen de Gracia, calle Floridablanca, 7 de San Lorenzo de El Escorial. </w:t>
      </w:r>
    </w:p>
    <w:p w14:paraId="4819061A" w14:textId="77777777" w:rsidR="00044C33" w:rsidRPr="00E04425" w:rsidRDefault="00044C33" w:rsidP="00044C33">
      <w:pPr>
        <w:jc w:val="center"/>
        <w:rPr>
          <w:rFonts w:cs="Arial"/>
          <w:color w:val="000000"/>
        </w:rPr>
      </w:pPr>
    </w:p>
    <w:p w14:paraId="030BFBD3" w14:textId="77777777" w:rsidR="00044C33" w:rsidRPr="00E04425" w:rsidRDefault="00044C33" w:rsidP="00044C33">
      <w:pPr>
        <w:jc w:val="center"/>
        <w:rPr>
          <w:rFonts w:cs="Arial"/>
          <w:color w:val="000000"/>
        </w:rPr>
      </w:pPr>
      <w:r w:rsidRPr="00E04425">
        <w:rPr>
          <w:rFonts w:cs="Arial"/>
          <w:color w:val="000000"/>
        </w:rPr>
        <w:t>EXPONEN</w:t>
      </w:r>
    </w:p>
    <w:p w14:paraId="7DC88219" w14:textId="77777777" w:rsidR="00044C33" w:rsidRPr="00E04425" w:rsidRDefault="00044C33" w:rsidP="00044C33">
      <w:pPr>
        <w:jc w:val="center"/>
        <w:rPr>
          <w:rFonts w:cs="Arial"/>
          <w:color w:val="000000"/>
        </w:rPr>
      </w:pPr>
    </w:p>
    <w:p w14:paraId="1033FEFC" w14:textId="77777777" w:rsidR="00044C33" w:rsidRDefault="00044C33" w:rsidP="00044C33">
      <w:pPr>
        <w:pStyle w:val="Default"/>
        <w:jc w:val="both"/>
      </w:pPr>
      <w:r>
        <w:t>Primero. L</w:t>
      </w:r>
      <w:r w:rsidRPr="00FC6CB8">
        <w:t>a Hermandad de Señoras de la Virgen de Gracia de</w:t>
      </w:r>
      <w:r>
        <w:t xml:space="preserve"> San Lorenzo de El Escorial coorganiza tradicionalmente la Romería en Honor de Nuestra Señora la Virgen de Gracia, Patrona de San Lorenzo de El Escorial.</w:t>
      </w:r>
    </w:p>
    <w:p w14:paraId="35C9C45E" w14:textId="77777777" w:rsidR="00044C33" w:rsidRDefault="00044C33" w:rsidP="00044C33"/>
    <w:p w14:paraId="187F142E" w14:textId="77777777" w:rsidR="00044C33" w:rsidRDefault="00044C33" w:rsidP="00044C33">
      <w:pPr>
        <w:pStyle w:val="Default"/>
        <w:jc w:val="both"/>
      </w:pPr>
      <w:r>
        <w:t>Segundo. E</w:t>
      </w:r>
      <w:r w:rsidRPr="00A66633">
        <w:t>l Ayuntamie</w:t>
      </w:r>
      <w:r>
        <w:t>nto de San Lorenzo del Escorial considera de interés para el municipio la celebración de la Romería de 2025 en Honor de la Virgen de Gracia, declarada Fiesta de Interés Turístico Nacional.</w:t>
      </w:r>
    </w:p>
    <w:p w14:paraId="5E35EDDE" w14:textId="77777777" w:rsidR="00044C33" w:rsidRDefault="00044C33" w:rsidP="00044C33">
      <w:r>
        <w:t xml:space="preserve"> </w:t>
      </w:r>
    </w:p>
    <w:p w14:paraId="55F35096" w14:textId="77777777" w:rsidR="00044C33" w:rsidRPr="00806AE3" w:rsidRDefault="00044C33" w:rsidP="00044C33">
      <w:pPr>
        <w:pStyle w:val="Default"/>
        <w:jc w:val="both"/>
      </w:pPr>
      <w:r>
        <w:t>Tercero. E</w:t>
      </w:r>
      <w:r w:rsidRPr="00CF40C4">
        <w:t>l Ayuntamiento es competente para la firma de convenios con asociaciones, hermandades y colectivos legalmente constituidos, para colaborar en la organización de actividades de interés para el municipio.</w:t>
      </w:r>
      <w:r w:rsidRPr="00C94E25">
        <w:t xml:space="preserve">  </w:t>
      </w:r>
    </w:p>
    <w:p w14:paraId="72677CC1" w14:textId="77777777" w:rsidR="00044C33" w:rsidRPr="00164FD5" w:rsidRDefault="00044C33" w:rsidP="00044C33">
      <w:pPr>
        <w:jc w:val="center"/>
      </w:pPr>
    </w:p>
    <w:p w14:paraId="0729F865" w14:textId="77777777" w:rsidR="00044C33" w:rsidRDefault="00044C33" w:rsidP="00044C33">
      <w:pPr>
        <w:pStyle w:val="Default"/>
        <w:jc w:val="both"/>
      </w:pPr>
      <w:r>
        <w:t xml:space="preserve">Cuarto. El Ayuntamiento para el cumplimiento de estos fines tiene, entre sus atribuciones, el conceder subvenciones.  </w:t>
      </w:r>
    </w:p>
    <w:p w14:paraId="702AECF7" w14:textId="77777777" w:rsidR="00044C33" w:rsidRDefault="00044C33" w:rsidP="00044C33">
      <w:pPr>
        <w:pStyle w:val="Default"/>
        <w:jc w:val="both"/>
      </w:pPr>
    </w:p>
    <w:p w14:paraId="39D1BB5D" w14:textId="3578AFB8" w:rsidR="00044C33" w:rsidRDefault="00044C33" w:rsidP="00044C33">
      <w:pPr>
        <w:pStyle w:val="Default"/>
        <w:jc w:val="both"/>
      </w:pPr>
      <w:r>
        <w:t>Quinto. El Ayuntamiento de San Lorenzo del Escorial tiene intención de colaborar en la financiación de gastos de esta actividad, con una ayuda económica por un importe máximo de 1.100</w:t>
      </w:r>
      <w:r w:rsidR="00A700C1">
        <w:t>,00</w:t>
      </w:r>
      <w:r>
        <w:t xml:space="preserve"> €.   </w:t>
      </w:r>
    </w:p>
    <w:p w14:paraId="3E0DAD89" w14:textId="77777777" w:rsidR="00044C33" w:rsidRDefault="00044C33" w:rsidP="00044C33">
      <w:pPr>
        <w:pStyle w:val="Default"/>
        <w:jc w:val="both"/>
      </w:pPr>
    </w:p>
    <w:p w14:paraId="2DC736F0" w14:textId="77777777" w:rsidR="00044C33" w:rsidRDefault="00044C33" w:rsidP="00044C33">
      <w:pPr>
        <w:pStyle w:val="Default"/>
        <w:jc w:val="both"/>
      </w:pPr>
      <w:r>
        <w:t xml:space="preserve">Con base en los expositivos anteriores y de conformidad con la Ley 38/2003, de 17 de noviembre, General de Subvenciones, y su Reglamento de desarrollo aprobado por Real Decreto 887/2006, de 21 de julio, se suscribe el presente Convenio que </w:t>
      </w:r>
      <w:r>
        <w:lastRenderedPageBreak/>
        <w:t>regulará los requisitos y condiciones en las que se otorga la subvención y que se concretan en las siguientes</w:t>
      </w:r>
    </w:p>
    <w:p w14:paraId="4E936AAE" w14:textId="77777777" w:rsidR="00044C33" w:rsidRDefault="00044C33" w:rsidP="00044C33"/>
    <w:p w14:paraId="087078B8" w14:textId="77777777" w:rsidR="00044C33" w:rsidRPr="00E04425" w:rsidRDefault="00044C33" w:rsidP="00044C33">
      <w:pPr>
        <w:jc w:val="center"/>
        <w:rPr>
          <w:rFonts w:cs="Arial"/>
          <w:color w:val="000000"/>
        </w:rPr>
      </w:pPr>
      <w:r w:rsidRPr="00E04425">
        <w:rPr>
          <w:rFonts w:cs="Arial"/>
          <w:color w:val="000000"/>
        </w:rPr>
        <w:t>CLAÚSULAS</w:t>
      </w:r>
    </w:p>
    <w:p w14:paraId="5DD3E6B6" w14:textId="77777777" w:rsidR="00044C33" w:rsidRPr="00E04425" w:rsidRDefault="00044C33" w:rsidP="00044C33">
      <w:pPr>
        <w:rPr>
          <w:rFonts w:cs="Arial"/>
          <w:color w:val="000000"/>
        </w:rPr>
      </w:pPr>
    </w:p>
    <w:p w14:paraId="2546B2FA" w14:textId="77777777" w:rsidR="00044C33" w:rsidRPr="00E04425" w:rsidRDefault="00044C33" w:rsidP="00044C33">
      <w:pPr>
        <w:rPr>
          <w:rFonts w:cs="Arial"/>
          <w:color w:val="000000"/>
        </w:rPr>
      </w:pPr>
      <w:r w:rsidRPr="00E04425">
        <w:rPr>
          <w:rFonts w:cs="Arial"/>
          <w:color w:val="000000"/>
        </w:rPr>
        <w:t xml:space="preserve">Primera. El objeto del presente convenio es colaborar con la Hermandad de Señoras de la Virgen de Gracia de San Lorenzo de El Escorial en la financiación de la </w:t>
      </w:r>
      <w:r>
        <w:rPr>
          <w:rFonts w:cs="Arial"/>
          <w:color w:val="000000"/>
        </w:rPr>
        <w:t>Romería de 2025</w:t>
      </w:r>
      <w:r w:rsidRPr="00E04425">
        <w:rPr>
          <w:rFonts w:cs="Arial"/>
          <w:color w:val="000000"/>
        </w:rPr>
        <w:t xml:space="preserve"> en Honor de Nuestra Señora la Virgen de Gracia</w:t>
      </w:r>
      <w:r>
        <w:rPr>
          <w:rFonts w:cs="Arial"/>
          <w:color w:val="000000"/>
        </w:rPr>
        <w:t>.</w:t>
      </w:r>
    </w:p>
    <w:p w14:paraId="244CF903" w14:textId="77777777" w:rsidR="00044C33" w:rsidRPr="00E04425" w:rsidRDefault="00044C33" w:rsidP="00044C33">
      <w:pPr>
        <w:rPr>
          <w:rFonts w:cs="Arial"/>
          <w:color w:val="000000"/>
        </w:rPr>
      </w:pPr>
    </w:p>
    <w:p w14:paraId="37F9B9EA" w14:textId="77777777" w:rsidR="00044C33" w:rsidRPr="00E04425" w:rsidRDefault="00044C33" w:rsidP="00044C33">
      <w:pPr>
        <w:rPr>
          <w:rFonts w:cs="Arial"/>
          <w:color w:val="000000"/>
        </w:rPr>
      </w:pPr>
      <w:r w:rsidRPr="00E04425">
        <w:rPr>
          <w:rFonts w:cs="Arial"/>
          <w:color w:val="000000"/>
        </w:rPr>
        <w:t xml:space="preserve">Segunda. Compromiso de la Hermandad de Señoras de la Virgen de Gracia. </w:t>
      </w:r>
    </w:p>
    <w:p w14:paraId="025E06FA" w14:textId="77777777" w:rsidR="00044C33" w:rsidRPr="00E04425" w:rsidRDefault="00044C33" w:rsidP="00044C33">
      <w:pPr>
        <w:rPr>
          <w:rFonts w:cs="Arial"/>
          <w:color w:val="000000"/>
        </w:rPr>
      </w:pPr>
    </w:p>
    <w:p w14:paraId="6C3E4470" w14:textId="77777777" w:rsidR="00044C33" w:rsidRPr="004B0330" w:rsidRDefault="00044C33" w:rsidP="00044C3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000000"/>
        </w:rPr>
      </w:pPr>
      <w:r w:rsidRPr="004B0330">
        <w:rPr>
          <w:rFonts w:cs="Arial"/>
          <w:color w:val="000000"/>
        </w:rPr>
        <w:t xml:space="preserve">La Hermandad de </w:t>
      </w:r>
      <w:r>
        <w:rPr>
          <w:rFonts w:cs="Arial"/>
          <w:color w:val="000000"/>
        </w:rPr>
        <w:t>Señoras</w:t>
      </w:r>
      <w:r w:rsidRPr="004B0330">
        <w:rPr>
          <w:rFonts w:cs="Arial"/>
          <w:color w:val="000000"/>
        </w:rPr>
        <w:t xml:space="preserve"> de la Virgen de Gracia se compromete a </w:t>
      </w:r>
      <w:r>
        <w:rPr>
          <w:rFonts w:cs="Arial"/>
          <w:color w:val="000000"/>
        </w:rPr>
        <w:t>coorganizar la Romería de 2025</w:t>
      </w:r>
      <w:r w:rsidRPr="004B0330">
        <w:rPr>
          <w:rFonts w:cs="Arial"/>
          <w:color w:val="000000"/>
        </w:rPr>
        <w:t xml:space="preserve">, con la colaboración del Ayuntamiento de San Lorenzo de El Escorial, destinando la ayuda económica otorgada por el Ayuntamiento para este fin. </w:t>
      </w:r>
    </w:p>
    <w:p w14:paraId="2BD46F8E" w14:textId="77777777" w:rsidR="00044C33" w:rsidRDefault="00044C33" w:rsidP="00044C3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000000"/>
        </w:rPr>
      </w:pPr>
    </w:p>
    <w:p w14:paraId="0FC87687" w14:textId="77777777" w:rsidR="00044C33" w:rsidRPr="00E04425" w:rsidRDefault="00044C33" w:rsidP="00044C33">
      <w:pPr>
        <w:rPr>
          <w:rFonts w:cs="Arial"/>
          <w:color w:val="000000"/>
        </w:rPr>
      </w:pPr>
      <w:r w:rsidRPr="00E04425">
        <w:rPr>
          <w:rFonts w:cs="Arial"/>
          <w:color w:val="000000"/>
        </w:rPr>
        <w:t xml:space="preserve">Tercera. Compromiso del Ayuntamiento. </w:t>
      </w:r>
    </w:p>
    <w:p w14:paraId="1877C7A7" w14:textId="77777777" w:rsidR="00044C33" w:rsidRPr="00E04425" w:rsidRDefault="00044C33" w:rsidP="00044C33">
      <w:pPr>
        <w:rPr>
          <w:rFonts w:cs="Arial"/>
          <w:color w:val="000000"/>
        </w:rPr>
      </w:pPr>
    </w:p>
    <w:p w14:paraId="46330465" w14:textId="44944056" w:rsidR="00044C33" w:rsidRDefault="00044C33" w:rsidP="00044C33">
      <w:pPr>
        <w:pStyle w:val="Default"/>
        <w:jc w:val="both"/>
      </w:pPr>
      <w:r w:rsidRPr="00FE2C6C">
        <w:t xml:space="preserve">El Ayuntamiento de San Lorenzo de El Escorial aportará </w:t>
      </w:r>
      <w:r>
        <w:t>una subvención hasta un máximo de 1.100</w:t>
      </w:r>
      <w:r w:rsidR="00A700C1">
        <w:t>,00</w:t>
      </w:r>
      <w:r>
        <w:t xml:space="preserve"> € con el objeto de ayudar en la financiación de la Romería de 2025 y gastos derivados de otros actos y exposiciones. </w:t>
      </w:r>
    </w:p>
    <w:p w14:paraId="2E3C6F68" w14:textId="77777777" w:rsidR="00044C33" w:rsidRDefault="00044C33" w:rsidP="00044C33">
      <w:pPr>
        <w:pStyle w:val="Default"/>
        <w:jc w:val="both"/>
      </w:pPr>
    </w:p>
    <w:p w14:paraId="5F8AC504" w14:textId="77777777" w:rsidR="00044C33" w:rsidRDefault="00044C33" w:rsidP="00044C33">
      <w:pPr>
        <w:pStyle w:val="Default"/>
        <w:jc w:val="both"/>
        <w:rPr>
          <w:color w:val="auto"/>
        </w:rPr>
      </w:pPr>
      <w:r>
        <w:rPr>
          <w:color w:val="auto"/>
        </w:rPr>
        <w:t xml:space="preserve">Cuarta. </w:t>
      </w:r>
      <w:r w:rsidRPr="002878A8">
        <w:rPr>
          <w:color w:val="auto"/>
        </w:rPr>
        <w:t xml:space="preserve">Compatibilidad con otras subvenciones. </w:t>
      </w:r>
    </w:p>
    <w:p w14:paraId="69B51B4B" w14:textId="77777777" w:rsidR="00044C33" w:rsidRDefault="00044C33" w:rsidP="00044C33">
      <w:pPr>
        <w:pStyle w:val="Default"/>
        <w:jc w:val="both"/>
        <w:rPr>
          <w:color w:val="auto"/>
        </w:rPr>
      </w:pPr>
    </w:p>
    <w:p w14:paraId="63E4FB37" w14:textId="77777777" w:rsidR="00044C33" w:rsidRPr="002878A8" w:rsidRDefault="00044C33" w:rsidP="00044C33">
      <w:pPr>
        <w:pStyle w:val="Default"/>
        <w:jc w:val="both"/>
        <w:rPr>
          <w:color w:val="auto"/>
        </w:rPr>
      </w:pPr>
      <w:r w:rsidRPr="002878A8">
        <w:rPr>
          <w:color w:val="auto"/>
        </w:rPr>
        <w:t>Esta subvención es compatible con cualquier otra ayuda, ingreso o recurso para la misma finalida</w:t>
      </w:r>
      <w:r>
        <w:rPr>
          <w:color w:val="auto"/>
        </w:rPr>
        <w:t>d, procedentes de cualesquiera a</w:t>
      </w:r>
      <w:r w:rsidRPr="002878A8">
        <w:rPr>
          <w:color w:val="auto"/>
        </w:rPr>
        <w:t xml:space="preserve">dministraciones o entes públicos o privados, nacionales, de la Unión Europea o de organismos internacionales, siempre que la suma de todas ellas, incluida la de este convenio, no supere el 100 % de los </w:t>
      </w:r>
      <w:r>
        <w:rPr>
          <w:color w:val="auto"/>
        </w:rPr>
        <w:t>gastos que generen los referida Romería</w:t>
      </w:r>
      <w:r w:rsidRPr="002878A8">
        <w:rPr>
          <w:color w:val="auto"/>
        </w:rPr>
        <w:t xml:space="preserve">. </w:t>
      </w:r>
    </w:p>
    <w:p w14:paraId="62864731" w14:textId="77777777" w:rsidR="00044C33" w:rsidRPr="002878A8" w:rsidRDefault="00044C33" w:rsidP="00044C33">
      <w:pPr>
        <w:pStyle w:val="Default"/>
        <w:jc w:val="both"/>
        <w:rPr>
          <w:color w:val="auto"/>
        </w:rPr>
      </w:pPr>
    </w:p>
    <w:p w14:paraId="54661750" w14:textId="77777777" w:rsidR="00044C33" w:rsidRDefault="00044C33" w:rsidP="00044C33">
      <w:pPr>
        <w:rPr>
          <w:rFonts w:cs="Arial"/>
        </w:rPr>
      </w:pPr>
      <w:r w:rsidRPr="00F52086">
        <w:rPr>
          <w:rFonts w:cs="Arial"/>
        </w:rPr>
        <w:t xml:space="preserve">Quinta. </w:t>
      </w:r>
      <w:r w:rsidRPr="001E151D">
        <w:rPr>
          <w:rFonts w:cs="Arial"/>
        </w:rPr>
        <w:t xml:space="preserve">Existe crédito en el Presupuesto Municipal con cargo a la aplicación </w:t>
      </w:r>
      <w:r>
        <w:rPr>
          <w:rFonts w:cs="Arial"/>
        </w:rPr>
        <w:t>presupuestaria 3340 48021</w:t>
      </w:r>
      <w:r w:rsidRPr="002B2BC0">
        <w:rPr>
          <w:rFonts w:cs="Arial"/>
        </w:rPr>
        <w:t>, “Promoción cultural. Subvención “Hermandad</w:t>
      </w:r>
      <w:r>
        <w:rPr>
          <w:rFonts w:cs="Arial"/>
        </w:rPr>
        <w:t xml:space="preserve"> de Señoras</w:t>
      </w:r>
      <w:r w:rsidRPr="002B2BC0">
        <w:rPr>
          <w:rFonts w:cs="Arial"/>
        </w:rPr>
        <w:t>”.</w:t>
      </w:r>
      <w:r w:rsidRPr="00C441BD">
        <w:rPr>
          <w:rFonts w:cs="Arial"/>
        </w:rPr>
        <w:t xml:space="preserve"> </w:t>
      </w:r>
    </w:p>
    <w:p w14:paraId="6B994335" w14:textId="77777777" w:rsidR="00044C33" w:rsidRDefault="00044C33" w:rsidP="00044C33">
      <w:pPr>
        <w:rPr>
          <w:rFonts w:cs="Arial"/>
        </w:rPr>
      </w:pPr>
    </w:p>
    <w:p w14:paraId="71B43EB6" w14:textId="77777777" w:rsidR="00044C33" w:rsidRPr="00F52086" w:rsidRDefault="00044C33" w:rsidP="00044C33">
      <w:pPr>
        <w:pStyle w:val="Default"/>
        <w:jc w:val="both"/>
        <w:rPr>
          <w:color w:val="auto"/>
        </w:rPr>
      </w:pPr>
      <w:r w:rsidRPr="00F52086">
        <w:rPr>
          <w:color w:val="auto"/>
        </w:rPr>
        <w:t>Sexta. Justificación del gasto.</w:t>
      </w:r>
    </w:p>
    <w:p w14:paraId="2AD6D311" w14:textId="77777777" w:rsidR="00044C33" w:rsidRDefault="00044C33" w:rsidP="00044C33">
      <w:pPr>
        <w:pStyle w:val="Default"/>
        <w:jc w:val="both"/>
      </w:pPr>
    </w:p>
    <w:p w14:paraId="0E6BEBE6" w14:textId="77777777" w:rsidR="00044C33" w:rsidRPr="005542FC" w:rsidRDefault="00044C33" w:rsidP="00044C33">
      <w:pPr>
        <w:pStyle w:val="Default"/>
        <w:jc w:val="both"/>
      </w:pPr>
      <w:r w:rsidRPr="008631ED">
        <w:t>La Hermandad de Señoras de la Virgen de Gracia de San Lorenzo de El Escorial justificará el gasto realizado</w:t>
      </w:r>
      <w:r>
        <w:t xml:space="preserve"> antes del 31</w:t>
      </w:r>
      <w:r w:rsidRPr="005542FC">
        <w:t xml:space="preserve"> d</w:t>
      </w:r>
      <w:r>
        <w:t>e octubre de 2025</w:t>
      </w:r>
      <w:r w:rsidRPr="005542FC">
        <w:t xml:space="preserve">, mediante facturas de gastos efectuados.  </w:t>
      </w:r>
    </w:p>
    <w:p w14:paraId="5D459D49" w14:textId="77777777" w:rsidR="00044C33" w:rsidRPr="005542FC" w:rsidRDefault="00044C33" w:rsidP="00044C33">
      <w:pPr>
        <w:pStyle w:val="Default"/>
        <w:jc w:val="both"/>
      </w:pPr>
    </w:p>
    <w:p w14:paraId="52AFE557" w14:textId="77777777" w:rsidR="00044C33" w:rsidRPr="005542FC" w:rsidRDefault="00044C33" w:rsidP="00044C33">
      <w:pPr>
        <w:rPr>
          <w:rFonts w:cs="Arial"/>
          <w:color w:val="000000"/>
        </w:rPr>
      </w:pPr>
      <w:r w:rsidRPr="005542FC">
        <w:rPr>
          <w:rFonts w:cs="Arial"/>
          <w:color w:val="000000"/>
        </w:rPr>
        <w:t>Se deberá cumplimentar un impreso facilitado por el Ayuntamiento donde constarán las facturas presentadas indicando proveedor, concepto e importe.</w:t>
      </w:r>
    </w:p>
    <w:p w14:paraId="40FE230E" w14:textId="77777777" w:rsidR="00044C33" w:rsidRDefault="00044C33" w:rsidP="00044C33">
      <w:pPr>
        <w:pStyle w:val="Default"/>
        <w:jc w:val="both"/>
      </w:pPr>
    </w:p>
    <w:p w14:paraId="7093B1DD" w14:textId="77777777" w:rsidR="00044C33" w:rsidRDefault="00044C33" w:rsidP="00044C33">
      <w:pPr>
        <w:pStyle w:val="Default"/>
        <w:jc w:val="both"/>
      </w:pPr>
      <w:r>
        <w:t>A estos efectos se considerarán como gastos justificables los derivados de la preparación y organización de los actos de la Romería de 2025 y exposiciones.</w:t>
      </w:r>
    </w:p>
    <w:p w14:paraId="6D1B6D0F" w14:textId="77777777" w:rsidR="00044C33" w:rsidRDefault="00044C33" w:rsidP="00044C33">
      <w:pPr>
        <w:rPr>
          <w:rFonts w:cs="Arial"/>
          <w:color w:val="000000"/>
        </w:rPr>
      </w:pPr>
    </w:p>
    <w:p w14:paraId="5033C95E" w14:textId="77777777" w:rsidR="00044C33" w:rsidRPr="005A589F" w:rsidRDefault="00044C33" w:rsidP="00044C33">
      <w:pPr>
        <w:pStyle w:val="Default"/>
        <w:jc w:val="both"/>
      </w:pPr>
      <w:r w:rsidRPr="005A589F">
        <w:t xml:space="preserve">Séptima. Para recibir esta subvención, el beneficiario, esto es, la Hermandad de Señoras de la Virgen de Gracia, deberá hallarse al corriente en el cumplimiento de sus obligaciones tributarias y frente a la Seguridad Social (artículo 34.5 Ley 38/2003). Para ello puede presentar los correspondientes certificados. En todo caso con la firma del presente convenio autoriza al Ayuntamiento a consultar en la Agencia Tributaria y en la Seguridad Social si está al corriente de pago. </w:t>
      </w:r>
    </w:p>
    <w:p w14:paraId="6DC0EACB" w14:textId="77777777" w:rsidR="00044C33" w:rsidRPr="005A589F" w:rsidRDefault="00044C33" w:rsidP="00044C33">
      <w:pPr>
        <w:pStyle w:val="Default"/>
        <w:jc w:val="both"/>
      </w:pPr>
    </w:p>
    <w:p w14:paraId="1CFC712C" w14:textId="77777777" w:rsidR="00044C33" w:rsidRPr="005A589F" w:rsidRDefault="00044C33" w:rsidP="00044C33">
      <w:pPr>
        <w:pStyle w:val="Default"/>
        <w:jc w:val="both"/>
      </w:pPr>
      <w:r w:rsidRPr="005A589F">
        <w:t xml:space="preserve">Los certificados anteriores podrán ser sustituidos por la declaración de responsable de obligaciones tributarias y con la seguridad social en documento que será facilitado por el Ayuntamiento.  </w:t>
      </w:r>
    </w:p>
    <w:p w14:paraId="1B8E6F8A" w14:textId="77777777" w:rsidR="00044C33" w:rsidRPr="005A589F" w:rsidRDefault="00044C33" w:rsidP="00044C33">
      <w:pPr>
        <w:pStyle w:val="Default"/>
        <w:jc w:val="both"/>
      </w:pPr>
    </w:p>
    <w:p w14:paraId="4259D0B5" w14:textId="77777777" w:rsidR="00044C33" w:rsidRDefault="00044C33" w:rsidP="00044C33">
      <w:pPr>
        <w:pStyle w:val="Default"/>
        <w:jc w:val="both"/>
      </w:pPr>
      <w:r w:rsidRPr="005A589F">
        <w:t>Octava. El abono de la subvención se realizará, una vez se aporte la justificación de los gastos origen de esta subvención y la documentación, con aprobación de la Intervención General.</w:t>
      </w:r>
    </w:p>
    <w:p w14:paraId="0AA885DA" w14:textId="77777777" w:rsidR="00044C33" w:rsidRDefault="00044C33" w:rsidP="00044C33">
      <w:pPr>
        <w:pStyle w:val="Default"/>
        <w:jc w:val="both"/>
      </w:pPr>
    </w:p>
    <w:p w14:paraId="7E23A45A" w14:textId="77777777" w:rsidR="00044C33" w:rsidRDefault="00044C33" w:rsidP="00044C33">
      <w:pPr>
        <w:rPr>
          <w:rFonts w:cs="Arial"/>
          <w:color w:val="000000"/>
        </w:rPr>
      </w:pPr>
      <w:r w:rsidRPr="00A6541E">
        <w:rPr>
          <w:rFonts w:cs="Arial"/>
          <w:color w:val="000000"/>
        </w:rPr>
        <w:t xml:space="preserve">La subvención se abonará en la cuenta corriente de la Hermandad de </w:t>
      </w:r>
      <w:r>
        <w:rPr>
          <w:rFonts w:cs="Arial"/>
          <w:color w:val="000000"/>
        </w:rPr>
        <w:t>Señora</w:t>
      </w:r>
      <w:r w:rsidRPr="00A6541E">
        <w:rPr>
          <w:rFonts w:cs="Arial"/>
          <w:color w:val="000000"/>
        </w:rPr>
        <w:t xml:space="preserve">s de Nuestra Señora de Gracia: </w:t>
      </w:r>
    </w:p>
    <w:p w14:paraId="38651EAF" w14:textId="77777777" w:rsidR="00044C33" w:rsidRDefault="00044C33" w:rsidP="00044C33">
      <w:pPr>
        <w:rPr>
          <w:rFonts w:cs="Arial"/>
          <w:color w:val="000000"/>
        </w:rPr>
      </w:pPr>
      <w:r w:rsidRPr="006E5340">
        <w:rPr>
          <w:rFonts w:cs="Arial"/>
          <w:color w:val="000000"/>
        </w:rPr>
        <w:t>ES19 0049 5186 9121 1612</w:t>
      </w:r>
      <w:r>
        <w:rPr>
          <w:rFonts w:cs="Arial"/>
          <w:color w:val="000000"/>
        </w:rPr>
        <w:t xml:space="preserve"> </w:t>
      </w:r>
      <w:r w:rsidRPr="006E5340">
        <w:rPr>
          <w:rFonts w:cs="Arial"/>
          <w:color w:val="000000"/>
        </w:rPr>
        <w:t>7091</w:t>
      </w:r>
    </w:p>
    <w:p w14:paraId="1A570182" w14:textId="77777777" w:rsidR="00044C33" w:rsidRPr="00A6541E" w:rsidRDefault="00044C33" w:rsidP="00044C33">
      <w:pPr>
        <w:rPr>
          <w:rFonts w:cs="Arial"/>
          <w:color w:val="000000"/>
        </w:rPr>
      </w:pPr>
    </w:p>
    <w:p w14:paraId="16E19B37" w14:textId="77777777" w:rsidR="00044C33" w:rsidRPr="005A589F" w:rsidRDefault="00044C33" w:rsidP="00044C33">
      <w:pPr>
        <w:pStyle w:val="Default"/>
        <w:jc w:val="both"/>
      </w:pPr>
      <w:r w:rsidRPr="005A589F">
        <w:t xml:space="preserve">Novena. Incumplimiento de la obligación de justificación  </w:t>
      </w:r>
    </w:p>
    <w:p w14:paraId="680C4F4A" w14:textId="77777777" w:rsidR="00044C33" w:rsidRPr="005A589F" w:rsidRDefault="00044C33" w:rsidP="00044C33">
      <w:pPr>
        <w:pStyle w:val="Default"/>
        <w:jc w:val="both"/>
      </w:pPr>
    </w:p>
    <w:p w14:paraId="3B4AC092" w14:textId="77777777" w:rsidR="00044C33" w:rsidRPr="005A589F" w:rsidRDefault="00044C33" w:rsidP="00044C33">
      <w:pPr>
        <w:pStyle w:val="Default"/>
        <w:jc w:val="both"/>
      </w:pPr>
      <w:r w:rsidRPr="005A589F">
        <w:t xml:space="preserve">El incumplimiento de la obligación de justificación de la subvención o la justificación insuficiente de la misma llevará aparejada la pérdida de la subvención concedida, o de la parte proporcional de la misma. </w:t>
      </w:r>
    </w:p>
    <w:p w14:paraId="3DCA7017" w14:textId="77777777" w:rsidR="00044C33" w:rsidRDefault="00044C33" w:rsidP="00044C33">
      <w:pPr>
        <w:pStyle w:val="Default"/>
        <w:jc w:val="both"/>
      </w:pPr>
    </w:p>
    <w:p w14:paraId="1A3AEE09" w14:textId="77777777" w:rsidR="00044C33" w:rsidRPr="003443FA" w:rsidRDefault="00044C33" w:rsidP="00044C33">
      <w:pPr>
        <w:pStyle w:val="Default"/>
        <w:jc w:val="both"/>
      </w:pPr>
      <w:r>
        <w:t>Décim</w:t>
      </w:r>
      <w:r w:rsidRPr="003443FA">
        <w:t xml:space="preserve">a. Publicidad </w:t>
      </w:r>
    </w:p>
    <w:p w14:paraId="61CA9447" w14:textId="77777777" w:rsidR="00044C33" w:rsidRPr="003443FA" w:rsidRDefault="00044C33" w:rsidP="00044C33">
      <w:pPr>
        <w:pStyle w:val="Default"/>
        <w:jc w:val="both"/>
      </w:pPr>
    </w:p>
    <w:p w14:paraId="33A74CCC" w14:textId="77777777" w:rsidR="00044C33" w:rsidRDefault="00044C33" w:rsidP="00044C33">
      <w:pPr>
        <w:pStyle w:val="Default"/>
        <w:jc w:val="both"/>
      </w:pPr>
      <w:r>
        <w:t>En la publicidad de la Romería (</w:t>
      </w:r>
      <w:r w:rsidRPr="003443FA">
        <w:t>programas de mano, anuncios en medios físicos, en intern</w:t>
      </w:r>
      <w:r>
        <w:t>et, o por cualquier otro medio)</w:t>
      </w:r>
      <w:r w:rsidRPr="003443FA">
        <w:t xml:space="preserve"> deberá constar en los mismos la colaboración del Ayuntamiento </w:t>
      </w:r>
      <w:proofErr w:type="gramStart"/>
      <w:r w:rsidRPr="003443FA">
        <w:t>de  San</w:t>
      </w:r>
      <w:proofErr w:type="gramEnd"/>
      <w:r w:rsidRPr="003443FA">
        <w:t xml:space="preserve"> Lorenzo de El Escorial. Esta documentación será presentada por la Hermandad de </w:t>
      </w:r>
      <w:r>
        <w:t>Señoras</w:t>
      </w:r>
      <w:r w:rsidRPr="003443FA">
        <w:t xml:space="preserve"> de la Virgen de Gracia de San Lorenzo de El Escorial en el momento de justificar los gastos, para comprobar tal circunstancia.</w:t>
      </w:r>
      <w:r>
        <w:t xml:space="preserve">  </w:t>
      </w:r>
    </w:p>
    <w:p w14:paraId="343A0241" w14:textId="77777777" w:rsidR="00044C33" w:rsidRDefault="00044C33" w:rsidP="00044C33">
      <w:pPr>
        <w:pStyle w:val="Default"/>
        <w:jc w:val="both"/>
      </w:pPr>
    </w:p>
    <w:p w14:paraId="307550C7" w14:textId="77777777" w:rsidR="00044C33" w:rsidRDefault="00044C33" w:rsidP="00044C33">
      <w:pPr>
        <w:pStyle w:val="Default"/>
        <w:jc w:val="both"/>
      </w:pPr>
      <w:r>
        <w:t>Decimoprimera. Comisión de seguimiento, vigilancia y control</w:t>
      </w:r>
    </w:p>
    <w:p w14:paraId="1FA8C1FB" w14:textId="77777777" w:rsidR="00044C33" w:rsidRDefault="00044C33" w:rsidP="00044C33">
      <w:pPr>
        <w:pStyle w:val="Default"/>
        <w:jc w:val="both"/>
      </w:pPr>
    </w:p>
    <w:p w14:paraId="28266BF0" w14:textId="77777777" w:rsidR="00044C33" w:rsidRDefault="00044C33" w:rsidP="00044C33">
      <w:pPr>
        <w:shd w:val="clear" w:color="auto" w:fill="FFFFFF"/>
        <w:rPr>
          <w:rFonts w:cs="Arial"/>
          <w:color w:val="000000"/>
        </w:rPr>
      </w:pPr>
      <w:r w:rsidRPr="00BB04A8">
        <w:rPr>
          <w:rFonts w:cs="Arial"/>
          <w:color w:val="000000"/>
        </w:rPr>
        <w:t>A través de este Convenio, se crea la comisión de seguimiento, vigilancia y control de la ejecución del convenio y de los compromisos adquiridos por los firmantes; y está formada, de una parte y como r</w:t>
      </w:r>
      <w:r>
        <w:rPr>
          <w:rFonts w:cs="Arial"/>
          <w:color w:val="000000"/>
        </w:rPr>
        <w:t xml:space="preserve">epresentación del Ayuntamiento Gonzalo Saiz Fernández. </w:t>
      </w:r>
      <w:r w:rsidRPr="00BB04A8">
        <w:rPr>
          <w:rFonts w:cs="Arial"/>
          <w:color w:val="000000"/>
        </w:rPr>
        <w:t xml:space="preserve">concejal de Cultura y Javier Montenegro Peña, coordinador de Cultura; y por parte de la Hermandad de </w:t>
      </w:r>
      <w:r>
        <w:rPr>
          <w:rFonts w:cs="Arial"/>
          <w:color w:val="000000"/>
        </w:rPr>
        <w:t>Señoras</w:t>
      </w:r>
      <w:r w:rsidRPr="00BB04A8">
        <w:rPr>
          <w:rFonts w:cs="Arial"/>
          <w:color w:val="000000"/>
        </w:rPr>
        <w:t xml:space="preserve"> de la Virgen de Gracia</w:t>
      </w:r>
      <w:r>
        <w:rPr>
          <w:rFonts w:cs="Arial"/>
          <w:color w:val="000000"/>
        </w:rPr>
        <w:t xml:space="preserve"> de San Lorenzo de El Escorial, </w:t>
      </w:r>
      <w:r w:rsidRPr="008631ED">
        <w:rPr>
          <w:rFonts w:cs="Arial"/>
          <w:color w:val="000000"/>
        </w:rPr>
        <w:t>María Teresa Barroso Morales</w:t>
      </w:r>
      <w:r>
        <w:rPr>
          <w:rFonts w:cs="Arial"/>
          <w:color w:val="000000"/>
        </w:rPr>
        <w:t xml:space="preserve">, presidenta </w:t>
      </w:r>
      <w:r w:rsidRPr="00BB04A8">
        <w:rPr>
          <w:rFonts w:cs="Arial"/>
          <w:color w:val="000000"/>
        </w:rPr>
        <w:t xml:space="preserve">y </w:t>
      </w:r>
      <w:r w:rsidRPr="00C97FBF">
        <w:rPr>
          <w:rFonts w:cs="Arial"/>
          <w:color w:val="000000"/>
        </w:rPr>
        <w:t>M</w:t>
      </w:r>
      <w:r>
        <w:rPr>
          <w:rFonts w:cs="Arial"/>
          <w:color w:val="000000"/>
        </w:rPr>
        <w:t>ar Espelleta Campanario</w:t>
      </w:r>
      <w:r w:rsidRPr="00BB04A8">
        <w:rPr>
          <w:rFonts w:cs="Arial"/>
          <w:color w:val="000000"/>
        </w:rPr>
        <w:t xml:space="preserve">, </w:t>
      </w:r>
      <w:r>
        <w:rPr>
          <w:rFonts w:cs="Arial"/>
          <w:color w:val="000000"/>
        </w:rPr>
        <w:t>secretaria</w:t>
      </w:r>
      <w:r w:rsidRPr="00BB04A8">
        <w:rPr>
          <w:rFonts w:cs="Arial"/>
          <w:color w:val="000000"/>
        </w:rPr>
        <w:t>.</w:t>
      </w:r>
    </w:p>
    <w:p w14:paraId="6507A10A" w14:textId="77777777" w:rsidR="00044C33" w:rsidRDefault="00044C33" w:rsidP="00044C33">
      <w:pPr>
        <w:shd w:val="clear" w:color="auto" w:fill="FFFFFF"/>
        <w:rPr>
          <w:rFonts w:cs="Arial"/>
          <w:color w:val="000000"/>
        </w:rPr>
      </w:pPr>
    </w:p>
    <w:p w14:paraId="70B9E814" w14:textId="77777777" w:rsidR="00044C33" w:rsidRDefault="00044C33" w:rsidP="00044C33">
      <w:pPr>
        <w:pStyle w:val="Default"/>
        <w:jc w:val="both"/>
      </w:pPr>
      <w:r>
        <w:lastRenderedPageBreak/>
        <w:t xml:space="preserve">Decimosegunda. Duración del convenio. </w:t>
      </w:r>
    </w:p>
    <w:p w14:paraId="2709333D" w14:textId="77777777" w:rsidR="00044C33" w:rsidRDefault="00044C33" w:rsidP="00044C33">
      <w:pPr>
        <w:pStyle w:val="Default"/>
        <w:jc w:val="both"/>
      </w:pPr>
    </w:p>
    <w:p w14:paraId="26FF7B43" w14:textId="77777777" w:rsidR="00044C33" w:rsidRDefault="00044C33" w:rsidP="00044C33">
      <w:pPr>
        <w:pStyle w:val="Default"/>
        <w:jc w:val="both"/>
      </w:pPr>
      <w:r>
        <w:t xml:space="preserve">El presente Convenio tendrá una vigencia que comprenderá, desde el día de su firma hasta el día que se hayan justificado todos y cada uno de los gastos objeto </w:t>
      </w:r>
      <w:proofErr w:type="gramStart"/>
      <w:r>
        <w:t>del mismo</w:t>
      </w:r>
      <w:proofErr w:type="gramEnd"/>
      <w:r>
        <w:t xml:space="preserve">, y en todo caso hasta el día 31 de diciembre de 2025. </w:t>
      </w:r>
    </w:p>
    <w:p w14:paraId="3228737C" w14:textId="77777777" w:rsidR="00044C33" w:rsidRDefault="00044C33" w:rsidP="00044C33">
      <w:pPr>
        <w:pStyle w:val="Default"/>
        <w:jc w:val="both"/>
      </w:pPr>
    </w:p>
    <w:p w14:paraId="54E33416" w14:textId="77777777" w:rsidR="00044C33" w:rsidRDefault="00044C33" w:rsidP="00044C33">
      <w:pPr>
        <w:pStyle w:val="Default"/>
        <w:jc w:val="both"/>
      </w:pPr>
      <w:r>
        <w:t>Decimotercera. Extinción del convenio.</w:t>
      </w:r>
    </w:p>
    <w:p w14:paraId="2B521A3E" w14:textId="77777777" w:rsidR="00044C33" w:rsidRDefault="00044C33" w:rsidP="00044C33">
      <w:pPr>
        <w:pStyle w:val="Default"/>
        <w:jc w:val="both"/>
      </w:pPr>
    </w:p>
    <w:p w14:paraId="07C585BB" w14:textId="77777777" w:rsidR="00044C33" w:rsidRDefault="00044C33" w:rsidP="00044C33">
      <w:pPr>
        <w:pStyle w:val="Default"/>
        <w:jc w:val="both"/>
      </w:pPr>
      <w:r>
        <w:t xml:space="preserve">Serán causas de extinción del presente convenio las que recoge el artículo 51 de </w:t>
      </w:r>
      <w:proofErr w:type="gramStart"/>
      <w:r>
        <w:t>la  Ley</w:t>
      </w:r>
      <w:proofErr w:type="gramEnd"/>
      <w:r>
        <w:t xml:space="preserve"> 40/2015, de 1 de octubre, de Régimen Jurídico del Sector Público. </w:t>
      </w:r>
    </w:p>
    <w:p w14:paraId="3FA81C2B" w14:textId="77777777" w:rsidR="00044C33" w:rsidRDefault="00044C33" w:rsidP="00044C33">
      <w:pPr>
        <w:pStyle w:val="Default"/>
        <w:jc w:val="both"/>
      </w:pPr>
      <w:r>
        <w:t xml:space="preserve">Décima segunda. Régimen jurídico. </w:t>
      </w:r>
    </w:p>
    <w:p w14:paraId="2F4D712B" w14:textId="77777777" w:rsidR="00044C33" w:rsidRDefault="00044C33" w:rsidP="00044C33">
      <w:pPr>
        <w:pStyle w:val="Default"/>
        <w:jc w:val="both"/>
      </w:pPr>
    </w:p>
    <w:p w14:paraId="48FB4667" w14:textId="646839B4" w:rsidR="00044C33" w:rsidRDefault="00044C33" w:rsidP="00044C33">
      <w:pPr>
        <w:pStyle w:val="Default"/>
        <w:jc w:val="both"/>
      </w:pPr>
      <w:r>
        <w:t xml:space="preserve">Para la comprobación de las subvenciones, su reintegro y, en su caso, las sanciones que correspondan imponer ante el incumplimiento de lo previsto en el presente Convenio se </w:t>
      </w:r>
      <w:r w:rsidR="00A700C1">
        <w:t>regirá</w:t>
      </w:r>
      <w:r w:rsidR="00AF13EB">
        <w:t>n</w:t>
      </w:r>
      <w:r>
        <w:t xml:space="preserve"> </w:t>
      </w:r>
      <w:r w:rsidR="00A700C1">
        <w:t>por</w:t>
      </w:r>
      <w:r>
        <w:t xml:space="preserve"> lo dispuesto en la normativa reguladora de las subvenciones públicas.</w:t>
      </w:r>
    </w:p>
    <w:p w14:paraId="6AC8B7B4" w14:textId="77777777" w:rsidR="00044C33" w:rsidRDefault="00044C33" w:rsidP="00044C33">
      <w:pPr>
        <w:pStyle w:val="Default"/>
        <w:jc w:val="center"/>
      </w:pPr>
    </w:p>
    <w:p w14:paraId="2ACEB128" w14:textId="77777777" w:rsidR="00305827" w:rsidRPr="0037779C" w:rsidRDefault="00305827" w:rsidP="0037779C">
      <w:pPr>
        <w:spacing w:after="120"/>
        <w:ind w:left="993" w:hanging="851"/>
        <w:rPr>
          <w:sz w:val="20"/>
          <w:szCs w:val="20"/>
        </w:rPr>
      </w:pPr>
    </w:p>
    <w:sectPr w:rsidR="00305827" w:rsidRPr="0037779C" w:rsidSect="0037779C">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CC81B" w14:textId="77777777" w:rsidR="003E5010" w:rsidRDefault="003E5010" w:rsidP="00C92D0E">
      <w:r>
        <w:separator/>
      </w:r>
    </w:p>
    <w:p w14:paraId="27F592F8" w14:textId="77777777" w:rsidR="003E5010" w:rsidRDefault="003E5010" w:rsidP="00C92D0E"/>
  </w:endnote>
  <w:endnote w:type="continuationSeparator" w:id="0">
    <w:p w14:paraId="0195B073" w14:textId="77777777" w:rsidR="003E5010" w:rsidRDefault="003E5010" w:rsidP="00C92D0E">
      <w:r>
        <w:continuationSeparator/>
      </w:r>
    </w:p>
    <w:p w14:paraId="669EEE3D" w14:textId="77777777" w:rsidR="003E5010" w:rsidRDefault="003E5010"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LT Std 65 Medium">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F6846" w14:textId="03D4FEC8" w:rsidR="009738DA" w:rsidRDefault="00044C33"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60288" behindDoc="1" locked="0" layoutInCell="1" allowOverlap="1" wp14:anchorId="7EDFB77C" wp14:editId="75316AA4">
          <wp:simplePos x="0" y="0"/>
          <wp:positionH relativeFrom="column">
            <wp:posOffset>2531745</wp:posOffset>
          </wp:positionH>
          <wp:positionV relativeFrom="paragraph">
            <wp:posOffset>-158750</wp:posOffset>
          </wp:positionV>
          <wp:extent cx="768350" cy="531495"/>
          <wp:effectExtent l="0" t="0" r="0" b="0"/>
          <wp:wrapNone/>
          <wp:docPr id="26"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CONO-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35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9738DA">
      <w:rPr>
        <w:sz w:val="14"/>
        <w:szCs w:val="16"/>
      </w:rPr>
      <w:tab/>
    </w:r>
  </w:p>
  <w:p w14:paraId="34701C59" w14:textId="77777777" w:rsidR="009738DA" w:rsidRDefault="009738DA" w:rsidP="003F6444">
    <w:pPr>
      <w:pStyle w:val="Piedepgina"/>
      <w:rPr>
        <w:sz w:val="14"/>
        <w:szCs w:val="16"/>
      </w:rPr>
    </w:pPr>
  </w:p>
  <w:p w14:paraId="4BFC50C8" w14:textId="77777777" w:rsidR="009738DA" w:rsidRDefault="009738DA" w:rsidP="003F6444">
    <w:pPr>
      <w:pStyle w:val="Piedepgina"/>
      <w:rPr>
        <w:sz w:val="14"/>
        <w:szCs w:val="16"/>
      </w:rPr>
    </w:pPr>
  </w:p>
  <w:p w14:paraId="29B3E951" w14:textId="44C220F9" w:rsidR="009738DA" w:rsidRDefault="00044C33" w:rsidP="003F6444">
    <w:pPr>
      <w:pStyle w:val="Piedepgina"/>
      <w:rPr>
        <w:sz w:val="14"/>
        <w:szCs w:val="16"/>
      </w:rPr>
    </w:pPr>
    <w:r>
      <w:rPr>
        <w:noProof/>
        <w:sz w:val="14"/>
        <w:szCs w:val="16"/>
      </w:rPr>
      <mc:AlternateContent>
        <mc:Choice Requires="wps">
          <w:drawing>
            <wp:anchor distT="0" distB="0" distL="114300" distR="114300" simplePos="0" relativeHeight="251659264" behindDoc="0" locked="0" layoutInCell="1" allowOverlap="1" wp14:anchorId="678F144B" wp14:editId="40F9A881">
              <wp:simplePos x="0" y="0"/>
              <wp:positionH relativeFrom="column">
                <wp:posOffset>339725</wp:posOffset>
              </wp:positionH>
              <wp:positionV relativeFrom="paragraph">
                <wp:posOffset>52070</wp:posOffset>
              </wp:positionV>
              <wp:extent cx="4821555" cy="386715"/>
              <wp:effectExtent l="0" t="4445" r="1270" b="0"/>
              <wp:wrapNone/>
              <wp:docPr id="9697155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194B64" w14:textId="45B6400F" w:rsidR="009738DA" w:rsidRDefault="009738DA" w:rsidP="00C3648D">
                          <w:pPr>
                            <w:rPr>
                              <w:color w:val="808080"/>
                              <w:sz w:val="14"/>
                            </w:rPr>
                          </w:pPr>
                          <w:r w:rsidRPr="00305827">
                            <w:rPr>
                              <w:color w:val="808080"/>
                              <w:sz w:val="14"/>
                            </w:rPr>
                            <w:t>Expte. nº 20</w:t>
                          </w:r>
                          <w:r>
                            <w:rPr>
                              <w:color w:val="808080"/>
                              <w:sz w:val="14"/>
                            </w:rPr>
                            <w:t>2</w:t>
                          </w:r>
                          <w:r w:rsidR="00044C33">
                            <w:rPr>
                              <w:color w:val="808080"/>
                              <w:sz w:val="14"/>
                            </w:rPr>
                            <w:t>5</w:t>
                          </w:r>
                          <w:r w:rsidR="002B70FB">
                            <w:rPr>
                              <w:color w:val="808080"/>
                              <w:sz w:val="14"/>
                            </w:rPr>
                            <w:t>/</w:t>
                          </w:r>
                          <w:r w:rsidR="00044C33">
                            <w:rPr>
                              <w:color w:val="808080"/>
                              <w:sz w:val="14"/>
                            </w:rPr>
                            <w:t>2385</w:t>
                          </w:r>
                          <w:r>
                            <w:rPr>
                              <w:color w:val="808080"/>
                              <w:sz w:val="14"/>
                            </w:rPr>
                            <w:t>.</w:t>
                          </w:r>
                        </w:p>
                        <w:p w14:paraId="716E47E4" w14:textId="77777777" w:rsidR="009738DA" w:rsidRPr="00305827" w:rsidRDefault="009738DA" w:rsidP="003F6444">
                          <w:pPr>
                            <w:rPr>
                              <w:color w:val="8080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8F144B"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7C194B64" w14:textId="45B6400F" w:rsidR="009738DA" w:rsidRDefault="009738DA" w:rsidP="00C3648D">
                    <w:pPr>
                      <w:rPr>
                        <w:color w:val="808080"/>
                        <w:sz w:val="14"/>
                      </w:rPr>
                    </w:pPr>
                    <w:r w:rsidRPr="00305827">
                      <w:rPr>
                        <w:color w:val="808080"/>
                        <w:sz w:val="14"/>
                      </w:rPr>
                      <w:t>Expte. nº 20</w:t>
                    </w:r>
                    <w:r>
                      <w:rPr>
                        <w:color w:val="808080"/>
                        <w:sz w:val="14"/>
                      </w:rPr>
                      <w:t>2</w:t>
                    </w:r>
                    <w:r w:rsidR="00044C33">
                      <w:rPr>
                        <w:color w:val="808080"/>
                        <w:sz w:val="14"/>
                      </w:rPr>
                      <w:t>5</w:t>
                    </w:r>
                    <w:r w:rsidR="002B70FB">
                      <w:rPr>
                        <w:color w:val="808080"/>
                        <w:sz w:val="14"/>
                      </w:rPr>
                      <w:t>/</w:t>
                    </w:r>
                    <w:r w:rsidR="00044C33">
                      <w:rPr>
                        <w:color w:val="808080"/>
                        <w:sz w:val="14"/>
                      </w:rPr>
                      <w:t>2385</w:t>
                    </w:r>
                    <w:r>
                      <w:rPr>
                        <w:color w:val="808080"/>
                        <w:sz w:val="14"/>
                      </w:rPr>
                      <w:t>.</w:t>
                    </w:r>
                  </w:p>
                  <w:p w14:paraId="716E47E4" w14:textId="77777777" w:rsidR="009738DA" w:rsidRPr="00305827" w:rsidRDefault="009738DA" w:rsidP="003F6444">
                    <w:pPr>
                      <w:rPr>
                        <w:color w:val="808080"/>
                        <w:sz w:val="14"/>
                      </w:rPr>
                    </w:pPr>
                  </w:p>
                </w:txbxContent>
              </v:textbox>
            </v:shape>
          </w:pict>
        </mc:Fallback>
      </mc:AlternateContent>
    </w:r>
  </w:p>
  <w:p w14:paraId="760A8809" w14:textId="77777777" w:rsidR="009738DA" w:rsidRDefault="009738DA" w:rsidP="003F6444">
    <w:pPr>
      <w:pStyle w:val="Piedepgina"/>
      <w:tabs>
        <w:tab w:val="clear" w:pos="8504"/>
        <w:tab w:val="right" w:pos="9072"/>
      </w:tabs>
      <w:rPr>
        <w:b/>
        <w:color w:val="8080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sz w:val="14"/>
        <w:szCs w:val="16"/>
      </w:rPr>
      <w:t xml:space="preserve">Página </w:t>
    </w:r>
    <w:r w:rsidRPr="000E2CD0">
      <w:rPr>
        <w:b/>
        <w:color w:val="808080"/>
        <w:sz w:val="14"/>
        <w:szCs w:val="16"/>
      </w:rPr>
      <w:fldChar w:fldCharType="begin"/>
    </w:r>
    <w:r w:rsidRPr="000E2CD0">
      <w:rPr>
        <w:b/>
        <w:color w:val="808080"/>
        <w:sz w:val="14"/>
        <w:szCs w:val="16"/>
      </w:rPr>
      <w:instrText>PAGE</w:instrText>
    </w:r>
    <w:r w:rsidRPr="000E2CD0">
      <w:rPr>
        <w:b/>
        <w:color w:val="808080"/>
        <w:sz w:val="14"/>
        <w:szCs w:val="16"/>
      </w:rPr>
      <w:fldChar w:fldCharType="separate"/>
    </w:r>
    <w:r w:rsidR="00E14A8A">
      <w:rPr>
        <w:b/>
        <w:noProof/>
        <w:color w:val="808080"/>
        <w:sz w:val="14"/>
        <w:szCs w:val="16"/>
      </w:rPr>
      <w:t>2</w:t>
    </w:r>
    <w:r w:rsidRPr="000E2CD0">
      <w:rPr>
        <w:b/>
        <w:color w:val="808080"/>
        <w:sz w:val="14"/>
        <w:szCs w:val="16"/>
      </w:rPr>
      <w:fldChar w:fldCharType="end"/>
    </w:r>
    <w:r w:rsidRPr="000E2CD0">
      <w:rPr>
        <w:color w:val="808080"/>
        <w:sz w:val="14"/>
        <w:szCs w:val="16"/>
      </w:rPr>
      <w:t xml:space="preserve"> de </w:t>
    </w:r>
    <w:r w:rsidRPr="000E2CD0">
      <w:rPr>
        <w:b/>
        <w:color w:val="808080"/>
        <w:sz w:val="14"/>
        <w:szCs w:val="16"/>
      </w:rPr>
      <w:fldChar w:fldCharType="begin"/>
    </w:r>
    <w:r w:rsidRPr="000E2CD0">
      <w:rPr>
        <w:b/>
        <w:color w:val="808080"/>
        <w:sz w:val="14"/>
        <w:szCs w:val="16"/>
      </w:rPr>
      <w:instrText>NUMPAGES</w:instrText>
    </w:r>
    <w:r w:rsidRPr="000E2CD0">
      <w:rPr>
        <w:b/>
        <w:color w:val="808080"/>
        <w:sz w:val="14"/>
        <w:szCs w:val="16"/>
      </w:rPr>
      <w:fldChar w:fldCharType="separate"/>
    </w:r>
    <w:r w:rsidR="00E14A8A">
      <w:rPr>
        <w:b/>
        <w:noProof/>
        <w:color w:val="808080"/>
        <w:sz w:val="14"/>
        <w:szCs w:val="16"/>
      </w:rPr>
      <w:t>2</w:t>
    </w:r>
    <w:r w:rsidRPr="000E2CD0">
      <w:rPr>
        <w:b/>
        <w:color w:val="808080"/>
        <w:sz w:val="14"/>
        <w:szCs w:val="16"/>
      </w:rPr>
      <w:fldChar w:fldCharType="end"/>
    </w:r>
  </w:p>
  <w:p w14:paraId="0D11C9A4" w14:textId="77777777" w:rsidR="009738DA" w:rsidRPr="00453FAE" w:rsidRDefault="009738DA" w:rsidP="003F6444">
    <w:pPr>
      <w:pStyle w:val="Piedepgina"/>
      <w:rPr>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63E9B" w14:textId="28C07FE4" w:rsidR="009738DA" w:rsidRDefault="00044C33" w:rsidP="00C92D0E">
    <w:pPr>
      <w:pStyle w:val="Piedepgina"/>
      <w:rPr>
        <w:sz w:val="14"/>
        <w:szCs w:val="16"/>
      </w:rPr>
    </w:pPr>
    <w:r>
      <w:rPr>
        <w:noProof/>
        <w:sz w:val="14"/>
        <w:szCs w:val="16"/>
      </w:rPr>
      <w:drawing>
        <wp:anchor distT="0" distB="0" distL="114300" distR="114300" simplePos="0" relativeHeight="251655168" behindDoc="1" locked="0" layoutInCell="1" allowOverlap="1" wp14:anchorId="25C9E1B1" wp14:editId="4AE405D4">
          <wp:simplePos x="0" y="0"/>
          <wp:positionH relativeFrom="column">
            <wp:posOffset>2329180</wp:posOffset>
          </wp:positionH>
          <wp:positionV relativeFrom="paragraph">
            <wp:posOffset>-181610</wp:posOffset>
          </wp:positionV>
          <wp:extent cx="895350" cy="534035"/>
          <wp:effectExtent l="0" t="0" r="0" b="0"/>
          <wp:wrapNone/>
          <wp:docPr id="25"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CONO-Color.jpg"/>
                  <pic:cNvPicPr>
                    <a:picLocks noChangeAspect="1" noChangeArrowheads="1"/>
                  </pic:cNvPicPr>
                </pic:nvPicPr>
                <pic:blipFill>
                  <a:blip r:embed="rId1">
                    <a:extLst>
                      <a:ext uri="{28A0092B-C50C-407E-A947-70E740481C1C}">
                        <a14:useLocalDpi xmlns:a14="http://schemas.microsoft.com/office/drawing/2010/main" val="0"/>
                      </a:ext>
                    </a:extLst>
                  </a:blip>
                  <a:srcRect l="27133" t="11398" r="26364" b="24361"/>
                  <a:stretch>
                    <a:fillRect/>
                  </a:stretch>
                </pic:blipFill>
                <pic:spPr bwMode="auto">
                  <a:xfrm>
                    <a:off x="0" y="0"/>
                    <a:ext cx="895350" cy="534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0CB9CE" w14:textId="77777777" w:rsidR="009738DA" w:rsidRDefault="009738DA" w:rsidP="00C92D0E">
    <w:pPr>
      <w:pStyle w:val="Piedepgina"/>
      <w:rPr>
        <w:sz w:val="14"/>
        <w:szCs w:val="16"/>
      </w:rPr>
    </w:pPr>
  </w:p>
  <w:p w14:paraId="0940EECD" w14:textId="77777777" w:rsidR="009738DA" w:rsidRDefault="009738DA" w:rsidP="00C92D0E">
    <w:pPr>
      <w:pStyle w:val="Piedepgina"/>
      <w:rPr>
        <w:sz w:val="14"/>
        <w:szCs w:val="16"/>
      </w:rPr>
    </w:pPr>
  </w:p>
  <w:p w14:paraId="1B15F595" w14:textId="7176217E" w:rsidR="009738DA" w:rsidRDefault="00044C33" w:rsidP="00C92D0E">
    <w:pPr>
      <w:pStyle w:val="Piedepgina"/>
      <w:rPr>
        <w:sz w:val="14"/>
        <w:szCs w:val="16"/>
      </w:rPr>
    </w:pPr>
    <w:r>
      <w:rPr>
        <w:noProof/>
        <w:sz w:val="14"/>
        <w:szCs w:val="16"/>
      </w:rPr>
      <mc:AlternateContent>
        <mc:Choice Requires="wps">
          <w:drawing>
            <wp:anchor distT="0" distB="0" distL="114300" distR="114300" simplePos="0" relativeHeight="251658240" behindDoc="0" locked="0" layoutInCell="1" allowOverlap="1" wp14:anchorId="4CE41113" wp14:editId="5C9C40FD">
              <wp:simplePos x="0" y="0"/>
              <wp:positionH relativeFrom="column">
                <wp:posOffset>339725</wp:posOffset>
              </wp:positionH>
              <wp:positionV relativeFrom="paragraph">
                <wp:posOffset>52070</wp:posOffset>
              </wp:positionV>
              <wp:extent cx="4821555" cy="455930"/>
              <wp:effectExtent l="0" t="4445" r="1270" b="0"/>
              <wp:wrapNone/>
              <wp:docPr id="40096868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ADD29" w14:textId="77777777" w:rsidR="009738DA" w:rsidRDefault="009738DA" w:rsidP="000E2CD0">
                          <w:pPr>
                            <w:pStyle w:val="Cita"/>
                            <w:jc w:val="left"/>
                          </w:pPr>
                          <w:r w:rsidRPr="000E2CD0">
                            <w:rPr>
                              <w:rStyle w:val="Textodelmarcadordeposicin"/>
                              <w:sz w:val="14"/>
                              <w:szCs w:val="14"/>
                            </w:rPr>
                            <w:t>[Título]</w:t>
                          </w:r>
                        </w:p>
                        <w:p w14:paraId="68735F42" w14:textId="77777777" w:rsidR="009738DA" w:rsidRPr="000E2CD0" w:rsidRDefault="009738DA" w:rsidP="000E2CD0">
                          <w:r w:rsidRPr="00305827">
                            <w:rPr>
                              <w:rStyle w:val="Textodelmarcadordeposicin"/>
                              <w:rFonts w:eastAsia="Calibri"/>
                              <w:sz w:val="14"/>
                              <w:szCs w:val="14"/>
                            </w:rPr>
                            <w:t>[Asunto]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E41113"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552ADD29" w14:textId="77777777" w:rsidR="009738DA" w:rsidRDefault="009738DA" w:rsidP="000E2CD0">
                    <w:pPr>
                      <w:pStyle w:val="Cita"/>
                      <w:jc w:val="left"/>
                    </w:pPr>
                    <w:r w:rsidRPr="000E2CD0">
                      <w:rPr>
                        <w:rStyle w:val="Textodelmarcadordeposicin"/>
                        <w:sz w:val="14"/>
                        <w:szCs w:val="14"/>
                      </w:rPr>
                      <w:t>[Título]</w:t>
                    </w:r>
                  </w:p>
                  <w:p w14:paraId="68735F42" w14:textId="77777777" w:rsidR="009738DA" w:rsidRPr="000E2CD0" w:rsidRDefault="009738DA" w:rsidP="000E2CD0">
                    <w:r w:rsidRPr="00305827">
                      <w:rPr>
                        <w:rStyle w:val="Textodelmarcadordeposicin"/>
                        <w:rFonts w:eastAsia="Calibri"/>
                        <w:sz w:val="14"/>
                        <w:szCs w:val="14"/>
                      </w:rPr>
                      <w:t>[Asunto]</w:t>
                    </w:r>
                  </w:p>
                </w:txbxContent>
              </v:textbox>
            </v:shape>
          </w:pict>
        </mc:Fallback>
      </mc:AlternateContent>
    </w:r>
  </w:p>
  <w:p w14:paraId="347B1711" w14:textId="77777777" w:rsidR="009738DA" w:rsidRDefault="009738DA" w:rsidP="003F6444">
    <w:pPr>
      <w:pStyle w:val="Piedepgina"/>
      <w:tabs>
        <w:tab w:val="clear" w:pos="8504"/>
        <w:tab w:val="right" w:pos="9072"/>
      </w:tabs>
      <w:rPr>
        <w:b/>
        <w:color w:val="8080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sz w:val="14"/>
        <w:szCs w:val="16"/>
      </w:rPr>
      <w:t xml:space="preserve">Página </w:t>
    </w:r>
    <w:r w:rsidRPr="000E2CD0">
      <w:rPr>
        <w:b/>
        <w:color w:val="808080"/>
        <w:sz w:val="14"/>
        <w:szCs w:val="16"/>
      </w:rPr>
      <w:fldChar w:fldCharType="begin"/>
    </w:r>
    <w:r w:rsidRPr="000E2CD0">
      <w:rPr>
        <w:b/>
        <w:color w:val="808080"/>
        <w:sz w:val="14"/>
        <w:szCs w:val="16"/>
      </w:rPr>
      <w:instrText>PAGE</w:instrText>
    </w:r>
    <w:r w:rsidRPr="000E2CD0">
      <w:rPr>
        <w:b/>
        <w:color w:val="808080"/>
        <w:sz w:val="14"/>
        <w:szCs w:val="16"/>
      </w:rPr>
      <w:fldChar w:fldCharType="separate"/>
    </w:r>
    <w:r>
      <w:rPr>
        <w:b/>
        <w:noProof/>
        <w:color w:val="808080"/>
        <w:sz w:val="14"/>
        <w:szCs w:val="16"/>
      </w:rPr>
      <w:t>1</w:t>
    </w:r>
    <w:r w:rsidRPr="000E2CD0">
      <w:rPr>
        <w:b/>
        <w:color w:val="808080"/>
        <w:sz w:val="14"/>
        <w:szCs w:val="16"/>
      </w:rPr>
      <w:fldChar w:fldCharType="end"/>
    </w:r>
    <w:r w:rsidRPr="000E2CD0">
      <w:rPr>
        <w:color w:val="808080"/>
        <w:sz w:val="14"/>
        <w:szCs w:val="16"/>
      </w:rPr>
      <w:t xml:space="preserve"> de </w:t>
    </w:r>
    <w:r w:rsidRPr="000E2CD0">
      <w:rPr>
        <w:b/>
        <w:color w:val="808080"/>
        <w:sz w:val="14"/>
        <w:szCs w:val="16"/>
      </w:rPr>
      <w:fldChar w:fldCharType="begin"/>
    </w:r>
    <w:r w:rsidRPr="000E2CD0">
      <w:rPr>
        <w:b/>
        <w:color w:val="808080"/>
        <w:sz w:val="14"/>
        <w:szCs w:val="16"/>
      </w:rPr>
      <w:instrText>NUMPAGES</w:instrText>
    </w:r>
    <w:r w:rsidRPr="000E2CD0">
      <w:rPr>
        <w:b/>
        <w:color w:val="808080"/>
        <w:sz w:val="14"/>
        <w:szCs w:val="16"/>
      </w:rPr>
      <w:fldChar w:fldCharType="separate"/>
    </w:r>
    <w:r w:rsidR="00E14A8A">
      <w:rPr>
        <w:b/>
        <w:noProof/>
        <w:color w:val="808080"/>
        <w:sz w:val="14"/>
        <w:szCs w:val="16"/>
      </w:rPr>
      <w:t>2</w:t>
    </w:r>
    <w:r w:rsidRPr="000E2CD0">
      <w:rPr>
        <w:b/>
        <w:color w:val="808080"/>
        <w:sz w:val="14"/>
        <w:szCs w:val="16"/>
      </w:rPr>
      <w:fldChar w:fldCharType="end"/>
    </w:r>
  </w:p>
  <w:p w14:paraId="7130BB05" w14:textId="77777777" w:rsidR="009738DA" w:rsidRPr="000E2CD0" w:rsidRDefault="009738DA" w:rsidP="000E2CD0">
    <w:pPr>
      <w:pStyle w:val="Piedepgina"/>
      <w:rPr>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F59E3" w14:textId="77777777" w:rsidR="003E5010" w:rsidRDefault="003E5010" w:rsidP="00C92D0E">
      <w:r>
        <w:separator/>
      </w:r>
    </w:p>
    <w:p w14:paraId="27D7FCFC" w14:textId="77777777" w:rsidR="003E5010" w:rsidRDefault="003E5010" w:rsidP="00C92D0E"/>
  </w:footnote>
  <w:footnote w:type="continuationSeparator" w:id="0">
    <w:p w14:paraId="3C3D93E3" w14:textId="77777777" w:rsidR="003E5010" w:rsidRDefault="003E5010" w:rsidP="00C92D0E">
      <w:r>
        <w:continuationSeparator/>
      </w:r>
    </w:p>
    <w:p w14:paraId="215F4545" w14:textId="77777777" w:rsidR="003E5010" w:rsidRDefault="003E5010"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9982" w14:textId="77777777" w:rsidR="009738DA" w:rsidRDefault="009738DA" w:rsidP="00453FAE">
    <w:pPr>
      <w:pStyle w:val="Encabezado"/>
      <w:jc w:val="center"/>
      <w:rPr>
        <w:noProof/>
      </w:rPr>
    </w:pPr>
  </w:p>
  <w:p w14:paraId="199BD4CA" w14:textId="28EDC2E3" w:rsidR="009738DA" w:rsidRDefault="00044C33" w:rsidP="00453FAE">
    <w:pPr>
      <w:pStyle w:val="Encabezado"/>
      <w:tabs>
        <w:tab w:val="clear" w:pos="4252"/>
        <w:tab w:val="center" w:pos="4536"/>
      </w:tabs>
      <w:jc w:val="center"/>
    </w:pPr>
    <w:r w:rsidRPr="00E95C58">
      <w:rPr>
        <w:noProof/>
      </w:rPr>
      <w:drawing>
        <wp:inline distT="0" distB="0" distL="0" distR="0" wp14:anchorId="6164D046" wp14:editId="3254B8FD">
          <wp:extent cx="2183130" cy="1553845"/>
          <wp:effectExtent l="0" t="0" r="0"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3130" cy="1553845"/>
                  </a:xfrm>
                  <a:prstGeom prst="rect">
                    <a:avLst/>
                  </a:prstGeom>
                  <a:noFill/>
                  <a:ln>
                    <a:noFill/>
                  </a:ln>
                </pic:spPr>
              </pic:pic>
            </a:graphicData>
          </a:graphic>
        </wp:inline>
      </w:drawing>
    </w:r>
    <w:r>
      <w:rPr>
        <w:noProof/>
      </w:rPr>
      <mc:AlternateContent>
        <mc:Choice Requires="wps">
          <w:drawing>
            <wp:anchor distT="0" distB="0" distL="114300" distR="114300" simplePos="0" relativeHeight="251656192" behindDoc="0" locked="0" layoutInCell="1" allowOverlap="1" wp14:anchorId="7396E518" wp14:editId="672C48B2">
              <wp:simplePos x="0" y="0"/>
              <wp:positionH relativeFrom="column">
                <wp:posOffset>-993140</wp:posOffset>
              </wp:positionH>
              <wp:positionV relativeFrom="paragraph">
                <wp:posOffset>1442720</wp:posOffset>
              </wp:positionV>
              <wp:extent cx="507365" cy="8176260"/>
              <wp:effectExtent l="0" t="4445" r="0" b="1270"/>
              <wp:wrapNone/>
              <wp:docPr id="207558249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6FF492" w14:textId="77777777" w:rsidR="009738DA" w:rsidRDefault="009738DA"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60669BE" w14:textId="77777777" w:rsidR="009738DA" w:rsidRPr="004259A9" w:rsidRDefault="009738DA"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F137CA9" w14:textId="77777777" w:rsidR="009738DA" w:rsidRPr="00AA64CD" w:rsidRDefault="009738DA"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96E518"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646FF492" w14:textId="77777777" w:rsidR="009738DA" w:rsidRDefault="009738DA"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60669BE" w14:textId="77777777" w:rsidR="009738DA" w:rsidRPr="004259A9" w:rsidRDefault="009738DA"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F137CA9" w14:textId="77777777" w:rsidR="009738DA" w:rsidRPr="00AA64CD" w:rsidRDefault="009738DA"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DDFF5" w14:textId="77777777" w:rsidR="009738DA" w:rsidRDefault="009738DA" w:rsidP="00C92D0E">
    <w:pPr>
      <w:pStyle w:val="Encabezado"/>
    </w:pPr>
    <w:r>
      <w:tab/>
    </w:r>
  </w:p>
  <w:p w14:paraId="00E5B138" w14:textId="7F44AE9E" w:rsidR="009738DA" w:rsidRDefault="00044C33" w:rsidP="00C92D0E">
    <w:pPr>
      <w:pStyle w:val="Encabezado"/>
    </w:pPr>
    <w:r>
      <w:rPr>
        <w:noProof/>
      </w:rPr>
      <mc:AlternateContent>
        <mc:Choice Requires="wps">
          <w:drawing>
            <wp:anchor distT="0" distB="0" distL="114300" distR="114300" simplePos="0" relativeHeight="251657216" behindDoc="0" locked="0" layoutInCell="1" allowOverlap="1" wp14:anchorId="770A7203" wp14:editId="4DC7A653">
              <wp:simplePos x="0" y="0"/>
              <wp:positionH relativeFrom="column">
                <wp:posOffset>-995045</wp:posOffset>
              </wp:positionH>
              <wp:positionV relativeFrom="paragraph">
                <wp:posOffset>1470660</wp:posOffset>
              </wp:positionV>
              <wp:extent cx="507365" cy="8176260"/>
              <wp:effectExtent l="0" t="3810" r="1905" b="1905"/>
              <wp:wrapNone/>
              <wp:docPr id="16235176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2EF2B0" w14:textId="77777777" w:rsidR="009738DA" w:rsidRDefault="009738DA"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D213696" w14:textId="77777777" w:rsidR="009738DA" w:rsidRPr="004259A9" w:rsidRDefault="009738DA"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3E37DAA8" w14:textId="77777777" w:rsidR="009738DA" w:rsidRPr="00AA64CD" w:rsidRDefault="009738DA"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0A7203"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6D2EF2B0" w14:textId="77777777" w:rsidR="009738DA" w:rsidRDefault="009738DA"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D213696" w14:textId="77777777" w:rsidR="009738DA" w:rsidRPr="004259A9" w:rsidRDefault="009738DA"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3E37DAA8" w14:textId="77777777" w:rsidR="009738DA" w:rsidRPr="00AA64CD" w:rsidRDefault="009738DA" w:rsidP="00C92D0E">
                    <w:pPr>
                      <w:pStyle w:val="Cita"/>
                    </w:pPr>
                  </w:p>
                </w:txbxContent>
              </v:textbox>
            </v:shape>
          </w:pict>
        </mc:Fallback>
      </mc:AlternateContent>
    </w:r>
    <w:r w:rsidR="009738DA">
      <w:tab/>
    </w:r>
    <w:r w:rsidRPr="00E95C58">
      <w:rPr>
        <w:noProof/>
      </w:rPr>
      <w:drawing>
        <wp:inline distT="0" distB="0" distL="0" distR="0" wp14:anchorId="66C4C517" wp14:editId="4E6FD9D2">
          <wp:extent cx="2183130" cy="1553845"/>
          <wp:effectExtent l="0" t="0" r="0" b="0"/>
          <wp:docPr id="2"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3130" cy="15538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19"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0B04EBE"/>
    <w:multiLevelType w:val="multilevel"/>
    <w:tmpl w:val="8612C32C"/>
    <w:numStyleLink w:val="EstiloConvietas14pt"/>
  </w:abstractNum>
  <w:abstractNum w:abstractNumId="32"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21496117">
    <w:abstractNumId w:val="0"/>
    <w:lvlOverride w:ilvl="0">
      <w:lvl w:ilvl="0">
        <w:start w:val="1"/>
        <w:numFmt w:val="bullet"/>
        <w:lvlText w:val="%1"/>
        <w:legacy w:legacy="1" w:legacySpace="0" w:legacyIndent="283"/>
        <w:lvlJc w:val="left"/>
        <w:rPr>
          <w:rFonts w:ascii="Symbol" w:hAnsi="Symbol" w:hint="default"/>
        </w:rPr>
      </w:lvl>
    </w:lvlOverride>
  </w:num>
  <w:num w:numId="2" w16cid:durableId="1848131395">
    <w:abstractNumId w:val="18"/>
  </w:num>
  <w:num w:numId="3" w16cid:durableId="716779754">
    <w:abstractNumId w:val="18"/>
    <w:lvlOverride w:ilvl="0">
      <w:startOverride w:val="1"/>
    </w:lvlOverride>
  </w:num>
  <w:num w:numId="4" w16cid:durableId="883059190">
    <w:abstractNumId w:val="1"/>
  </w:num>
  <w:num w:numId="5" w16cid:durableId="1461411288">
    <w:abstractNumId w:val="35"/>
  </w:num>
  <w:num w:numId="6" w16cid:durableId="1987930363">
    <w:abstractNumId w:val="8"/>
  </w:num>
  <w:num w:numId="7" w16cid:durableId="556209809">
    <w:abstractNumId w:val="31"/>
  </w:num>
  <w:num w:numId="8" w16cid:durableId="1999920186">
    <w:abstractNumId w:val="28"/>
  </w:num>
  <w:num w:numId="9" w16cid:durableId="1717660388">
    <w:abstractNumId w:val="5"/>
  </w:num>
  <w:num w:numId="10" w16cid:durableId="2061592761">
    <w:abstractNumId w:val="7"/>
  </w:num>
  <w:num w:numId="11" w16cid:durableId="1253902531">
    <w:abstractNumId w:val="15"/>
  </w:num>
  <w:num w:numId="12" w16cid:durableId="1440951521">
    <w:abstractNumId w:val="27"/>
  </w:num>
  <w:num w:numId="13" w16cid:durableId="2041316297">
    <w:abstractNumId w:val="22"/>
  </w:num>
  <w:num w:numId="14" w16cid:durableId="1585607687">
    <w:abstractNumId w:val="23"/>
  </w:num>
  <w:num w:numId="15" w16cid:durableId="2028018808">
    <w:abstractNumId w:val="32"/>
  </w:num>
  <w:num w:numId="16" w16cid:durableId="1867326455">
    <w:abstractNumId w:val="11"/>
  </w:num>
  <w:num w:numId="17" w16cid:durableId="1636984960">
    <w:abstractNumId w:val="21"/>
  </w:num>
  <w:num w:numId="18" w16cid:durableId="1212039731">
    <w:abstractNumId w:val="36"/>
  </w:num>
  <w:num w:numId="19" w16cid:durableId="1824926781">
    <w:abstractNumId w:val="30"/>
  </w:num>
  <w:num w:numId="20" w16cid:durableId="1226335469">
    <w:abstractNumId w:val="33"/>
  </w:num>
  <w:num w:numId="21" w16cid:durableId="710306465">
    <w:abstractNumId w:val="10"/>
  </w:num>
  <w:num w:numId="22" w16cid:durableId="2059628190">
    <w:abstractNumId w:val="24"/>
  </w:num>
  <w:num w:numId="23" w16cid:durableId="1894727134">
    <w:abstractNumId w:val="26"/>
  </w:num>
  <w:num w:numId="24" w16cid:durableId="995574422">
    <w:abstractNumId w:val="14"/>
  </w:num>
  <w:num w:numId="25" w16cid:durableId="710036053">
    <w:abstractNumId w:val="13"/>
  </w:num>
  <w:num w:numId="26" w16cid:durableId="1659193707">
    <w:abstractNumId w:val="9"/>
  </w:num>
  <w:num w:numId="27" w16cid:durableId="1058282492">
    <w:abstractNumId w:val="3"/>
  </w:num>
  <w:num w:numId="28" w16cid:durableId="1175337237">
    <w:abstractNumId w:val="20"/>
  </w:num>
  <w:num w:numId="29" w16cid:durableId="550074580">
    <w:abstractNumId w:val="12"/>
  </w:num>
  <w:num w:numId="30" w16cid:durableId="909847420">
    <w:abstractNumId w:val="16"/>
  </w:num>
  <w:num w:numId="31" w16cid:durableId="1590188403">
    <w:abstractNumId w:val="6"/>
  </w:num>
  <w:num w:numId="32" w16cid:durableId="1339236038">
    <w:abstractNumId w:val="2"/>
  </w:num>
  <w:num w:numId="33" w16cid:durableId="1197546020">
    <w:abstractNumId w:val="29"/>
  </w:num>
  <w:num w:numId="34" w16cid:durableId="110636528">
    <w:abstractNumId w:val="17"/>
  </w:num>
  <w:num w:numId="35" w16cid:durableId="78719438">
    <w:abstractNumId w:val="19"/>
  </w:num>
  <w:num w:numId="36" w16cid:durableId="2063021406">
    <w:abstractNumId w:val="34"/>
  </w:num>
  <w:num w:numId="37" w16cid:durableId="56631550">
    <w:abstractNumId w:val="4"/>
  </w:num>
  <w:num w:numId="38" w16cid:durableId="182265036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B3"/>
    <w:rsid w:val="0000186B"/>
    <w:rsid w:val="00021F84"/>
    <w:rsid w:val="00044C33"/>
    <w:rsid w:val="00073A47"/>
    <w:rsid w:val="000A0517"/>
    <w:rsid w:val="000C39EE"/>
    <w:rsid w:val="000D1BD3"/>
    <w:rsid w:val="000D2F6B"/>
    <w:rsid w:val="000E2CD0"/>
    <w:rsid w:val="00100E5B"/>
    <w:rsid w:val="001041E4"/>
    <w:rsid w:val="001049DD"/>
    <w:rsid w:val="00124C74"/>
    <w:rsid w:val="00127D36"/>
    <w:rsid w:val="00167803"/>
    <w:rsid w:val="001815AB"/>
    <w:rsid w:val="00191E80"/>
    <w:rsid w:val="00191EDB"/>
    <w:rsid w:val="0019797B"/>
    <w:rsid w:val="001C2396"/>
    <w:rsid w:val="001D47D3"/>
    <w:rsid w:val="001D5EA8"/>
    <w:rsid w:val="001F551C"/>
    <w:rsid w:val="001F6126"/>
    <w:rsid w:val="00204488"/>
    <w:rsid w:val="00215E0B"/>
    <w:rsid w:val="00221B98"/>
    <w:rsid w:val="00254F13"/>
    <w:rsid w:val="00255093"/>
    <w:rsid w:val="00261E25"/>
    <w:rsid w:val="00277F64"/>
    <w:rsid w:val="002A02AF"/>
    <w:rsid w:val="002B70FB"/>
    <w:rsid w:val="0030372B"/>
    <w:rsid w:val="00305827"/>
    <w:rsid w:val="003274CD"/>
    <w:rsid w:val="0033364F"/>
    <w:rsid w:val="00365728"/>
    <w:rsid w:val="003714AD"/>
    <w:rsid w:val="0037779C"/>
    <w:rsid w:val="003B18BE"/>
    <w:rsid w:val="003B1972"/>
    <w:rsid w:val="003B4D3F"/>
    <w:rsid w:val="003E5010"/>
    <w:rsid w:val="003F07B0"/>
    <w:rsid w:val="003F6444"/>
    <w:rsid w:val="004006DC"/>
    <w:rsid w:val="004104E6"/>
    <w:rsid w:val="00415D01"/>
    <w:rsid w:val="004259A9"/>
    <w:rsid w:val="0043297C"/>
    <w:rsid w:val="00453FAE"/>
    <w:rsid w:val="004654B5"/>
    <w:rsid w:val="0047470B"/>
    <w:rsid w:val="004E25CD"/>
    <w:rsid w:val="004F1317"/>
    <w:rsid w:val="005326AB"/>
    <w:rsid w:val="00537923"/>
    <w:rsid w:val="005426ED"/>
    <w:rsid w:val="00546E93"/>
    <w:rsid w:val="005664D6"/>
    <w:rsid w:val="0056782E"/>
    <w:rsid w:val="00581C39"/>
    <w:rsid w:val="005827E0"/>
    <w:rsid w:val="005867E8"/>
    <w:rsid w:val="00586C8E"/>
    <w:rsid w:val="0059091D"/>
    <w:rsid w:val="005915C1"/>
    <w:rsid w:val="005D2B13"/>
    <w:rsid w:val="005D6ECD"/>
    <w:rsid w:val="00604E1D"/>
    <w:rsid w:val="0061239D"/>
    <w:rsid w:val="0061654B"/>
    <w:rsid w:val="00623E9B"/>
    <w:rsid w:val="006430A1"/>
    <w:rsid w:val="0064633B"/>
    <w:rsid w:val="00653FB3"/>
    <w:rsid w:val="00663CF1"/>
    <w:rsid w:val="00681104"/>
    <w:rsid w:val="006840A6"/>
    <w:rsid w:val="00684354"/>
    <w:rsid w:val="006907AB"/>
    <w:rsid w:val="006B4251"/>
    <w:rsid w:val="006B529F"/>
    <w:rsid w:val="006D4385"/>
    <w:rsid w:val="006D62FE"/>
    <w:rsid w:val="00726382"/>
    <w:rsid w:val="00742038"/>
    <w:rsid w:val="00754F7C"/>
    <w:rsid w:val="007553A0"/>
    <w:rsid w:val="00791DA6"/>
    <w:rsid w:val="00797975"/>
    <w:rsid w:val="007A55DC"/>
    <w:rsid w:val="007B172D"/>
    <w:rsid w:val="007B6EA7"/>
    <w:rsid w:val="007F0B38"/>
    <w:rsid w:val="008066CB"/>
    <w:rsid w:val="00823A96"/>
    <w:rsid w:val="00827374"/>
    <w:rsid w:val="008341B0"/>
    <w:rsid w:val="008763A2"/>
    <w:rsid w:val="00881978"/>
    <w:rsid w:val="00884DB3"/>
    <w:rsid w:val="00893FCA"/>
    <w:rsid w:val="008942AF"/>
    <w:rsid w:val="008A0F1F"/>
    <w:rsid w:val="008A2B71"/>
    <w:rsid w:val="008A3553"/>
    <w:rsid w:val="008D0474"/>
    <w:rsid w:val="00930F74"/>
    <w:rsid w:val="00933BAE"/>
    <w:rsid w:val="00950855"/>
    <w:rsid w:val="009529BD"/>
    <w:rsid w:val="009738DA"/>
    <w:rsid w:val="00973C4C"/>
    <w:rsid w:val="00976367"/>
    <w:rsid w:val="00995534"/>
    <w:rsid w:val="009A03F0"/>
    <w:rsid w:val="009C3F14"/>
    <w:rsid w:val="009D49F7"/>
    <w:rsid w:val="00A11B3F"/>
    <w:rsid w:val="00A11E83"/>
    <w:rsid w:val="00A21290"/>
    <w:rsid w:val="00A23F02"/>
    <w:rsid w:val="00A36BA2"/>
    <w:rsid w:val="00A700C1"/>
    <w:rsid w:val="00A75C0A"/>
    <w:rsid w:val="00A93E22"/>
    <w:rsid w:val="00AC53FE"/>
    <w:rsid w:val="00AC7A38"/>
    <w:rsid w:val="00AF13EB"/>
    <w:rsid w:val="00AF5D34"/>
    <w:rsid w:val="00B04B89"/>
    <w:rsid w:val="00B16C0C"/>
    <w:rsid w:val="00B34DA9"/>
    <w:rsid w:val="00B436F8"/>
    <w:rsid w:val="00B4383C"/>
    <w:rsid w:val="00B5193C"/>
    <w:rsid w:val="00B6340C"/>
    <w:rsid w:val="00B66331"/>
    <w:rsid w:val="00B72F54"/>
    <w:rsid w:val="00B77A04"/>
    <w:rsid w:val="00B809E9"/>
    <w:rsid w:val="00BA2223"/>
    <w:rsid w:val="00BB05D2"/>
    <w:rsid w:val="00BB1E32"/>
    <w:rsid w:val="00BB79E8"/>
    <w:rsid w:val="00BD258A"/>
    <w:rsid w:val="00BD5972"/>
    <w:rsid w:val="00BE2F41"/>
    <w:rsid w:val="00BE5053"/>
    <w:rsid w:val="00C028CE"/>
    <w:rsid w:val="00C102E3"/>
    <w:rsid w:val="00C15D1A"/>
    <w:rsid w:val="00C16CA7"/>
    <w:rsid w:val="00C3648D"/>
    <w:rsid w:val="00C5051B"/>
    <w:rsid w:val="00C5737D"/>
    <w:rsid w:val="00C6310B"/>
    <w:rsid w:val="00C6362C"/>
    <w:rsid w:val="00C8196C"/>
    <w:rsid w:val="00C9021D"/>
    <w:rsid w:val="00C92D0E"/>
    <w:rsid w:val="00C96B46"/>
    <w:rsid w:val="00CA49F1"/>
    <w:rsid w:val="00CA679F"/>
    <w:rsid w:val="00CD3791"/>
    <w:rsid w:val="00CE1174"/>
    <w:rsid w:val="00D15B82"/>
    <w:rsid w:val="00D166C6"/>
    <w:rsid w:val="00D55A9B"/>
    <w:rsid w:val="00D841FB"/>
    <w:rsid w:val="00D91FF6"/>
    <w:rsid w:val="00D92711"/>
    <w:rsid w:val="00DE19CD"/>
    <w:rsid w:val="00DF04DC"/>
    <w:rsid w:val="00E14A8A"/>
    <w:rsid w:val="00E22AA9"/>
    <w:rsid w:val="00E43B83"/>
    <w:rsid w:val="00E95E88"/>
    <w:rsid w:val="00EB4AD7"/>
    <w:rsid w:val="00EB585B"/>
    <w:rsid w:val="00EE6ED4"/>
    <w:rsid w:val="00EF2D8A"/>
    <w:rsid w:val="00F301BB"/>
    <w:rsid w:val="00F5726D"/>
    <w:rsid w:val="00F63F1B"/>
    <w:rsid w:val="00F8461D"/>
    <w:rsid w:val="00F97D34"/>
    <w:rsid w:val="00FA08DE"/>
    <w:rsid w:val="00FA3C8F"/>
    <w:rsid w:val="00FB5523"/>
    <w:rsid w:val="00FF5B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6AD0C"/>
  <w15:chartTrackingRefBased/>
  <w15:docId w15:val="{D6AE05FB-066B-4253-BEFA-C440BEB3B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827"/>
    <w:pPr>
      <w:jc w:val="both"/>
    </w:pPr>
    <w:rPr>
      <w:rFonts w:ascii="Arial" w:eastAsia="Times New Roman" w:hAnsi="Arial"/>
      <w:sz w:val="24"/>
      <w:szCs w:val="24"/>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rPr>
      <w:rFonts w:ascii="Avenir LT Std 65 Medium" w:hAnsi="Avenir LT Std 65 Medium"/>
      <w:color w:val="808080"/>
      <w:sz w:val="18"/>
    </w:r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paragraph" w:styleId="Ttulo8">
    <w:name w:val="heading 8"/>
    <w:basedOn w:val="Normal"/>
    <w:next w:val="Normal"/>
    <w:link w:val="Ttulo8Car"/>
    <w:semiHidden/>
    <w:unhideWhenUsed/>
    <w:qFormat/>
    <w:rsid w:val="00305827"/>
    <w:pPr>
      <w:keepNext/>
      <w:keepLines/>
      <w:spacing w:before="200"/>
      <w:outlineLvl w:val="7"/>
    </w:pPr>
    <w:rPr>
      <w:rFonts w:ascii="Cambria" w:hAnsi="Cambria"/>
      <w:color w:val="404040"/>
      <w:sz w:val="20"/>
      <w:szCs w:val="20"/>
      <w:lang w:val="x-none"/>
    </w:rPr>
  </w:style>
  <w:style w:type="paragraph" w:styleId="Ttulo9">
    <w:name w:val="heading 9"/>
    <w:basedOn w:val="Normal"/>
    <w:next w:val="Normal"/>
    <w:link w:val="Ttulo9Car"/>
    <w:unhideWhenUsed/>
    <w:qFormat/>
    <w:rsid w:val="00305827"/>
    <w:pPr>
      <w:keepNext/>
      <w:keepLines/>
      <w:spacing w:before="200"/>
      <w:outlineLvl w:val="8"/>
    </w:pPr>
    <w:rPr>
      <w:rFonts w:ascii="Cambria" w:hAnsi="Cambria"/>
      <w:i/>
      <w:iCs/>
      <w:color w:val="404040"/>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436F8"/>
    <w:rPr>
      <w:rFonts w:ascii="Tahoma" w:hAnsi="Tahoma" w:cs="Tahoma"/>
      <w:sz w:val="16"/>
      <w:szCs w:val="16"/>
    </w:rPr>
  </w:style>
  <w:style w:type="character" w:styleId="Hipervnculo">
    <w:name w:val="Hyperlink"/>
    <w:uiPriority w:val="99"/>
    <w:rsid w:val="00191EDB"/>
    <w:rPr>
      <w:rFonts w:cs="Times New Roman"/>
      <w:color w:val="0000FF"/>
      <w:u w:val="single"/>
    </w:rPr>
  </w:style>
  <w:style w:type="paragraph" w:styleId="Ttulo">
    <w:name w:val="Title"/>
    <w:basedOn w:val="Normal"/>
    <w:link w:val="TtuloCar"/>
    <w:qFormat/>
    <w:rsid w:val="00791DA6"/>
    <w:rPr>
      <w:szCs w:val="20"/>
      <w:lang w:val="x-none"/>
    </w:rPr>
  </w:style>
  <w:style w:type="character" w:customStyle="1" w:styleId="TtuloCar">
    <w:name w:val="Título Car"/>
    <w:link w:val="Ttulo"/>
    <w:rsid w:val="00791DA6"/>
    <w:rPr>
      <w:rFonts w:ascii="Arial" w:eastAsia="Times New Roman" w:hAnsi="Arial" w:cs="Arial"/>
      <w:sz w:val="24"/>
      <w:szCs w:val="20"/>
      <w:lang w:eastAsia="es-ES"/>
    </w:rPr>
  </w:style>
  <w:style w:type="character" w:styleId="Textodelmarcadordeposicin">
    <w:name w:val="Placeholder Text"/>
    <w:uiPriority w:val="99"/>
    <w:semiHidden/>
    <w:rsid w:val="00742038"/>
    <w:rPr>
      <w:color w:val="808080"/>
    </w:rPr>
  </w:style>
  <w:style w:type="character" w:customStyle="1" w:styleId="Ttulo1Car">
    <w:name w:val="Título 1 Ca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rPr>
      <w:sz w:val="20"/>
      <w:szCs w:val="20"/>
      <w:lang w:val="x-none"/>
    </w:rPr>
  </w:style>
  <w:style w:type="character" w:customStyle="1" w:styleId="cuerpotextoCar">
    <w:name w:val="cuerpo texto Ca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lang w:val="x-none"/>
    </w:rPr>
  </w:style>
  <w:style w:type="character" w:customStyle="1" w:styleId="CitaCar">
    <w:name w:val="Cita Car"/>
    <w:aliases w:val="Lateral Car"/>
    <w:link w:val="Cita"/>
    <w:uiPriority w:val="29"/>
    <w:rsid w:val="00EB585B"/>
    <w:rPr>
      <w:rFonts w:ascii="Arial" w:eastAsia="Times New Roman" w:hAnsi="Arial" w:cs="Arial"/>
      <w:color w:val="808080"/>
      <w:sz w:val="15"/>
      <w:szCs w:val="15"/>
      <w:lang w:eastAsia="es-ES"/>
    </w:rPr>
  </w:style>
  <w:style w:type="character" w:customStyle="1" w:styleId="Ttulo2Car">
    <w:name w:val="Título 2 Car"/>
    <w:link w:val="Ttulo2"/>
    <w:uiPriority w:val="9"/>
    <w:rsid w:val="000E2CD0"/>
    <w:rPr>
      <w:rFonts w:ascii="Arial" w:eastAsia="Times New Roman" w:hAnsi="Arial" w:cs="Arial"/>
      <w:sz w:val="24"/>
      <w:szCs w:val="20"/>
      <w:lang w:eastAsia="es-ES"/>
    </w:rPr>
  </w:style>
  <w:style w:type="character" w:customStyle="1" w:styleId="Ttulo3Car">
    <w:name w:val="Título 3 Car"/>
    <w:link w:val="Ttulo3"/>
    <w:uiPriority w:val="9"/>
    <w:rsid w:val="004E25CD"/>
    <w:rPr>
      <w:rFonts w:ascii="Avenir LT Std 65 Medium" w:eastAsia="Times New Roman" w:hAnsi="Avenir LT Std 65 Medium" w:cs="Arial"/>
      <w:color w:val="808080"/>
      <w:sz w:val="18"/>
      <w:szCs w:val="20"/>
      <w:lang w:eastAsia="es-ES"/>
    </w:rPr>
  </w:style>
  <w:style w:type="character" w:customStyle="1" w:styleId="Ttulo4Car">
    <w:name w:val="Título 4 Car"/>
    <w:link w:val="Ttulo4"/>
    <w:uiPriority w:val="9"/>
    <w:rsid w:val="004E25CD"/>
    <w:rPr>
      <w:rFonts w:ascii="Avenir LT Std 65 Medium" w:eastAsia="Times New Roman" w:hAnsi="Avenir LT Std 65 Medium" w:cs="Arial"/>
      <w:color w:val="808080"/>
      <w:sz w:val="18"/>
      <w:szCs w:val="20"/>
      <w:lang w:eastAsia="es-ES"/>
    </w:rPr>
  </w:style>
  <w:style w:type="character" w:customStyle="1" w:styleId="Ttulo5Car">
    <w:name w:val="Título 5 Car"/>
    <w:link w:val="Ttulo5"/>
    <w:uiPriority w:val="9"/>
    <w:rsid w:val="004E25CD"/>
    <w:rPr>
      <w:rFonts w:ascii="Avenir LT Std 65 Medium" w:eastAsia="Times New Roman" w:hAnsi="Avenir LT Std 65 Medium" w:cs="Arial"/>
      <w:color w:val="808080"/>
      <w:sz w:val="18"/>
      <w:szCs w:val="20"/>
      <w:lang w:eastAsia="es-ES"/>
    </w:rPr>
  </w:style>
  <w:style w:type="character" w:customStyle="1" w:styleId="Ttulo6Car">
    <w:name w:val="Título 6 Car"/>
    <w:link w:val="Ttulo6"/>
    <w:uiPriority w:val="9"/>
    <w:rsid w:val="004E25CD"/>
    <w:rPr>
      <w:rFonts w:ascii="Avenir LT Std 65 Medium" w:eastAsia="Times New Roman" w:hAnsi="Avenir LT Std 65 Medium" w:cs="Arial"/>
      <w:color w:val="8080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b/>
      <w:sz w:val="18"/>
      <w:szCs w:val="20"/>
      <w:lang w:val="x-none"/>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rPr>
      <w:b/>
      <w:sz w:val="18"/>
      <w:szCs w:val="20"/>
      <w:lang w:val="x-none"/>
    </w:rPr>
  </w:style>
  <w:style w:type="character" w:customStyle="1" w:styleId="tituloarticulosCar">
    <w:name w:val="titulo articulos Ca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outlineLvl w:val="0"/>
    </w:pPr>
    <w:rPr>
      <w:sz w:val="18"/>
      <w:szCs w:val="20"/>
      <w:lang w:val="x-none"/>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pPr>
    <w:rPr>
      <w:sz w:val="18"/>
      <w:szCs w:val="20"/>
      <w:lang w:val="x-none"/>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pPr>
    <w:rPr>
      <w:sz w:val="18"/>
      <w:szCs w:val="20"/>
      <w:lang w:val="x-none"/>
    </w:rPr>
  </w:style>
  <w:style w:type="character" w:customStyle="1" w:styleId="textocuartonivelCar">
    <w:name w:val="texto cuarto nivel Ca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link w:val="textoprimernivel"/>
    <w:rsid w:val="00EF2D8A"/>
    <w:rPr>
      <w:rFonts w:ascii="Arial" w:eastAsia="Times New Roman" w:hAnsi="Arial" w:cs="Arial"/>
      <w:sz w:val="18"/>
      <w:szCs w:val="20"/>
      <w:lang w:eastAsia="es-ES"/>
    </w:rPr>
  </w:style>
  <w:style w:type="character" w:customStyle="1" w:styleId="textosegundonivelCar">
    <w:name w:val="texto segundo nivel Car"/>
    <w:link w:val="textosegundonivel"/>
    <w:rsid w:val="00EF2D8A"/>
    <w:rPr>
      <w:rFonts w:ascii="Arial" w:eastAsia="Times New Roman" w:hAnsi="Arial" w:cs="Arial"/>
      <w:sz w:val="18"/>
      <w:szCs w:val="20"/>
      <w:lang w:eastAsia="es-ES"/>
    </w:rPr>
  </w:style>
  <w:style w:type="character" w:customStyle="1" w:styleId="titulosegundoCar">
    <w:name w:val="titulo segundo Ca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pBdr>
      <w:spacing w:before="200" w:after="280"/>
      <w:ind w:left="936" w:right="936"/>
    </w:pPr>
    <w:rPr>
      <w:rFonts w:ascii="Avenir LT Std 55 Roman" w:hAnsi="Avenir LT Std 55 Roman"/>
      <w:b/>
      <w:bCs/>
      <w:i/>
      <w:iCs/>
      <w:color w:val="4F81BD"/>
      <w:sz w:val="20"/>
      <w:szCs w:val="20"/>
      <w:lang w:val="x-none"/>
    </w:rPr>
  </w:style>
  <w:style w:type="character" w:customStyle="1" w:styleId="CitadestacadaCar">
    <w:name w:val="Cita destacada Car"/>
    <w:link w:val="Citadestacada"/>
    <w:uiPriority w:val="30"/>
    <w:rsid w:val="00EF2D8A"/>
    <w:rPr>
      <w:rFonts w:ascii="Avenir LT Std 55 Roman" w:eastAsia="Times New Roman" w:hAnsi="Avenir LT Std 55 Roman" w:cs="Arial"/>
      <w:b/>
      <w:bCs/>
      <w:i/>
      <w:iCs/>
      <w:color w:val="4F81BD"/>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pPr>
    <w:rPr>
      <w:sz w:val="18"/>
      <w:szCs w:val="20"/>
      <w:lang w:val="x-none"/>
    </w:rPr>
  </w:style>
  <w:style w:type="character" w:customStyle="1" w:styleId="textotercernivelCarCar">
    <w:name w:val="texto tercer nivel Car Ca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rPr>
      <w:b/>
      <w:sz w:val="18"/>
      <w:szCs w:val="20"/>
      <w:lang w:val="es-ES_tradnl"/>
    </w:rPr>
  </w:style>
  <w:style w:type="character" w:customStyle="1" w:styleId="Textoindependiente2Car">
    <w:name w:val="Texto independiente 2 Ca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uiPriority w:val="99"/>
    <w:rsid w:val="00C16CA7"/>
    <w:rPr>
      <w:sz w:val="18"/>
      <w:szCs w:val="20"/>
      <w:lang w:val="es-ES_tradnl"/>
    </w:rPr>
  </w:style>
  <w:style w:type="character" w:customStyle="1" w:styleId="Textoindependiente3Car">
    <w:name w:val="Texto independiente 3 Car"/>
    <w:link w:val="Textoindependiente3"/>
    <w:uiPriority w:val="99"/>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pPr>
    <w:rPr>
      <w:rFonts w:ascii="Arial" w:eastAsia="Times New Roman" w:hAnsi="Arial" w:cs="Arial"/>
      <w:color w:val="000000"/>
      <w:sz w:val="24"/>
      <w:szCs w:val="24"/>
    </w:rPr>
  </w:style>
  <w:style w:type="character" w:customStyle="1" w:styleId="Ttulo8Car">
    <w:name w:val="Título 8 Car"/>
    <w:link w:val="Ttulo8"/>
    <w:semiHidden/>
    <w:rsid w:val="00305827"/>
    <w:rPr>
      <w:rFonts w:ascii="Cambria" w:eastAsia="Times New Roman" w:hAnsi="Cambria" w:cs="Times New Roman"/>
      <w:color w:val="404040"/>
      <w:sz w:val="20"/>
      <w:szCs w:val="20"/>
      <w:lang w:eastAsia="es-ES"/>
    </w:rPr>
  </w:style>
  <w:style w:type="character" w:customStyle="1" w:styleId="Ttulo9Car">
    <w:name w:val="Título 9 Car"/>
    <w:link w:val="Ttulo9"/>
    <w:rsid w:val="00305827"/>
    <w:rPr>
      <w:rFonts w:ascii="Cambria" w:eastAsia="Times New Roman" w:hAnsi="Cambria" w:cs="Times New Roman"/>
      <w:i/>
      <w:iCs/>
      <w:color w:val="404040"/>
      <w:sz w:val="20"/>
      <w:szCs w:val="20"/>
      <w:lang w:eastAsia="es-ES"/>
    </w:rPr>
  </w:style>
  <w:style w:type="paragraph" w:styleId="Textoindependiente">
    <w:name w:val="Body Text"/>
    <w:basedOn w:val="Normal"/>
    <w:link w:val="TextoindependienteCar"/>
    <w:uiPriority w:val="99"/>
    <w:rsid w:val="00305827"/>
    <w:pPr>
      <w:spacing w:after="120"/>
    </w:pPr>
    <w:rPr>
      <w:lang w:val="x-none"/>
    </w:rPr>
  </w:style>
  <w:style w:type="character" w:customStyle="1" w:styleId="TextoindependienteCar">
    <w:name w:val="Texto independiente Car"/>
    <w:link w:val="Textoindependiente"/>
    <w:uiPriority w:val="99"/>
    <w:rsid w:val="00305827"/>
    <w:rPr>
      <w:rFonts w:ascii="Arial" w:eastAsia="Times New Roman" w:hAnsi="Arial"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82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alacios\AppData\Roaming\Microsoft\Plantillas\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6CB023-0C16-44CE-99F0-C92D69D80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6</TotalTime>
  <Pages>4</Pages>
  <Words>1084</Words>
  <Characters>5964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jpalacios</dc:creator>
  <cp:keywords/>
  <cp:lastModifiedBy>Mª Victoria Blasco Conde</cp:lastModifiedBy>
  <cp:revision>6</cp:revision>
  <cp:lastPrinted>2024-11-28T15:00:00Z</cp:lastPrinted>
  <dcterms:created xsi:type="dcterms:W3CDTF">2025-03-21T12:09:00Z</dcterms:created>
  <dcterms:modified xsi:type="dcterms:W3CDTF">2025-03-21T12:20:00Z</dcterms:modified>
</cp:coreProperties>
</file>