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53A" w:rsidRPr="0015053A" w:rsidRDefault="0015053A" w:rsidP="0015053A">
      <w:pPr>
        <w:spacing w:line="280" w:lineRule="exact"/>
        <w:jc w:val="center"/>
        <w:rPr>
          <w:rFonts w:ascii="Riojana Book" w:eastAsia="Times" w:hAnsi="Riojana Book" w:cs="Times New Roman"/>
          <w:b/>
          <w:bCs/>
          <w:sz w:val="18"/>
          <w:szCs w:val="18"/>
          <w:lang w:val="en-US" w:eastAsia="es-ES"/>
        </w:rPr>
      </w:pPr>
      <w:r w:rsidRPr="0015053A">
        <w:rPr>
          <w:rFonts w:ascii="Riojana Book" w:eastAsia="Times" w:hAnsi="Riojana Book" w:cs="Times New Roman"/>
          <w:b/>
          <w:bCs/>
          <w:sz w:val="18"/>
          <w:szCs w:val="18"/>
          <w:lang w:val="en-US" w:eastAsia="es-ES"/>
        </w:rPr>
        <w:t>ANEXO 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15053A" w:rsidRPr="0015053A" w:rsidTr="00440832">
        <w:tc>
          <w:tcPr>
            <w:tcW w:w="9889" w:type="dxa"/>
            <w:shd w:val="clear" w:color="auto" w:fill="auto"/>
          </w:tcPr>
          <w:p w:rsidR="0015053A" w:rsidRPr="0015053A" w:rsidRDefault="0015053A" w:rsidP="0015053A">
            <w:pPr>
              <w:spacing w:before="60" w:after="60"/>
              <w:jc w:val="both"/>
              <w:rPr>
                <w:rFonts w:ascii="Riojana Book" w:eastAsia="Times" w:hAnsi="Riojana Book" w:cs="Times New Roman"/>
                <w:b/>
                <w:bCs/>
                <w:sz w:val="18"/>
                <w:szCs w:val="18"/>
                <w:lang w:eastAsia="es-ES"/>
              </w:rPr>
            </w:pPr>
            <w:r w:rsidRPr="0015053A">
              <w:rPr>
                <w:rFonts w:ascii="Riojana Book" w:eastAsia="Times" w:hAnsi="Riojana Book" w:cs="Times New Roman"/>
                <w:b/>
                <w:bCs/>
                <w:sz w:val="18"/>
                <w:szCs w:val="18"/>
                <w:lang w:eastAsia="es-ES"/>
              </w:rPr>
              <w:t>SOLICITUD DE SUBVENCIÓN PARA EL SERVICIO DE ACOGIDA MATINAL EN LOS CENTROS DOCENTES SOSTENIDOS CON FONDOS PÚBLICOS DE LA COMUNIDAD AUTÓNOMA DE LA RIOJA</w:t>
            </w:r>
          </w:p>
        </w:tc>
      </w:tr>
    </w:tbl>
    <w:p w:rsidR="0015053A" w:rsidRPr="0015053A" w:rsidRDefault="0015053A" w:rsidP="0015053A">
      <w:pPr>
        <w:spacing w:before="60"/>
        <w:jc w:val="both"/>
        <w:rPr>
          <w:rFonts w:ascii="Riojana Book" w:eastAsia="Times" w:hAnsi="Riojana Book" w:cs="Times New Roman"/>
          <w:bCs/>
          <w:sz w:val="16"/>
          <w:szCs w:val="16"/>
          <w:lang w:eastAsia="es-ES"/>
        </w:rPr>
      </w:pPr>
      <w:r w:rsidRPr="0015053A">
        <w:rPr>
          <w:rFonts w:ascii="Riojana Book" w:eastAsia="Times" w:hAnsi="Riojana Book" w:cs="Times New Roman"/>
          <w:bCs/>
          <w:sz w:val="16"/>
          <w:szCs w:val="16"/>
          <w:lang w:eastAsia="es-ES"/>
        </w:rPr>
        <w:t>Ref.: Subvenciones para Asociaciones de Padres y Madres de Alumnos de centros sostenidos con fondos públicos de la Comunidad Autónoma de La Rioja para el desarrollo del servicio de acogida matinal.</w:t>
      </w:r>
    </w:p>
    <w:p w:rsidR="0015053A" w:rsidRPr="0015053A" w:rsidRDefault="006822A5" w:rsidP="0015053A">
      <w:pPr>
        <w:spacing w:after="120"/>
        <w:jc w:val="both"/>
        <w:rPr>
          <w:rFonts w:ascii="Riojana Book" w:eastAsia="Times" w:hAnsi="Riojana Book" w:cs="Times New Roman"/>
          <w:bCs/>
          <w:sz w:val="16"/>
          <w:szCs w:val="16"/>
          <w:lang w:val="en-US" w:eastAsia="es-ES"/>
        </w:rPr>
      </w:pPr>
      <w:proofErr w:type="spellStart"/>
      <w:r>
        <w:rPr>
          <w:rFonts w:ascii="Riojana Book" w:eastAsia="Times" w:hAnsi="Riojana Book" w:cs="Times New Roman"/>
          <w:bCs/>
          <w:sz w:val="16"/>
          <w:szCs w:val="16"/>
          <w:lang w:val="en-US" w:eastAsia="es-ES"/>
        </w:rPr>
        <w:t>Cód</w:t>
      </w:r>
      <w:proofErr w:type="spellEnd"/>
      <w:r>
        <w:rPr>
          <w:rFonts w:ascii="Riojana Book" w:eastAsia="Times" w:hAnsi="Riojana Book" w:cs="Times New Roman"/>
          <w:bCs/>
          <w:sz w:val="16"/>
          <w:szCs w:val="16"/>
          <w:lang w:val="en-US" w:eastAsia="es-ES"/>
        </w:rPr>
        <w:t xml:space="preserve">. </w:t>
      </w:r>
      <w:proofErr w:type="spellStart"/>
      <w:r>
        <w:rPr>
          <w:rFonts w:ascii="Riojana Book" w:eastAsia="Times" w:hAnsi="Riojana Book" w:cs="Times New Roman"/>
          <w:bCs/>
          <w:sz w:val="16"/>
          <w:szCs w:val="16"/>
          <w:lang w:val="en-US" w:eastAsia="es-ES"/>
        </w:rPr>
        <w:t>Procedimiento</w:t>
      </w:r>
      <w:proofErr w:type="spellEnd"/>
      <w:r>
        <w:rPr>
          <w:rFonts w:ascii="Riojana Book" w:eastAsia="Times" w:hAnsi="Riojana Book" w:cs="Times New Roman"/>
          <w:bCs/>
          <w:sz w:val="16"/>
          <w:szCs w:val="16"/>
          <w:lang w:val="en-US" w:eastAsia="es-ES"/>
        </w:rPr>
        <w:t>: 14427</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1276"/>
        <w:gridCol w:w="2023"/>
        <w:gridCol w:w="1255"/>
        <w:gridCol w:w="4206"/>
      </w:tblGrid>
      <w:tr w:rsidR="0015053A" w:rsidRPr="0015053A" w:rsidTr="00440832">
        <w:tc>
          <w:tcPr>
            <w:tcW w:w="5683" w:type="dxa"/>
            <w:gridSpan w:val="4"/>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r w:rsidRPr="0015053A">
              <w:rPr>
                <w:rFonts w:ascii="Riojana Book" w:eastAsia="Times" w:hAnsi="Riojana Book" w:cs="Times New Roman"/>
                <w:bCs/>
                <w:sz w:val="18"/>
                <w:szCs w:val="18"/>
                <w:lang w:val="en-US" w:eastAsia="es-ES"/>
              </w:rPr>
              <w:t xml:space="preserve">Don/Doña </w:t>
            </w:r>
            <w:r w:rsidRPr="0015053A">
              <w:rPr>
                <w:rFonts w:ascii="Riojana Book" w:eastAsia="Times" w:hAnsi="Riojana Book" w:cs="Times New Roman"/>
                <w:bCs/>
                <w:sz w:val="18"/>
                <w:szCs w:val="18"/>
                <w:lang w:val="en-US" w:eastAsia="es-ES"/>
              </w:rPr>
              <w:fldChar w:fldCharType="begin">
                <w:ffData>
                  <w:name w:val="Texto7"/>
                  <w:enabled/>
                  <w:calcOnExit w:val="0"/>
                  <w:textInput/>
                </w:ffData>
              </w:fldChar>
            </w:r>
            <w:bookmarkStart w:id="0" w:name="Texto7"/>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bookmarkEnd w:id="0"/>
          </w:p>
        </w:tc>
        <w:tc>
          <w:tcPr>
            <w:tcW w:w="4206"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r w:rsidRPr="0015053A">
              <w:rPr>
                <w:rFonts w:ascii="Riojana Book" w:eastAsia="Times" w:hAnsi="Riojana Book" w:cs="Times New Roman"/>
                <w:bCs/>
                <w:sz w:val="18"/>
                <w:szCs w:val="18"/>
                <w:lang w:val="en-US" w:eastAsia="es-ES"/>
              </w:rPr>
              <w:t xml:space="preserve">DNI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r w:rsidR="0015053A" w:rsidRPr="0015053A" w:rsidTr="00440832">
        <w:tc>
          <w:tcPr>
            <w:tcW w:w="5683" w:type="dxa"/>
            <w:gridSpan w:val="4"/>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Calle</w:t>
            </w:r>
            <w:proofErr w:type="spellEnd"/>
            <w:r w:rsidRPr="0015053A">
              <w:rPr>
                <w:rFonts w:ascii="Riojana Book" w:eastAsia="Times" w:hAnsi="Riojana Book" w:cs="Times New Roman"/>
                <w:bCs/>
                <w:sz w:val="18"/>
                <w:szCs w:val="18"/>
                <w:lang w:val="en-US" w:eastAsia="es-ES"/>
              </w:rPr>
              <w:t xml:space="preserve">/Plaza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4206"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Número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r w:rsidR="0015053A" w:rsidRPr="0015053A" w:rsidTr="00440832">
        <w:tc>
          <w:tcPr>
            <w:tcW w:w="1129"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Piso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1276"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Letra</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3278" w:type="dxa"/>
            <w:gridSpan w:val="2"/>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Código</w:t>
            </w:r>
            <w:proofErr w:type="spellEnd"/>
            <w:r w:rsidRPr="0015053A">
              <w:rPr>
                <w:rFonts w:ascii="Riojana Book" w:eastAsia="Times" w:hAnsi="Riojana Book" w:cs="Times New Roman"/>
                <w:bCs/>
                <w:sz w:val="18"/>
                <w:szCs w:val="18"/>
                <w:lang w:val="en-US" w:eastAsia="es-ES"/>
              </w:rPr>
              <w:t xml:space="preserve"> Postal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4206"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Localidad</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r w:rsidR="0015053A" w:rsidRPr="0015053A" w:rsidTr="00440832">
        <w:tc>
          <w:tcPr>
            <w:tcW w:w="2405" w:type="dxa"/>
            <w:gridSpan w:val="2"/>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Tfno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2023"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Tfno</w:t>
            </w:r>
            <w:proofErr w:type="spellEnd"/>
            <w:r w:rsidRPr="0015053A">
              <w:rPr>
                <w:rFonts w:ascii="Riojana Book" w:eastAsia="Times" w:hAnsi="Riojana Book" w:cs="Times New Roman"/>
                <w:bCs/>
                <w:sz w:val="18"/>
                <w:szCs w:val="18"/>
                <w:lang w:val="en-US" w:eastAsia="es-ES"/>
              </w:rPr>
              <w:t xml:space="preserve">. </w:t>
            </w:r>
            <w:proofErr w:type="spellStart"/>
            <w:r w:rsidRPr="0015053A">
              <w:rPr>
                <w:rFonts w:ascii="Riojana Book" w:eastAsia="Times" w:hAnsi="Riojana Book" w:cs="Times New Roman"/>
                <w:bCs/>
                <w:sz w:val="18"/>
                <w:szCs w:val="18"/>
                <w:lang w:val="en-US" w:eastAsia="es-ES"/>
              </w:rPr>
              <w:t>Móvil</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5461" w:type="dxa"/>
            <w:gridSpan w:val="2"/>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Correo</w:t>
            </w:r>
            <w:proofErr w:type="spellEnd"/>
            <w:r w:rsidRPr="0015053A">
              <w:rPr>
                <w:rFonts w:ascii="Riojana Book" w:eastAsia="Times" w:hAnsi="Riojana Book" w:cs="Times New Roman"/>
                <w:bCs/>
                <w:sz w:val="18"/>
                <w:szCs w:val="18"/>
                <w:lang w:val="en-US" w:eastAsia="es-ES"/>
              </w:rPr>
              <w:t xml:space="preserve"> </w:t>
            </w:r>
            <w:proofErr w:type="spellStart"/>
            <w:r w:rsidRPr="0015053A">
              <w:rPr>
                <w:rFonts w:ascii="Riojana Book" w:eastAsia="Times" w:hAnsi="Riojana Book" w:cs="Times New Roman"/>
                <w:bCs/>
                <w:sz w:val="18"/>
                <w:szCs w:val="18"/>
                <w:lang w:val="en-US" w:eastAsia="es-ES"/>
              </w:rPr>
              <w:t>electrónico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bl>
    <w:p w:rsidR="0015053A" w:rsidRPr="0015053A" w:rsidRDefault="0015053A" w:rsidP="0015053A">
      <w:pPr>
        <w:spacing w:line="280" w:lineRule="exact"/>
        <w:jc w:val="both"/>
        <w:rPr>
          <w:rFonts w:ascii="Riojana Book" w:eastAsia="Times" w:hAnsi="Riojana Book" w:cs="Times New Roman"/>
          <w:bCs/>
          <w:sz w:val="18"/>
          <w:szCs w:val="18"/>
          <w:lang w:val="en-US" w:eastAsia="es-E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1276"/>
        <w:gridCol w:w="2023"/>
        <w:gridCol w:w="1255"/>
        <w:gridCol w:w="804"/>
        <w:gridCol w:w="3402"/>
      </w:tblGrid>
      <w:tr w:rsidR="0015053A" w:rsidRPr="0015053A" w:rsidTr="00440832">
        <w:trPr>
          <w:trHeight w:val="469"/>
        </w:trPr>
        <w:tc>
          <w:tcPr>
            <w:tcW w:w="9889" w:type="dxa"/>
            <w:gridSpan w:val="6"/>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 xml:space="preserve">En su calidad de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roofErr w:type="spellStart"/>
            <w:r w:rsidRPr="0015053A">
              <w:rPr>
                <w:rFonts w:ascii="Riojana Book" w:eastAsia="Times" w:hAnsi="Riojana Book" w:cs="Times New Roman"/>
                <w:bCs/>
                <w:sz w:val="18"/>
                <w:szCs w:val="18"/>
                <w:lang w:eastAsia="es-ES"/>
              </w:rPr>
              <w:t>de</w:t>
            </w:r>
            <w:proofErr w:type="spellEnd"/>
            <w:r w:rsidRPr="0015053A">
              <w:rPr>
                <w:rFonts w:ascii="Riojana Book" w:eastAsia="Times" w:hAnsi="Riojana Book" w:cs="Times New Roman"/>
                <w:bCs/>
                <w:sz w:val="18"/>
                <w:szCs w:val="18"/>
                <w:lang w:eastAsia="es-ES"/>
              </w:rPr>
              <w:t xml:space="preserve"> la Asociación de Padres y Madres de Alumnos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r w:rsidR="0015053A" w:rsidRPr="0015053A" w:rsidTr="00440832">
        <w:tc>
          <w:tcPr>
            <w:tcW w:w="6487" w:type="dxa"/>
            <w:gridSpan w:val="5"/>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 xml:space="preserve">con domicilio legal en Calle/Plaza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3402"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Número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r w:rsidR="0015053A" w:rsidRPr="0015053A" w:rsidTr="00440832">
        <w:tc>
          <w:tcPr>
            <w:tcW w:w="1129"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Piso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1276"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Letra</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3278" w:type="dxa"/>
            <w:gridSpan w:val="2"/>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Código</w:t>
            </w:r>
            <w:proofErr w:type="spellEnd"/>
            <w:r w:rsidRPr="0015053A">
              <w:rPr>
                <w:rFonts w:ascii="Riojana Book" w:eastAsia="Times" w:hAnsi="Riojana Book" w:cs="Times New Roman"/>
                <w:bCs/>
                <w:sz w:val="18"/>
                <w:szCs w:val="18"/>
                <w:lang w:val="en-US" w:eastAsia="es-ES"/>
              </w:rPr>
              <w:t xml:space="preserve"> Postal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4206" w:type="dxa"/>
            <w:gridSpan w:val="2"/>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Localidad</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r w:rsidR="0015053A" w:rsidRPr="0015053A" w:rsidTr="00440832">
        <w:tc>
          <w:tcPr>
            <w:tcW w:w="2405" w:type="dxa"/>
            <w:gridSpan w:val="2"/>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Tfno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2023"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Tfno</w:t>
            </w:r>
            <w:proofErr w:type="spellEnd"/>
            <w:r w:rsidRPr="0015053A">
              <w:rPr>
                <w:rFonts w:ascii="Riojana Book" w:eastAsia="Times" w:hAnsi="Riojana Book" w:cs="Times New Roman"/>
                <w:bCs/>
                <w:sz w:val="18"/>
                <w:szCs w:val="18"/>
                <w:lang w:val="en-US" w:eastAsia="es-ES"/>
              </w:rPr>
              <w:t xml:space="preserve">. </w:t>
            </w:r>
            <w:proofErr w:type="spellStart"/>
            <w:r w:rsidRPr="0015053A">
              <w:rPr>
                <w:rFonts w:ascii="Riojana Book" w:eastAsia="Times" w:hAnsi="Riojana Book" w:cs="Times New Roman"/>
                <w:bCs/>
                <w:sz w:val="18"/>
                <w:szCs w:val="18"/>
                <w:lang w:val="en-US" w:eastAsia="es-ES"/>
              </w:rPr>
              <w:t>Móvil</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5461" w:type="dxa"/>
            <w:gridSpan w:val="3"/>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proofErr w:type="spellStart"/>
            <w:r w:rsidRPr="0015053A">
              <w:rPr>
                <w:rFonts w:ascii="Riojana Book" w:eastAsia="Times" w:hAnsi="Riojana Book" w:cs="Times New Roman"/>
                <w:bCs/>
                <w:sz w:val="18"/>
                <w:szCs w:val="18"/>
                <w:lang w:val="en-US" w:eastAsia="es-ES"/>
              </w:rPr>
              <w:t>Correo</w:t>
            </w:r>
            <w:proofErr w:type="spellEnd"/>
            <w:r w:rsidRPr="0015053A">
              <w:rPr>
                <w:rFonts w:ascii="Riojana Book" w:eastAsia="Times" w:hAnsi="Riojana Book" w:cs="Times New Roman"/>
                <w:bCs/>
                <w:sz w:val="18"/>
                <w:szCs w:val="18"/>
                <w:lang w:val="en-US" w:eastAsia="es-ES"/>
              </w:rPr>
              <w:t xml:space="preserve"> </w:t>
            </w:r>
            <w:proofErr w:type="spellStart"/>
            <w:r w:rsidRPr="0015053A">
              <w:rPr>
                <w:rFonts w:ascii="Riojana Book" w:eastAsia="Times" w:hAnsi="Riojana Book" w:cs="Times New Roman"/>
                <w:bCs/>
                <w:sz w:val="18"/>
                <w:szCs w:val="18"/>
                <w:lang w:val="en-US" w:eastAsia="es-ES"/>
              </w:rPr>
              <w:t>electrónico</w:t>
            </w:r>
            <w:proofErr w:type="spellEnd"/>
            <w:r w:rsidRPr="0015053A">
              <w:rPr>
                <w:rFonts w:ascii="Riojana Book" w:eastAsia="Times" w:hAnsi="Riojana Book" w:cs="Times New Roman"/>
                <w:bCs/>
                <w:sz w:val="18"/>
                <w:szCs w:val="18"/>
                <w:lang w:val="en-US"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bl>
    <w:p w:rsidR="0015053A" w:rsidRPr="0015053A" w:rsidRDefault="0015053A" w:rsidP="0015053A">
      <w:pPr>
        <w:spacing w:line="280" w:lineRule="exact"/>
        <w:jc w:val="both"/>
        <w:rPr>
          <w:rFonts w:ascii="Riojana Book" w:eastAsia="Times" w:hAnsi="Riojana Book" w:cs="Times New Roman"/>
          <w:bCs/>
          <w:sz w:val="18"/>
          <w:szCs w:val="18"/>
          <w:lang w:val="en-US" w:eastAsia="es-E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15053A" w:rsidRPr="0015053A" w:rsidTr="00440832">
        <w:tc>
          <w:tcPr>
            <w:tcW w:w="9889"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eastAsia="es-ES"/>
              </w:rPr>
            </w:pPr>
            <w:r w:rsidRPr="0015053A">
              <w:rPr>
                <w:rFonts w:ascii="Riojana Book" w:eastAsia="Times" w:hAnsi="Riojana Book" w:cs="Times New Roman"/>
                <w:b/>
                <w:bCs/>
                <w:sz w:val="18"/>
                <w:szCs w:val="18"/>
                <w:lang w:eastAsia="es-ES"/>
              </w:rPr>
              <w:t>CENTRO ESCOLAR AL QUE PERTENECE LA ASOCIACIÓN</w:t>
            </w:r>
            <w:r w:rsidRPr="0015053A">
              <w:rPr>
                <w:rFonts w:ascii="Riojana Book" w:eastAsia="Times" w:hAnsi="Riojana Book" w:cs="Times New Roman"/>
                <w:bCs/>
                <w:sz w:val="18"/>
                <w:szCs w:val="18"/>
                <w:lang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r w:rsidRPr="0015053A">
              <w:rPr>
                <w:rFonts w:ascii="Riojana Book" w:eastAsia="Times" w:hAnsi="Riojana Book" w:cs="Times New Roman"/>
                <w:bCs/>
                <w:sz w:val="18"/>
                <w:szCs w:val="18"/>
                <w:lang w:eastAsia="es-ES"/>
              </w:rPr>
              <w:t xml:space="preserve">  </w:t>
            </w:r>
          </w:p>
        </w:tc>
      </w:tr>
      <w:tr w:rsidR="0015053A" w:rsidRPr="0015053A" w:rsidTr="00440832">
        <w:tc>
          <w:tcPr>
            <w:tcW w:w="9889" w:type="dxa"/>
            <w:shd w:val="clear" w:color="auto" w:fill="auto"/>
          </w:tcPr>
          <w:p w:rsidR="0015053A" w:rsidRPr="0015053A" w:rsidRDefault="0015053A" w:rsidP="0015053A">
            <w:pPr>
              <w:spacing w:line="280" w:lineRule="exact"/>
              <w:jc w:val="both"/>
              <w:rPr>
                <w:rFonts w:ascii="Riojana Book" w:eastAsia="Times" w:hAnsi="Riojana Book" w:cs="Times New Roman"/>
                <w:bCs/>
                <w:sz w:val="18"/>
                <w:szCs w:val="18"/>
                <w:lang w:eastAsia="es-ES"/>
              </w:rPr>
            </w:pPr>
            <w:r w:rsidRPr="0015053A">
              <w:rPr>
                <w:rFonts w:ascii="Riojana Book" w:eastAsia="Times" w:hAnsi="Riojana Book" w:cs="Times New Roman"/>
                <w:b/>
                <w:bCs/>
                <w:sz w:val="18"/>
                <w:szCs w:val="18"/>
                <w:lang w:eastAsia="es-ES"/>
              </w:rPr>
              <w:t>N.I.F. DE LA ASOCIACIÓN</w:t>
            </w:r>
            <w:r w:rsidRPr="0015053A">
              <w:rPr>
                <w:rFonts w:ascii="Riojana Book" w:eastAsia="Times" w:hAnsi="Riojana Book" w:cs="Times New Roman"/>
                <w:bCs/>
                <w:sz w:val="18"/>
                <w:szCs w:val="18"/>
                <w:lang w:eastAsia="es-ES"/>
              </w:rPr>
              <w:t xml:space="preserv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r>
    </w:tbl>
    <w:p w:rsidR="0015053A" w:rsidRPr="0015053A" w:rsidRDefault="0015053A" w:rsidP="0015053A">
      <w:pPr>
        <w:spacing w:before="120" w:after="120"/>
        <w:jc w:val="both"/>
        <w:rPr>
          <w:rFonts w:ascii="Riojana Book" w:eastAsia="Times" w:hAnsi="Riojana Book" w:cs="Times New Roman"/>
          <w:b/>
          <w:bCs/>
          <w:sz w:val="18"/>
          <w:szCs w:val="18"/>
          <w:lang w:eastAsia="es-ES"/>
        </w:rPr>
      </w:pPr>
      <w:r w:rsidRPr="0015053A">
        <w:rPr>
          <w:rFonts w:ascii="Riojana Book" w:eastAsia="Times" w:hAnsi="Riojana Book" w:cs="Times New Roman"/>
          <w:b/>
          <w:bCs/>
          <w:sz w:val="18"/>
          <w:szCs w:val="18"/>
          <w:lang w:eastAsia="es-ES"/>
        </w:rPr>
        <w:t>MANIFIESTA</w:t>
      </w:r>
    </w:p>
    <w:p w:rsidR="0015053A" w:rsidRPr="0015053A" w:rsidRDefault="0015053A" w:rsidP="0015053A">
      <w:pPr>
        <w:spacing w:after="60"/>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 xml:space="preserve">Que el número de alumnos/as que previsiblemente participarán en el aula de acogida matinal será de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r w:rsidRPr="0015053A">
        <w:rPr>
          <w:rFonts w:ascii="Riojana Book" w:eastAsia="Times" w:hAnsi="Riojana Book" w:cs="Times New Roman"/>
          <w:bCs/>
          <w:sz w:val="18"/>
          <w:szCs w:val="18"/>
          <w:lang w:eastAsia="es-ES"/>
        </w:rPr>
        <w:t xml:space="preserve"> alumnos/as, constituyéndose un total de </w:t>
      </w:r>
      <w:r w:rsidRPr="0015053A">
        <w:rPr>
          <w:rFonts w:ascii="Riojana Book" w:eastAsia="Times" w:hAnsi="Riojana Book" w:cs="Times New Roman"/>
          <w:bCs/>
          <w:sz w:val="18"/>
          <w:szCs w:val="18"/>
          <w:lang w:val="en-US" w:eastAsia="es-ES"/>
        </w:rPr>
        <w:fldChar w:fldCharType="begin">
          <w:ffData>
            <w:name w:val=""/>
            <w:enabled/>
            <w:calcOnExit w:val="0"/>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r w:rsidRPr="0015053A">
        <w:rPr>
          <w:rFonts w:ascii="Riojana Book" w:eastAsia="Times" w:hAnsi="Riojana Book" w:cs="Times New Roman"/>
          <w:bCs/>
          <w:sz w:val="18"/>
          <w:szCs w:val="18"/>
          <w:lang w:eastAsia="es-ES"/>
        </w:rPr>
        <w:t xml:space="preserve"> grupos de acogida matinal y que desea solicitar subvención al amparo de lo dispuesto en la Resolución de la Consejería competente en materia de Educación, por la que se convocan subvenciones para el desarrollo del servicio de acogida matinal en centros docentes sostenidos con fondos públicos para el curso 202</w:t>
      </w:r>
      <w:r w:rsidR="00A87E65">
        <w:rPr>
          <w:rFonts w:ascii="Riojana Book" w:eastAsia="Times" w:hAnsi="Riojana Book" w:cs="Times New Roman"/>
          <w:bCs/>
          <w:sz w:val="18"/>
          <w:szCs w:val="18"/>
          <w:lang w:eastAsia="es-ES"/>
        </w:rPr>
        <w:t>4</w:t>
      </w:r>
      <w:r w:rsidRPr="0015053A">
        <w:rPr>
          <w:rFonts w:ascii="Riojana Book" w:eastAsia="Times" w:hAnsi="Riojana Book" w:cs="Times New Roman"/>
          <w:bCs/>
          <w:sz w:val="18"/>
          <w:szCs w:val="18"/>
          <w:lang w:eastAsia="es-ES"/>
        </w:rPr>
        <w:t>/202</w:t>
      </w:r>
      <w:r w:rsidR="00A87E65">
        <w:rPr>
          <w:rFonts w:ascii="Riojana Book" w:eastAsia="Times" w:hAnsi="Riojana Book" w:cs="Times New Roman"/>
          <w:bCs/>
          <w:sz w:val="18"/>
          <w:szCs w:val="18"/>
          <w:lang w:eastAsia="es-ES"/>
        </w:rPr>
        <w:t>5</w:t>
      </w:r>
      <w:r w:rsidRPr="0015053A">
        <w:rPr>
          <w:rFonts w:ascii="Riojana Book" w:eastAsia="Times" w:hAnsi="Riojana Book" w:cs="Times New Roman"/>
          <w:bCs/>
          <w:sz w:val="18"/>
          <w:szCs w:val="18"/>
          <w:lang w:eastAsia="es-ES"/>
        </w:rPr>
        <w:t>, aceptando con la presente, en el caso de resolverse estimativamente, la preindicada subvención y cuantas obligaciones de ellas se derivan. Se acompaña la presente solicitud de la siguiente documentación (señalar con X la documentación adjuntada):</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8326"/>
      </w:tblGrid>
      <w:tr w:rsidR="0015053A" w:rsidRPr="0015053A" w:rsidTr="00440832">
        <w:trPr>
          <w:trHeight w:val="420"/>
        </w:trPr>
        <w:tc>
          <w:tcPr>
            <w:tcW w:w="633" w:type="dxa"/>
            <w:shd w:val="clear" w:color="auto" w:fill="auto"/>
            <w:vAlign w:val="center"/>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26" w:type="dxa"/>
            <w:shd w:val="clear" w:color="auto" w:fill="auto"/>
            <w:vAlign w:val="center"/>
          </w:tcPr>
          <w:p w:rsidR="0015053A" w:rsidRPr="0015053A" w:rsidRDefault="0015053A" w:rsidP="0015053A">
            <w:pPr>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Presupuesto económico de gastos derivados del servicio de acogida matinal.</w:t>
            </w:r>
          </w:p>
        </w:tc>
      </w:tr>
      <w:tr w:rsidR="0015053A" w:rsidRPr="0015053A" w:rsidTr="00440832">
        <w:trPr>
          <w:trHeight w:val="420"/>
        </w:trPr>
        <w:tc>
          <w:tcPr>
            <w:tcW w:w="633" w:type="dxa"/>
            <w:shd w:val="clear" w:color="auto" w:fill="auto"/>
            <w:vAlign w:val="center"/>
          </w:tcPr>
          <w:p w:rsidR="0015053A" w:rsidRPr="0015053A" w:rsidRDefault="0015053A" w:rsidP="0015053A">
            <w:pPr>
              <w:spacing w:line="280" w:lineRule="exact"/>
              <w:jc w:val="both"/>
              <w:rPr>
                <w:rFonts w:ascii="Riojana Book" w:eastAsia="Times" w:hAnsi="Riojana Book" w:cs="Times New Roman"/>
                <w:bCs/>
                <w:sz w:val="18"/>
                <w:szCs w:val="18"/>
                <w:lang w:val="en-US"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26" w:type="dxa"/>
            <w:shd w:val="clear" w:color="auto" w:fill="auto"/>
            <w:vAlign w:val="center"/>
          </w:tcPr>
          <w:p w:rsidR="0015053A" w:rsidRPr="0015053A" w:rsidRDefault="0015053A" w:rsidP="0015053A">
            <w:pPr>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Certificación del Director/a del centro en que se acredite el acuerdo del Consejo escolar/Titular del Centro para la implantación del servicio de acogida matinal y la disponibilidad de espacios.</w:t>
            </w:r>
          </w:p>
        </w:tc>
      </w:tr>
      <w:tr w:rsidR="0015053A" w:rsidRPr="0015053A" w:rsidTr="00440832">
        <w:trPr>
          <w:trHeight w:val="420"/>
        </w:trPr>
        <w:tc>
          <w:tcPr>
            <w:tcW w:w="633" w:type="dxa"/>
            <w:shd w:val="clear" w:color="auto" w:fill="auto"/>
            <w:vAlign w:val="center"/>
          </w:tcPr>
          <w:p w:rsidR="0015053A" w:rsidRPr="0015053A" w:rsidRDefault="0015053A" w:rsidP="0015053A">
            <w:pPr>
              <w:spacing w:line="280" w:lineRule="exact"/>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26" w:type="dxa"/>
            <w:shd w:val="clear" w:color="auto" w:fill="auto"/>
            <w:vAlign w:val="center"/>
          </w:tcPr>
          <w:p w:rsidR="0015053A" w:rsidRPr="0015053A" w:rsidRDefault="0015053A" w:rsidP="0015053A">
            <w:pPr>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Listado de alumnado que participará en el aula de acogida matinal.</w:t>
            </w:r>
          </w:p>
        </w:tc>
      </w:tr>
      <w:tr w:rsidR="0015053A" w:rsidRPr="0015053A" w:rsidTr="00440832">
        <w:trPr>
          <w:trHeight w:val="420"/>
        </w:trPr>
        <w:tc>
          <w:tcPr>
            <w:tcW w:w="633" w:type="dxa"/>
            <w:shd w:val="clear" w:color="auto" w:fill="auto"/>
            <w:vAlign w:val="center"/>
          </w:tcPr>
          <w:p w:rsidR="0015053A" w:rsidRPr="0015053A" w:rsidRDefault="0015053A" w:rsidP="0015053A">
            <w:pPr>
              <w:spacing w:line="280" w:lineRule="exact"/>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26" w:type="dxa"/>
            <w:shd w:val="clear" w:color="auto" w:fill="auto"/>
            <w:vAlign w:val="center"/>
          </w:tcPr>
          <w:p w:rsidR="0015053A" w:rsidRPr="0015053A" w:rsidRDefault="0015053A" w:rsidP="0015053A">
            <w:pPr>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Ficha de alta de Terceros (sólo en caso de cambios respecto de la existente en el Gobierno de La Rioja o de nuevas Asociaciones).</w:t>
            </w:r>
          </w:p>
        </w:tc>
      </w:tr>
    </w:tbl>
    <w:p w:rsidR="0015053A" w:rsidRPr="0015053A" w:rsidRDefault="0015053A" w:rsidP="0015053A">
      <w:pPr>
        <w:spacing w:before="120" w:after="120"/>
        <w:jc w:val="both"/>
        <w:rPr>
          <w:rFonts w:ascii="Riojana Book" w:eastAsia="Times" w:hAnsi="Riojana Book" w:cs="Times New Roman"/>
          <w:bCs/>
          <w:sz w:val="18"/>
          <w:szCs w:val="18"/>
          <w:lang w:eastAsia="es-ES"/>
        </w:rPr>
      </w:pPr>
      <w:r w:rsidRPr="0015053A">
        <w:rPr>
          <w:rFonts w:ascii="Riojana Book" w:eastAsia="Times" w:hAnsi="Riojana Book" w:cs="Times New Roman"/>
          <w:b/>
          <w:bCs/>
          <w:sz w:val="18"/>
          <w:szCs w:val="18"/>
          <w:lang w:eastAsia="es-ES"/>
        </w:rPr>
        <w:t xml:space="preserve">DECLARA </w:t>
      </w:r>
      <w:r w:rsidRPr="0015053A">
        <w:rPr>
          <w:rFonts w:ascii="Riojana Book" w:eastAsia="Times" w:hAnsi="Riojana Book" w:cs="Times New Roman"/>
          <w:bCs/>
          <w:sz w:val="18"/>
          <w:szCs w:val="18"/>
          <w:lang w:eastAsia="es-ES"/>
        </w:rPr>
        <w:t>(marcar con una X)</w:t>
      </w:r>
    </w:p>
    <w:tbl>
      <w:tblPr>
        <w:tblStyle w:val="Tablaconcuadrcula"/>
        <w:tblW w:w="0" w:type="auto"/>
        <w:tblInd w:w="137" w:type="dxa"/>
        <w:tblLook w:val="04A0" w:firstRow="1" w:lastRow="0" w:firstColumn="1" w:lastColumn="0" w:noHBand="0" w:noVBand="1"/>
      </w:tblPr>
      <w:tblGrid>
        <w:gridCol w:w="616"/>
        <w:gridCol w:w="8263"/>
      </w:tblGrid>
      <w:tr w:rsidR="0015053A" w:rsidRPr="0015053A" w:rsidTr="00440832">
        <w:tc>
          <w:tcPr>
            <w:tcW w:w="567" w:type="dxa"/>
          </w:tcPr>
          <w:p w:rsidR="0015053A" w:rsidRPr="0015053A" w:rsidRDefault="0015053A" w:rsidP="0015053A">
            <w:pPr>
              <w:spacing w:before="120" w:after="120"/>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12" w:type="dxa"/>
          </w:tcPr>
          <w:p w:rsidR="0015053A" w:rsidRPr="0015053A" w:rsidRDefault="0015053A" w:rsidP="0015053A">
            <w:pPr>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Que los documentos y datos aportados en la solicitud son veraces y que reúnen todos los requisitos establecidos en la normativa reguladora de este procedimiento.</w:t>
            </w:r>
          </w:p>
        </w:tc>
      </w:tr>
      <w:tr w:rsidR="0015053A" w:rsidRPr="0015053A" w:rsidTr="00440832">
        <w:tc>
          <w:tcPr>
            <w:tcW w:w="567" w:type="dxa"/>
          </w:tcPr>
          <w:p w:rsidR="0015053A" w:rsidRPr="0015053A" w:rsidRDefault="0015053A" w:rsidP="0015053A">
            <w:pPr>
              <w:spacing w:before="120" w:after="120"/>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12" w:type="dxa"/>
          </w:tcPr>
          <w:p w:rsidR="0015053A" w:rsidRPr="0015053A" w:rsidRDefault="0015053A" w:rsidP="0015053A">
            <w:pPr>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Que cumple con los requisitos establecidos en el Decreto 14/2006, de 16 de febrero, regulador del régimen jurídico de las subvenciones en el Sector Público de la Comunidad Autónoma de La Rioja y que no está incurso en las prohibiciones para obtener la condición de beneficiario señaladas en el artículo 13 de la Ley 38/2003, de 17 de noviembre, General de Subvenciones, así como no tener deudas pendientes por reintegro de subvenciones en periodo ejecutivo.</w:t>
            </w:r>
          </w:p>
        </w:tc>
      </w:tr>
    </w:tbl>
    <w:p w:rsidR="0015053A" w:rsidRPr="0015053A" w:rsidRDefault="0015053A" w:rsidP="0015053A">
      <w:pPr>
        <w:spacing w:before="120"/>
        <w:jc w:val="both"/>
        <w:rPr>
          <w:rFonts w:ascii="Riojana Book" w:eastAsia="Times" w:hAnsi="Riojana Book" w:cs="Times New Roman"/>
          <w:bCs/>
          <w:sz w:val="18"/>
          <w:szCs w:val="18"/>
          <w:lang w:eastAsia="es-ES"/>
        </w:rPr>
      </w:pPr>
      <w:r w:rsidRPr="0015053A">
        <w:rPr>
          <w:rFonts w:ascii="Riojana Book" w:eastAsia="Times" w:hAnsi="Riojana Book" w:cs="Times New Roman"/>
          <w:bCs/>
          <w:sz w:val="18"/>
          <w:szCs w:val="18"/>
          <w:lang w:eastAsia="es-ES"/>
        </w:rPr>
        <w:t xml:space="preserve">Según el artículo 14.2.f de Decreto 14/2006, de 186 de febrero, regulador del régimen jurídico de las subvenciones en el Sector Público de la Comunidad Autónoma de La Rioja el beneficiario está exonerado de la obligación de acreditar que se halla al corriente de pagos de las obligaciones tributarias y con la seguridad social. En función del artículo 28 de la Ley 39/2015 de 1 de octubre, del Procedimiento Administrativo Común de las Administraciones Públicas, el órgano gestor del procedimiento consultará los datos referentes a la situación respecto de las obligaciones con la Hacienda Estatal, con la Tesorería de General </w:t>
      </w:r>
      <w:r w:rsidRPr="0015053A">
        <w:rPr>
          <w:rFonts w:ascii="Riojana Book" w:eastAsia="Times" w:hAnsi="Riojana Book" w:cs="Times New Roman"/>
          <w:bCs/>
          <w:sz w:val="18"/>
          <w:szCs w:val="18"/>
          <w:lang w:eastAsia="es-ES"/>
        </w:rPr>
        <w:lastRenderedPageBreak/>
        <w:t>de la Seguridad Social y con la Hacienda de la Comunidad Autónoma de La Rioja; para así dar cumplimiento a los artículos 13.2.e) y f) y 34.5 de la Ley 38/2003, General de Subvenciones.</w:t>
      </w:r>
      <w:r w:rsidRPr="0015053A">
        <w:rPr>
          <w:rFonts w:ascii="Riojana Book" w:eastAsia="Times" w:hAnsi="Riojana Book" w:cs="Times New Roman"/>
          <w:b/>
          <w:bCs/>
          <w:sz w:val="18"/>
          <w:szCs w:val="18"/>
          <w:lang w:val="es-ES_tradnl" w:eastAsia="es-ES"/>
        </w:rPr>
        <w:t xml:space="preserve"> Aporto la documentación </w:t>
      </w:r>
      <w:r w:rsidRPr="0015053A">
        <w:rPr>
          <w:rFonts w:ascii="Riojana Book" w:eastAsia="Times" w:hAnsi="Riojana Book" w:cs="Times New Roman"/>
          <w:bCs/>
          <w:sz w:val="18"/>
          <w:szCs w:val="18"/>
          <w:lang w:val="es-ES_tradnl" w:eastAsia="es-ES"/>
        </w:rPr>
        <w:t>requerida en este procedimiento:</w:t>
      </w:r>
    </w:p>
    <w:p w:rsidR="0015053A" w:rsidRPr="0015053A" w:rsidRDefault="0015053A" w:rsidP="0015053A">
      <w:pPr>
        <w:spacing w:line="280" w:lineRule="exact"/>
        <w:jc w:val="both"/>
        <w:rPr>
          <w:rFonts w:ascii="Riojana Book" w:eastAsia="Times" w:hAnsi="Riojana Book" w:cs="Times New Roman"/>
          <w:bCs/>
          <w:sz w:val="18"/>
          <w:szCs w:val="18"/>
          <w:lang w:eastAsia="es-ES"/>
        </w:rPr>
      </w:pPr>
    </w:p>
    <w:tbl>
      <w:tblPr>
        <w:tblW w:w="910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00"/>
        <w:gridCol w:w="8505"/>
      </w:tblGrid>
      <w:tr w:rsidR="0015053A" w:rsidRPr="0015053A" w:rsidTr="00440832">
        <w:trPr>
          <w:trHeight w:val="480"/>
        </w:trPr>
        <w:tc>
          <w:tcPr>
            <w:tcW w:w="600" w:type="dxa"/>
          </w:tcPr>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505" w:type="dxa"/>
            <w:vMerge w:val="restart"/>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Certificado de estar al corriente de pago de las obligaciones tributarias con la Hacienda Estatal y la Hacienda de la Comunidad Autónoma de La Rioja. </w:t>
            </w:r>
          </w:p>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Certificado de estar al corriente de pagos con la Tesorería General de la Seguridad Social</w:t>
            </w:r>
          </w:p>
        </w:tc>
      </w:tr>
      <w:tr w:rsidR="0015053A" w:rsidRPr="0015053A" w:rsidTr="00440832">
        <w:trPr>
          <w:trHeight w:val="480"/>
        </w:trPr>
        <w:tc>
          <w:tcPr>
            <w:tcW w:w="600" w:type="dxa"/>
          </w:tcPr>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505" w:type="dxa"/>
            <w:vMerge/>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p>
        </w:tc>
      </w:tr>
      <w:tr w:rsidR="0015053A" w:rsidRPr="0015053A" w:rsidTr="00440832">
        <w:trPr>
          <w:trHeight w:val="600"/>
        </w:trPr>
        <w:tc>
          <w:tcPr>
            <w:tcW w:w="600" w:type="dxa"/>
          </w:tcPr>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505" w:type="dxa"/>
            <w:vMerge w:val="restart"/>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Autorizo al Servicio de </w:t>
            </w:r>
            <w:r w:rsidR="00A87E65">
              <w:rPr>
                <w:rFonts w:ascii="Riojana Book" w:eastAsia="Times" w:hAnsi="Riojana Book" w:cs="Times New Roman"/>
                <w:bCs/>
                <w:sz w:val="18"/>
                <w:szCs w:val="18"/>
                <w:lang w:val="es-ES_tradnl" w:eastAsia="es-ES"/>
              </w:rPr>
              <w:t>Becas, Estadística</w:t>
            </w:r>
            <w:r w:rsidRPr="0015053A">
              <w:rPr>
                <w:rFonts w:ascii="Riojana Book" w:eastAsia="Times" w:hAnsi="Riojana Book" w:cs="Times New Roman"/>
                <w:bCs/>
                <w:sz w:val="18"/>
                <w:szCs w:val="18"/>
                <w:lang w:val="es-ES_tradnl" w:eastAsia="es-ES"/>
              </w:rPr>
              <w:t xml:space="preserve"> y Participación Educativa para realizar la consulta de estar al corriente de pagos de las obligaciones tributarias con la Hacienda Estatal.</w:t>
            </w:r>
          </w:p>
          <w:p w:rsidR="0015053A" w:rsidRPr="0015053A" w:rsidRDefault="0015053A" w:rsidP="00A87E65">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Autorizo al Servicio de </w:t>
            </w:r>
            <w:r w:rsidR="00A87E65">
              <w:rPr>
                <w:rFonts w:ascii="Riojana Book" w:eastAsia="Times" w:hAnsi="Riojana Book" w:cs="Times New Roman"/>
                <w:bCs/>
                <w:sz w:val="18"/>
                <w:szCs w:val="18"/>
                <w:lang w:val="es-ES_tradnl" w:eastAsia="es-ES"/>
              </w:rPr>
              <w:t>Becas, Estadística</w:t>
            </w:r>
            <w:r w:rsidRPr="0015053A">
              <w:rPr>
                <w:rFonts w:ascii="Riojana Book" w:eastAsia="Times" w:hAnsi="Riojana Book" w:cs="Times New Roman"/>
                <w:bCs/>
                <w:sz w:val="18"/>
                <w:szCs w:val="18"/>
                <w:lang w:val="es-ES_tradnl" w:eastAsia="es-ES"/>
              </w:rPr>
              <w:t xml:space="preserve"> y Participación Educativa para realizar la consulta de estar al corriente de pagos de las obligaciones tributarias con la Hacienda de la Comunidad Autónoma de La Rioja.</w:t>
            </w:r>
          </w:p>
        </w:tc>
      </w:tr>
      <w:tr w:rsidR="0015053A" w:rsidRPr="0015053A" w:rsidTr="00440832">
        <w:trPr>
          <w:trHeight w:val="600"/>
        </w:trPr>
        <w:tc>
          <w:tcPr>
            <w:tcW w:w="600" w:type="dxa"/>
          </w:tcPr>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505" w:type="dxa"/>
            <w:vMerge/>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p>
        </w:tc>
      </w:tr>
      <w:tr w:rsidR="0015053A" w:rsidRPr="0015053A" w:rsidTr="00440832">
        <w:trPr>
          <w:trHeight w:val="1090"/>
        </w:trPr>
        <w:tc>
          <w:tcPr>
            <w:tcW w:w="600" w:type="dxa"/>
          </w:tcPr>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505" w:type="dxa"/>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Me opongo a que el Servicio de</w:t>
            </w:r>
            <w:r w:rsidR="00A87E65">
              <w:t xml:space="preserve"> </w:t>
            </w:r>
            <w:r w:rsidR="00A87E65" w:rsidRPr="00A87E65">
              <w:rPr>
                <w:rFonts w:ascii="Riojana Book" w:eastAsia="Times" w:hAnsi="Riojana Book" w:cs="Times New Roman"/>
                <w:bCs/>
                <w:sz w:val="18"/>
                <w:szCs w:val="18"/>
                <w:lang w:val="es-ES_tradnl" w:eastAsia="es-ES"/>
              </w:rPr>
              <w:t xml:space="preserve">Becas, Estadística y Participación Educativa </w:t>
            </w:r>
            <w:bookmarkStart w:id="1" w:name="_GoBack"/>
            <w:bookmarkEnd w:id="1"/>
            <w:r w:rsidRPr="0015053A">
              <w:rPr>
                <w:rFonts w:ascii="Riojana Book" w:eastAsia="Times" w:hAnsi="Riojana Book" w:cs="Times New Roman"/>
                <w:bCs/>
                <w:sz w:val="18"/>
                <w:szCs w:val="18"/>
                <w:lang w:val="es-ES_tradnl" w:eastAsia="es-ES"/>
              </w:rPr>
              <w:t>realice la consulta de estar al corriente de pagos de las obligaciones con la Tesorería de la Seguridad Social.</w:t>
            </w:r>
          </w:p>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Exponer motivo: </w:t>
            </w:r>
            <w:r w:rsidRPr="0015053A">
              <w:rPr>
                <w:rFonts w:ascii="Riojana Book" w:eastAsia="Times" w:hAnsi="Riojana Book" w:cs="Times New Roman"/>
                <w:bCs/>
                <w:sz w:val="18"/>
                <w:szCs w:val="18"/>
                <w:lang w:val="es-ES_tradnl" w:eastAsia="es-ES"/>
              </w:rPr>
              <w:fldChar w:fldCharType="begin">
                <w:ffData>
                  <w:name w:val=""/>
                  <w:enabled/>
                  <w:calcOnExit w:val="0"/>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sz w:val="18"/>
                <w:szCs w:val="18"/>
                <w:lang w:val="es-ES_tradnl" w:eastAsia="es-ES"/>
              </w:rPr>
              <w:fldChar w:fldCharType="end"/>
            </w:r>
          </w:p>
        </w:tc>
      </w:tr>
    </w:tbl>
    <w:p w:rsidR="0015053A" w:rsidRPr="0015053A" w:rsidRDefault="0015053A" w:rsidP="0015053A">
      <w:pPr>
        <w:spacing w:before="120" w:after="120" w:line="240" w:lineRule="exact"/>
        <w:jc w:val="both"/>
        <w:rPr>
          <w:rFonts w:ascii="Riojana Book" w:eastAsia="Times" w:hAnsi="Riojana Book" w:cs="Times New Roman"/>
          <w:bCs/>
          <w:sz w:val="18"/>
          <w:szCs w:val="18"/>
          <w:lang w:val="en-US" w:eastAsia="es-ES"/>
        </w:rPr>
      </w:pPr>
    </w:p>
    <w:tbl>
      <w:tblPr>
        <w:tblW w:w="910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00"/>
        <w:gridCol w:w="8505"/>
      </w:tblGrid>
      <w:tr w:rsidR="0015053A" w:rsidRPr="0015053A" w:rsidTr="00440832">
        <w:trPr>
          <w:trHeight w:val="1090"/>
        </w:trPr>
        <w:tc>
          <w:tcPr>
            <w:tcW w:w="600" w:type="dxa"/>
          </w:tcPr>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505" w:type="dxa"/>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Que el IVA no es recuperable por parte de la Asociación o que la actividad para la que solicita subvención se encuentra exenta del Impuesto sobre el Valor añadido en virtud de lo dispuesto en el artículo 20, apartado uno, número 9º, de la Ley 37/1992, de 28 de diciembre, del Impuesto sobre el Valor Añadido, por lo que el IVA no es susceptible de recuperación por parte de la Asociación.</w:t>
            </w:r>
          </w:p>
        </w:tc>
      </w:tr>
    </w:tbl>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Datos a efectos de notificación en virtud del artículo 41 de la Ley 39/2015 de Procedimiento Administrativo Común de las Administraciones Públicas. Dirección electrónica habilitada en el sistema de notificaciones electrónica del Gobierno de La Rioja:</w:t>
      </w:r>
    </w:p>
    <w:tbl>
      <w:tblPr>
        <w:tblW w:w="8964" w:type="dxa"/>
        <w:tblInd w:w="-3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600"/>
        <w:gridCol w:w="8364"/>
      </w:tblGrid>
      <w:tr w:rsidR="0015053A" w:rsidRPr="0015053A" w:rsidTr="00440832">
        <w:trPr>
          <w:trHeight w:val="281"/>
        </w:trPr>
        <w:tc>
          <w:tcPr>
            <w:tcW w:w="8964" w:type="dxa"/>
            <w:gridSpan w:val="2"/>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
                <w:bCs/>
                <w:sz w:val="18"/>
                <w:szCs w:val="18"/>
                <w:lang w:val="es-ES_tradnl" w:eastAsia="es-ES"/>
              </w:rPr>
              <w:t>NOTIFICACIONES.</w:t>
            </w:r>
            <w:r w:rsidRPr="0015053A">
              <w:rPr>
                <w:rFonts w:ascii="Riojana Book" w:eastAsia="Times" w:hAnsi="Riojana Book" w:cs="Times New Roman"/>
                <w:bCs/>
                <w:sz w:val="18"/>
                <w:szCs w:val="18"/>
                <w:lang w:val="es-ES_tradnl" w:eastAsia="es-ES"/>
              </w:rPr>
              <w:t xml:space="preserve"> Marque con una “X” si dispone o no de dirección electrónica habilitada:</w:t>
            </w:r>
          </w:p>
        </w:tc>
      </w:tr>
      <w:tr w:rsidR="0015053A" w:rsidRPr="0015053A" w:rsidTr="00440832">
        <w:trPr>
          <w:trHeight w:val="281"/>
        </w:trPr>
        <w:tc>
          <w:tcPr>
            <w:tcW w:w="600" w:type="dxa"/>
            <w:tcBorders>
              <w:top w:val="single" w:sz="4" w:space="0" w:color="auto"/>
              <w:bottom w:val="single" w:sz="4" w:space="0" w:color="auto"/>
              <w:right w:val="single" w:sz="4" w:space="0" w:color="auto"/>
            </w:tcBorders>
            <w:vAlign w:val="center"/>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64" w:type="dxa"/>
            <w:tcBorders>
              <w:top w:val="single" w:sz="4" w:space="0" w:color="auto"/>
              <w:left w:val="single" w:sz="4" w:space="0" w:color="auto"/>
              <w:bottom w:val="single" w:sz="4" w:space="0" w:color="auto"/>
            </w:tcBorders>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Dispongo de una dirección electrónica habilitada en el sistema de notificaciones electrónica del Gobierno de La Rioja. Correo electrónico: </w:t>
            </w:r>
            <w:r w:rsidRPr="0015053A">
              <w:rPr>
                <w:rFonts w:ascii="Riojana Book" w:eastAsia="Times" w:hAnsi="Riojana Book" w:cs="Times New Roman"/>
                <w:bCs/>
                <w:sz w:val="18"/>
                <w:szCs w:val="18"/>
                <w:lang w:val="es-ES_tradnl" w:eastAsia="es-ES"/>
              </w:rPr>
              <w:fldChar w:fldCharType="begin">
                <w:ffData>
                  <w:name w:val=""/>
                  <w:enabled/>
                  <w:calcOnExit w:val="0"/>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sz w:val="18"/>
                <w:szCs w:val="18"/>
                <w:lang w:val="es-ES_tradnl" w:eastAsia="es-ES"/>
              </w:rPr>
              <w:fldChar w:fldCharType="end"/>
            </w:r>
          </w:p>
        </w:tc>
      </w:tr>
      <w:tr w:rsidR="0015053A" w:rsidRPr="0015053A" w:rsidTr="00440832">
        <w:trPr>
          <w:trHeight w:val="551"/>
        </w:trPr>
        <w:tc>
          <w:tcPr>
            <w:tcW w:w="600" w:type="dxa"/>
            <w:tcBorders>
              <w:top w:val="single" w:sz="4" w:space="0" w:color="auto"/>
              <w:bottom w:val="single" w:sz="4" w:space="0" w:color="auto"/>
              <w:right w:val="single" w:sz="4" w:space="0" w:color="auto"/>
            </w:tcBorders>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n-US" w:eastAsia="es-ES"/>
              </w:rPr>
              <w:fldChar w:fldCharType="begin">
                <w:ffData>
                  <w:name w:val=""/>
                  <w:enabled/>
                  <w:calcOnExit w:val="0"/>
                  <w:textInput>
                    <w:maxLength w:val="4"/>
                  </w:textInput>
                </w:ffData>
              </w:fldChar>
            </w:r>
            <w:r w:rsidRPr="0015053A">
              <w:rPr>
                <w:rFonts w:ascii="Riojana Book" w:eastAsia="Times" w:hAnsi="Riojana Book" w:cs="Times New Roman"/>
                <w:bCs/>
                <w:sz w:val="18"/>
                <w:szCs w:val="18"/>
                <w:lang w:val="en-US" w:eastAsia="es-ES"/>
              </w:rPr>
              <w:instrText xml:space="preserve"> FORMTEXT </w:instrText>
            </w:r>
            <w:r w:rsidRPr="0015053A">
              <w:rPr>
                <w:rFonts w:ascii="Riojana Book" w:eastAsia="Times" w:hAnsi="Riojana Book" w:cs="Times New Roman"/>
                <w:bCs/>
                <w:sz w:val="18"/>
                <w:szCs w:val="18"/>
                <w:lang w:val="en-US" w:eastAsia="es-ES"/>
              </w:rPr>
            </w:r>
            <w:r w:rsidRPr="0015053A">
              <w:rPr>
                <w:rFonts w:ascii="Riojana Book" w:eastAsia="Times" w:hAnsi="Riojana Book" w:cs="Times New Roman"/>
                <w:bCs/>
                <w:sz w:val="18"/>
                <w:szCs w:val="18"/>
                <w:lang w:val="en-US" w:eastAsia="es-ES"/>
              </w:rPr>
              <w:fldChar w:fldCharType="separate"/>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noProof/>
                <w:sz w:val="18"/>
                <w:szCs w:val="18"/>
                <w:lang w:val="en-US" w:eastAsia="es-ES"/>
              </w:rPr>
              <w:t> </w:t>
            </w:r>
            <w:r w:rsidRPr="0015053A">
              <w:rPr>
                <w:rFonts w:ascii="Riojana Book" w:eastAsia="Times" w:hAnsi="Riojana Book" w:cs="Times New Roman"/>
                <w:bCs/>
                <w:sz w:val="18"/>
                <w:szCs w:val="18"/>
                <w:lang w:val="en-US" w:eastAsia="es-ES"/>
              </w:rPr>
              <w:fldChar w:fldCharType="end"/>
            </w:r>
          </w:p>
        </w:tc>
        <w:tc>
          <w:tcPr>
            <w:tcW w:w="8364" w:type="dxa"/>
            <w:tcBorders>
              <w:top w:val="single" w:sz="4" w:space="0" w:color="auto"/>
              <w:left w:val="single" w:sz="4" w:space="0" w:color="auto"/>
              <w:bottom w:val="single" w:sz="4" w:space="0" w:color="auto"/>
            </w:tcBorders>
          </w:tcPr>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No dispongo de una dirección electrónica habilitada en el sistema de notificaciones electrónica del Gobierno de La Rioja y para que el órgano gestor realice el alta en el referido sistema señalo la siguiente dirección de correo electrónico para el aviso de la puesta a disposición de las notificaciones: </w:t>
            </w:r>
            <w:r w:rsidRPr="0015053A">
              <w:rPr>
                <w:rFonts w:ascii="Riojana Book" w:eastAsia="Times" w:hAnsi="Riojana Book" w:cs="Times New Roman"/>
                <w:bCs/>
                <w:sz w:val="18"/>
                <w:szCs w:val="18"/>
                <w:lang w:val="es-ES_tradnl" w:eastAsia="es-ES"/>
              </w:rPr>
              <w:fldChar w:fldCharType="begin">
                <w:ffData>
                  <w:name w:val=""/>
                  <w:enabled/>
                  <w:calcOnExit w:val="0"/>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noProof/>
                <w:sz w:val="18"/>
                <w:szCs w:val="18"/>
                <w:lang w:val="es-ES_tradnl" w:eastAsia="es-ES"/>
              </w:rPr>
              <w:t> </w:t>
            </w:r>
            <w:r w:rsidRPr="0015053A">
              <w:rPr>
                <w:rFonts w:ascii="Riojana Book" w:eastAsia="Times" w:hAnsi="Riojana Book" w:cs="Times New Roman"/>
                <w:bCs/>
                <w:sz w:val="18"/>
                <w:szCs w:val="18"/>
                <w:lang w:val="es-ES_tradnl" w:eastAsia="es-ES"/>
              </w:rPr>
              <w:fldChar w:fldCharType="end"/>
            </w:r>
          </w:p>
        </w:tc>
      </w:tr>
    </w:tbl>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1"/>
      </w:tblGrid>
      <w:tr w:rsidR="0015053A" w:rsidRPr="0015053A" w:rsidTr="00440832">
        <w:tc>
          <w:tcPr>
            <w:tcW w:w="8931" w:type="dxa"/>
            <w:shd w:val="clear" w:color="auto" w:fill="auto"/>
          </w:tcPr>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Información sobre protección de datos</w:t>
            </w:r>
          </w:p>
        </w:tc>
      </w:tr>
      <w:tr w:rsidR="0015053A" w:rsidRPr="0015053A" w:rsidTr="00440832">
        <w:tc>
          <w:tcPr>
            <w:tcW w:w="8931" w:type="dxa"/>
            <w:shd w:val="clear" w:color="auto" w:fill="auto"/>
          </w:tcPr>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 xml:space="preserve">Responsable del tratamiento de sus datos </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 xml:space="preserve">Identidad: Dirección General de Gestión Educativa. </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 xml:space="preserve">Dirección: Cl. Marqués de Murrieta, 76 Ala Oeste, Planta Baja. 26005 Logroño (La Rioja) </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 xml:space="preserve">Teléfono: 941 291100 </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Correo e-: dg.educacion@larioja.org</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p>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 xml:space="preserve">Delegada de Protección de datos: </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Contacto: Cl. Marqués de Murrieta, 76 Ala Este, 1ª Planta. 26005 Logroño (La Rioja)</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 xml:space="preserve">Correo e-: </w:t>
            </w:r>
            <w:r w:rsidRPr="00963944">
              <w:rPr>
                <w:rFonts w:ascii="Riojana Book" w:eastAsia="Times" w:hAnsi="Riojana Book" w:cs="Times New Roman"/>
                <w:bCs/>
                <w:sz w:val="16"/>
                <w:szCs w:val="16"/>
                <w:lang w:val="es-ES_tradnl" w:eastAsia="es-ES"/>
              </w:rPr>
              <w:t>dpd.educacionempleo@larioja.org</w:t>
            </w:r>
          </w:p>
        </w:tc>
      </w:tr>
      <w:tr w:rsidR="0015053A" w:rsidRPr="0015053A" w:rsidTr="00440832">
        <w:tc>
          <w:tcPr>
            <w:tcW w:w="8931" w:type="dxa"/>
            <w:shd w:val="clear" w:color="auto" w:fill="auto"/>
          </w:tcPr>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Finalidad del tratamiento de sus datos</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Tratamos la información facilitada con el fin de tramitar la convocatoria de la subvención para servicio de acogida matinal en los centros docentes sostenidos con fondos públicos de la Comunidad Autónoma de La Rioja</w:t>
            </w:r>
          </w:p>
        </w:tc>
      </w:tr>
      <w:tr w:rsidR="0015053A" w:rsidRPr="0015053A" w:rsidTr="00440832">
        <w:tc>
          <w:tcPr>
            <w:tcW w:w="8931" w:type="dxa"/>
            <w:shd w:val="clear" w:color="auto" w:fill="auto"/>
          </w:tcPr>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Tiempo de conservación de sus datos</w:t>
            </w:r>
          </w:p>
          <w:p w:rsid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Se conservarán durante el tiempo necesario para cumplir con la finalidad para la que se recabaron y para determinar las posibles responsabilidades que se pudieran derivar de dicha finalidad y del tratamiento de los datos. Será de aplicación lo dispuesto en la normativa de archivos y documentación.</w:t>
            </w:r>
          </w:p>
          <w:p w:rsidR="00327A40" w:rsidRPr="0015053A" w:rsidRDefault="00327A40" w:rsidP="0015053A">
            <w:pPr>
              <w:spacing w:line="200" w:lineRule="exact"/>
              <w:jc w:val="both"/>
              <w:rPr>
                <w:rFonts w:ascii="Riojana Book" w:eastAsia="Times" w:hAnsi="Riojana Book" w:cs="Times New Roman"/>
                <w:bCs/>
                <w:sz w:val="16"/>
                <w:szCs w:val="16"/>
                <w:lang w:val="es-ES_tradnl" w:eastAsia="es-ES"/>
              </w:rPr>
            </w:pPr>
          </w:p>
        </w:tc>
      </w:tr>
      <w:tr w:rsidR="0015053A" w:rsidRPr="0015053A" w:rsidTr="00440832">
        <w:tc>
          <w:tcPr>
            <w:tcW w:w="8931" w:type="dxa"/>
            <w:shd w:val="clear" w:color="auto" w:fill="auto"/>
          </w:tcPr>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Legitimación para el tratamiento de sus datos</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Ley 38/2003, de 17 de noviembre, General de Subvenciones. Orden 31/2006, de 27 de octubre, de la Consejería de Educación, Cultura y Deporte, por la que se establecen las bases reguladoras para la concesión de ayudas a las Asociaciones de Padres y Madres de Alumnos para el desarrollo del servicio de acogida matinal en los centros docentes sostenidos con fondos públicos de la Comunidad Autónoma de La Rioja</w:t>
            </w:r>
          </w:p>
        </w:tc>
      </w:tr>
      <w:tr w:rsidR="0015053A" w:rsidRPr="0015053A" w:rsidTr="00440832">
        <w:tc>
          <w:tcPr>
            <w:tcW w:w="8931" w:type="dxa"/>
            <w:shd w:val="clear" w:color="auto" w:fill="auto"/>
          </w:tcPr>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Destinatarios de las cesiones (en su caso)</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No se cederán los datos a terceros, salvo obligación legal.</w:t>
            </w:r>
          </w:p>
        </w:tc>
      </w:tr>
      <w:tr w:rsidR="0015053A" w:rsidRPr="0015053A" w:rsidTr="00440832">
        <w:tc>
          <w:tcPr>
            <w:tcW w:w="8931" w:type="dxa"/>
            <w:shd w:val="clear" w:color="auto" w:fill="auto"/>
          </w:tcPr>
          <w:p w:rsidR="0015053A" w:rsidRPr="0015053A" w:rsidRDefault="0015053A" w:rsidP="0015053A">
            <w:pPr>
              <w:spacing w:line="200" w:lineRule="exact"/>
              <w:jc w:val="both"/>
              <w:rPr>
                <w:rFonts w:ascii="Riojana Book" w:eastAsia="Times" w:hAnsi="Riojana Book" w:cs="Times New Roman"/>
                <w:b/>
                <w:bCs/>
                <w:sz w:val="16"/>
                <w:szCs w:val="16"/>
                <w:lang w:val="es-ES_tradnl" w:eastAsia="es-ES"/>
              </w:rPr>
            </w:pPr>
            <w:r w:rsidRPr="0015053A">
              <w:rPr>
                <w:rFonts w:ascii="Riojana Book" w:eastAsia="Times" w:hAnsi="Riojana Book" w:cs="Times New Roman"/>
                <w:b/>
                <w:bCs/>
                <w:sz w:val="16"/>
                <w:szCs w:val="16"/>
                <w:lang w:val="es-ES_tradnl" w:eastAsia="es-ES"/>
              </w:rPr>
              <w:t>Derechos</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Cualquier persona tiene derecho a ejercitar los derechos de acceso, rectificación y supresión de datos, así como solicitar la limitación del tratamiento, oponerse al mismo, solicitar la portabilidad de sus datos y requerir no ser objeto de una decisión individual basada únicamente en el tratamiento automatizado, incluida en la elaboración de perfiles dirigiéndose de forma presencial a las oficinas de registro o telemáticamente a través de la siguiente dirección electrónica https://www.larioja.org/derechoslopd</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Puede presentar una reclamación ante la Agencia española de Protección de Datos. Más información en www.aepd.es</w:t>
            </w:r>
          </w:p>
          <w:p w:rsidR="0015053A" w:rsidRPr="0015053A" w:rsidRDefault="0015053A" w:rsidP="0015053A">
            <w:pPr>
              <w:spacing w:line="200" w:lineRule="exact"/>
              <w:jc w:val="both"/>
              <w:rPr>
                <w:rFonts w:ascii="Riojana Book" w:eastAsia="Times" w:hAnsi="Riojana Book" w:cs="Times New Roman"/>
                <w:bCs/>
                <w:sz w:val="16"/>
                <w:szCs w:val="16"/>
                <w:lang w:val="es-ES_tradnl" w:eastAsia="es-ES"/>
              </w:rPr>
            </w:pPr>
            <w:r w:rsidRPr="0015053A">
              <w:rPr>
                <w:rFonts w:ascii="Riojana Book" w:eastAsia="Times" w:hAnsi="Riojana Book" w:cs="Times New Roman"/>
                <w:bCs/>
                <w:sz w:val="16"/>
                <w:szCs w:val="16"/>
                <w:lang w:val="es-ES_tradnl" w:eastAsia="es-ES"/>
              </w:rPr>
              <w:t>Información adicional www.larioja.org/rat</w:t>
            </w:r>
          </w:p>
        </w:tc>
      </w:tr>
    </w:tbl>
    <w:p w:rsidR="0015053A" w:rsidRPr="0015053A" w:rsidRDefault="0015053A" w:rsidP="0015053A">
      <w:pPr>
        <w:spacing w:before="120"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En </w:t>
      </w:r>
      <w:r w:rsidRPr="0015053A">
        <w:rPr>
          <w:rFonts w:ascii="Riojana Book" w:eastAsia="Times" w:hAnsi="Riojana Book" w:cs="Times New Roman"/>
          <w:bCs/>
          <w:sz w:val="18"/>
          <w:szCs w:val="18"/>
          <w:lang w:val="es-ES_tradnl" w:eastAsia="es-ES"/>
        </w:rPr>
        <w:fldChar w:fldCharType="begin">
          <w:ffData>
            <w:name w:val="Texto7"/>
            <w:enabled/>
            <w:calcOnExit w:val="0"/>
            <w:textInput>
              <w:default w:val=" ........... "/>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sz w:val="18"/>
          <w:szCs w:val="18"/>
          <w:lang w:val="es-ES_tradnl" w:eastAsia="es-ES"/>
        </w:rPr>
        <w:t xml:space="preserve"> …..…………......................................... </w:t>
      </w:r>
      <w:r w:rsidRPr="0015053A">
        <w:rPr>
          <w:rFonts w:ascii="Riojana Book" w:eastAsia="Times" w:hAnsi="Riojana Book" w:cs="Times New Roman"/>
          <w:bCs/>
          <w:sz w:val="18"/>
          <w:szCs w:val="18"/>
          <w:lang w:val="es-ES_tradnl" w:eastAsia="es-ES"/>
        </w:rPr>
        <w:fldChar w:fldCharType="end"/>
      </w:r>
      <w:r w:rsidRPr="0015053A">
        <w:rPr>
          <w:rFonts w:ascii="Riojana Book" w:eastAsia="Times" w:hAnsi="Riojana Book" w:cs="Times New Roman"/>
          <w:bCs/>
          <w:sz w:val="18"/>
          <w:szCs w:val="18"/>
          <w:lang w:val="es-ES_tradnl" w:eastAsia="es-ES"/>
        </w:rPr>
        <w:t xml:space="preserve">, a </w:t>
      </w:r>
      <w:r w:rsidRPr="0015053A">
        <w:rPr>
          <w:rFonts w:ascii="Riojana Book" w:eastAsia="Times" w:hAnsi="Riojana Book" w:cs="Times New Roman"/>
          <w:bCs/>
          <w:sz w:val="18"/>
          <w:szCs w:val="18"/>
          <w:lang w:val="es-ES_tradnl" w:eastAsia="es-ES"/>
        </w:rPr>
        <w:fldChar w:fldCharType="begin">
          <w:ffData>
            <w:name w:val="Texto7"/>
            <w:enabled/>
            <w:calcOnExit w:val="0"/>
            <w:textInput>
              <w:default w:val=" ........... "/>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sz w:val="18"/>
          <w:szCs w:val="18"/>
          <w:lang w:val="es-ES_tradnl" w:eastAsia="es-ES"/>
        </w:rPr>
        <w:t xml:space="preserve"> ......</w:t>
      </w:r>
      <w:r w:rsidRPr="0015053A">
        <w:rPr>
          <w:rFonts w:ascii="Riojana Book" w:eastAsia="Times" w:hAnsi="Riojana Book" w:cs="Times New Roman"/>
          <w:bCs/>
          <w:sz w:val="18"/>
          <w:szCs w:val="18"/>
          <w:lang w:val="es-ES_tradnl" w:eastAsia="es-ES"/>
        </w:rPr>
        <w:fldChar w:fldCharType="end"/>
      </w:r>
      <w:r w:rsidRPr="0015053A">
        <w:rPr>
          <w:rFonts w:ascii="Riojana Book" w:eastAsia="Times" w:hAnsi="Riojana Book" w:cs="Times New Roman"/>
          <w:bCs/>
          <w:sz w:val="18"/>
          <w:szCs w:val="18"/>
          <w:lang w:val="es-ES_tradnl" w:eastAsia="es-ES"/>
        </w:rPr>
        <w:t xml:space="preserve"> de </w:t>
      </w:r>
      <w:r w:rsidRPr="0015053A">
        <w:rPr>
          <w:rFonts w:ascii="Riojana Book" w:eastAsia="Times" w:hAnsi="Riojana Book" w:cs="Times New Roman"/>
          <w:bCs/>
          <w:sz w:val="18"/>
          <w:szCs w:val="18"/>
          <w:lang w:val="es-ES_tradnl" w:eastAsia="es-ES"/>
        </w:rPr>
        <w:fldChar w:fldCharType="begin">
          <w:ffData>
            <w:name w:val="Texto7"/>
            <w:enabled/>
            <w:calcOnExit w:val="0"/>
            <w:textInput>
              <w:default w:val=" ........... "/>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sz w:val="18"/>
          <w:szCs w:val="18"/>
          <w:lang w:val="es-ES_tradnl" w:eastAsia="es-ES"/>
        </w:rPr>
        <w:t xml:space="preserve"> ………….....</w:t>
      </w:r>
      <w:r w:rsidRPr="0015053A">
        <w:rPr>
          <w:rFonts w:ascii="Riojana Book" w:eastAsia="Times" w:hAnsi="Riojana Book" w:cs="Times New Roman"/>
          <w:bCs/>
          <w:sz w:val="18"/>
          <w:szCs w:val="18"/>
          <w:lang w:val="es-ES_tradnl" w:eastAsia="es-ES"/>
        </w:rPr>
        <w:fldChar w:fldCharType="end"/>
      </w:r>
      <w:r w:rsidRPr="0015053A">
        <w:rPr>
          <w:rFonts w:ascii="Riojana Book" w:eastAsia="Times" w:hAnsi="Riojana Book" w:cs="Times New Roman"/>
          <w:bCs/>
          <w:sz w:val="18"/>
          <w:szCs w:val="18"/>
          <w:lang w:val="es-ES_tradnl" w:eastAsia="es-ES"/>
        </w:rPr>
        <w:t xml:space="preserve"> de 2</w:t>
      </w:r>
      <w:r w:rsidRPr="0015053A">
        <w:rPr>
          <w:rFonts w:ascii="Riojana Book" w:eastAsia="Times" w:hAnsi="Riojana Book" w:cs="Times New Roman"/>
          <w:bCs/>
          <w:sz w:val="18"/>
          <w:szCs w:val="18"/>
          <w:lang w:val="es-ES_tradnl" w:eastAsia="es-ES"/>
        </w:rPr>
        <w:fldChar w:fldCharType="begin">
          <w:ffData>
            <w:name w:val="Texto7"/>
            <w:enabled/>
            <w:calcOnExit w:val="0"/>
            <w:textInput>
              <w:default w:val=" ........... "/>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sz w:val="18"/>
          <w:szCs w:val="18"/>
          <w:lang w:val="es-ES_tradnl" w:eastAsia="es-ES"/>
        </w:rPr>
        <w:t xml:space="preserve"> ......</w:t>
      </w:r>
      <w:r w:rsidRPr="0015053A">
        <w:rPr>
          <w:rFonts w:ascii="Riojana Book" w:eastAsia="Times" w:hAnsi="Riojana Book" w:cs="Times New Roman"/>
          <w:bCs/>
          <w:sz w:val="18"/>
          <w:szCs w:val="18"/>
          <w:lang w:val="es-ES_tradnl" w:eastAsia="es-ES"/>
        </w:rPr>
        <w:fldChar w:fldCharType="end"/>
      </w:r>
    </w:p>
    <w:p w:rsidR="0015053A" w:rsidRPr="0015053A" w:rsidRDefault="0015053A" w:rsidP="0015053A">
      <w:pPr>
        <w:spacing w:after="120" w:line="240" w:lineRule="exact"/>
        <w:jc w:val="both"/>
        <w:rPr>
          <w:rFonts w:ascii="Riojana Book" w:eastAsia="Times" w:hAnsi="Riojana Book" w:cs="Times New Roman"/>
          <w:bCs/>
          <w:i/>
          <w:sz w:val="18"/>
          <w:szCs w:val="18"/>
          <w:lang w:val="es-ES_tradnl" w:eastAsia="es-ES"/>
        </w:rPr>
      </w:pPr>
      <w:r w:rsidRPr="0015053A">
        <w:rPr>
          <w:rFonts w:ascii="Riojana Book" w:eastAsia="Times" w:hAnsi="Riojana Book" w:cs="Times New Roman"/>
          <w:bCs/>
          <w:i/>
          <w:sz w:val="18"/>
          <w:szCs w:val="18"/>
          <w:lang w:val="es-ES_tradnl" w:eastAsia="es-ES"/>
        </w:rPr>
        <w:t>(Firma electrónica en la tramitación)</w:t>
      </w:r>
    </w:p>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p>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sz w:val="18"/>
          <w:szCs w:val="18"/>
          <w:lang w:val="es-ES_tradnl" w:eastAsia="es-ES"/>
        </w:rPr>
        <w:t xml:space="preserve">Fdo.:  </w:t>
      </w:r>
      <w:r w:rsidRPr="0015053A">
        <w:rPr>
          <w:rFonts w:ascii="Riojana Book" w:eastAsia="Times" w:hAnsi="Riojana Book" w:cs="Times New Roman"/>
          <w:bCs/>
          <w:sz w:val="18"/>
          <w:szCs w:val="18"/>
          <w:lang w:val="es-ES_tradnl" w:eastAsia="es-ES"/>
        </w:rPr>
        <w:fldChar w:fldCharType="begin">
          <w:ffData>
            <w:name w:val="Texto7"/>
            <w:enabled/>
            <w:calcOnExit w:val="0"/>
            <w:textInput>
              <w:default w:val=" ........... "/>
            </w:textInput>
          </w:ffData>
        </w:fldChar>
      </w:r>
      <w:r w:rsidRPr="0015053A">
        <w:rPr>
          <w:rFonts w:ascii="Riojana Book" w:eastAsia="Times" w:hAnsi="Riojana Book" w:cs="Times New Roman"/>
          <w:bCs/>
          <w:sz w:val="18"/>
          <w:szCs w:val="18"/>
          <w:lang w:val="es-ES_tradnl" w:eastAsia="es-ES"/>
        </w:rPr>
        <w:instrText xml:space="preserve"> FORMTEXT </w:instrText>
      </w:r>
      <w:r w:rsidRPr="0015053A">
        <w:rPr>
          <w:rFonts w:ascii="Riojana Book" w:eastAsia="Times" w:hAnsi="Riojana Book" w:cs="Times New Roman"/>
          <w:bCs/>
          <w:sz w:val="18"/>
          <w:szCs w:val="18"/>
          <w:lang w:val="es-ES_tradnl" w:eastAsia="es-ES"/>
        </w:rPr>
      </w:r>
      <w:r w:rsidRPr="0015053A">
        <w:rPr>
          <w:rFonts w:ascii="Riojana Book" w:eastAsia="Times" w:hAnsi="Riojana Book" w:cs="Times New Roman"/>
          <w:bCs/>
          <w:sz w:val="18"/>
          <w:szCs w:val="18"/>
          <w:lang w:val="es-ES_tradnl" w:eastAsia="es-ES"/>
        </w:rPr>
        <w:fldChar w:fldCharType="separate"/>
      </w:r>
      <w:r w:rsidRPr="0015053A">
        <w:rPr>
          <w:rFonts w:ascii="Riojana Book" w:eastAsia="Times" w:hAnsi="Riojana Book" w:cs="Times New Roman"/>
          <w:bCs/>
          <w:sz w:val="18"/>
          <w:szCs w:val="18"/>
          <w:lang w:val="es-ES_tradnl" w:eastAsia="es-ES"/>
        </w:rPr>
        <w:t xml:space="preserve"> …..…………......................................... </w:t>
      </w:r>
      <w:r w:rsidRPr="0015053A">
        <w:rPr>
          <w:rFonts w:ascii="Riojana Book" w:eastAsia="Times" w:hAnsi="Riojana Book" w:cs="Times New Roman"/>
          <w:bCs/>
          <w:sz w:val="18"/>
          <w:szCs w:val="18"/>
          <w:lang w:val="es-ES_tradnl" w:eastAsia="es-ES"/>
        </w:rPr>
        <w:fldChar w:fldCharType="end"/>
      </w:r>
      <w:r w:rsidRPr="0015053A">
        <w:rPr>
          <w:rFonts w:ascii="Riojana Book" w:eastAsia="Times" w:hAnsi="Riojana Book" w:cs="Times New Roman"/>
          <w:bCs/>
          <w:sz w:val="18"/>
          <w:szCs w:val="18"/>
          <w:lang w:val="es-ES_tradnl" w:eastAsia="es-ES"/>
        </w:rPr>
        <w:t xml:space="preserve"> </w:t>
      </w:r>
    </w:p>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r w:rsidRPr="0015053A">
        <w:rPr>
          <w:rFonts w:ascii="Riojana Book" w:eastAsia="Times" w:hAnsi="Riojana Book" w:cs="Times New Roman"/>
          <w:bCs/>
          <w:i/>
          <w:sz w:val="18"/>
          <w:szCs w:val="18"/>
          <w:lang w:val="es-ES_tradnl" w:eastAsia="es-ES"/>
        </w:rPr>
        <w:t>(Debe indicarse que persona realiza la firma)</w:t>
      </w:r>
    </w:p>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p>
    <w:p w:rsidR="0015053A" w:rsidRPr="0015053A" w:rsidRDefault="0015053A" w:rsidP="0015053A">
      <w:pPr>
        <w:spacing w:after="120" w:line="240" w:lineRule="exact"/>
        <w:jc w:val="both"/>
        <w:rPr>
          <w:rFonts w:ascii="Riojana Book" w:eastAsia="Times" w:hAnsi="Riojana Book" w:cs="Times New Roman"/>
          <w:bCs/>
          <w:sz w:val="18"/>
          <w:szCs w:val="18"/>
          <w:lang w:val="es-ES_tradnl" w:eastAsia="es-ES"/>
        </w:rPr>
      </w:pPr>
    </w:p>
    <w:p w:rsidR="0015053A" w:rsidRPr="0015053A" w:rsidRDefault="00A87E65" w:rsidP="0015053A">
      <w:pPr>
        <w:spacing w:after="120" w:line="240" w:lineRule="exact"/>
        <w:jc w:val="both"/>
        <w:rPr>
          <w:rFonts w:ascii="Riojana Book" w:eastAsia="Times" w:hAnsi="Riojana Book" w:cs="Times New Roman"/>
          <w:b/>
          <w:bCs/>
          <w:sz w:val="18"/>
          <w:szCs w:val="18"/>
          <w:lang w:val="es-ES_tradnl" w:eastAsia="es-ES"/>
        </w:rPr>
      </w:pPr>
      <w:r>
        <w:rPr>
          <w:rFonts w:ascii="Riojana Book" w:eastAsia="Times" w:hAnsi="Riojana Book" w:cs="Times New Roman"/>
          <w:b/>
          <w:bCs/>
          <w:sz w:val="18"/>
          <w:szCs w:val="18"/>
          <w:lang w:val="es-ES_tradnl" w:eastAsia="es-ES"/>
        </w:rPr>
        <w:t>SR DIRECTOR</w:t>
      </w:r>
      <w:r w:rsidR="0015053A" w:rsidRPr="0015053A">
        <w:rPr>
          <w:rFonts w:ascii="Riojana Book" w:eastAsia="Times" w:hAnsi="Riojana Book" w:cs="Times New Roman"/>
          <w:b/>
          <w:bCs/>
          <w:sz w:val="18"/>
          <w:szCs w:val="18"/>
          <w:lang w:val="es-ES_tradnl" w:eastAsia="es-ES"/>
        </w:rPr>
        <w:t xml:space="preserve"> GENERAL DE GESTIÓN EDUCATIVA</w:t>
      </w:r>
    </w:p>
    <w:p w:rsidR="0015053A" w:rsidRPr="0015053A" w:rsidRDefault="0015053A" w:rsidP="0015053A">
      <w:pPr>
        <w:jc w:val="both"/>
        <w:rPr>
          <w:rFonts w:ascii="Riojana Book" w:hAnsi="Riojana Book"/>
          <w:sz w:val="14"/>
          <w:szCs w:val="14"/>
        </w:rPr>
      </w:pPr>
      <w:r w:rsidRPr="0015053A">
        <w:rPr>
          <w:rFonts w:ascii="Riojana Book" w:hAnsi="Riojana Book"/>
          <w:sz w:val="14"/>
          <w:szCs w:val="14"/>
        </w:rPr>
        <w:t>Consejería de Educación y Empleo</w:t>
      </w:r>
    </w:p>
    <w:p w:rsidR="0015053A" w:rsidRPr="0015053A" w:rsidRDefault="0015053A" w:rsidP="0015053A">
      <w:pPr>
        <w:jc w:val="both"/>
        <w:rPr>
          <w:rFonts w:ascii="Riojana Book" w:hAnsi="Riojana Book"/>
          <w:sz w:val="14"/>
          <w:szCs w:val="14"/>
        </w:rPr>
      </w:pPr>
      <w:r w:rsidRPr="0015053A">
        <w:rPr>
          <w:rFonts w:ascii="Riojana Book" w:hAnsi="Riojana Book"/>
          <w:sz w:val="14"/>
          <w:szCs w:val="14"/>
        </w:rPr>
        <w:t>Dirección General de Gestión Educativa</w:t>
      </w:r>
    </w:p>
    <w:p w:rsidR="0015053A" w:rsidRPr="0015053A" w:rsidRDefault="0015053A" w:rsidP="0015053A">
      <w:pPr>
        <w:jc w:val="both"/>
        <w:rPr>
          <w:rFonts w:ascii="Riojana Book" w:hAnsi="Riojana Book"/>
          <w:sz w:val="14"/>
          <w:szCs w:val="14"/>
        </w:rPr>
      </w:pPr>
      <w:r w:rsidRPr="0015053A">
        <w:rPr>
          <w:rFonts w:ascii="Riojana Book" w:hAnsi="Riojana Book"/>
          <w:sz w:val="14"/>
          <w:szCs w:val="14"/>
        </w:rPr>
        <w:t>Servicio de Becas, Estadística y Participación Educativa</w:t>
      </w:r>
    </w:p>
    <w:p w:rsidR="0015053A" w:rsidRPr="0015053A" w:rsidRDefault="0015053A" w:rsidP="0015053A">
      <w:pPr>
        <w:jc w:val="both"/>
        <w:rPr>
          <w:rFonts w:ascii="Riojana Book" w:hAnsi="Riojana Book"/>
          <w:sz w:val="14"/>
          <w:szCs w:val="14"/>
        </w:rPr>
      </w:pPr>
      <w:r w:rsidRPr="0015053A">
        <w:rPr>
          <w:rFonts w:ascii="Riojana Book" w:hAnsi="Riojana Book"/>
          <w:sz w:val="14"/>
          <w:szCs w:val="14"/>
        </w:rPr>
        <w:t>(Cód. DIR3: A17014465)</w:t>
      </w:r>
    </w:p>
    <w:p w:rsidR="00A43DD6" w:rsidRPr="00AE101B" w:rsidRDefault="00A43DD6" w:rsidP="00A43DD6">
      <w:pPr>
        <w:keepNext/>
        <w:spacing w:after="120"/>
        <w:contextualSpacing/>
        <w:jc w:val="both"/>
        <w:rPr>
          <w:rFonts w:ascii="Riojana Book" w:hAnsi="Riojana Book"/>
          <w:sz w:val="14"/>
          <w:szCs w:val="14"/>
        </w:rPr>
      </w:pPr>
    </w:p>
    <w:sectPr w:rsidR="00A43DD6" w:rsidRPr="00AE101B" w:rsidSect="00327A40">
      <w:headerReference w:type="even" r:id="rId7"/>
      <w:headerReference w:type="default" r:id="rId8"/>
      <w:footerReference w:type="even" r:id="rId9"/>
      <w:footerReference w:type="default" r:id="rId10"/>
      <w:headerReference w:type="first" r:id="rId11"/>
      <w:footerReference w:type="first" r:id="rId12"/>
      <w:pgSz w:w="11906" w:h="16838"/>
      <w:pgMar w:top="2755" w:right="1440" w:bottom="184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DD6" w:rsidRDefault="00A43DD6" w:rsidP="0069392B">
      <w:r>
        <w:separator/>
      </w:r>
    </w:p>
  </w:endnote>
  <w:endnote w:type="continuationSeparator" w:id="0">
    <w:p w:rsidR="00A43DD6" w:rsidRDefault="00A43DD6" w:rsidP="0069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iojana">
    <w:panose1 w:val="00000500000000000000"/>
    <w:charset w:val="00"/>
    <w:family w:val="auto"/>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iojana Book">
    <w:panose1 w:val="00000400000000000000"/>
    <w:charset w:val="00"/>
    <w:family w:val="auto"/>
    <w:pitch w:val="variable"/>
    <w:sig w:usb0="00000007" w:usb1="00000000" w:usb2="00000000" w:usb3="00000000" w:csb0="00000093" w:csb1="00000000"/>
  </w:font>
  <w:font w:name="Riojana SemiBold">
    <w:panose1 w:val="00000700000000000000"/>
    <w:charset w:val="00"/>
    <w:family w:val="auto"/>
    <w:pitch w:val="variable"/>
    <w:sig w:usb0="00000007" w:usb1="00000000" w:usb2="00000000" w:usb3="00000000" w:csb0="00000093" w:csb1="00000000"/>
  </w:font>
  <w:font w:name="Riojana Bold">
    <w:panose1 w:val="00000800000000000000"/>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34" w:rsidRDefault="001047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34" w:rsidRDefault="0010473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34" w:rsidRDefault="001047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DD6" w:rsidRDefault="00A43DD6" w:rsidP="0069392B">
      <w:r>
        <w:separator/>
      </w:r>
    </w:p>
  </w:footnote>
  <w:footnote w:type="continuationSeparator" w:id="0">
    <w:p w:rsidR="00A43DD6" w:rsidRDefault="00A43DD6" w:rsidP="00693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34" w:rsidRDefault="0010473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92B" w:rsidRDefault="00B97FCD">
    <w:r w:rsidRPr="0069392B">
      <w:rPr>
        <w:noProof/>
        <w:lang w:eastAsia="es-ES"/>
      </w:rPr>
      <w:drawing>
        <wp:anchor distT="0" distB="0" distL="114300" distR="114300" simplePos="0" relativeHeight="251660288" behindDoc="1" locked="0" layoutInCell="1" allowOverlap="1" wp14:anchorId="2F899FA8" wp14:editId="221A324D">
          <wp:simplePos x="0" y="0"/>
          <wp:positionH relativeFrom="margin">
            <wp:posOffset>-912936</wp:posOffset>
          </wp:positionH>
          <wp:positionV relativeFrom="margin">
            <wp:posOffset>-1749425</wp:posOffset>
          </wp:positionV>
          <wp:extent cx="7586592" cy="1440815"/>
          <wp:effectExtent l="0" t="0" r="0" b="0"/>
          <wp:wrapNone/>
          <wp:docPr id="216235057" name="Imagen 21623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1">
                    <a:extLst>
                      <a:ext uri="{28A0092B-C50C-407E-A947-70E740481C1C}">
                        <a14:useLocalDpi xmlns:a14="http://schemas.microsoft.com/office/drawing/2010/main" val="0"/>
                      </a:ext>
                    </a:extLst>
                  </a:blip>
                  <a:stretch>
                    <a:fillRect/>
                  </a:stretch>
                </pic:blipFill>
                <pic:spPr>
                  <a:xfrm>
                    <a:off x="0" y="0"/>
                    <a:ext cx="7586592" cy="144081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38F" w:rsidRDefault="00FA4DD6">
    <w:r w:rsidRPr="00065063">
      <w:rPr>
        <w:noProof/>
        <w:lang w:eastAsia="es-ES"/>
      </w:rPr>
      <mc:AlternateContent>
        <mc:Choice Requires="wps">
          <w:drawing>
            <wp:anchor distT="0" distB="0" distL="114300" distR="114300" simplePos="0" relativeHeight="251676672" behindDoc="0" locked="0" layoutInCell="1" allowOverlap="1" wp14:anchorId="5CCDAFFB" wp14:editId="20FE9442">
              <wp:simplePos x="0" y="0"/>
              <wp:positionH relativeFrom="column">
                <wp:posOffset>1174704</wp:posOffset>
              </wp:positionH>
              <wp:positionV relativeFrom="paragraph">
                <wp:posOffset>351354</wp:posOffset>
              </wp:positionV>
              <wp:extent cx="3470910" cy="800935"/>
              <wp:effectExtent l="0" t="0" r="8890" b="12065"/>
              <wp:wrapNone/>
              <wp:docPr id="21623505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800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DAFFB" id="_x0000_t202" coordsize="21600,21600" o:spt="202" path="m,l,21600r21600,l21600,xe">
              <v:stroke joinstyle="miter"/>
              <v:path gradientshapeok="t" o:connecttype="rect"/>
            </v:shapetype>
            <v:shape id="_x0000_s1030" type="#_x0000_t202" style="position:absolute;margin-left:92.5pt;margin-top:27.65pt;width:273.3pt;height:63.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" filled="f" stroked="f">
              <v:path arrowok="t"/>
              <v:textbox inset="0,0,0,0">
                <w:txbxContent>
                  <w:p w:rsidR="0059324D" w:rsidRDefault="0059324D" w:rsidP="0059324D">
                    <w:pPr>
                      <w:pStyle w:val="Cabecera-DireccionesGenerales"/>
                    </w:pPr>
                    <w:r w:rsidRPr="004D420D">
                      <w:rPr>
                        <w:rFonts w:ascii="Riojana SemiBold" w:hAnsi="Riojana SemiBold"/>
                        <w:b/>
                        <w:bCs/>
                      </w:rPr>
                      <w:t xml:space="preserve">Viceconsejería de </w:t>
                    </w:r>
                    <w:r>
                      <w:rPr>
                        <w:rFonts w:ascii="Riojana SemiBold" w:hAnsi="Riojana SemiBold"/>
                        <w:b/>
                        <w:bCs/>
                      </w:rPr>
                      <w:t>Educación, Universidades y Formación Profesional</w:t>
                    </w:r>
                    <w:r>
                      <w:rPr>
                        <w:rFonts w:ascii="Riojana SemiBold" w:hAnsi="Riojana SemiBold"/>
                        <w:b/>
                        <w:bCs/>
                      </w:rPr>
                      <w:br/>
                    </w:r>
                    <w:r>
                      <w:t>Dirección General de Gestión Educativa</w:t>
                    </w:r>
                  </w:p>
                </w:txbxContent>
              </v:textbox>
            </v:shape>
          </w:pict>
        </mc:Fallback>
      </mc:AlternateContent>
    </w:r>
    <w:r w:rsidRPr="00A6238F">
      <w:rPr>
        <w:noProof/>
        <w:lang w:eastAsia="es-ES"/>
      </w:rPr>
      <mc:AlternateContent>
        <mc:Choice Requires="wps">
          <w:drawing>
            <wp:anchor distT="0" distB="0" distL="114300" distR="114300" simplePos="0" relativeHeight="251669504" behindDoc="0" locked="0" layoutInCell="1" allowOverlap="1" wp14:anchorId="7011843D" wp14:editId="6895E47A">
              <wp:simplePos x="0" y="0"/>
              <wp:positionH relativeFrom="column">
                <wp:posOffset>1174704</wp:posOffset>
              </wp:positionH>
              <wp:positionV relativeFrom="paragraph">
                <wp:posOffset>151121</wp:posOffset>
              </wp:positionV>
              <wp:extent cx="3470910" cy="200233"/>
              <wp:effectExtent l="0" t="0" r="8890" b="317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70910" cy="200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0D3F" w:rsidRDefault="0059324D" w:rsidP="00C648E7">
                          <w:pPr>
                            <w:rPr>
                              <w:sz w:val="16"/>
                              <w:szCs w:val="16"/>
                            </w:rPr>
                          </w:pPr>
                          <w:r>
                            <w:rPr>
                              <w:rFonts w:ascii="Riojana Bold" w:hAnsi="Riojana Bold"/>
                            </w:rPr>
                            <w:t>Educación y Empleo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1843D" id="_x0000_s1031" type="#_x0000_t202" style="position:absolute;margin-left:92.5pt;margin-top:11.9pt;width:273.3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" filled="f" stroked="f">
              <v:path arrowok="t"/>
              <v:textbox inset="0,0,0,0">
                <w:txbxContent>
                  <w:p w:rsidR="00240D3F" w:rsidRDefault="0059324D" w:rsidP="00C648E7">
                    <w:pPr>
                      <w:rPr>
                        <w:sz w:val="16"/>
                        <w:szCs w:val="16"/>
                      </w:rPr>
                    </w:pPr>
                    <w:r>
                      <w:rPr>
                        <w:rFonts w:ascii="Riojana Bold" w:hAnsi="Riojana Bold"/>
                      </w:rPr>
                      <w:t>Educación y Empleo</w:t>
                    </w:r>
                  </w:p>
                </w:txbxContent>
              </v:textbox>
            </v:shape>
          </w:pict>
        </mc:Fallback>
      </mc:AlternateContent>
    </w:r>
    <w:r w:rsidR="003364A2" w:rsidRPr="00022E1C">
      <w:rPr>
        <w:noProof/>
        <w:lang w:eastAsia="es-ES"/>
      </w:rPr>
      <mc:AlternateContent>
        <mc:Choice Requires="wps">
          <w:drawing>
            <wp:anchor distT="0" distB="0" distL="114300" distR="114300" simplePos="0" relativeHeight="251672576" behindDoc="0" locked="0" layoutInCell="1" allowOverlap="1" wp14:anchorId="05C979A3" wp14:editId="4ED8EFD7">
              <wp:simplePos x="0" y="0"/>
              <wp:positionH relativeFrom="column">
                <wp:posOffset>5252794</wp:posOffset>
              </wp:positionH>
              <wp:positionV relativeFrom="paragraph">
                <wp:posOffset>438122</wp:posOffset>
              </wp:positionV>
              <wp:extent cx="1386205" cy="307025"/>
              <wp:effectExtent l="0" t="0" r="10795" b="10795"/>
              <wp:wrapNone/>
              <wp:docPr id="6"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07025"/>
                      </a:xfrm>
                      <a:prstGeom prst="rect">
                        <a:avLst/>
                      </a:prstGeom>
                      <a:noFill/>
                      <a:ln>
                        <a:noFill/>
                      </a:ln>
                    </wps:spPr>
                    <wps:txbx>
                      <w:txbxContent>
                        <w:p w:rsidR="00022E1C" w:rsidRDefault="00104734" w:rsidP="00022E1C">
                          <w:pPr>
                            <w:rPr>
                              <w:sz w:val="12"/>
                              <w:szCs w:val="12"/>
                            </w:rPr>
                          </w:pPr>
                          <w:r w:rsidRPr="00104734">
                            <w:rPr>
                              <w:sz w:val="12"/>
                              <w:szCs w:val="12"/>
                            </w:rPr>
                            <w:t>dg.gestioneducativa@larioja.org</w:t>
                          </w:r>
                        </w:p>
                        <w:p w:rsidR="00022E1C" w:rsidRPr="00AB7932" w:rsidRDefault="00022E1C" w:rsidP="00022E1C">
                          <w:pPr>
                            <w:rPr>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979A3" id="_x0000_s1032" type="#_x0000_t202" style="position:absolute;margin-left:413.6pt;margin-top:34.5pt;width:109.15pt;height:2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" filled="f" stroked="f">
              <v:path arrowok="t"/>
              <v:textbox inset="0,0,0,0">
                <w:txbxContent>
                  <w:p w:rsidR="00022E1C" w:rsidRDefault="00104734" w:rsidP="00022E1C">
                    <w:pPr>
                      <w:rPr>
                        <w:sz w:val="12"/>
                        <w:szCs w:val="12"/>
                      </w:rPr>
                    </w:pPr>
                    <w:r w:rsidRPr="00104734">
                      <w:rPr>
                        <w:sz w:val="12"/>
                        <w:szCs w:val="12"/>
                      </w:rPr>
                      <w:t>dg.gestioneducativa@larioja.org</w:t>
                    </w:r>
                  </w:p>
                  <w:p w:rsidR="00022E1C" w:rsidRPr="00AB7932" w:rsidRDefault="00022E1C" w:rsidP="00022E1C">
                    <w:pPr>
                      <w:rPr>
                        <w:sz w:val="12"/>
                        <w:szCs w:val="12"/>
                      </w:rPr>
                    </w:pPr>
                  </w:p>
                </w:txbxContent>
              </v:textbox>
            </v:shape>
          </w:pict>
        </mc:Fallback>
      </mc:AlternateContent>
    </w:r>
    <w:r w:rsidR="003364A2" w:rsidRPr="00022E1C">
      <w:rPr>
        <w:noProof/>
        <w:lang w:eastAsia="es-ES"/>
      </w:rPr>
      <mc:AlternateContent>
        <mc:Choice Requires="wps">
          <w:drawing>
            <wp:anchor distT="0" distB="0" distL="114300" distR="114300" simplePos="0" relativeHeight="251671552" behindDoc="0" locked="0" layoutInCell="1" allowOverlap="1" wp14:anchorId="3980AD84" wp14:editId="53FF7B8D">
              <wp:simplePos x="0" y="0"/>
              <wp:positionH relativeFrom="column">
                <wp:posOffset>5255260</wp:posOffset>
              </wp:positionH>
              <wp:positionV relativeFrom="paragraph">
                <wp:posOffset>98114</wp:posOffset>
              </wp:positionV>
              <wp:extent cx="1386205" cy="370205"/>
              <wp:effectExtent l="0" t="0" r="10795" b="10795"/>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86205" cy="370205"/>
                      </a:xfrm>
                      <a:prstGeom prst="rect">
                        <a:avLst/>
                      </a:prstGeom>
                      <a:noFill/>
                      <a:ln>
                        <a:noFill/>
                      </a:ln>
                    </wps:spPr>
                    <wps:txbx>
                      <w:txbxContent>
                        <w:p w:rsidR="00022E1C" w:rsidRPr="00547709" w:rsidRDefault="00DC2E8E" w:rsidP="003364A2">
                          <w:pPr>
                            <w:pStyle w:val="Datosdecontacto"/>
                          </w:pPr>
                          <w:r>
                            <w:t>Marqués de Murrieta</w:t>
                          </w:r>
                          <w:r w:rsidR="00022E1C" w:rsidRPr="00547709">
                            <w:t xml:space="preserve">, </w:t>
                          </w:r>
                          <w:r>
                            <w:t>76</w:t>
                          </w:r>
                        </w:p>
                        <w:p w:rsidR="00022E1C" w:rsidRPr="00547709" w:rsidRDefault="00022E1C" w:rsidP="003364A2">
                          <w:pPr>
                            <w:pStyle w:val="Datosdecontacto"/>
                          </w:pPr>
                          <w:r w:rsidRPr="00547709">
                            <w:t>26071 Logroño (La Rioja)</w:t>
                          </w:r>
                        </w:p>
                        <w:p w:rsidR="00022E1C" w:rsidRPr="00547709" w:rsidRDefault="00022E1C" w:rsidP="003364A2">
                          <w:pPr>
                            <w:pStyle w:val="Datosdecontacto"/>
                          </w:pPr>
                          <w:r w:rsidRPr="00547709">
                            <w:t xml:space="preserve">941 </w:t>
                          </w:r>
                          <w:r w:rsidR="00DC2E8E">
                            <w:t>29 11 00</w:t>
                          </w:r>
                        </w:p>
                        <w:p w:rsidR="00022E1C" w:rsidRPr="00547709" w:rsidRDefault="00022E1C" w:rsidP="00022E1C">
                          <w:pPr>
                            <w:rPr>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0AD84" id="_x0000_s1033" type="#_x0000_t202" style="position:absolute;margin-left:413.8pt;margin-top:7.75pt;width:109.15pt;height:2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" filled="f" stroked="f">
              <v:path arrowok="t"/>
              <v:textbox inset="0,0,0,0">
                <w:txbxContent>
                  <w:p w:rsidR="00022E1C" w:rsidRPr="00547709" w:rsidRDefault="00DC2E8E" w:rsidP="003364A2">
                    <w:pPr>
                      <w:pStyle w:val="Datosdecontacto"/>
                    </w:pPr>
                    <w:r>
                      <w:t>Marqués de Murrieta</w:t>
                    </w:r>
                    <w:r w:rsidR="00022E1C" w:rsidRPr="00547709">
                      <w:t xml:space="preserve">, </w:t>
                    </w:r>
                    <w:r>
                      <w:t>76</w:t>
                    </w:r>
                  </w:p>
                  <w:p w:rsidR="00022E1C" w:rsidRPr="00547709" w:rsidRDefault="00022E1C" w:rsidP="003364A2">
                    <w:pPr>
                      <w:pStyle w:val="Datosdecontacto"/>
                    </w:pPr>
                    <w:r w:rsidRPr="00547709">
                      <w:t>26071 Logroño (La Rioja)</w:t>
                    </w:r>
                  </w:p>
                  <w:p w:rsidR="00022E1C" w:rsidRPr="00547709" w:rsidRDefault="00022E1C" w:rsidP="003364A2">
                    <w:pPr>
                      <w:pStyle w:val="Datosdecontacto"/>
                    </w:pPr>
                    <w:r w:rsidRPr="00547709">
                      <w:t xml:space="preserve">941 </w:t>
                    </w:r>
                    <w:r w:rsidR="00DC2E8E">
                      <w:t>29 11 00</w:t>
                    </w:r>
                  </w:p>
                  <w:p w:rsidR="00022E1C" w:rsidRPr="00547709" w:rsidRDefault="00022E1C" w:rsidP="00022E1C">
                    <w:pPr>
                      <w:rPr>
                        <w:sz w:val="12"/>
                        <w:szCs w:val="12"/>
                      </w:rPr>
                    </w:pPr>
                  </w:p>
                </w:txbxContent>
              </v:textbox>
            </v:shape>
          </w:pict>
        </mc:Fallback>
      </mc:AlternateContent>
    </w:r>
    <w:r w:rsidR="00100590">
      <w:rPr>
        <w:noProof/>
        <w:lang w:eastAsia="es-ES"/>
      </w:rPr>
      <w:drawing>
        <wp:anchor distT="0" distB="0" distL="114300" distR="114300" simplePos="0" relativeHeight="251674624" behindDoc="1" locked="0" layoutInCell="1" allowOverlap="1" wp14:anchorId="477BF973" wp14:editId="239A5FC2">
          <wp:simplePos x="0" y="0"/>
          <wp:positionH relativeFrom="margin">
            <wp:posOffset>-914400</wp:posOffset>
          </wp:positionH>
          <wp:positionV relativeFrom="margin">
            <wp:posOffset>-1740994</wp:posOffset>
          </wp:positionV>
          <wp:extent cx="2019300" cy="1443990"/>
          <wp:effectExtent l="0" t="0" r="0" b="0"/>
          <wp:wrapNone/>
          <wp:docPr id="216235058" name="Imagen 216235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r="73378"/>
                  <a:stretch>
                    <a:fillRect/>
                  </a:stretch>
                </pic:blipFill>
                <pic:spPr bwMode="auto">
                  <a:xfrm>
                    <a:off x="0" y="0"/>
                    <a:ext cx="2019300" cy="14439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3CAB"/>
    <w:multiLevelType w:val="hybridMultilevel"/>
    <w:tmpl w:val="4FE2E32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B5B5E19"/>
    <w:multiLevelType w:val="hybridMultilevel"/>
    <w:tmpl w:val="536A630C"/>
    <w:lvl w:ilvl="0" w:tplc="0C0A000F">
      <w:start w:val="1"/>
      <w:numFmt w:val="decimal"/>
      <w:lvlText w:val="%1."/>
      <w:lvlJc w:val="left"/>
      <w:pPr>
        <w:tabs>
          <w:tab w:val="num" w:pos="720"/>
        </w:tabs>
        <w:ind w:left="720" w:hanging="360"/>
      </w:pPr>
    </w:lvl>
    <w:lvl w:ilvl="1" w:tplc="0C0A001B">
      <w:start w:val="1"/>
      <w:numFmt w:val="lowerRoman"/>
      <w:lvlText w:val="%2."/>
      <w:lvlJc w:val="righ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4F637D"/>
    <w:multiLevelType w:val="hybridMultilevel"/>
    <w:tmpl w:val="E2CA054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1692BC8"/>
    <w:multiLevelType w:val="hybridMultilevel"/>
    <w:tmpl w:val="CBF62482"/>
    <w:lvl w:ilvl="0" w:tplc="7FA07BA0">
      <w:start w:val="1"/>
      <w:numFmt w:val="bullet"/>
      <w:lvlText w:val=""/>
      <w:lvlJc w:val="left"/>
      <w:pPr>
        <w:tabs>
          <w:tab w:val="num" w:pos="1080"/>
        </w:tabs>
        <w:ind w:left="1080" w:hanging="360"/>
      </w:pPr>
      <w:rPr>
        <w:rFonts w:ascii="Symbol" w:hAnsi="Symbol" w:hint="default"/>
      </w:rPr>
    </w:lvl>
    <w:lvl w:ilvl="1" w:tplc="65587B4C">
      <w:start w:val="1"/>
      <w:numFmt w:val="bullet"/>
      <w:lvlText w:val="-"/>
      <w:lvlJc w:val="left"/>
      <w:pPr>
        <w:tabs>
          <w:tab w:val="num" w:pos="3272"/>
        </w:tabs>
        <w:ind w:left="3272" w:hanging="360"/>
      </w:pPr>
      <w:rPr>
        <w:rFonts w:ascii="Riojana" w:hAnsi="Riojana" w:hint="default"/>
      </w:rPr>
    </w:lvl>
    <w:lvl w:ilvl="2" w:tplc="0C0A001B">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 w15:restartNumberingAfterBreak="0">
    <w:nsid w:val="17414ABA"/>
    <w:multiLevelType w:val="hybridMultilevel"/>
    <w:tmpl w:val="01A093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BA12ED7"/>
    <w:multiLevelType w:val="hybridMultilevel"/>
    <w:tmpl w:val="5372B394"/>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265474E"/>
    <w:multiLevelType w:val="hybridMultilevel"/>
    <w:tmpl w:val="8862BC8C"/>
    <w:lvl w:ilvl="0" w:tplc="DE1EE1AE">
      <w:start w:val="1"/>
      <w:numFmt w:val="bullet"/>
      <w:pStyle w:val="ListadoRiojana10lis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2EA30F3"/>
    <w:multiLevelType w:val="hybridMultilevel"/>
    <w:tmpl w:val="45FA14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393924"/>
    <w:multiLevelType w:val="hybridMultilevel"/>
    <w:tmpl w:val="9314FA6C"/>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BF325BB"/>
    <w:multiLevelType w:val="hybridMultilevel"/>
    <w:tmpl w:val="DB48D2E2"/>
    <w:lvl w:ilvl="0" w:tplc="C04A5530">
      <w:start w:val="1"/>
      <w:numFmt w:val="decimal"/>
      <w:lvlText w:val="%1."/>
      <w:lvlJc w:val="left"/>
      <w:pPr>
        <w:tabs>
          <w:tab w:val="num" w:pos="720"/>
        </w:tabs>
        <w:ind w:left="720" w:hanging="360"/>
      </w:pPr>
      <w:rPr>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D4835DC"/>
    <w:multiLevelType w:val="hybridMultilevel"/>
    <w:tmpl w:val="DC74D8DE"/>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42AA2692"/>
    <w:multiLevelType w:val="hybridMultilevel"/>
    <w:tmpl w:val="DDA48DD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1BC64ED"/>
    <w:multiLevelType w:val="hybridMultilevel"/>
    <w:tmpl w:val="4EDE0CCC"/>
    <w:lvl w:ilvl="0" w:tplc="0C0A000F">
      <w:start w:val="1"/>
      <w:numFmt w:val="decimal"/>
      <w:lvlText w:val="%1."/>
      <w:lvlJc w:val="left"/>
      <w:pPr>
        <w:ind w:left="927" w:hanging="360"/>
      </w:p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53494E80"/>
    <w:multiLevelType w:val="hybridMultilevel"/>
    <w:tmpl w:val="9394322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BA4718A"/>
    <w:multiLevelType w:val="hybridMultilevel"/>
    <w:tmpl w:val="01A0939C"/>
    <w:lvl w:ilvl="0" w:tplc="0C0A000F">
      <w:start w:val="1"/>
      <w:numFmt w:val="decimal"/>
      <w:lvlText w:val="%1."/>
      <w:lvlJc w:val="left"/>
      <w:pPr>
        <w:tabs>
          <w:tab w:val="num" w:pos="306"/>
        </w:tabs>
        <w:ind w:left="306" w:hanging="360"/>
      </w:pPr>
    </w:lvl>
    <w:lvl w:ilvl="1" w:tplc="0C0A0019" w:tentative="1">
      <w:start w:val="1"/>
      <w:numFmt w:val="lowerLetter"/>
      <w:lvlText w:val="%2."/>
      <w:lvlJc w:val="left"/>
      <w:pPr>
        <w:tabs>
          <w:tab w:val="num" w:pos="1026"/>
        </w:tabs>
        <w:ind w:left="1026" w:hanging="360"/>
      </w:pPr>
    </w:lvl>
    <w:lvl w:ilvl="2" w:tplc="0C0A001B" w:tentative="1">
      <w:start w:val="1"/>
      <w:numFmt w:val="lowerRoman"/>
      <w:lvlText w:val="%3."/>
      <w:lvlJc w:val="right"/>
      <w:pPr>
        <w:tabs>
          <w:tab w:val="num" w:pos="1746"/>
        </w:tabs>
        <w:ind w:left="1746" w:hanging="180"/>
      </w:pPr>
    </w:lvl>
    <w:lvl w:ilvl="3" w:tplc="0C0A000F" w:tentative="1">
      <w:start w:val="1"/>
      <w:numFmt w:val="decimal"/>
      <w:lvlText w:val="%4."/>
      <w:lvlJc w:val="left"/>
      <w:pPr>
        <w:tabs>
          <w:tab w:val="num" w:pos="2466"/>
        </w:tabs>
        <w:ind w:left="2466" w:hanging="360"/>
      </w:pPr>
    </w:lvl>
    <w:lvl w:ilvl="4" w:tplc="0C0A0019" w:tentative="1">
      <w:start w:val="1"/>
      <w:numFmt w:val="lowerLetter"/>
      <w:lvlText w:val="%5."/>
      <w:lvlJc w:val="left"/>
      <w:pPr>
        <w:tabs>
          <w:tab w:val="num" w:pos="3186"/>
        </w:tabs>
        <w:ind w:left="3186" w:hanging="360"/>
      </w:pPr>
    </w:lvl>
    <w:lvl w:ilvl="5" w:tplc="0C0A001B" w:tentative="1">
      <w:start w:val="1"/>
      <w:numFmt w:val="lowerRoman"/>
      <w:lvlText w:val="%6."/>
      <w:lvlJc w:val="right"/>
      <w:pPr>
        <w:tabs>
          <w:tab w:val="num" w:pos="3906"/>
        </w:tabs>
        <w:ind w:left="3906" w:hanging="180"/>
      </w:pPr>
    </w:lvl>
    <w:lvl w:ilvl="6" w:tplc="0C0A000F" w:tentative="1">
      <w:start w:val="1"/>
      <w:numFmt w:val="decimal"/>
      <w:lvlText w:val="%7."/>
      <w:lvlJc w:val="left"/>
      <w:pPr>
        <w:tabs>
          <w:tab w:val="num" w:pos="4626"/>
        </w:tabs>
        <w:ind w:left="4626" w:hanging="360"/>
      </w:pPr>
    </w:lvl>
    <w:lvl w:ilvl="7" w:tplc="0C0A0019" w:tentative="1">
      <w:start w:val="1"/>
      <w:numFmt w:val="lowerLetter"/>
      <w:lvlText w:val="%8."/>
      <w:lvlJc w:val="left"/>
      <w:pPr>
        <w:tabs>
          <w:tab w:val="num" w:pos="5346"/>
        </w:tabs>
        <w:ind w:left="5346" w:hanging="360"/>
      </w:pPr>
    </w:lvl>
    <w:lvl w:ilvl="8" w:tplc="0C0A001B" w:tentative="1">
      <w:start w:val="1"/>
      <w:numFmt w:val="lowerRoman"/>
      <w:lvlText w:val="%9."/>
      <w:lvlJc w:val="right"/>
      <w:pPr>
        <w:tabs>
          <w:tab w:val="num" w:pos="6066"/>
        </w:tabs>
        <w:ind w:left="6066" w:hanging="180"/>
      </w:pPr>
    </w:lvl>
  </w:abstractNum>
  <w:abstractNum w:abstractNumId="15" w15:restartNumberingAfterBreak="0">
    <w:nsid w:val="5F37154E"/>
    <w:multiLevelType w:val="hybridMultilevel"/>
    <w:tmpl w:val="C1B83A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5AD676F"/>
    <w:multiLevelType w:val="hybridMultilevel"/>
    <w:tmpl w:val="D9DC45D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D3278FC"/>
    <w:multiLevelType w:val="hybridMultilevel"/>
    <w:tmpl w:val="4A922B6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6"/>
  </w:num>
  <w:num w:numId="2">
    <w:abstractNumId w:val="16"/>
  </w:num>
  <w:num w:numId="3">
    <w:abstractNumId w:val="11"/>
  </w:num>
  <w:num w:numId="4">
    <w:abstractNumId w:val="9"/>
  </w:num>
  <w:num w:numId="5">
    <w:abstractNumId w:val="8"/>
  </w:num>
  <w:num w:numId="6">
    <w:abstractNumId w:val="3"/>
  </w:num>
  <w:num w:numId="7">
    <w:abstractNumId w:val="5"/>
  </w:num>
  <w:num w:numId="8">
    <w:abstractNumId w:val="4"/>
  </w:num>
  <w:num w:numId="9">
    <w:abstractNumId w:val="2"/>
  </w:num>
  <w:num w:numId="10">
    <w:abstractNumId w:val="10"/>
  </w:num>
  <w:num w:numId="11">
    <w:abstractNumId w:val="12"/>
  </w:num>
  <w:num w:numId="12">
    <w:abstractNumId w:val="14"/>
  </w:num>
  <w:num w:numId="13">
    <w:abstractNumId w:val="13"/>
  </w:num>
  <w:num w:numId="14">
    <w:abstractNumId w:val="1"/>
  </w:num>
  <w:num w:numId="15">
    <w:abstractNumId w:val="0"/>
  </w:num>
  <w:num w:numId="16">
    <w:abstractNumId w:val="17"/>
  </w:num>
  <w:num w:numId="17">
    <w:abstractNumId w:val="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DD6"/>
    <w:rsid w:val="00007F98"/>
    <w:rsid w:val="00010A7D"/>
    <w:rsid w:val="00014503"/>
    <w:rsid w:val="00016F4C"/>
    <w:rsid w:val="00022E1C"/>
    <w:rsid w:val="0004582D"/>
    <w:rsid w:val="000579A8"/>
    <w:rsid w:val="0008319A"/>
    <w:rsid w:val="000D3761"/>
    <w:rsid w:val="000E39B9"/>
    <w:rsid w:val="000E3A68"/>
    <w:rsid w:val="000E42FA"/>
    <w:rsid w:val="000F3F3C"/>
    <w:rsid w:val="00100590"/>
    <w:rsid w:val="00104734"/>
    <w:rsid w:val="0015053A"/>
    <w:rsid w:val="001775FA"/>
    <w:rsid w:val="0018459D"/>
    <w:rsid w:val="001D5716"/>
    <w:rsid w:val="001F7ABC"/>
    <w:rsid w:val="00204447"/>
    <w:rsid w:val="00211038"/>
    <w:rsid w:val="00215F25"/>
    <w:rsid w:val="00240D3F"/>
    <w:rsid w:val="00250CDB"/>
    <w:rsid w:val="002873D9"/>
    <w:rsid w:val="002C41E9"/>
    <w:rsid w:val="002E72EE"/>
    <w:rsid w:val="00307CD0"/>
    <w:rsid w:val="00327A40"/>
    <w:rsid w:val="003364A2"/>
    <w:rsid w:val="00337DD0"/>
    <w:rsid w:val="0034365A"/>
    <w:rsid w:val="00343AF3"/>
    <w:rsid w:val="00346ABB"/>
    <w:rsid w:val="003860BE"/>
    <w:rsid w:val="003A3E60"/>
    <w:rsid w:val="003E71CF"/>
    <w:rsid w:val="004670A9"/>
    <w:rsid w:val="00480999"/>
    <w:rsid w:val="0048202F"/>
    <w:rsid w:val="004842E7"/>
    <w:rsid w:val="00495B58"/>
    <w:rsid w:val="004D420D"/>
    <w:rsid w:val="004D5227"/>
    <w:rsid w:val="005050CD"/>
    <w:rsid w:val="0050645C"/>
    <w:rsid w:val="00526A15"/>
    <w:rsid w:val="00526EF9"/>
    <w:rsid w:val="005554E6"/>
    <w:rsid w:val="00574433"/>
    <w:rsid w:val="0058176E"/>
    <w:rsid w:val="00583C57"/>
    <w:rsid w:val="0059324D"/>
    <w:rsid w:val="00644885"/>
    <w:rsid w:val="00672660"/>
    <w:rsid w:val="00673FFA"/>
    <w:rsid w:val="006822A5"/>
    <w:rsid w:val="00691B4B"/>
    <w:rsid w:val="0069392B"/>
    <w:rsid w:val="006A7DBC"/>
    <w:rsid w:val="006E73DA"/>
    <w:rsid w:val="00716285"/>
    <w:rsid w:val="00741623"/>
    <w:rsid w:val="00764FCB"/>
    <w:rsid w:val="007B1101"/>
    <w:rsid w:val="007C6E65"/>
    <w:rsid w:val="007C7121"/>
    <w:rsid w:val="00805170"/>
    <w:rsid w:val="0084129A"/>
    <w:rsid w:val="0087541B"/>
    <w:rsid w:val="008861A2"/>
    <w:rsid w:val="00896E28"/>
    <w:rsid w:val="008A439E"/>
    <w:rsid w:val="008B05E4"/>
    <w:rsid w:val="008C0264"/>
    <w:rsid w:val="008D72ED"/>
    <w:rsid w:val="008E7E3F"/>
    <w:rsid w:val="008E7E40"/>
    <w:rsid w:val="00911B2A"/>
    <w:rsid w:val="00917E39"/>
    <w:rsid w:val="00963944"/>
    <w:rsid w:val="00986509"/>
    <w:rsid w:val="009A7D0F"/>
    <w:rsid w:val="00A24264"/>
    <w:rsid w:val="00A43DD6"/>
    <w:rsid w:val="00A6238F"/>
    <w:rsid w:val="00A87E65"/>
    <w:rsid w:val="00AC6E30"/>
    <w:rsid w:val="00AD1CE0"/>
    <w:rsid w:val="00B50076"/>
    <w:rsid w:val="00B74261"/>
    <w:rsid w:val="00B93DBC"/>
    <w:rsid w:val="00B97804"/>
    <w:rsid w:val="00B97FCD"/>
    <w:rsid w:val="00BA5D06"/>
    <w:rsid w:val="00BA7931"/>
    <w:rsid w:val="00BE70B2"/>
    <w:rsid w:val="00BF376C"/>
    <w:rsid w:val="00C05A43"/>
    <w:rsid w:val="00C648E7"/>
    <w:rsid w:val="00C66B26"/>
    <w:rsid w:val="00C83CF8"/>
    <w:rsid w:val="00C86452"/>
    <w:rsid w:val="00CC08D8"/>
    <w:rsid w:val="00CC0BEA"/>
    <w:rsid w:val="00D017AC"/>
    <w:rsid w:val="00D51748"/>
    <w:rsid w:val="00D777A9"/>
    <w:rsid w:val="00D85A80"/>
    <w:rsid w:val="00DB3922"/>
    <w:rsid w:val="00DC2E8E"/>
    <w:rsid w:val="00DC7E58"/>
    <w:rsid w:val="00DD0856"/>
    <w:rsid w:val="00DD6314"/>
    <w:rsid w:val="00E244FD"/>
    <w:rsid w:val="00E24D26"/>
    <w:rsid w:val="00E41609"/>
    <w:rsid w:val="00E50E11"/>
    <w:rsid w:val="00E63FE9"/>
    <w:rsid w:val="00E730B9"/>
    <w:rsid w:val="00E85BA2"/>
    <w:rsid w:val="00EA6E6D"/>
    <w:rsid w:val="00EC5381"/>
    <w:rsid w:val="00ED47D0"/>
    <w:rsid w:val="00F016A2"/>
    <w:rsid w:val="00F240A9"/>
    <w:rsid w:val="00F37E2C"/>
    <w:rsid w:val="00F45B05"/>
    <w:rsid w:val="00F56680"/>
    <w:rsid w:val="00F671DE"/>
    <w:rsid w:val="00F810BE"/>
    <w:rsid w:val="00FA4DD6"/>
    <w:rsid w:val="00FB0552"/>
    <w:rsid w:val="00FF53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D27A9D1"/>
  <w15:chartTrackingRefBased/>
  <w15:docId w15:val="{FF44A411-3B6E-4D5E-9195-52E956ACD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DD6"/>
    <w:rPr>
      <w:rFonts w:ascii="Riojana" w:hAnsi="Riojana"/>
      <w:color w:val="2D3A47"/>
      <w:sz w:val="20"/>
      <w:szCs w:val="20"/>
    </w:rPr>
  </w:style>
  <w:style w:type="paragraph" w:styleId="Ttulo1">
    <w:name w:val="heading 1"/>
    <w:basedOn w:val="Normal"/>
    <w:next w:val="Normal"/>
    <w:link w:val="Ttulo1Car"/>
    <w:uiPriority w:val="9"/>
    <w:qFormat/>
    <w:rsid w:val="008E7E40"/>
    <w:pPr>
      <w:keepNext/>
      <w:keepLines/>
      <w:spacing w:before="240"/>
      <w:outlineLvl w:val="0"/>
    </w:pPr>
    <w:rPr>
      <w:rFonts w:eastAsiaTheme="majorEastAsia" w:cstheme="majorBidi"/>
      <w:b/>
      <w:color w:val="243746"/>
      <w:szCs w:val="32"/>
    </w:rPr>
  </w:style>
  <w:style w:type="paragraph" w:styleId="Ttulo2">
    <w:name w:val="heading 2"/>
    <w:aliases w:val="Cuerpo de texto"/>
    <w:basedOn w:val="Normal"/>
    <w:next w:val="Normal"/>
    <w:link w:val="Ttulo2Car"/>
    <w:uiPriority w:val="9"/>
    <w:semiHidden/>
    <w:unhideWhenUsed/>
    <w:qFormat/>
    <w:rsid w:val="008E7E40"/>
    <w:pPr>
      <w:keepNext/>
      <w:keepLines/>
      <w:spacing w:before="40"/>
      <w:outlineLvl w:val="1"/>
    </w:pPr>
    <w:rPr>
      <w:rFonts w:ascii="Riojana Book" w:eastAsiaTheme="majorEastAsia" w:hAnsi="Riojana Book" w:cstheme="majorBidi"/>
      <w:color w:val="24374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420D"/>
    <w:pPr>
      <w:tabs>
        <w:tab w:val="center" w:pos="4252"/>
        <w:tab w:val="right" w:pos="8504"/>
      </w:tabs>
    </w:pPr>
  </w:style>
  <w:style w:type="character" w:customStyle="1" w:styleId="EncabezadoCar">
    <w:name w:val="Encabezado Car"/>
    <w:basedOn w:val="Fuentedeprrafopredeter"/>
    <w:link w:val="Encabezado"/>
    <w:uiPriority w:val="99"/>
    <w:rsid w:val="004D420D"/>
    <w:rPr>
      <w:rFonts w:ascii="Riojana" w:hAnsi="Riojana"/>
    </w:rPr>
  </w:style>
  <w:style w:type="paragraph" w:styleId="Piedepgina">
    <w:name w:val="footer"/>
    <w:basedOn w:val="Normal"/>
    <w:link w:val="PiedepginaCar"/>
    <w:uiPriority w:val="99"/>
    <w:unhideWhenUsed/>
    <w:rsid w:val="0069392B"/>
    <w:pPr>
      <w:tabs>
        <w:tab w:val="center" w:pos="4513"/>
        <w:tab w:val="right" w:pos="9026"/>
      </w:tabs>
    </w:pPr>
  </w:style>
  <w:style w:type="character" w:customStyle="1" w:styleId="PiedepginaCar">
    <w:name w:val="Pie de página Car"/>
    <w:basedOn w:val="Fuentedeprrafopredeter"/>
    <w:link w:val="Piedepgina"/>
    <w:uiPriority w:val="99"/>
    <w:rsid w:val="0069392B"/>
  </w:style>
  <w:style w:type="paragraph" w:customStyle="1" w:styleId="Cabecera-Viceconsejera">
    <w:name w:val="Cabecera - Viceconsejería"/>
    <w:basedOn w:val="Normal"/>
    <w:qFormat/>
    <w:rsid w:val="004D420D"/>
    <w:rPr>
      <w:rFonts w:ascii="Riojana SemiBold" w:hAnsi="Riojana SemiBold"/>
      <w:b/>
      <w:bCs/>
      <w:sz w:val="16"/>
      <w:szCs w:val="16"/>
    </w:rPr>
  </w:style>
  <w:style w:type="paragraph" w:styleId="Prrafodelista">
    <w:name w:val="List Paragraph"/>
    <w:basedOn w:val="Normal"/>
    <w:uiPriority w:val="34"/>
    <w:qFormat/>
    <w:rsid w:val="00E63FE9"/>
    <w:pPr>
      <w:ind w:left="720"/>
      <w:contextualSpacing/>
    </w:pPr>
  </w:style>
  <w:style w:type="character" w:customStyle="1" w:styleId="Ttulo1Car">
    <w:name w:val="Título 1 Car"/>
    <w:basedOn w:val="Fuentedeprrafopredeter"/>
    <w:link w:val="Ttulo1"/>
    <w:uiPriority w:val="9"/>
    <w:rsid w:val="008E7E40"/>
    <w:rPr>
      <w:rFonts w:ascii="Riojana" w:eastAsiaTheme="majorEastAsia" w:hAnsi="Riojana" w:cstheme="majorBidi"/>
      <w:b/>
      <w:color w:val="243746"/>
      <w:szCs w:val="32"/>
    </w:rPr>
  </w:style>
  <w:style w:type="character" w:customStyle="1" w:styleId="Ttulo2Car">
    <w:name w:val="Título 2 Car"/>
    <w:aliases w:val="Cuerpo de texto Car"/>
    <w:basedOn w:val="Fuentedeprrafopredeter"/>
    <w:link w:val="Ttulo2"/>
    <w:uiPriority w:val="9"/>
    <w:semiHidden/>
    <w:rsid w:val="008E7E40"/>
    <w:rPr>
      <w:rFonts w:ascii="Riojana Book" w:eastAsiaTheme="majorEastAsia" w:hAnsi="Riojana Book" w:cstheme="majorBidi"/>
      <w:color w:val="243746"/>
      <w:sz w:val="20"/>
      <w:szCs w:val="26"/>
    </w:rPr>
  </w:style>
  <w:style w:type="paragraph" w:customStyle="1" w:styleId="CuerpodeTextoRiojanaBook10">
    <w:name w:val="Cuerpo de Texto Riojana Book 10"/>
    <w:basedOn w:val="Normal"/>
    <w:link w:val="CuerpodeTextoRiojanaBook10Car"/>
    <w:qFormat/>
    <w:rsid w:val="008E7E40"/>
    <w:pPr>
      <w:spacing w:line="280" w:lineRule="exact"/>
      <w:jc w:val="both"/>
    </w:pPr>
    <w:rPr>
      <w:rFonts w:ascii="Riojana Book" w:hAnsi="Riojana Book"/>
      <w:lang w:val="en-US"/>
    </w:rPr>
  </w:style>
  <w:style w:type="paragraph" w:customStyle="1" w:styleId="TtulosRiojana12">
    <w:name w:val="Títulos (Riojana 12)"/>
    <w:basedOn w:val="Normal"/>
    <w:qFormat/>
    <w:rsid w:val="00C05A43"/>
    <w:pPr>
      <w:jc w:val="both"/>
    </w:pPr>
    <w:rPr>
      <w:rFonts w:ascii="Riojana Bold" w:hAnsi="Riojana Bold"/>
      <w:color w:val="243746"/>
    </w:rPr>
  </w:style>
  <w:style w:type="paragraph" w:customStyle="1" w:styleId="SubttuloenazulRiojanabold10">
    <w:name w:val="Subtítulo en azul (Riojana bold 10)"/>
    <w:basedOn w:val="Normal"/>
    <w:link w:val="SubttuloenazulRiojanabold10Car"/>
    <w:qFormat/>
    <w:rsid w:val="00B93DBC"/>
    <w:pPr>
      <w:shd w:val="clear" w:color="auto" w:fill="FFFFFF"/>
      <w:spacing w:after="225"/>
      <w:jc w:val="both"/>
    </w:pPr>
    <w:rPr>
      <w:rFonts w:ascii="Riojana Bold" w:eastAsia="Times New Roman" w:hAnsi="Riojana Bold" w:cs="Arial"/>
      <w:color w:val="243746"/>
      <w:lang w:eastAsia="es-ES"/>
    </w:rPr>
  </w:style>
  <w:style w:type="paragraph" w:customStyle="1" w:styleId="SubttuloenverdeRiojanabold10">
    <w:name w:val="Subtítulo en verde (Riojana bold 10)"/>
    <w:basedOn w:val="Normal"/>
    <w:link w:val="SubttuloenverdeRiojanabold10Car"/>
    <w:qFormat/>
    <w:rsid w:val="00B93DBC"/>
    <w:pPr>
      <w:shd w:val="clear" w:color="auto" w:fill="FFFFFF"/>
      <w:spacing w:after="225"/>
      <w:jc w:val="both"/>
    </w:pPr>
    <w:rPr>
      <w:rFonts w:ascii="Riojana Bold" w:eastAsia="Times New Roman" w:hAnsi="Riojana Bold" w:cs="Arial"/>
      <w:color w:val="76BC21"/>
      <w:lang w:eastAsia="es-ES"/>
    </w:rPr>
  </w:style>
  <w:style w:type="paragraph" w:customStyle="1" w:styleId="DestacadoRiojanaSemibold10">
    <w:name w:val="Destacado (Riojana Semibold 10)"/>
    <w:basedOn w:val="Normal"/>
    <w:link w:val="DestacadoRiojanaSemibold10Car"/>
    <w:qFormat/>
    <w:rsid w:val="00C05A43"/>
    <w:pPr>
      <w:spacing w:line="280" w:lineRule="exact"/>
      <w:jc w:val="both"/>
    </w:pPr>
    <w:rPr>
      <w:rFonts w:ascii="Riojana SemiBold" w:hAnsi="Riojana SemiBold"/>
      <w:b/>
      <w:bCs/>
      <w:lang w:val="en-US"/>
    </w:rPr>
  </w:style>
  <w:style w:type="paragraph" w:customStyle="1" w:styleId="MegattuloRiojanabold16">
    <w:name w:val="Megatítulo (Riojana bold 16)"/>
    <w:basedOn w:val="TtulosRiojana12"/>
    <w:qFormat/>
    <w:rsid w:val="00C05A43"/>
    <w:rPr>
      <w:sz w:val="32"/>
      <w:szCs w:val="32"/>
    </w:rPr>
  </w:style>
  <w:style w:type="character" w:customStyle="1" w:styleId="CuerpodeTextoRiojanaBook10Car">
    <w:name w:val="Cuerpo de Texto Riojana Book 10 Car"/>
    <w:basedOn w:val="Fuentedeprrafopredeter"/>
    <w:link w:val="CuerpodeTextoRiojanaBook10"/>
    <w:rsid w:val="00C05A43"/>
    <w:rPr>
      <w:rFonts w:ascii="Riojana Book" w:hAnsi="Riojana Book"/>
      <w:color w:val="2D3A47"/>
      <w:sz w:val="20"/>
      <w:szCs w:val="20"/>
      <w:lang w:val="en-US"/>
    </w:rPr>
  </w:style>
  <w:style w:type="character" w:customStyle="1" w:styleId="DestacadoRiojanaSemibold10Car">
    <w:name w:val="Destacado (Riojana Semibold 10) Car"/>
    <w:basedOn w:val="Fuentedeprrafopredeter"/>
    <w:link w:val="DestacadoRiojanaSemibold10"/>
    <w:rsid w:val="00C05A43"/>
    <w:rPr>
      <w:rFonts w:ascii="Riojana SemiBold" w:hAnsi="Riojana SemiBold"/>
      <w:b/>
      <w:bCs/>
      <w:color w:val="2D3A47"/>
      <w:sz w:val="20"/>
      <w:szCs w:val="20"/>
      <w:lang w:val="en-US"/>
    </w:rPr>
  </w:style>
  <w:style w:type="paragraph" w:customStyle="1" w:styleId="ListadoRiojana10list">
    <w:name w:val="Listado (Riojana 10 list)"/>
    <w:basedOn w:val="Prrafodelista"/>
    <w:qFormat/>
    <w:rsid w:val="00C05A43"/>
    <w:pPr>
      <w:numPr>
        <w:numId w:val="1"/>
      </w:numPr>
      <w:spacing w:line="280" w:lineRule="exact"/>
      <w:jc w:val="both"/>
    </w:pPr>
    <w:rPr>
      <w:rFonts w:ascii="Riojana Book" w:hAnsi="Riojana Book"/>
      <w:lang w:val="en-US"/>
    </w:rPr>
  </w:style>
  <w:style w:type="character" w:customStyle="1" w:styleId="SubttuloenazulRiojanabold10Car">
    <w:name w:val="Subtítulo en azul (Riojana bold 10) Car"/>
    <w:basedOn w:val="Fuentedeprrafopredeter"/>
    <w:link w:val="SubttuloenazulRiojanabold10"/>
    <w:rsid w:val="00B93DBC"/>
    <w:rPr>
      <w:rFonts w:ascii="Riojana Bold" w:eastAsia="Times New Roman" w:hAnsi="Riojana Bold" w:cs="Arial"/>
      <w:color w:val="243746"/>
      <w:sz w:val="20"/>
      <w:szCs w:val="20"/>
      <w:shd w:val="clear" w:color="auto" w:fill="FFFFFF"/>
      <w:lang w:eastAsia="es-ES"/>
    </w:rPr>
  </w:style>
  <w:style w:type="character" w:customStyle="1" w:styleId="SubttuloenverdeRiojanabold10Car">
    <w:name w:val="Subtítulo en verde (Riojana bold 10) Car"/>
    <w:basedOn w:val="Fuentedeprrafopredeter"/>
    <w:link w:val="SubttuloenverdeRiojanabold10"/>
    <w:rsid w:val="00B93DBC"/>
    <w:rPr>
      <w:rFonts w:ascii="Riojana Bold" w:eastAsia="Times New Roman" w:hAnsi="Riojana Bold" w:cs="Arial"/>
      <w:color w:val="76BC21"/>
      <w:sz w:val="20"/>
      <w:szCs w:val="20"/>
      <w:shd w:val="clear" w:color="auto" w:fill="FFFFFF"/>
      <w:lang w:eastAsia="es-ES"/>
    </w:rPr>
  </w:style>
  <w:style w:type="paragraph" w:customStyle="1" w:styleId="Cabecera-Consejera">
    <w:name w:val="Cabecera - Consejería"/>
    <w:basedOn w:val="Normal"/>
    <w:link w:val="Cabecera-ConsejeraCar"/>
    <w:qFormat/>
    <w:rsid w:val="00C05A43"/>
    <w:rPr>
      <w:rFonts w:ascii="Riojana Bold" w:hAnsi="Riojana Bold"/>
    </w:rPr>
  </w:style>
  <w:style w:type="paragraph" w:customStyle="1" w:styleId="Cabecera-DireccionesGenerales">
    <w:name w:val="Cabecera - Direcciones Generales"/>
    <w:basedOn w:val="Normal"/>
    <w:link w:val="Cabecera-DireccionesGeneralesCar"/>
    <w:qFormat/>
    <w:rsid w:val="00C05A43"/>
    <w:rPr>
      <w:sz w:val="16"/>
      <w:szCs w:val="16"/>
    </w:rPr>
  </w:style>
  <w:style w:type="character" w:customStyle="1" w:styleId="Cabecera-ConsejeraCar">
    <w:name w:val="Cabecera - Consejería Car"/>
    <w:basedOn w:val="Fuentedeprrafopredeter"/>
    <w:link w:val="Cabecera-Consejera"/>
    <w:rsid w:val="00C05A43"/>
    <w:rPr>
      <w:rFonts w:ascii="Riojana Bold" w:hAnsi="Riojana Bold"/>
      <w:color w:val="2D3A47"/>
      <w:sz w:val="20"/>
      <w:szCs w:val="20"/>
    </w:rPr>
  </w:style>
  <w:style w:type="character" w:customStyle="1" w:styleId="Cabecera-DireccionesGeneralesCar">
    <w:name w:val="Cabecera - Direcciones Generales Car"/>
    <w:basedOn w:val="Fuentedeprrafopredeter"/>
    <w:link w:val="Cabecera-DireccionesGenerales"/>
    <w:rsid w:val="00C05A43"/>
    <w:rPr>
      <w:rFonts w:ascii="Riojana" w:hAnsi="Riojana"/>
      <w:color w:val="2D3A47"/>
      <w:sz w:val="16"/>
      <w:szCs w:val="16"/>
    </w:rPr>
  </w:style>
  <w:style w:type="paragraph" w:customStyle="1" w:styleId="Datosdecontacto">
    <w:name w:val="Datos de contacto"/>
    <w:basedOn w:val="Normal"/>
    <w:link w:val="DatosdecontactoCar"/>
    <w:qFormat/>
    <w:rsid w:val="003364A2"/>
    <w:rPr>
      <w:sz w:val="12"/>
      <w:szCs w:val="12"/>
    </w:rPr>
  </w:style>
  <w:style w:type="character" w:customStyle="1" w:styleId="DatosdecontactoCar">
    <w:name w:val="Datos de contacto Car"/>
    <w:basedOn w:val="Fuentedeprrafopredeter"/>
    <w:link w:val="Datosdecontacto"/>
    <w:rsid w:val="003364A2"/>
    <w:rPr>
      <w:rFonts w:ascii="Riojana" w:hAnsi="Riojana"/>
      <w:color w:val="2D3A47"/>
      <w:sz w:val="12"/>
      <w:szCs w:val="12"/>
    </w:rPr>
  </w:style>
  <w:style w:type="character" w:styleId="Hipervnculo">
    <w:name w:val="Hyperlink"/>
    <w:rsid w:val="00A43DD6"/>
    <w:rPr>
      <w:color w:val="0000FF"/>
      <w:u w:val="single"/>
    </w:rPr>
  </w:style>
  <w:style w:type="paragraph" w:styleId="Textodeglobo">
    <w:name w:val="Balloon Text"/>
    <w:basedOn w:val="Normal"/>
    <w:link w:val="TextodegloboCar"/>
    <w:uiPriority w:val="99"/>
    <w:semiHidden/>
    <w:unhideWhenUsed/>
    <w:rsid w:val="00AD1CE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1CE0"/>
    <w:rPr>
      <w:rFonts w:ascii="Segoe UI" w:hAnsi="Segoe UI" w:cs="Segoe UI"/>
      <w:color w:val="2D3A47"/>
      <w:sz w:val="18"/>
      <w:szCs w:val="18"/>
    </w:rPr>
  </w:style>
  <w:style w:type="table" w:styleId="Tablaconcuadrcula">
    <w:name w:val="Table Grid"/>
    <w:basedOn w:val="Tablanormal"/>
    <w:uiPriority w:val="39"/>
    <w:rsid w:val="00150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V:\Participacion%20Educativa\23-24\99_Plantillas\CEE\CEE_BLANC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CEE_BLANCO</Template>
  <TotalTime>6</TotalTime>
  <Pages>3</Pages>
  <Words>1400</Words>
  <Characters>7701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Estrella Hernández Guerra</dc:creator>
  <cp:keywords/>
  <dc:description/>
  <cp:lastModifiedBy>Rafael Pascual Amilburu</cp:lastModifiedBy>
  <cp:revision>5</cp:revision>
  <cp:lastPrinted>2024-02-16T11:36:00Z</cp:lastPrinted>
  <dcterms:created xsi:type="dcterms:W3CDTF">2024-03-15T14:20:00Z</dcterms:created>
  <dcterms:modified xsi:type="dcterms:W3CDTF">2025-03-11T09:18:00Z</dcterms:modified>
</cp:coreProperties>
</file>