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1A217" w14:textId="77777777" w:rsidR="00EA3457" w:rsidRPr="008463A5" w:rsidRDefault="00EA3457" w:rsidP="00EA34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4"/>
          <w:szCs w:val="24"/>
        </w:rPr>
      </w:pPr>
      <w:r w:rsidRPr="008463A5">
        <w:rPr>
          <w:b/>
          <w:bCs/>
          <w:sz w:val="24"/>
          <w:szCs w:val="24"/>
        </w:rPr>
        <w:t>CERTIFICADO</w:t>
      </w:r>
    </w:p>
    <w:p w14:paraId="0FF42406" w14:textId="77777777" w:rsidR="00EA3457" w:rsidRDefault="00EA3457" w:rsidP="00EA3457"/>
    <w:p w14:paraId="2416C197" w14:textId="77777777" w:rsidR="00EA3457" w:rsidRPr="008463A5" w:rsidRDefault="00EA3457" w:rsidP="00EA34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 w:rsidRPr="008463A5">
        <w:rPr>
          <w:b/>
          <w:bCs/>
        </w:rPr>
        <w:t xml:space="preserve"> EXPEDIENTO N.º</w:t>
      </w:r>
      <w:r w:rsidRPr="008463A5">
        <w:rPr>
          <w:b/>
          <w:bCs/>
        </w:rPr>
        <w:tab/>
        <w:t>ÓRGANO COLEGIADO</w:t>
      </w:r>
      <w:r w:rsidRPr="008463A5">
        <w:rPr>
          <w:b/>
          <w:bCs/>
        </w:rPr>
        <w:tab/>
      </w:r>
      <w:r w:rsidRPr="008463A5">
        <w:rPr>
          <w:b/>
          <w:bCs/>
        </w:rPr>
        <w:tab/>
      </w:r>
      <w:r w:rsidRPr="008463A5">
        <w:rPr>
          <w:b/>
          <w:bCs/>
        </w:rPr>
        <w:tab/>
        <w:t>FECHA DE LA SESIÓN</w:t>
      </w:r>
    </w:p>
    <w:p w14:paraId="180D754E" w14:textId="0EA446B8" w:rsidR="00EA3457" w:rsidRDefault="00E01953" w:rsidP="00EA34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247</w:t>
      </w:r>
      <w:r w:rsidR="00EA3457">
        <w:t>/2025</w:t>
      </w:r>
      <w:r w:rsidR="00EA3457">
        <w:tab/>
      </w:r>
      <w:r w:rsidR="00EA3457">
        <w:tab/>
        <w:t xml:space="preserve">La junta de </w:t>
      </w:r>
      <w:proofErr w:type="spellStart"/>
      <w:r w:rsidR="00EA3457">
        <w:t>gobierno</w:t>
      </w:r>
      <w:proofErr w:type="spellEnd"/>
      <w:r w:rsidR="00EA3457">
        <w:t xml:space="preserve"> local</w:t>
      </w:r>
      <w:r w:rsidR="00EA3457">
        <w:tab/>
      </w:r>
      <w:r w:rsidR="00EA3457">
        <w:tab/>
        <w:t>13/02/2025</w:t>
      </w:r>
    </w:p>
    <w:p w14:paraId="5759F4B2" w14:textId="77777777" w:rsidR="00EA3457" w:rsidRDefault="00EA3457" w:rsidP="00EA3457"/>
    <w:p w14:paraId="310D35D2" w14:textId="77777777" w:rsidR="00EA3457" w:rsidRPr="008463A5" w:rsidRDefault="00EA3457" w:rsidP="00EA3457">
      <w:pPr>
        <w:ind w:left="-142"/>
      </w:pPr>
      <w:r w:rsidRPr="008463A5">
        <w:t xml:space="preserve">EN CALIDAD DE SECRETARIO/A DE ESTE </w:t>
      </w:r>
      <w:r>
        <w:t>Ó</w:t>
      </w:r>
      <w:r w:rsidRPr="008463A5">
        <w:t>RGANO, CERTIFICO:</w:t>
      </w:r>
    </w:p>
    <w:p w14:paraId="62D67501" w14:textId="77777777" w:rsidR="00EA3457" w:rsidRPr="008463A5" w:rsidRDefault="00EA3457" w:rsidP="00EA3457">
      <w:pPr>
        <w:ind w:left="-142"/>
      </w:pPr>
      <w:r w:rsidRPr="008463A5">
        <w:t xml:space="preserve">Que en la </w:t>
      </w:r>
      <w:proofErr w:type="spellStart"/>
      <w:r w:rsidRPr="008463A5">
        <w:t>sesión</w:t>
      </w:r>
      <w:proofErr w:type="spellEnd"/>
      <w:r w:rsidRPr="008463A5">
        <w:t xml:space="preserve"> celebrada en la </w:t>
      </w:r>
      <w:proofErr w:type="spellStart"/>
      <w:r w:rsidRPr="008463A5">
        <w:t>fecha</w:t>
      </w:r>
      <w:proofErr w:type="spellEnd"/>
      <w:r w:rsidRPr="008463A5">
        <w:t xml:space="preserve"> llega indicada se </w:t>
      </w:r>
      <w:proofErr w:type="spellStart"/>
      <w:r w:rsidRPr="008463A5">
        <w:t>adoptó</w:t>
      </w:r>
      <w:proofErr w:type="spellEnd"/>
      <w:r w:rsidRPr="008463A5">
        <w:t xml:space="preserve"> lo </w:t>
      </w:r>
      <w:proofErr w:type="spellStart"/>
      <w:r w:rsidRPr="008463A5">
        <w:t>siguiente</w:t>
      </w:r>
      <w:proofErr w:type="spellEnd"/>
      <w:r w:rsidRPr="008463A5">
        <w:t xml:space="preserve"> </w:t>
      </w:r>
      <w:proofErr w:type="spellStart"/>
      <w:r w:rsidRPr="008463A5">
        <w:t>acuerdo</w:t>
      </w:r>
      <w:proofErr w:type="spellEnd"/>
      <w:r w:rsidRPr="008463A5">
        <w:t>:</w:t>
      </w:r>
    </w:p>
    <w:p w14:paraId="58539EA6" w14:textId="3B4B357F" w:rsidR="00EA3457" w:rsidRPr="00E01953" w:rsidRDefault="00EA3457" w:rsidP="00E01953">
      <w:pPr>
        <w:pStyle w:val="Default"/>
        <w:ind w:left="-142"/>
        <w:jc w:val="both"/>
        <w:rPr>
          <w:rFonts w:eastAsia="Calibri"/>
          <w:b/>
          <w:bCs/>
          <w:lang w:eastAsia="ca-ES"/>
        </w:rPr>
      </w:pPr>
      <w:r w:rsidRPr="008463A5">
        <w:rPr>
          <w:b/>
          <w:bCs/>
          <w:sz w:val="20"/>
          <w:szCs w:val="20"/>
        </w:rPr>
        <w:t>EXPEDIENT</w:t>
      </w:r>
      <w:r>
        <w:rPr>
          <w:b/>
          <w:bCs/>
          <w:sz w:val="20"/>
          <w:szCs w:val="20"/>
        </w:rPr>
        <w:t>E</w:t>
      </w:r>
      <w:r w:rsidRPr="008463A5">
        <w:rPr>
          <w:b/>
          <w:bCs/>
          <w:sz w:val="20"/>
          <w:szCs w:val="20"/>
        </w:rPr>
        <w:t xml:space="preserve"> </w:t>
      </w:r>
      <w:r w:rsidR="00E01953">
        <w:rPr>
          <w:b/>
          <w:bCs/>
          <w:sz w:val="20"/>
          <w:szCs w:val="20"/>
        </w:rPr>
        <w:t>247</w:t>
      </w:r>
      <w:r w:rsidRPr="008463A5">
        <w:rPr>
          <w:b/>
          <w:bCs/>
          <w:sz w:val="20"/>
          <w:szCs w:val="20"/>
        </w:rPr>
        <w:t>/202</w:t>
      </w:r>
      <w:r>
        <w:rPr>
          <w:b/>
          <w:bCs/>
          <w:sz w:val="20"/>
          <w:szCs w:val="20"/>
        </w:rPr>
        <w:t>5</w:t>
      </w:r>
      <w:r w:rsidRPr="008463A5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–</w:t>
      </w:r>
      <w:r w:rsidRPr="008463A5">
        <w:rPr>
          <w:b/>
          <w:bCs/>
          <w:sz w:val="20"/>
          <w:szCs w:val="20"/>
        </w:rPr>
        <w:t xml:space="preserve"> </w:t>
      </w:r>
      <w:r w:rsidR="00E01953" w:rsidRPr="00E01953">
        <w:rPr>
          <w:rFonts w:eastAsia="Calibri"/>
          <w:b/>
          <w:bCs/>
          <w:sz w:val="20"/>
          <w:szCs w:val="20"/>
          <w:lang w:eastAsia="ca-ES"/>
        </w:rPr>
        <w:t>C</w:t>
      </w:r>
      <w:r w:rsidR="00E01953" w:rsidRPr="00E01953">
        <w:rPr>
          <w:rFonts w:eastAsia="Calibri"/>
          <w:b/>
          <w:bCs/>
          <w:sz w:val="20"/>
          <w:szCs w:val="20"/>
          <w:lang w:eastAsia="ca-ES"/>
        </w:rPr>
        <w:t>onvocatoria para la concesión de subvenciones a entidades y actividades culturales y tradicionales en régimen de concurrencia competitiva correspondientes al ejercicio 2025</w:t>
      </w:r>
    </w:p>
    <w:p w14:paraId="1AFA26BD" w14:textId="77777777" w:rsidR="00EA3457" w:rsidRPr="00F73CF3" w:rsidRDefault="00EA3457" w:rsidP="00EA3457">
      <w:pPr>
        <w:pStyle w:val="Default"/>
      </w:pPr>
    </w:p>
    <w:p w14:paraId="4AC2814D" w14:textId="491E0B88" w:rsidR="00EA3457" w:rsidRPr="008463A5" w:rsidRDefault="00EA3457" w:rsidP="00E01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-142"/>
      </w:pPr>
      <w:r w:rsidRPr="008463A5">
        <w:t>Favorable</w:t>
      </w:r>
      <w:r w:rsidRPr="008463A5">
        <w:tab/>
      </w:r>
      <w:r>
        <w:tab/>
      </w:r>
      <w:r>
        <w:tab/>
      </w:r>
      <w:r>
        <w:tab/>
      </w:r>
      <w:proofErr w:type="spellStart"/>
      <w:r w:rsidRPr="008463A5">
        <w:t>Tipos</w:t>
      </w:r>
      <w:proofErr w:type="spellEnd"/>
      <w:r w:rsidRPr="008463A5">
        <w:t xml:space="preserve"> de </w:t>
      </w:r>
      <w:proofErr w:type="spellStart"/>
      <w:r w:rsidRPr="008463A5">
        <w:t>votación</w:t>
      </w:r>
      <w:proofErr w:type="spellEnd"/>
      <w:r w:rsidRPr="008463A5">
        <w:t xml:space="preserve">: </w:t>
      </w:r>
      <w:proofErr w:type="spellStart"/>
      <w:r w:rsidRPr="008463A5">
        <w:t>Unanimidad</w:t>
      </w:r>
      <w:proofErr w:type="spellEnd"/>
      <w:r w:rsidRPr="008463A5">
        <w:t>/</w:t>
      </w:r>
      <w:proofErr w:type="spellStart"/>
      <w:r w:rsidRPr="008463A5">
        <w:t>Asentimento</w:t>
      </w:r>
      <w:proofErr w:type="spellEnd"/>
    </w:p>
    <w:p w14:paraId="22E7562B" w14:textId="77777777" w:rsidR="00EA3457" w:rsidRPr="008463A5" w:rsidRDefault="00EA3457" w:rsidP="00EA3457">
      <w:pPr>
        <w:ind w:left="-142"/>
      </w:pPr>
      <w:r w:rsidRPr="008463A5">
        <w:t>RESOLUCIÓN</w:t>
      </w:r>
    </w:p>
    <w:p w14:paraId="1FE17861" w14:textId="77777777" w:rsidR="00EA3457" w:rsidRDefault="00EA3457" w:rsidP="00EA3457">
      <w:pPr>
        <w:ind w:left="-142"/>
        <w:jc w:val="both"/>
      </w:pPr>
      <w:proofErr w:type="spellStart"/>
      <w:r w:rsidRPr="008463A5">
        <w:t>Identificación</w:t>
      </w:r>
      <w:proofErr w:type="spellEnd"/>
      <w:r w:rsidRPr="008463A5">
        <w:t xml:space="preserve"> del </w:t>
      </w:r>
      <w:proofErr w:type="spellStart"/>
      <w:r w:rsidRPr="008463A5">
        <w:t>expediente</w:t>
      </w:r>
      <w:proofErr w:type="spellEnd"/>
    </w:p>
    <w:p w14:paraId="409CC6AE" w14:textId="6D0F2A0F" w:rsidR="00E01953" w:rsidRPr="00E01953" w:rsidRDefault="00EA3457" w:rsidP="00E01953">
      <w:pPr>
        <w:ind w:left="-142"/>
        <w:jc w:val="both"/>
      </w:pPr>
      <w:r w:rsidRPr="008463A5">
        <w:t xml:space="preserve">Exp. </w:t>
      </w:r>
      <w:r w:rsidR="00E01953">
        <w:t>247</w:t>
      </w:r>
      <w:r w:rsidRPr="008463A5">
        <w:t>/202</w:t>
      </w:r>
      <w:r>
        <w:t>5</w:t>
      </w:r>
    </w:p>
    <w:p w14:paraId="0D43ACAD" w14:textId="5E152A93" w:rsidR="00EA3457" w:rsidRPr="00E01953" w:rsidRDefault="00E01953" w:rsidP="00E01953">
      <w:pPr>
        <w:ind w:left="-142"/>
        <w:jc w:val="both"/>
      </w:pPr>
      <w:r w:rsidRPr="00E01953">
        <w:rPr>
          <w:color w:val="000000"/>
          <w:sz w:val="24"/>
          <w:szCs w:val="24"/>
          <w:lang w:val="es-ES" w:eastAsia="ca-ES"/>
        </w:rPr>
        <w:t>C</w:t>
      </w:r>
      <w:r w:rsidRPr="00E01953">
        <w:rPr>
          <w:color w:val="000000"/>
          <w:lang w:val="es-ES" w:eastAsia="ca-ES"/>
        </w:rPr>
        <w:t>onvocatoria para la concesión de subvenciones a entidades y actividades culturales y tradicionales en régimen de concurrencia competitiva correspondientes al ejercicio 2025</w:t>
      </w:r>
    </w:p>
    <w:p w14:paraId="784431E6" w14:textId="77777777" w:rsidR="00EA3457" w:rsidRPr="007D3235" w:rsidRDefault="00EA3457" w:rsidP="00EA3457">
      <w:pPr>
        <w:spacing w:after="160" w:line="259" w:lineRule="auto"/>
        <w:ind w:left="-142"/>
        <w:jc w:val="both"/>
        <w:rPr>
          <w:b/>
          <w:bCs/>
          <w:lang w:val="es-ES"/>
        </w:rPr>
      </w:pPr>
      <w:r w:rsidRPr="007D3235">
        <w:rPr>
          <w:b/>
          <w:bCs/>
          <w:lang w:val="es-ES"/>
        </w:rPr>
        <w:t>Antecedentes</w:t>
      </w:r>
    </w:p>
    <w:p w14:paraId="01D057C3" w14:textId="457775E3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Dado que desde el Ayuntamiento se quieren potenciar proyectes/actividades de interés público y social que</w:t>
      </w:r>
      <w:r>
        <w:rPr>
          <w:lang w:val="es-ES"/>
        </w:rPr>
        <w:t xml:space="preserve"> </w:t>
      </w:r>
      <w:r w:rsidRPr="007D3235">
        <w:rPr>
          <w:lang w:val="es-ES"/>
        </w:rPr>
        <w:t>t</w:t>
      </w:r>
      <w:r>
        <w:rPr>
          <w:lang w:val="es-ES"/>
        </w:rPr>
        <w:t>engan</w:t>
      </w:r>
      <w:r w:rsidRPr="007D3235">
        <w:rPr>
          <w:lang w:val="es-ES"/>
        </w:rPr>
        <w:t xml:space="preserve"> por finalidad:</w:t>
      </w:r>
    </w:p>
    <w:p w14:paraId="30C3891D" w14:textId="1E875BD5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a) Apoyar a las actividades dirigidas a la ciudadanía de Sant Pere de Vilamajor y a l</w:t>
      </w:r>
      <w:r>
        <w:rPr>
          <w:lang w:val="es-ES"/>
        </w:rPr>
        <w:t xml:space="preserve">as </w:t>
      </w:r>
      <w:r w:rsidRPr="007D3235">
        <w:rPr>
          <w:lang w:val="es-ES"/>
        </w:rPr>
        <w:t>programacion</w:t>
      </w:r>
      <w:r>
        <w:rPr>
          <w:lang w:val="es-ES"/>
        </w:rPr>
        <w:t>e</w:t>
      </w:r>
      <w:r w:rsidRPr="007D3235">
        <w:rPr>
          <w:lang w:val="es-ES"/>
        </w:rPr>
        <w:t>s establecidas en el pueblo, con tradición social, cultural, deportiva, etc.</w:t>
      </w:r>
    </w:p>
    <w:p w14:paraId="586FFCFF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b) Fomentar el asociacionismo y los ámbitos de participación ciudadana.</w:t>
      </w:r>
    </w:p>
    <w:p w14:paraId="5B499CD9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c) Promocionar los ámbitos siguientes:</w:t>
      </w:r>
    </w:p>
    <w:p w14:paraId="32132559" w14:textId="51E8353E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c.1.- Cultura: difusión cultural, difusión artística, teatro, música, artes plásticas, audiovisuales, ba</w:t>
      </w:r>
      <w:r>
        <w:rPr>
          <w:lang w:val="es-ES"/>
        </w:rPr>
        <w:t xml:space="preserve">iles </w:t>
      </w:r>
      <w:r w:rsidRPr="007D3235">
        <w:rPr>
          <w:lang w:val="es-ES"/>
        </w:rPr>
        <w:t>tradicional</w:t>
      </w:r>
      <w:r>
        <w:rPr>
          <w:lang w:val="es-ES"/>
        </w:rPr>
        <w:t>e</w:t>
      </w:r>
      <w:r w:rsidRPr="007D3235">
        <w:rPr>
          <w:lang w:val="es-ES"/>
        </w:rPr>
        <w:t>s, literatura, intercambios culturales, fiestas y espectáculos populares, patrimonio cultural local, etc.</w:t>
      </w:r>
    </w:p>
    <w:p w14:paraId="238C8C1E" w14:textId="544F7758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Viste que el importe total que se destinará al fomento de estas actuaciones es de 2.000€ con cargo a</w:t>
      </w:r>
      <w:r>
        <w:rPr>
          <w:lang w:val="es-ES"/>
        </w:rPr>
        <w:t xml:space="preserve"> </w:t>
      </w:r>
      <w:r w:rsidRPr="007D3235">
        <w:rPr>
          <w:lang w:val="es-ES"/>
        </w:rPr>
        <w:t>las siguientes aplicaciones del ejercicio 2025:</w:t>
      </w:r>
    </w:p>
    <w:p w14:paraId="61E82AFF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- 09.33400.48104 “Subvenciones Entidades Culturales y Tradicional” de 2.000€.</w:t>
      </w:r>
    </w:p>
    <w:p w14:paraId="22C65925" w14:textId="0A476262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lastRenderedPageBreak/>
        <w:t xml:space="preserve">Viste el informe técnico y de secretaría intervención n.º 32/2025, de fecha 28 de enero de 2025, </w:t>
      </w:r>
      <w:r>
        <w:rPr>
          <w:lang w:val="es-ES"/>
        </w:rPr>
        <w:t xml:space="preserve">firmado </w:t>
      </w:r>
      <w:r w:rsidRPr="007D3235">
        <w:rPr>
          <w:lang w:val="es-ES"/>
        </w:rPr>
        <w:t>electr</w:t>
      </w:r>
      <w:r>
        <w:rPr>
          <w:lang w:val="es-ES"/>
        </w:rPr>
        <w:t>ó</w:t>
      </w:r>
      <w:r w:rsidRPr="007D3235">
        <w:rPr>
          <w:lang w:val="es-ES"/>
        </w:rPr>
        <w:t>nicament</w:t>
      </w:r>
      <w:r>
        <w:rPr>
          <w:lang w:val="es-ES"/>
        </w:rPr>
        <w:t>e</w:t>
      </w:r>
      <w:r w:rsidRPr="007D3235">
        <w:rPr>
          <w:lang w:val="es-ES"/>
        </w:rPr>
        <w:t>.</w:t>
      </w:r>
    </w:p>
    <w:p w14:paraId="2E56B87C" w14:textId="711C5CFC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Viste el informe de secretaría intervención accidental, de fiscalización previa n.º 33/2025, de fecha 28 de</w:t>
      </w:r>
      <w:r>
        <w:rPr>
          <w:lang w:val="es-ES"/>
        </w:rPr>
        <w:t xml:space="preserve"> enero</w:t>
      </w:r>
      <w:r w:rsidRPr="007D3235">
        <w:rPr>
          <w:lang w:val="es-ES"/>
        </w:rPr>
        <w:t xml:space="preserve"> de 2025, firmado electrónicamente.</w:t>
      </w:r>
    </w:p>
    <w:p w14:paraId="4FF030EE" w14:textId="65488DDF" w:rsidR="007D3235" w:rsidRPr="00892EA5" w:rsidRDefault="007D3235" w:rsidP="007D3235">
      <w:pPr>
        <w:ind w:left="-142"/>
        <w:jc w:val="both"/>
        <w:rPr>
          <w:b/>
          <w:bCs/>
          <w:lang w:val="es-ES"/>
        </w:rPr>
      </w:pPr>
      <w:r w:rsidRPr="00892EA5">
        <w:rPr>
          <w:b/>
          <w:bCs/>
          <w:lang w:val="es-ES"/>
        </w:rPr>
        <w:t>Fundamentos</w:t>
      </w:r>
      <w:r w:rsidRPr="00892EA5">
        <w:rPr>
          <w:b/>
          <w:bCs/>
          <w:lang w:val="es-ES"/>
        </w:rPr>
        <w:t xml:space="preserve"> de derecho</w:t>
      </w:r>
    </w:p>
    <w:p w14:paraId="4C920A07" w14:textId="0EB46512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Viste el marco legal por el cual se rigen las subvenciones que se concreta en la Ley 38/2003, de 17 de</w:t>
      </w:r>
      <w:r>
        <w:rPr>
          <w:lang w:val="es-ES"/>
        </w:rPr>
        <w:t xml:space="preserve"> </w:t>
      </w:r>
      <w:r w:rsidRPr="007D3235">
        <w:rPr>
          <w:lang w:val="es-ES"/>
        </w:rPr>
        <w:t>nov</w:t>
      </w:r>
      <w:r>
        <w:rPr>
          <w:lang w:val="es-ES"/>
        </w:rPr>
        <w:t>i</w:t>
      </w:r>
      <w:r w:rsidRPr="007D3235">
        <w:rPr>
          <w:lang w:val="es-ES"/>
        </w:rPr>
        <w:t xml:space="preserve">embre, General de Subvenciones (en adelante LGS), y su Reglamento de </w:t>
      </w:r>
      <w:proofErr w:type="gramStart"/>
      <w:r w:rsidRPr="007D3235">
        <w:rPr>
          <w:lang w:val="es-ES"/>
        </w:rPr>
        <w:t>desarrollo</w:t>
      </w:r>
      <w:r>
        <w:rPr>
          <w:lang w:val="es-ES"/>
        </w:rPr>
        <w:t xml:space="preserve"> </w:t>
      </w:r>
      <w:r w:rsidRPr="007D3235">
        <w:rPr>
          <w:lang w:val="es-ES"/>
        </w:rPr>
        <w:t>,aprobado</w:t>
      </w:r>
      <w:proofErr w:type="gramEnd"/>
      <w:r w:rsidRPr="007D3235">
        <w:rPr>
          <w:lang w:val="es-ES"/>
        </w:rPr>
        <w:t xml:space="preserve"> por el Real Decreto 887/2006, de 21 de julio, (en adelante RLGS) así como los artículos 118 a129 del Reglamento de Obras Actividades y Servicios de los Entes Locales de Cataluña aprobado por el Decreto 179/1995, de 13 de junio (en adelante ROAS).</w:t>
      </w:r>
    </w:p>
    <w:p w14:paraId="19979A25" w14:textId="10DA381E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Vista la Ordenanza General de Subvenciones del Ayuntamiento, que fue aprobada definitivamente p</w:t>
      </w:r>
      <w:r>
        <w:rPr>
          <w:lang w:val="es-ES"/>
        </w:rPr>
        <w:t xml:space="preserve">or </w:t>
      </w:r>
      <w:r w:rsidRPr="007D3235">
        <w:rPr>
          <w:lang w:val="es-ES"/>
        </w:rPr>
        <w:t>ac</w:t>
      </w:r>
      <w:r>
        <w:rPr>
          <w:lang w:val="es-ES"/>
        </w:rPr>
        <w:t>ue</w:t>
      </w:r>
      <w:r w:rsidRPr="007D3235">
        <w:rPr>
          <w:lang w:val="es-ES"/>
        </w:rPr>
        <w:t>rd</w:t>
      </w:r>
      <w:r>
        <w:rPr>
          <w:lang w:val="es-ES"/>
        </w:rPr>
        <w:t>o</w:t>
      </w:r>
      <w:r w:rsidRPr="007D3235">
        <w:rPr>
          <w:lang w:val="es-ES"/>
        </w:rPr>
        <w:t xml:space="preserve"> del Pleno de fecha 1 de febrero de 2021, y publicada al Boletín Oficial de la Provincia, correspon</w:t>
      </w:r>
      <w:r>
        <w:rPr>
          <w:lang w:val="es-ES"/>
        </w:rPr>
        <w:t xml:space="preserve">diente </w:t>
      </w:r>
      <w:r w:rsidRPr="007D3235">
        <w:rPr>
          <w:lang w:val="es-ES"/>
        </w:rPr>
        <w:t>al día 26 de febrero de 2021 (en adelante la Ordenanza).</w:t>
      </w:r>
    </w:p>
    <w:p w14:paraId="68012A9F" w14:textId="1EA7843B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Dado que en esta Ordenanza establece en su artículo 11.2 que la concurrencia competitiva es la</w:t>
      </w:r>
      <w:r>
        <w:rPr>
          <w:lang w:val="es-ES"/>
        </w:rPr>
        <w:t xml:space="preserve"> </w:t>
      </w:r>
      <w:r w:rsidRPr="007D3235">
        <w:rPr>
          <w:lang w:val="es-ES"/>
        </w:rPr>
        <w:t>forma encomendera de concesión de subvenciones, en conformidad con aquello previsto en el artículo 22 de la LGS.</w:t>
      </w:r>
    </w:p>
    <w:p w14:paraId="0FCD03E9" w14:textId="76FC5C9B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Viste que el artículo 14 de la Ordenanza, establece que conjunta o posteriormente en las Bases Reguladores</w:t>
      </w:r>
      <w:r>
        <w:rPr>
          <w:lang w:val="es-ES"/>
        </w:rPr>
        <w:t xml:space="preserve"> </w:t>
      </w:r>
      <w:r w:rsidR="00892EA5">
        <w:rPr>
          <w:lang w:val="es-ES"/>
        </w:rPr>
        <w:t>se tendrá</w:t>
      </w:r>
      <w:r w:rsidRPr="007D3235">
        <w:rPr>
          <w:lang w:val="es-ES"/>
        </w:rPr>
        <w:t xml:space="preserve"> que aprobar y publicar la correspondiente convocatoria.</w:t>
      </w:r>
    </w:p>
    <w:p w14:paraId="471BB592" w14:textId="354F5FDC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Dado que por acuerdo de la Junta de Gobierno de fecha 27 de febrero de 2017 se aprobó la modificació</w:t>
      </w:r>
      <w:r w:rsidR="00892EA5">
        <w:rPr>
          <w:lang w:val="es-ES"/>
        </w:rPr>
        <w:t xml:space="preserve">n </w:t>
      </w:r>
      <w:r w:rsidRPr="007D3235">
        <w:rPr>
          <w:lang w:val="es-ES"/>
        </w:rPr>
        <w:t xml:space="preserve">de las Bases Reguladoras de estas subvenciones, las cuales fueron publicadas al Boletín Oficial </w:t>
      </w:r>
      <w:proofErr w:type="gramStart"/>
      <w:r w:rsidRPr="007D3235">
        <w:rPr>
          <w:lang w:val="es-ES"/>
        </w:rPr>
        <w:t>dela</w:t>
      </w:r>
      <w:proofErr w:type="gramEnd"/>
      <w:r w:rsidRPr="007D3235">
        <w:rPr>
          <w:lang w:val="es-ES"/>
        </w:rPr>
        <w:t xml:space="preserve"> Provincia con número de registro 022017004061 de fecha 16 de marzo de 2017.</w:t>
      </w:r>
    </w:p>
    <w:p w14:paraId="0D117729" w14:textId="0EA09F89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Dado que el contenido de la presente convocatoria se ajusta a aquello previsto en el artículo 23.2 de la LGS, a</w:t>
      </w:r>
      <w:r w:rsidR="00892EA5">
        <w:rPr>
          <w:lang w:val="es-ES"/>
        </w:rPr>
        <w:t xml:space="preserve">sí </w:t>
      </w:r>
      <w:r w:rsidRPr="007D3235">
        <w:rPr>
          <w:lang w:val="es-ES"/>
        </w:rPr>
        <w:t>com</w:t>
      </w:r>
      <w:r w:rsidR="00892EA5">
        <w:rPr>
          <w:lang w:val="es-ES"/>
        </w:rPr>
        <w:t>o</w:t>
      </w:r>
      <w:r w:rsidRPr="007D3235">
        <w:rPr>
          <w:lang w:val="es-ES"/>
        </w:rPr>
        <w:t xml:space="preserve"> a aquello previsto en el artículo 14.2 de la Ordenanza.</w:t>
      </w:r>
    </w:p>
    <w:p w14:paraId="7215208E" w14:textId="58EBB5CA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Dado que para dar cumplimiento a primeros de publicidad que tiene que regir el proceso de selección, y de</w:t>
      </w:r>
      <w:r w:rsidR="00892EA5">
        <w:rPr>
          <w:lang w:val="es-ES"/>
        </w:rPr>
        <w:t xml:space="preserve"> </w:t>
      </w:r>
      <w:r w:rsidRPr="007D3235">
        <w:rPr>
          <w:lang w:val="es-ES"/>
        </w:rPr>
        <w:t>conform</w:t>
      </w:r>
      <w:r w:rsidR="00892EA5">
        <w:rPr>
          <w:lang w:val="es-ES"/>
        </w:rPr>
        <w:t>idad</w:t>
      </w:r>
      <w:r w:rsidRPr="007D3235">
        <w:rPr>
          <w:lang w:val="es-ES"/>
        </w:rPr>
        <w:t xml:space="preserve"> con aquello previsto en los artículos 14.2 y 14.3 de la Ordenanza, y 124.2 del ROAS, proc</w:t>
      </w:r>
      <w:r w:rsidR="00892EA5">
        <w:rPr>
          <w:lang w:val="es-ES"/>
        </w:rPr>
        <w:t xml:space="preserve">ede </w:t>
      </w:r>
      <w:r w:rsidRPr="007D3235">
        <w:rPr>
          <w:lang w:val="es-ES"/>
        </w:rPr>
        <w:t>publicar el correspondiente extracto y texto de esta convocatoria, en el cual se determina el plazo de</w:t>
      </w:r>
      <w:r w:rsidR="00892EA5">
        <w:rPr>
          <w:lang w:val="es-ES"/>
        </w:rPr>
        <w:t xml:space="preserve"> </w:t>
      </w:r>
      <w:r w:rsidRPr="007D3235">
        <w:rPr>
          <w:lang w:val="es-ES"/>
        </w:rPr>
        <w:t>presentació</w:t>
      </w:r>
      <w:r w:rsidR="00892EA5">
        <w:rPr>
          <w:lang w:val="es-ES"/>
        </w:rPr>
        <w:t>n</w:t>
      </w:r>
      <w:r w:rsidRPr="007D3235">
        <w:rPr>
          <w:lang w:val="es-ES"/>
        </w:rPr>
        <w:t xml:space="preserve"> de solicitudes, enviándolos a la Base de datos Nacional de Subvenciones, así como l</w:t>
      </w:r>
      <w:r w:rsidR="00892EA5">
        <w:rPr>
          <w:lang w:val="es-ES"/>
        </w:rPr>
        <w:t xml:space="preserve">os </w:t>
      </w:r>
      <w:r w:rsidRPr="007D3235">
        <w:rPr>
          <w:lang w:val="es-ES"/>
        </w:rPr>
        <w:t>da</w:t>
      </w:r>
      <w:r w:rsidR="00892EA5">
        <w:rPr>
          <w:lang w:val="es-ES"/>
        </w:rPr>
        <w:t>tos</w:t>
      </w:r>
      <w:r w:rsidRPr="007D3235">
        <w:rPr>
          <w:lang w:val="es-ES"/>
        </w:rPr>
        <w:t xml:space="preserve"> estructuradas, para dar cumplimiento al procedimiento establecido en el artículo 20.8 de la LGS.</w:t>
      </w:r>
    </w:p>
    <w:p w14:paraId="2F8EDE6C" w14:textId="77FA41FF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Según el artículo 21.1 de la Ley 7/1985, de 2 de abril, reguladora de las bases del régimen local, si b</w:t>
      </w:r>
      <w:r w:rsidR="00892EA5">
        <w:rPr>
          <w:lang w:val="es-ES"/>
        </w:rPr>
        <w:t>ien estas</w:t>
      </w:r>
      <w:r w:rsidRPr="007D3235">
        <w:rPr>
          <w:lang w:val="es-ES"/>
        </w:rPr>
        <w:t xml:space="preserve"> competencias se delegaron a la Junta de Gobierno Local por Decreto de alcaldía 590/</w:t>
      </w:r>
      <w:proofErr w:type="gramStart"/>
      <w:r w:rsidRPr="007D3235">
        <w:rPr>
          <w:lang w:val="es-ES"/>
        </w:rPr>
        <w:t>2023,de</w:t>
      </w:r>
      <w:proofErr w:type="gramEnd"/>
      <w:r w:rsidRPr="007D3235">
        <w:rPr>
          <w:lang w:val="es-ES"/>
        </w:rPr>
        <w:t xml:space="preserve"> 7 de julio de 2023, publicado al #BOPV el 20 de julio de 2023.</w:t>
      </w:r>
    </w:p>
    <w:p w14:paraId="16F7B260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Por todo el que se expone anteriormente, la Junta de Gobierno Local adopta los siguientes,</w:t>
      </w:r>
    </w:p>
    <w:p w14:paraId="3782B7E2" w14:textId="77777777" w:rsidR="007D3235" w:rsidRPr="00892EA5" w:rsidRDefault="007D3235" w:rsidP="007D3235">
      <w:pPr>
        <w:ind w:left="-142"/>
        <w:jc w:val="both"/>
        <w:rPr>
          <w:b/>
          <w:bCs/>
          <w:lang w:val="es-ES"/>
        </w:rPr>
      </w:pPr>
      <w:r w:rsidRPr="00892EA5">
        <w:rPr>
          <w:b/>
          <w:bCs/>
          <w:lang w:val="es-ES"/>
        </w:rPr>
        <w:t>ACUERDOS:</w:t>
      </w:r>
    </w:p>
    <w:p w14:paraId="2CD53CFC" w14:textId="718F3917" w:rsidR="007D3235" w:rsidRPr="007D3235" w:rsidRDefault="007D3235" w:rsidP="007D3235">
      <w:pPr>
        <w:ind w:left="-142"/>
        <w:jc w:val="both"/>
        <w:rPr>
          <w:lang w:val="es-ES"/>
        </w:rPr>
      </w:pPr>
      <w:proofErr w:type="gramStart"/>
      <w:r w:rsidRPr="007D3235">
        <w:rPr>
          <w:lang w:val="es-ES"/>
        </w:rPr>
        <w:t>PRIMERO.-</w:t>
      </w:r>
      <w:proofErr w:type="gramEnd"/>
      <w:r w:rsidRPr="007D3235">
        <w:rPr>
          <w:lang w:val="es-ES"/>
        </w:rPr>
        <w:t xml:space="preserve"> Aprobar la convocatoria mediante el procedimiento de concurrencia competitiva, para el otorgamiento de subvenciones a entidades destinadas a financiar proyectes/actividades que tengan cómo objet</w:t>
      </w:r>
      <w:r w:rsidR="00892EA5">
        <w:rPr>
          <w:lang w:val="es-ES"/>
        </w:rPr>
        <w:t>ivo</w:t>
      </w:r>
      <w:r w:rsidRPr="007D3235">
        <w:rPr>
          <w:lang w:val="es-ES"/>
        </w:rPr>
        <w:t xml:space="preserve"> el fomento de actividades culturales y tradicionales, para el ejercicio 2025, </w:t>
      </w:r>
      <w:r w:rsidRPr="007D3235">
        <w:rPr>
          <w:lang w:val="es-ES"/>
        </w:rPr>
        <w:lastRenderedPageBreak/>
        <w:t>en el marco de las Bases</w:t>
      </w:r>
      <w:r w:rsidR="00892EA5">
        <w:rPr>
          <w:lang w:val="es-ES"/>
        </w:rPr>
        <w:t xml:space="preserve"> </w:t>
      </w:r>
      <w:r w:rsidRPr="007D3235">
        <w:rPr>
          <w:lang w:val="es-ES"/>
        </w:rPr>
        <w:t xml:space="preserve">Reguladores aprobadas por la Junta de Gobierno de fecha 27 de febrero de 2017, en los </w:t>
      </w:r>
      <w:r w:rsidR="00892EA5">
        <w:rPr>
          <w:lang w:val="es-ES"/>
        </w:rPr>
        <w:t xml:space="preserve">términos </w:t>
      </w:r>
      <w:r w:rsidRPr="007D3235">
        <w:rPr>
          <w:lang w:val="es-ES"/>
        </w:rPr>
        <w:t>s</w:t>
      </w:r>
      <w:r w:rsidR="00892EA5">
        <w:rPr>
          <w:lang w:val="es-ES"/>
        </w:rPr>
        <w:t>iguientes</w:t>
      </w:r>
      <w:r w:rsidRPr="007D3235">
        <w:rPr>
          <w:lang w:val="es-ES"/>
        </w:rPr>
        <w:t>:</w:t>
      </w:r>
    </w:p>
    <w:p w14:paraId="0B9147E5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“CONVOCATORIA PARA LA CONCESIÓN DE SUBVENCIONES EN RÉGIMEN DE CONCURRÈNCIACOMPETITIVA EN EL MARCO DE LAS BASES REGULADORAS PARA El OTORGAMIENTO DESUBVENCIONS A ENTIDADES Y ACTIVIDADES CULTURALES Y TRADICIONALES</w:t>
      </w:r>
    </w:p>
    <w:p w14:paraId="5F7FE672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**CÓDIGO DE LA CONVOCATORIA: 02/2025 **</w:t>
      </w:r>
    </w:p>
    <w:p w14:paraId="48B87D7A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1.- INDICACIÓN DE La APROBACIÓN DE LAS BASES REGULADORAS Y DIARIO OFICIAL DONDE Se HANPUBLICAT</w:t>
      </w:r>
    </w:p>
    <w:p w14:paraId="68B297E5" w14:textId="2238A6BA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Por acuerdo de la Junta de Gobierno de fecha 27 de febrero de 2017, fueron aprobadas las Bases</w:t>
      </w:r>
      <w:r w:rsidR="00892EA5">
        <w:rPr>
          <w:lang w:val="es-ES"/>
        </w:rPr>
        <w:t xml:space="preserve"> </w:t>
      </w:r>
      <w:r w:rsidRPr="007D3235">
        <w:rPr>
          <w:lang w:val="es-ES"/>
        </w:rPr>
        <w:t>Reguladores para el otorgamiento por parte del Ayuntamiento de Sant Pere de Vilamajor, de subvencion</w:t>
      </w:r>
      <w:r w:rsidR="00892EA5">
        <w:rPr>
          <w:lang w:val="es-ES"/>
        </w:rPr>
        <w:t xml:space="preserve">es </w:t>
      </w:r>
      <w:r w:rsidRPr="007D3235">
        <w:rPr>
          <w:lang w:val="es-ES"/>
        </w:rPr>
        <w:t>destinad</w:t>
      </w:r>
      <w:r w:rsidR="00892EA5">
        <w:rPr>
          <w:lang w:val="es-ES"/>
        </w:rPr>
        <w:t>a</w:t>
      </w:r>
      <w:r w:rsidRPr="007D3235">
        <w:rPr>
          <w:lang w:val="es-ES"/>
        </w:rPr>
        <w:t>s a financiar proyectes/actividades que tengan como objetivo el fomento de actividades de utili</w:t>
      </w:r>
      <w:r w:rsidR="00892EA5">
        <w:rPr>
          <w:lang w:val="es-ES"/>
        </w:rPr>
        <w:t xml:space="preserve">dad </w:t>
      </w:r>
      <w:r w:rsidRPr="007D3235">
        <w:rPr>
          <w:lang w:val="es-ES"/>
        </w:rPr>
        <w:t>pública y de interés social.</w:t>
      </w:r>
    </w:p>
    <w:p w14:paraId="267A1F95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Estas Bases Reguladoras fueron objeto de publicación al Boletín Oficial de la Provincia </w:t>
      </w:r>
      <w:proofErr w:type="spellStart"/>
      <w:r w:rsidRPr="007D3235">
        <w:rPr>
          <w:lang w:val="es-ES"/>
        </w:rPr>
        <w:t>Núm.de</w:t>
      </w:r>
      <w:proofErr w:type="spellEnd"/>
      <w:r w:rsidRPr="007D3235">
        <w:rPr>
          <w:lang w:val="es-ES"/>
        </w:rPr>
        <w:t xml:space="preserve"> registro 022017004061, de fecha 16 de marzo de 2017.</w:t>
      </w:r>
    </w:p>
    <w:p w14:paraId="361A667B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2.- CUANTÍA TOTAL MÁXIMA DE LAS SUBVENCIONES A OTORGAR Y CONSIGNACIÓPRESSUPOSTÀRIA</w:t>
      </w:r>
    </w:p>
    <w:p w14:paraId="2DDA3DDF" w14:textId="32BB79F8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El presupuesto máximo que se destinará este año 2025 para la concesión de las subvencion</w:t>
      </w:r>
      <w:r w:rsidR="00892EA5">
        <w:rPr>
          <w:lang w:val="es-ES"/>
        </w:rPr>
        <w:t xml:space="preserve">es </w:t>
      </w:r>
      <w:r w:rsidRPr="007D3235">
        <w:rPr>
          <w:lang w:val="es-ES"/>
        </w:rPr>
        <w:t>objet</w:t>
      </w:r>
      <w:r w:rsidR="00892EA5">
        <w:rPr>
          <w:lang w:val="es-ES"/>
        </w:rPr>
        <w:t>o</w:t>
      </w:r>
      <w:r w:rsidRPr="007D3235">
        <w:rPr>
          <w:lang w:val="es-ES"/>
        </w:rPr>
        <w:t xml:space="preserve"> de la presente convocatoria será de 2.000 € e irá a cargo de las aplicaciones y por l</w:t>
      </w:r>
      <w:r w:rsidR="00892EA5">
        <w:rPr>
          <w:lang w:val="es-ES"/>
        </w:rPr>
        <w:t>as cantidades</w:t>
      </w:r>
      <w:r w:rsidRPr="007D3235">
        <w:rPr>
          <w:lang w:val="es-ES"/>
        </w:rPr>
        <w:t xml:space="preserve"> máximas siguientes:</w:t>
      </w:r>
    </w:p>
    <w:p w14:paraId="28846EE7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Subvenciones Entidades Culturales y Tradicional 09.33400.48104: 2.000 €</w:t>
      </w:r>
    </w:p>
    <w:p w14:paraId="7B9F540E" w14:textId="5D42EA52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No podrán otorgar subvenciones por importe superior al mencionado.</w:t>
      </w:r>
    </w:p>
    <w:p w14:paraId="2A688982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3.- OBJETO, CONDICIONES Y FINALIDAD DE LAS SUBVENCIONES</w:t>
      </w:r>
    </w:p>
    <w:p w14:paraId="077013C6" w14:textId="19444FDD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1.- El objeto de las subvenciones de la presente convocatoria es financiar proyectes/actividades que</w:t>
      </w:r>
      <w:r w:rsidR="00892EA5">
        <w:rPr>
          <w:lang w:val="es-ES"/>
        </w:rPr>
        <w:t xml:space="preserve"> tengan</w:t>
      </w:r>
      <w:r w:rsidRPr="007D3235">
        <w:rPr>
          <w:lang w:val="es-ES"/>
        </w:rPr>
        <w:t xml:space="preserve"> como objetivo:</w:t>
      </w:r>
    </w:p>
    <w:p w14:paraId="71B35AB5" w14:textId="208661D1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a) Apoyar a las actividades dirigidas a la ciudadanía de Sant Pere de Vilamajor y a l</w:t>
      </w:r>
      <w:r w:rsidR="00892EA5">
        <w:rPr>
          <w:lang w:val="es-ES"/>
        </w:rPr>
        <w:t xml:space="preserve">as </w:t>
      </w:r>
      <w:r w:rsidRPr="007D3235">
        <w:rPr>
          <w:lang w:val="es-ES"/>
        </w:rPr>
        <w:t>programacion</w:t>
      </w:r>
      <w:r w:rsidR="00892EA5">
        <w:rPr>
          <w:lang w:val="es-ES"/>
        </w:rPr>
        <w:t>e</w:t>
      </w:r>
      <w:r w:rsidRPr="007D3235">
        <w:rPr>
          <w:lang w:val="es-ES"/>
        </w:rPr>
        <w:t>s establecidas en el pueblo, con tradición social, cultural, deportiva, etc.</w:t>
      </w:r>
    </w:p>
    <w:p w14:paraId="08ABD269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b) Fomentar el asociacionismo y los ámbitos de participación ciudadana.</w:t>
      </w:r>
    </w:p>
    <w:p w14:paraId="42B3B4FA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c) Promocionar los ámbitos siguientes:</w:t>
      </w:r>
    </w:p>
    <w:p w14:paraId="0332A275" w14:textId="32260862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c.1.- Cultura: difusión cultural, difusión artística, teatro, música, artes plásticas, audiovisuales, b</w:t>
      </w:r>
      <w:r w:rsidR="00892EA5">
        <w:rPr>
          <w:lang w:val="es-ES"/>
        </w:rPr>
        <w:t xml:space="preserve">ailes </w:t>
      </w:r>
      <w:r w:rsidRPr="007D3235">
        <w:rPr>
          <w:lang w:val="es-ES"/>
        </w:rPr>
        <w:t>tradicional</w:t>
      </w:r>
      <w:r w:rsidR="00892EA5">
        <w:rPr>
          <w:lang w:val="es-ES"/>
        </w:rPr>
        <w:t>e</w:t>
      </w:r>
      <w:r w:rsidRPr="007D3235">
        <w:rPr>
          <w:lang w:val="es-ES"/>
        </w:rPr>
        <w:t>s, literatura, intercambios culturales, fiestas y espectáculos populares, patrimonio cultural local, etc.</w:t>
      </w:r>
    </w:p>
    <w:p w14:paraId="488F087E" w14:textId="1A007FA3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2.- Las subvenciones concedidas al amparo de esta convocatoria, se tendrán que destinar a fina</w:t>
      </w:r>
      <w:r w:rsidR="00892EA5">
        <w:rPr>
          <w:lang w:val="es-ES"/>
        </w:rPr>
        <w:t xml:space="preserve">nciar </w:t>
      </w:r>
      <w:proofErr w:type="spellStart"/>
      <w:r w:rsidRPr="007D3235">
        <w:rPr>
          <w:lang w:val="es-ES"/>
        </w:rPr>
        <w:t>project</w:t>
      </w:r>
      <w:r w:rsidR="00892EA5">
        <w:rPr>
          <w:lang w:val="es-ES"/>
        </w:rPr>
        <w:t>o</w:t>
      </w:r>
      <w:r w:rsidRPr="007D3235">
        <w:rPr>
          <w:lang w:val="es-ES"/>
        </w:rPr>
        <w:t>s</w:t>
      </w:r>
      <w:proofErr w:type="spellEnd"/>
      <w:r w:rsidRPr="007D3235">
        <w:rPr>
          <w:lang w:val="es-ES"/>
        </w:rPr>
        <w:t>/</w:t>
      </w:r>
      <w:proofErr w:type="gramStart"/>
      <w:r w:rsidRPr="007D3235">
        <w:rPr>
          <w:lang w:val="es-ES"/>
        </w:rPr>
        <w:t>actividades desarrollados</w:t>
      </w:r>
      <w:proofErr w:type="gramEnd"/>
      <w:r w:rsidRPr="007D3235">
        <w:rPr>
          <w:lang w:val="es-ES"/>
        </w:rPr>
        <w:t>/as a lo largo del periodo comprendido entre el 1 de enero y el 31 de</w:t>
      </w:r>
      <w:r w:rsidR="00892EA5">
        <w:rPr>
          <w:lang w:val="es-ES"/>
        </w:rPr>
        <w:t xml:space="preserve"> </w:t>
      </w:r>
      <w:r w:rsidRPr="007D3235">
        <w:rPr>
          <w:lang w:val="es-ES"/>
        </w:rPr>
        <w:t>d</w:t>
      </w:r>
      <w:r w:rsidR="00892EA5">
        <w:rPr>
          <w:lang w:val="es-ES"/>
        </w:rPr>
        <w:t>iciembre</w:t>
      </w:r>
      <w:r w:rsidRPr="007D3235">
        <w:rPr>
          <w:lang w:val="es-ES"/>
        </w:rPr>
        <w:t xml:space="preserve"> de 2025.</w:t>
      </w:r>
    </w:p>
    <w:p w14:paraId="3245A723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lastRenderedPageBreak/>
        <w:t>4.- Procedimiento de concesión</w:t>
      </w:r>
    </w:p>
    <w:p w14:paraId="3529C0A2" w14:textId="4F520768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El procedimiento de concesión de las subvenciones objeto de esta convocatoria será lo de</w:t>
      </w:r>
      <w:r w:rsidR="00892EA5">
        <w:rPr>
          <w:lang w:val="es-ES"/>
        </w:rPr>
        <w:t xml:space="preserve"> </w:t>
      </w:r>
      <w:r w:rsidRPr="007D3235">
        <w:rPr>
          <w:lang w:val="es-ES"/>
        </w:rPr>
        <w:t>concurr</w:t>
      </w:r>
      <w:r w:rsidR="00892EA5">
        <w:rPr>
          <w:lang w:val="es-ES"/>
        </w:rPr>
        <w:t>e</w:t>
      </w:r>
      <w:r w:rsidRPr="007D3235">
        <w:rPr>
          <w:lang w:val="es-ES"/>
        </w:rPr>
        <w:t>ncia competitiva.</w:t>
      </w:r>
    </w:p>
    <w:p w14:paraId="1DCFD54E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5.- Requisitos por la solicitud y forma de acreditarlos</w:t>
      </w:r>
    </w:p>
    <w:p w14:paraId="4936CBA1" w14:textId="1EA8CEB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1.- Podrán ser beneficiarios/aries de estas subvenciones las personas físicas o jurídicas que ha</w:t>
      </w:r>
      <w:r w:rsidR="00892EA5">
        <w:rPr>
          <w:lang w:val="es-ES"/>
        </w:rPr>
        <w:t xml:space="preserve">yan </w:t>
      </w:r>
      <w:r w:rsidRPr="007D3235">
        <w:rPr>
          <w:lang w:val="es-ES"/>
        </w:rPr>
        <w:t>de realizar la actividad que fundamenta su otorgamiento, siempre que no estén afectadas por jefe deles prohibiciones contenidas al arte. 13 de la Ley 38/2003, de 17 de noviembre, General de</w:t>
      </w:r>
      <w:r w:rsidR="00892EA5">
        <w:rPr>
          <w:lang w:val="es-ES"/>
        </w:rPr>
        <w:t xml:space="preserve"> </w:t>
      </w:r>
      <w:r w:rsidRPr="007D3235">
        <w:rPr>
          <w:lang w:val="es-ES"/>
        </w:rPr>
        <w:t>Subvencion</w:t>
      </w:r>
      <w:r w:rsidR="00892EA5">
        <w:rPr>
          <w:lang w:val="es-ES"/>
        </w:rPr>
        <w:t>e</w:t>
      </w:r>
      <w:r w:rsidRPr="007D3235">
        <w:rPr>
          <w:lang w:val="es-ES"/>
        </w:rPr>
        <w:t>s (en adelante LGS), y reúnan las siguientes condiciones:</w:t>
      </w:r>
    </w:p>
    <w:p w14:paraId="562EC577" w14:textId="1A80467D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a) Tendrán la condición de beneficiarios las entidades que ejerzan actividades sin finalidad econ</w:t>
      </w:r>
      <w:r w:rsidR="00892EA5">
        <w:rPr>
          <w:lang w:val="es-ES"/>
        </w:rPr>
        <w:t>ó</w:t>
      </w:r>
      <w:r w:rsidRPr="007D3235">
        <w:rPr>
          <w:lang w:val="es-ES"/>
        </w:rPr>
        <w:t>mica lucrativa, y que figuren inscritas en el Registro Municipal de Entidades de Sant Pere de Vilamajor.</w:t>
      </w:r>
    </w:p>
    <w:p w14:paraId="5B5A483C" w14:textId="461CF0AB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2.- La concurrencia de estos requisitos se acreditará en el momento de presentar la </w:t>
      </w:r>
      <w:proofErr w:type="gramStart"/>
      <w:r w:rsidRPr="007D3235">
        <w:rPr>
          <w:lang w:val="es-ES"/>
        </w:rPr>
        <w:t>solicitud</w:t>
      </w:r>
      <w:r w:rsidR="00892EA5">
        <w:rPr>
          <w:lang w:val="es-ES"/>
        </w:rPr>
        <w:t xml:space="preserve"> </w:t>
      </w:r>
      <w:r w:rsidRPr="007D3235">
        <w:rPr>
          <w:lang w:val="es-ES"/>
        </w:rPr>
        <w:t>,mediante</w:t>
      </w:r>
      <w:proofErr w:type="gramEnd"/>
      <w:r w:rsidRPr="007D3235">
        <w:rPr>
          <w:lang w:val="es-ES"/>
        </w:rPr>
        <w:t xml:space="preserve"> la presentación de los documentos que se indican en el artículo siguiente.</w:t>
      </w:r>
    </w:p>
    <w:p w14:paraId="3192161E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6.- Documentos que tienen que acompañar a la solicitud</w:t>
      </w:r>
    </w:p>
    <w:p w14:paraId="4C673B17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A la solicitud de subvención habrá que adjuntar la documentación siguiente:</w:t>
      </w:r>
    </w:p>
    <w:p w14:paraId="2F52B20E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1.- Personas jurídicas</w:t>
      </w:r>
    </w:p>
    <w:p w14:paraId="12858E9E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1) Fotocopia del #DNI del/de la representante legal.</w:t>
      </w:r>
    </w:p>
    <w:p w14:paraId="28BCFA79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2) Escritura de constitución o Estatutos.</w:t>
      </w:r>
    </w:p>
    <w:p w14:paraId="74E1BAD6" w14:textId="268BC53E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3) Poderes de representación y/o certificado expedido por el/por la </w:t>
      </w:r>
      <w:proofErr w:type="gramStart"/>
      <w:r w:rsidRPr="007D3235">
        <w:rPr>
          <w:lang w:val="es-ES"/>
        </w:rPr>
        <w:t>Secretario</w:t>
      </w:r>
      <w:proofErr w:type="gramEnd"/>
      <w:r w:rsidRPr="007D3235">
        <w:rPr>
          <w:lang w:val="es-ES"/>
        </w:rPr>
        <w:t>/aria de la entidad que acredite la</w:t>
      </w:r>
      <w:r w:rsidR="00892EA5">
        <w:rPr>
          <w:lang w:val="es-ES"/>
        </w:rPr>
        <w:t xml:space="preserve"> </w:t>
      </w:r>
      <w:r w:rsidRPr="007D3235">
        <w:rPr>
          <w:lang w:val="es-ES"/>
        </w:rPr>
        <w:t>representació</w:t>
      </w:r>
      <w:r w:rsidR="00892EA5">
        <w:rPr>
          <w:lang w:val="es-ES"/>
        </w:rPr>
        <w:t>n</w:t>
      </w:r>
      <w:r w:rsidRPr="007D3235">
        <w:rPr>
          <w:lang w:val="es-ES"/>
        </w:rPr>
        <w:t xml:space="preserve"> legal del/de la solicitante.</w:t>
      </w:r>
    </w:p>
    <w:p w14:paraId="12C99D81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4) Fotocopia del Número de Identificación Fiscal de la entidad peticionaria.</w:t>
      </w:r>
    </w:p>
    <w:p w14:paraId="5BAC17C8" w14:textId="26821270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5) Declaración responsable de la concurrencia de los requisitos para poder obtener la condición de</w:t>
      </w:r>
      <w:r w:rsidR="00892EA5">
        <w:rPr>
          <w:lang w:val="es-ES"/>
        </w:rPr>
        <w:t xml:space="preserve"> </w:t>
      </w:r>
      <w:r w:rsidRPr="007D3235">
        <w:rPr>
          <w:lang w:val="es-ES"/>
        </w:rPr>
        <w:t>beneficiari</w:t>
      </w:r>
      <w:r w:rsidR="00892EA5">
        <w:rPr>
          <w:lang w:val="es-ES"/>
        </w:rPr>
        <w:t>o</w:t>
      </w:r>
      <w:r w:rsidRPr="007D3235">
        <w:rPr>
          <w:lang w:val="es-ES"/>
        </w:rPr>
        <w:t>/aria de acuerdo con el modelo normalizado.</w:t>
      </w:r>
    </w:p>
    <w:p w14:paraId="74193D27" w14:textId="484931D0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6) Declaración de compromiso de cumplimiento de las condiciones impuestas para el otorgamiento de la</w:t>
      </w:r>
      <w:r w:rsidR="00892EA5">
        <w:rPr>
          <w:lang w:val="es-ES"/>
        </w:rPr>
        <w:t xml:space="preserve"> </w:t>
      </w:r>
      <w:r w:rsidRPr="007D3235">
        <w:rPr>
          <w:lang w:val="es-ES"/>
        </w:rPr>
        <w:t>subvenció</w:t>
      </w:r>
      <w:r w:rsidR="00892EA5">
        <w:rPr>
          <w:lang w:val="es-ES"/>
        </w:rPr>
        <w:t>n</w:t>
      </w:r>
      <w:r w:rsidRPr="007D3235">
        <w:rPr>
          <w:lang w:val="es-ES"/>
        </w:rPr>
        <w:t>, de acuerdo con el modelo normalizado.</w:t>
      </w:r>
    </w:p>
    <w:p w14:paraId="074BF7C9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7) Declaración de las subvenciones u otros ingresos obtenidos para la misma finalidad </w:t>
      </w:r>
      <w:proofErr w:type="spellStart"/>
      <w:r w:rsidRPr="007D3235">
        <w:rPr>
          <w:lang w:val="es-ES"/>
        </w:rPr>
        <w:t>icompromís</w:t>
      </w:r>
      <w:proofErr w:type="spellEnd"/>
      <w:r w:rsidRPr="007D3235">
        <w:rPr>
          <w:lang w:val="es-ES"/>
        </w:rPr>
        <w:t xml:space="preserve"> de comunicar las que se obtengan en el futuro, de acuerdo con el modelo normalizado.</w:t>
      </w:r>
    </w:p>
    <w:p w14:paraId="086D7BD1" w14:textId="6F607DCF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8) Memoria del proyecto/actividad a realizar por el que se pide la subvención, de acuerdo con el model</w:t>
      </w:r>
      <w:r w:rsidR="00892EA5">
        <w:rPr>
          <w:lang w:val="es-ES"/>
        </w:rPr>
        <w:t xml:space="preserve">o </w:t>
      </w:r>
      <w:r w:rsidRPr="007D3235">
        <w:rPr>
          <w:lang w:val="es-ES"/>
        </w:rPr>
        <w:t>normaliza</w:t>
      </w:r>
      <w:r w:rsidR="00892EA5">
        <w:rPr>
          <w:lang w:val="es-ES"/>
        </w:rPr>
        <w:t>do</w:t>
      </w:r>
      <w:r w:rsidRPr="007D3235">
        <w:rPr>
          <w:lang w:val="es-ES"/>
        </w:rPr>
        <w:t>.</w:t>
      </w:r>
    </w:p>
    <w:p w14:paraId="6B33B154" w14:textId="05D0C361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9) Presupuesto previsto por el proyecto por el cual se pide la subvención, de acuerdo con el model</w:t>
      </w:r>
      <w:r w:rsidR="00892EA5">
        <w:rPr>
          <w:lang w:val="es-ES"/>
        </w:rPr>
        <w:t xml:space="preserve">o </w:t>
      </w:r>
      <w:r w:rsidRPr="007D3235">
        <w:rPr>
          <w:lang w:val="es-ES"/>
        </w:rPr>
        <w:t>normaliza</w:t>
      </w:r>
      <w:r w:rsidR="00892EA5">
        <w:rPr>
          <w:lang w:val="es-ES"/>
        </w:rPr>
        <w:t>do</w:t>
      </w:r>
      <w:r w:rsidRPr="007D3235">
        <w:rPr>
          <w:lang w:val="es-ES"/>
        </w:rPr>
        <w:t>.</w:t>
      </w:r>
    </w:p>
    <w:p w14:paraId="3926CA65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2.- Personas físicas</w:t>
      </w:r>
    </w:p>
    <w:p w14:paraId="202F474E" w14:textId="34E422C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1) Fotocopia del DNI del/de la solicitante y/o del/de la representante legal.</w:t>
      </w:r>
    </w:p>
    <w:p w14:paraId="50CF412B" w14:textId="1D484695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lastRenderedPageBreak/>
        <w:t>2) Declaración responsable de la concurrencia de los requisitos para poder obtener la condición de</w:t>
      </w:r>
      <w:r w:rsidR="00892EA5">
        <w:rPr>
          <w:lang w:val="es-ES"/>
        </w:rPr>
        <w:t xml:space="preserve"> </w:t>
      </w:r>
      <w:r w:rsidRPr="007D3235">
        <w:rPr>
          <w:lang w:val="es-ES"/>
        </w:rPr>
        <w:t>beneficiari</w:t>
      </w:r>
      <w:r w:rsidR="00892EA5">
        <w:rPr>
          <w:lang w:val="es-ES"/>
        </w:rPr>
        <w:t>o</w:t>
      </w:r>
      <w:r w:rsidRPr="007D3235">
        <w:rPr>
          <w:lang w:val="es-ES"/>
        </w:rPr>
        <w:t>/aria de acuerdo con el modelo normalizado.</w:t>
      </w:r>
    </w:p>
    <w:p w14:paraId="3A03F38D" w14:textId="08A9219F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3) Declaración de compromiso de cumplimiento de las condiciones impuestas para el otorgamiento de </w:t>
      </w:r>
      <w:proofErr w:type="gramStart"/>
      <w:r w:rsidRPr="007D3235">
        <w:rPr>
          <w:lang w:val="es-ES"/>
        </w:rPr>
        <w:t>las</w:t>
      </w:r>
      <w:r w:rsidR="00892EA5">
        <w:rPr>
          <w:lang w:val="es-ES"/>
        </w:rPr>
        <w:t xml:space="preserve"> s</w:t>
      </w:r>
      <w:r w:rsidRPr="007D3235">
        <w:rPr>
          <w:lang w:val="es-ES"/>
        </w:rPr>
        <w:t>ubvenció</w:t>
      </w:r>
      <w:r w:rsidR="00892EA5">
        <w:rPr>
          <w:lang w:val="es-ES"/>
        </w:rPr>
        <w:t>n</w:t>
      </w:r>
      <w:proofErr w:type="gramEnd"/>
      <w:r w:rsidRPr="007D3235">
        <w:rPr>
          <w:lang w:val="es-ES"/>
        </w:rPr>
        <w:t>, de acuerdo con el modelo normalizado.</w:t>
      </w:r>
    </w:p>
    <w:p w14:paraId="44A33566" w14:textId="1BCD534E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4) Declaración de las subvenciones u otros ingresos obtenidos para la misma finalidad y </w:t>
      </w:r>
      <w:r w:rsidR="00B87769">
        <w:rPr>
          <w:lang w:val="es-ES"/>
        </w:rPr>
        <w:t xml:space="preserve">compromiso </w:t>
      </w:r>
      <w:r w:rsidRPr="007D3235">
        <w:rPr>
          <w:lang w:val="es-ES"/>
        </w:rPr>
        <w:t>de comunicar las que se obtengan en el futuro, de acuerdo con el modelo normalizado.</w:t>
      </w:r>
    </w:p>
    <w:p w14:paraId="44446757" w14:textId="2BEA34B8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5) Memoria del proyecto/actividad a realizar por el que se pide la subvención, de acuerdo con el model</w:t>
      </w:r>
      <w:r w:rsidR="00B87769">
        <w:rPr>
          <w:lang w:val="es-ES"/>
        </w:rPr>
        <w:t xml:space="preserve">o </w:t>
      </w:r>
      <w:r w:rsidRPr="007D3235">
        <w:rPr>
          <w:lang w:val="es-ES"/>
        </w:rPr>
        <w:t>normaliza</w:t>
      </w:r>
      <w:r w:rsidR="00B87769">
        <w:rPr>
          <w:lang w:val="es-ES"/>
        </w:rPr>
        <w:t>do</w:t>
      </w:r>
      <w:r w:rsidRPr="007D3235">
        <w:rPr>
          <w:lang w:val="es-ES"/>
        </w:rPr>
        <w:t>.</w:t>
      </w:r>
    </w:p>
    <w:p w14:paraId="0F3D53EB" w14:textId="515BBD60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6) Presupuesto previsto por el proyecto por el cual se pide la subvención, de acuerdo con el model</w:t>
      </w:r>
      <w:r w:rsidR="00B87769">
        <w:rPr>
          <w:lang w:val="es-ES"/>
        </w:rPr>
        <w:t xml:space="preserve">o </w:t>
      </w:r>
      <w:r w:rsidRPr="007D3235">
        <w:rPr>
          <w:lang w:val="es-ES"/>
        </w:rPr>
        <w:t>normaliza</w:t>
      </w:r>
      <w:r w:rsidR="00B87769">
        <w:rPr>
          <w:lang w:val="es-ES"/>
        </w:rPr>
        <w:t>do</w:t>
      </w:r>
      <w:r w:rsidRPr="007D3235">
        <w:rPr>
          <w:lang w:val="es-ES"/>
        </w:rPr>
        <w:t>.</w:t>
      </w:r>
    </w:p>
    <w:p w14:paraId="3EC913A5" w14:textId="477CFE3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La mencionada documentación tendrá que #presentar en cualquier de las lenguas cooficiales de</w:t>
      </w:r>
      <w:r w:rsidR="00B87769">
        <w:rPr>
          <w:lang w:val="es-ES"/>
        </w:rPr>
        <w:t xml:space="preserve"> </w:t>
      </w:r>
      <w:r w:rsidRPr="007D3235">
        <w:rPr>
          <w:lang w:val="es-ES"/>
        </w:rPr>
        <w:t>Catalunya, irá debidamente firmada por el solicitante y será original o copia debidamente autenticada.</w:t>
      </w:r>
    </w:p>
    <w:p w14:paraId="43038066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7.- Plazo, forma y lugar de presentación de las solicitudes</w:t>
      </w:r>
    </w:p>
    <w:p w14:paraId="7861B2A0" w14:textId="6F8B93D6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El plazo de presentación de las solicitudes se iniciará el día 1 de marzo de 2025 finalizará el día 31 de</w:t>
      </w:r>
      <w:r w:rsidR="00B87769">
        <w:rPr>
          <w:lang w:val="es-ES"/>
        </w:rPr>
        <w:t xml:space="preserve"> </w:t>
      </w:r>
      <w:r w:rsidRPr="007D3235">
        <w:rPr>
          <w:lang w:val="es-ES"/>
        </w:rPr>
        <w:t>mar</w:t>
      </w:r>
      <w:r w:rsidR="00B87769">
        <w:rPr>
          <w:lang w:val="es-ES"/>
        </w:rPr>
        <w:t>zo</w:t>
      </w:r>
      <w:r w:rsidRPr="007D3235">
        <w:rPr>
          <w:lang w:val="es-ES"/>
        </w:rPr>
        <w:t xml:space="preserve"> de 2025, ambos incluidos, en una única convocatoria.</w:t>
      </w:r>
    </w:p>
    <w:p w14:paraId="570EA1B4" w14:textId="58B359C6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Las solicitudes podrán #presentar por escrito mediante la complementación del modelo normalizado,</w:t>
      </w:r>
      <w:r w:rsidR="00B87769">
        <w:rPr>
          <w:lang w:val="es-ES"/>
        </w:rPr>
        <w:t xml:space="preserve"> </w:t>
      </w:r>
      <w:r w:rsidRPr="007D3235">
        <w:rPr>
          <w:lang w:val="es-ES"/>
        </w:rPr>
        <w:t>que será firmado por el interesado/da o por el legal representante de la entidad.</w:t>
      </w:r>
    </w:p>
    <w:p w14:paraId="675E60B6" w14:textId="7387E375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El modelo normalizado de solicitud, así como el de todos los documentos exigidos a la base 5 podrá encontrar en las oficinas del Ayuntamiento o bien a la página www.vilamajor.cat</w:t>
      </w:r>
    </w:p>
    <w:p w14:paraId="2AB11CA8" w14:textId="5FFB24F2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Las solicitudes conjuntamente con la documentación exigida en la base 5 se tendrán que presentar </w:t>
      </w:r>
      <w:r w:rsidR="00B87769">
        <w:rPr>
          <w:lang w:val="es-ES"/>
        </w:rPr>
        <w:t xml:space="preserve">en el </w:t>
      </w:r>
      <w:r w:rsidRPr="007D3235">
        <w:rPr>
          <w:lang w:val="es-ES"/>
        </w:rPr>
        <w:t>Registr</w:t>
      </w:r>
      <w:r w:rsidR="00B87769">
        <w:rPr>
          <w:lang w:val="es-ES"/>
        </w:rPr>
        <w:t>o</w:t>
      </w:r>
      <w:r w:rsidRPr="007D3235">
        <w:rPr>
          <w:lang w:val="es-ES"/>
        </w:rPr>
        <w:t xml:space="preserve"> del Ayuntamiento, de forma telemática.</w:t>
      </w:r>
    </w:p>
    <w:p w14:paraId="67A51A24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También se podrán presentar en cualquier de los lugares que prevé el artículo 16 de la Ley 39/2015, de 1 de octubre, de Procedimiento Administrativo Común de las Administraciones Públicas.</w:t>
      </w:r>
    </w:p>
    <w:p w14:paraId="43E8D15C" w14:textId="5880ACB1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La presentación de la solicitud de subvención presupone el conocimiento y la aceptación de las norm</w:t>
      </w:r>
      <w:r w:rsidR="00B87769">
        <w:rPr>
          <w:lang w:val="es-ES"/>
        </w:rPr>
        <w:t xml:space="preserve">as </w:t>
      </w:r>
      <w:r w:rsidRPr="007D3235">
        <w:rPr>
          <w:lang w:val="es-ES"/>
        </w:rPr>
        <w:t>que la regulan.</w:t>
      </w:r>
    </w:p>
    <w:p w14:paraId="55B4A10B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8.- Rectificación de defectos u omisiones en la documentación</w:t>
      </w:r>
    </w:p>
    <w:p w14:paraId="0D930F0C" w14:textId="31AA83DC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En caso de que la documentación presentada sea incorrecta o incompleta, se requerirá al/</w:t>
      </w:r>
      <w:proofErr w:type="gramStart"/>
      <w:r w:rsidRPr="007D3235">
        <w:rPr>
          <w:lang w:val="es-ES"/>
        </w:rPr>
        <w:t>a la beneficiario</w:t>
      </w:r>
      <w:proofErr w:type="gramEnd"/>
      <w:r w:rsidRPr="007D3235">
        <w:rPr>
          <w:lang w:val="es-ES"/>
        </w:rPr>
        <w:t xml:space="preserve">/aria, para que en el plazo de diez días hábiles a partir del día siguiente a la notificación, proceda </w:t>
      </w:r>
      <w:proofErr w:type="spellStart"/>
      <w:r w:rsidRPr="007D3235">
        <w:rPr>
          <w:lang w:val="es-ES"/>
        </w:rPr>
        <w:t>ala</w:t>
      </w:r>
      <w:proofErr w:type="spellEnd"/>
      <w:r w:rsidRPr="007D3235">
        <w:rPr>
          <w:lang w:val="es-ES"/>
        </w:rPr>
        <w:t xml:space="preserve"> suya rectificación o a las enmiendas necesarias, con la indicación que si no lo hace así se entenderá p</w:t>
      </w:r>
      <w:r w:rsidR="00B87769">
        <w:rPr>
          <w:lang w:val="es-ES"/>
        </w:rPr>
        <w:t xml:space="preserve">or </w:t>
      </w:r>
      <w:r w:rsidRPr="007D3235">
        <w:rPr>
          <w:lang w:val="es-ES"/>
        </w:rPr>
        <w:t>desis</w:t>
      </w:r>
      <w:r w:rsidR="00B87769">
        <w:rPr>
          <w:lang w:val="es-ES"/>
        </w:rPr>
        <w:t>tido</w:t>
      </w:r>
      <w:r w:rsidRPr="007D3235">
        <w:rPr>
          <w:lang w:val="es-ES"/>
        </w:rPr>
        <w:t xml:space="preserve"> de su solicitud.</w:t>
      </w:r>
    </w:p>
    <w:p w14:paraId="5DB4EFFD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9.- ÓRGANOS COMPETENTES PARA LA INSTRUCCIÓN Y LA PROPUESTA DE CONCESIÓN</w:t>
      </w:r>
    </w:p>
    <w:p w14:paraId="01679255" w14:textId="037C5795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El órgano responsable de la instrucción del procedimiento para el otorgamiento de las subvenciones previst</w:t>
      </w:r>
      <w:r w:rsidR="00B87769">
        <w:rPr>
          <w:lang w:val="es-ES"/>
        </w:rPr>
        <w:t>a</w:t>
      </w:r>
      <w:r w:rsidRPr="007D3235">
        <w:rPr>
          <w:lang w:val="es-ES"/>
        </w:rPr>
        <w:t>s</w:t>
      </w:r>
      <w:r w:rsidR="00B87769">
        <w:rPr>
          <w:lang w:val="es-ES"/>
        </w:rPr>
        <w:t xml:space="preserve"> </w:t>
      </w:r>
      <w:r w:rsidRPr="007D3235">
        <w:rPr>
          <w:lang w:val="es-ES"/>
        </w:rPr>
        <w:t>en las presentes bases será el Área de Servicios Personales.</w:t>
      </w:r>
    </w:p>
    <w:p w14:paraId="7D657D0C" w14:textId="75CFB484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lastRenderedPageBreak/>
        <w:t>La propuesta de concesión de las subvenciones será elaborada por un órgano colegiado constituido de acuerdo con aquello previsto en el artículo 12.5 de la Ordenanza General de Subvenciones del Ayuntamiento y que</w:t>
      </w:r>
      <w:r w:rsidR="00B87769">
        <w:rPr>
          <w:lang w:val="es-ES"/>
        </w:rPr>
        <w:t xml:space="preserve"> </w:t>
      </w:r>
      <w:r w:rsidRPr="007D3235">
        <w:rPr>
          <w:lang w:val="es-ES"/>
        </w:rPr>
        <w:t>estar</w:t>
      </w:r>
      <w:r w:rsidR="00B87769">
        <w:rPr>
          <w:lang w:val="es-ES"/>
        </w:rPr>
        <w:t>á</w:t>
      </w:r>
      <w:r w:rsidRPr="007D3235">
        <w:rPr>
          <w:lang w:val="es-ES"/>
        </w:rPr>
        <w:t xml:space="preserve"> forma</w:t>
      </w:r>
      <w:r w:rsidR="00B87769">
        <w:rPr>
          <w:lang w:val="es-ES"/>
        </w:rPr>
        <w:t>d</w:t>
      </w:r>
      <w:r w:rsidRPr="007D3235">
        <w:rPr>
          <w:lang w:val="es-ES"/>
        </w:rPr>
        <w:t>o por las siguientes personas:</w:t>
      </w:r>
    </w:p>
    <w:p w14:paraId="397B4214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· </w:t>
      </w:r>
      <w:proofErr w:type="gramStart"/>
      <w:r w:rsidRPr="007D3235">
        <w:rPr>
          <w:lang w:val="es-ES"/>
        </w:rPr>
        <w:t>Alcalde</w:t>
      </w:r>
      <w:proofErr w:type="gramEnd"/>
      <w:r w:rsidRPr="007D3235">
        <w:rPr>
          <w:lang w:val="es-ES"/>
        </w:rPr>
        <w:t>/ese</w:t>
      </w:r>
    </w:p>
    <w:p w14:paraId="48A2BCED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· </w:t>
      </w:r>
      <w:proofErr w:type="gramStart"/>
      <w:r w:rsidRPr="007D3235">
        <w:rPr>
          <w:lang w:val="es-ES"/>
        </w:rPr>
        <w:t>Secretario</w:t>
      </w:r>
      <w:proofErr w:type="gramEnd"/>
      <w:r w:rsidRPr="007D3235">
        <w:rPr>
          <w:lang w:val="es-ES"/>
        </w:rPr>
        <w:t>/a</w:t>
      </w:r>
    </w:p>
    <w:p w14:paraId="2636AAC3" w14:textId="4AC3854B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· </w:t>
      </w:r>
      <w:proofErr w:type="gramStart"/>
      <w:r w:rsidR="00B87769">
        <w:rPr>
          <w:lang w:val="es-ES"/>
        </w:rPr>
        <w:t>Concejal</w:t>
      </w:r>
      <w:proofErr w:type="gramEnd"/>
      <w:r w:rsidRPr="007D3235">
        <w:rPr>
          <w:lang w:val="es-ES"/>
        </w:rPr>
        <w:t>/a de Cultura</w:t>
      </w:r>
    </w:p>
    <w:p w14:paraId="1A41CC70" w14:textId="49DD678F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El órgano responsable de la resolución del procedimiento para el otorgamiento de las subvenciones será la</w:t>
      </w:r>
      <w:r w:rsidR="00B87769">
        <w:rPr>
          <w:lang w:val="es-ES"/>
        </w:rPr>
        <w:t xml:space="preserve"> </w:t>
      </w:r>
      <w:r w:rsidRPr="007D3235">
        <w:rPr>
          <w:lang w:val="es-ES"/>
        </w:rPr>
        <w:t>Junta de Gobierno Local, viste el Decreto de Alcaldía n.º 590/2023 de fecha 07/07/2023, de delegaciones de atribuciones.</w:t>
      </w:r>
    </w:p>
    <w:p w14:paraId="694CB71B" w14:textId="02A5E2E2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El órgano competente para la concesión podrá, discrecionalmente, dejar desierto el concurso o no </w:t>
      </w:r>
      <w:r w:rsidR="00B87769">
        <w:rPr>
          <w:lang w:val="es-ES"/>
        </w:rPr>
        <w:t xml:space="preserve">acabar con </w:t>
      </w:r>
      <w:r w:rsidRPr="007D3235">
        <w:rPr>
          <w:lang w:val="es-ES"/>
        </w:rPr>
        <w:t>el crédito total previsto.</w:t>
      </w:r>
    </w:p>
    <w:p w14:paraId="3F197F85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10.- Plazo de resolución y de notificación</w:t>
      </w:r>
    </w:p>
    <w:p w14:paraId="503DDCB2" w14:textId="1A3F5720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Se examinarán conjuntamente, en un solo procedimiento, todas las solicitudes presentadas dentro del </w:t>
      </w:r>
      <w:r w:rsidR="00B87769">
        <w:rPr>
          <w:lang w:val="es-ES"/>
        </w:rPr>
        <w:t>plazo marcado</w:t>
      </w:r>
      <w:r w:rsidRPr="007D3235">
        <w:rPr>
          <w:lang w:val="es-ES"/>
        </w:rPr>
        <w:t>, y se resolverá en un único acto administrativo.</w:t>
      </w:r>
    </w:p>
    <w:p w14:paraId="70486829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El plazo para el otorgamiento de las subvenciones será, como máximo, de tres meses a contar des dela fecha de cierre del periodo de presentación de solicitudes.</w:t>
      </w:r>
    </w:p>
    <w:p w14:paraId="24D0E262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La carencia de resolución dentro del plazo indicado tendrá efectos desestimatorios.</w:t>
      </w:r>
    </w:p>
    <w:p w14:paraId="7C899C3E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11.- Régimen de recursos</w:t>
      </w:r>
    </w:p>
    <w:p w14:paraId="463C0423" w14:textId="323F7BF3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La resolución del procedimiento pone fin a la vía administrativa, y contra la misma se puede interp</w:t>
      </w:r>
      <w:r w:rsidR="00B87769">
        <w:rPr>
          <w:lang w:val="es-ES"/>
        </w:rPr>
        <w:t xml:space="preserve">oner </w:t>
      </w:r>
      <w:r w:rsidRPr="007D3235">
        <w:rPr>
          <w:lang w:val="es-ES"/>
        </w:rPr>
        <w:t>recurs</w:t>
      </w:r>
      <w:r w:rsidR="00B87769">
        <w:rPr>
          <w:lang w:val="es-ES"/>
        </w:rPr>
        <w:t>o</w:t>
      </w:r>
      <w:r w:rsidRPr="007D3235">
        <w:rPr>
          <w:lang w:val="es-ES"/>
        </w:rPr>
        <w:t xml:space="preserve"> contencioso–administrativo en el plazo de dos meses a contar desde el día siguiente a </w:t>
      </w:r>
      <w:r w:rsidR="00B87769">
        <w:rPr>
          <w:lang w:val="es-ES"/>
        </w:rPr>
        <w:t xml:space="preserve">su </w:t>
      </w:r>
      <w:r w:rsidRPr="007D3235">
        <w:rPr>
          <w:lang w:val="es-ES"/>
        </w:rPr>
        <w:t>notificació</w:t>
      </w:r>
      <w:r w:rsidR="00B87769">
        <w:rPr>
          <w:lang w:val="es-ES"/>
        </w:rPr>
        <w:t>n</w:t>
      </w:r>
      <w:r w:rsidRPr="007D3235">
        <w:rPr>
          <w:lang w:val="es-ES"/>
        </w:rPr>
        <w:t>.</w:t>
      </w:r>
    </w:p>
    <w:p w14:paraId="0777983F" w14:textId="23A067F2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Alternativamente y de forma potestativa, se puede interponer recurso de reposición ante el mismo </w:t>
      </w:r>
      <w:r w:rsidR="00B87769">
        <w:rPr>
          <w:lang w:val="es-ES"/>
        </w:rPr>
        <w:t xml:space="preserve">órgano </w:t>
      </w:r>
      <w:r w:rsidRPr="007D3235">
        <w:rPr>
          <w:lang w:val="es-ES"/>
        </w:rPr>
        <w:t>que lo ha dictado en el plazo de un mes a contar desde el día siguiente a su notificación.</w:t>
      </w:r>
    </w:p>
    <w:p w14:paraId="12186116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12.- Criterios objetivos de otorgamiento de la subvención</w:t>
      </w:r>
    </w:p>
    <w:p w14:paraId="4C51454F" w14:textId="753B4189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Las subvenciones se otorgarán a aquellos solicitantes que obtengan mejor valoración una vez aplicados </w:t>
      </w:r>
      <w:r w:rsidR="00B87769">
        <w:rPr>
          <w:lang w:val="es-ES"/>
        </w:rPr>
        <w:t xml:space="preserve">los </w:t>
      </w:r>
      <w:r w:rsidRPr="007D3235">
        <w:rPr>
          <w:lang w:val="es-ES"/>
        </w:rPr>
        <w:t>s</w:t>
      </w:r>
      <w:r w:rsidR="00B87769">
        <w:rPr>
          <w:lang w:val="es-ES"/>
        </w:rPr>
        <w:t>i</w:t>
      </w:r>
      <w:r w:rsidRPr="007D3235">
        <w:rPr>
          <w:lang w:val="es-ES"/>
        </w:rPr>
        <w:t>g</w:t>
      </w:r>
      <w:r w:rsidR="00B87769">
        <w:rPr>
          <w:lang w:val="es-ES"/>
        </w:rPr>
        <w:t>uie</w:t>
      </w:r>
      <w:r w:rsidRPr="007D3235">
        <w:rPr>
          <w:lang w:val="es-ES"/>
        </w:rPr>
        <w:t>nt</w:t>
      </w:r>
      <w:r w:rsidR="00B87769">
        <w:rPr>
          <w:lang w:val="es-ES"/>
        </w:rPr>
        <w:t>e</w:t>
      </w:r>
      <w:r w:rsidRPr="007D3235">
        <w:rPr>
          <w:lang w:val="es-ES"/>
        </w:rPr>
        <w:t>s criterios objetivos.</w:t>
      </w:r>
    </w:p>
    <w:p w14:paraId="64DCCA01" w14:textId="64395A2C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Para la valoración de las solicitudes presentadas, únicamente se tendrán en cuenta los s</w:t>
      </w:r>
      <w:r w:rsidR="00B87769">
        <w:rPr>
          <w:lang w:val="es-ES"/>
        </w:rPr>
        <w:t xml:space="preserve">iguientes </w:t>
      </w:r>
      <w:r w:rsidRPr="007D3235">
        <w:rPr>
          <w:lang w:val="es-ES"/>
        </w:rPr>
        <w:t>criteri</w:t>
      </w:r>
      <w:r w:rsidR="00B87769">
        <w:rPr>
          <w:lang w:val="es-ES"/>
        </w:rPr>
        <w:t>o</w:t>
      </w:r>
      <w:r w:rsidRPr="007D3235">
        <w:rPr>
          <w:lang w:val="es-ES"/>
        </w:rPr>
        <w:t xml:space="preserve">s objetivos, aplicados de acuerdo con la ponderación </w:t>
      </w:r>
      <w:proofErr w:type="gramStart"/>
      <w:r w:rsidRPr="007D3235">
        <w:rPr>
          <w:lang w:val="es-ES"/>
        </w:rPr>
        <w:t>indicada::</w:t>
      </w:r>
      <w:proofErr w:type="gramEnd"/>
      <w:r w:rsidRPr="007D3235">
        <w:rPr>
          <w:lang w:val="es-ES"/>
        </w:rPr>
        <w:t xml:space="preserve"> Dato que viene marcada por el criterio de si es interesando la actividad o no</w:t>
      </w:r>
      <w:r w:rsidR="00B87769">
        <w:rPr>
          <w:lang w:val="es-ES"/>
        </w:rPr>
        <w:t xml:space="preserve"> </w:t>
      </w:r>
      <w:r w:rsidRPr="007D3235">
        <w:rPr>
          <w:lang w:val="es-ES"/>
        </w:rPr>
        <w:t>Interés de la actividad o proyecto</w:t>
      </w:r>
    </w:p>
    <w:p w14:paraId="053E6E32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1.Que asegura o casi asegura el cumplimiento del/#s objetivos. Puntuación: 3.</w:t>
      </w:r>
    </w:p>
    <w:p w14:paraId="471621DF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2. Que incide muy favorablemente. Puntuación: 2.</w:t>
      </w:r>
    </w:p>
    <w:p w14:paraId="371E3A35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3. Que incide favorablemente. Puntuación: 1.</w:t>
      </w:r>
    </w:p>
    <w:p w14:paraId="1DABE710" w14:textId="07453BCE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4. Es poco relevante. Puntuación: 0. Partimos de la base que hay 3 niveles de financiación:</w:t>
      </w:r>
      <w:r w:rsidR="00B87769">
        <w:rPr>
          <w:lang w:val="es-ES"/>
        </w:rPr>
        <w:t xml:space="preserve"> </w:t>
      </w:r>
      <w:r w:rsidRPr="007D3235">
        <w:rPr>
          <w:lang w:val="es-ES"/>
        </w:rPr>
        <w:t>Autofinanciación:</w:t>
      </w:r>
    </w:p>
    <w:p w14:paraId="66CC0230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lastRenderedPageBreak/>
        <w:t>Si se pide hasta el 25%, se puntúa con un 3.</w:t>
      </w:r>
    </w:p>
    <w:p w14:paraId="3B7CE02D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Si se pide hasta el 50%, se puntúa con un 2.</w:t>
      </w:r>
    </w:p>
    <w:p w14:paraId="40B0F809" w14:textId="6B901F72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Si se pide hasta el 100%, se puntúa con un 1.: Porque la actividad pueda ser considerada óptima, en cuanto a su posible incidencia en la</w:t>
      </w:r>
      <w:r w:rsidR="00B87769">
        <w:rPr>
          <w:lang w:val="es-ES"/>
        </w:rPr>
        <w:t xml:space="preserve"> </w:t>
      </w:r>
      <w:r w:rsidRPr="007D3235">
        <w:rPr>
          <w:lang w:val="es-ES"/>
        </w:rPr>
        <w:t>Participació</w:t>
      </w:r>
      <w:r w:rsidR="00B87769">
        <w:rPr>
          <w:lang w:val="es-ES"/>
        </w:rPr>
        <w:t xml:space="preserve">n </w:t>
      </w:r>
      <w:r w:rsidRPr="007D3235">
        <w:rPr>
          <w:lang w:val="es-ES"/>
        </w:rPr>
        <w:t>població</w:t>
      </w:r>
      <w:r w:rsidR="00B87769">
        <w:rPr>
          <w:lang w:val="es-ES"/>
        </w:rPr>
        <w:t>n</w:t>
      </w:r>
      <w:r w:rsidRPr="007D3235">
        <w:rPr>
          <w:lang w:val="es-ES"/>
        </w:rPr>
        <w:t xml:space="preserve">, la previsión de la potencialmente interesada tendría que llegar al 10% de la total del municipio.: </w:t>
      </w:r>
      <w:proofErr w:type="gramStart"/>
      <w:r w:rsidRPr="007D3235">
        <w:rPr>
          <w:lang w:val="es-ES"/>
        </w:rPr>
        <w:t>Partimos de la pregunta “si la actividad en cuestión no lo organizara la Incidencia con la política municipal</w:t>
      </w:r>
      <w:r w:rsidR="00B87769">
        <w:rPr>
          <w:lang w:val="es-ES"/>
        </w:rPr>
        <w:t xml:space="preserve"> </w:t>
      </w:r>
      <w:r w:rsidRPr="007D3235">
        <w:rPr>
          <w:lang w:val="es-ES"/>
        </w:rPr>
        <w:t>enti</w:t>
      </w:r>
      <w:r w:rsidR="00B87769">
        <w:rPr>
          <w:lang w:val="es-ES"/>
        </w:rPr>
        <w:t>dad</w:t>
      </w:r>
      <w:r w:rsidRPr="007D3235">
        <w:rPr>
          <w:lang w:val="es-ES"/>
        </w:rPr>
        <w:t>, tendría que estar programada por el ayuntamiento?</w:t>
      </w:r>
      <w:proofErr w:type="gramEnd"/>
      <w:r w:rsidRPr="007D3235">
        <w:rPr>
          <w:lang w:val="es-ES"/>
        </w:rPr>
        <w:t>”.</w:t>
      </w:r>
    </w:p>
    <w:p w14:paraId="60285B5E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Sí, seguro: con una puntuación de 3.</w:t>
      </w:r>
    </w:p>
    <w:p w14:paraId="074606C9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No sería indispensable, pero sería muy importante: con un 2.</w:t>
      </w:r>
    </w:p>
    <w:p w14:paraId="247EF422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Sería importante: con un 1.</w:t>
      </w:r>
    </w:p>
    <w:p w14:paraId="35688F26" w14:textId="6F85AD29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Sería poco relevante: con un 0.: Importando que</w:t>
      </w:r>
      <w:r w:rsidR="00B87769">
        <w:rPr>
          <w:lang w:val="es-ES"/>
        </w:rPr>
        <w:t xml:space="preserve"> </w:t>
      </w:r>
      <w:r w:rsidRPr="007D3235">
        <w:rPr>
          <w:lang w:val="es-ES"/>
        </w:rPr>
        <w:t>Inte</w:t>
      </w:r>
      <w:r w:rsidR="00B87769">
        <w:rPr>
          <w:lang w:val="es-ES"/>
        </w:rPr>
        <w:t>rés</w:t>
      </w:r>
      <w:r w:rsidRPr="007D3235">
        <w:rPr>
          <w:lang w:val="es-ES"/>
        </w:rPr>
        <w:t xml:space="preserve"> a mantener una tradición o actividad que contenga valores a preservar en el futur</w:t>
      </w:r>
      <w:r w:rsidR="00B87769">
        <w:rPr>
          <w:lang w:val="es-ES"/>
        </w:rPr>
        <w:t xml:space="preserve">o </w:t>
      </w:r>
      <w:r w:rsidRPr="007D3235">
        <w:rPr>
          <w:lang w:val="es-ES"/>
        </w:rPr>
        <w:t>en unos momentos como los que vivimos de crisis de valores, se tenga en cuenta que las entidades t</w:t>
      </w:r>
      <w:r w:rsidR="00B87769">
        <w:rPr>
          <w:lang w:val="es-ES"/>
        </w:rPr>
        <w:t xml:space="preserve">rabajen </w:t>
      </w:r>
      <w:r w:rsidRPr="007D3235">
        <w:rPr>
          <w:lang w:val="es-ES"/>
        </w:rPr>
        <w:t>p</w:t>
      </w:r>
      <w:r w:rsidR="00B87769">
        <w:rPr>
          <w:lang w:val="es-ES"/>
        </w:rPr>
        <w:t>ara</w:t>
      </w:r>
      <w:r w:rsidRPr="007D3235">
        <w:rPr>
          <w:lang w:val="es-ES"/>
        </w:rPr>
        <w:t xml:space="preserve"> mantener las tradiciones y valores en evolución. En definitiva, por un lado evitar el estancamiento y de la otra, evitar el “todo </w:t>
      </w:r>
      <w:proofErr w:type="gramStart"/>
      <w:r w:rsidRPr="007D3235">
        <w:rPr>
          <w:lang w:val="es-ES"/>
        </w:rPr>
        <w:t>se  vale</w:t>
      </w:r>
      <w:proofErr w:type="gramEnd"/>
      <w:r w:rsidRPr="007D3235">
        <w:rPr>
          <w:lang w:val="es-ES"/>
        </w:rPr>
        <w:t>”.</w:t>
      </w:r>
    </w:p>
    <w:p w14:paraId="074873A2" w14:textId="24B7D54B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Puntuación genérica de sí o no valorado con 1 </w:t>
      </w:r>
      <w:proofErr w:type="spellStart"/>
      <w:r w:rsidRPr="007D3235">
        <w:rPr>
          <w:lang w:val="es-ES"/>
        </w:rPr>
        <w:t>ó</w:t>
      </w:r>
      <w:proofErr w:type="spellEnd"/>
      <w:r w:rsidRPr="007D3235">
        <w:rPr>
          <w:lang w:val="es-ES"/>
        </w:rPr>
        <w:t xml:space="preserve"> 0. Mantenimiento y renovación de la identidad.</w:t>
      </w:r>
      <w:r w:rsidR="00C63158">
        <w:rPr>
          <w:lang w:val="es-ES"/>
        </w:rPr>
        <w:t xml:space="preserve"> </w:t>
      </w:r>
      <w:r w:rsidRPr="007D3235">
        <w:rPr>
          <w:lang w:val="es-ES"/>
        </w:rPr>
        <w:t>Interés al mantener la identidad, tradición y cultura catalanas:</w:t>
      </w:r>
    </w:p>
    <w:p w14:paraId="0188C4A1" w14:textId="61285F7E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Puntuación genérica de sí o no valorado con 1 </w:t>
      </w:r>
      <w:proofErr w:type="spellStart"/>
      <w:r w:rsidRPr="007D3235">
        <w:rPr>
          <w:lang w:val="es-ES"/>
        </w:rPr>
        <w:t>ó</w:t>
      </w:r>
      <w:proofErr w:type="spellEnd"/>
      <w:r w:rsidRPr="007D3235">
        <w:rPr>
          <w:lang w:val="es-ES"/>
        </w:rPr>
        <w:t xml:space="preserve"> 0. Si la entidad participa</w:t>
      </w:r>
      <w:r w:rsidR="00C63158">
        <w:rPr>
          <w:lang w:val="es-ES"/>
        </w:rPr>
        <w:t xml:space="preserve"> </w:t>
      </w:r>
      <w:r w:rsidRPr="007D3235">
        <w:rPr>
          <w:lang w:val="es-ES"/>
        </w:rPr>
        <w:t>Colaboració</w:t>
      </w:r>
      <w:r w:rsidR="00C63158">
        <w:rPr>
          <w:lang w:val="es-ES"/>
        </w:rPr>
        <w:t>n</w:t>
      </w:r>
      <w:r w:rsidRPr="007D3235">
        <w:rPr>
          <w:lang w:val="es-ES"/>
        </w:rPr>
        <w:t xml:space="preserve"> activa de la entidad en actividades que organiza el </w:t>
      </w:r>
      <w:proofErr w:type="gramStart"/>
      <w:r w:rsidRPr="007D3235">
        <w:rPr>
          <w:lang w:val="es-ES"/>
        </w:rPr>
        <w:t>Ayuntamiento</w:t>
      </w:r>
      <w:r w:rsidR="00C63158">
        <w:rPr>
          <w:lang w:val="es-ES"/>
        </w:rPr>
        <w:t xml:space="preserve"> </w:t>
      </w:r>
      <w:r w:rsidRPr="007D3235">
        <w:rPr>
          <w:lang w:val="es-ES"/>
        </w:rPr>
        <w:t>:activamente</w:t>
      </w:r>
      <w:proofErr w:type="gramEnd"/>
      <w:r w:rsidRPr="007D3235">
        <w:rPr>
          <w:lang w:val="es-ES"/>
        </w:rPr>
        <w:t xml:space="preserve"> a las actividades que organiza habitualmente el Ayuntamiento durante el año y asisten a l</w:t>
      </w:r>
      <w:r w:rsidR="00C63158">
        <w:rPr>
          <w:lang w:val="es-ES"/>
        </w:rPr>
        <w:t xml:space="preserve">as </w:t>
      </w:r>
      <w:r w:rsidRPr="007D3235">
        <w:rPr>
          <w:lang w:val="es-ES"/>
        </w:rPr>
        <w:t>reunion</w:t>
      </w:r>
      <w:r w:rsidR="00C63158">
        <w:rPr>
          <w:lang w:val="es-ES"/>
        </w:rPr>
        <w:t>e</w:t>
      </w:r>
      <w:r w:rsidRPr="007D3235">
        <w:rPr>
          <w:lang w:val="es-ES"/>
        </w:rPr>
        <w:t>s de coordinación a las cuales se los convoca.</w:t>
      </w:r>
    </w:p>
    <w:p w14:paraId="76EBFF7E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Puntuación genérica de sí o no valorado con 1 </w:t>
      </w:r>
      <w:proofErr w:type="spellStart"/>
      <w:r w:rsidRPr="007D3235">
        <w:rPr>
          <w:lang w:val="es-ES"/>
        </w:rPr>
        <w:t>ó</w:t>
      </w:r>
      <w:proofErr w:type="spellEnd"/>
      <w:r w:rsidRPr="007D3235">
        <w:rPr>
          <w:lang w:val="es-ES"/>
        </w:rPr>
        <w:t xml:space="preserve"> 0.</w:t>
      </w:r>
    </w:p>
    <w:p w14:paraId="56B58F04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ORGANIZACIÓN De ACTIVIDADES DENTRO DE LOS ACTOS DE LA FIESTA MAYOR O DEL VILAMAGOREMEDIEVAL:</w:t>
      </w:r>
    </w:p>
    <w:p w14:paraId="0E3C76C8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Puntuación genérica de sí o no valorado con 1 </w:t>
      </w:r>
      <w:proofErr w:type="spellStart"/>
      <w:r w:rsidRPr="007D3235">
        <w:rPr>
          <w:lang w:val="es-ES"/>
        </w:rPr>
        <w:t>ó</w:t>
      </w:r>
      <w:proofErr w:type="spellEnd"/>
      <w:r w:rsidRPr="007D3235">
        <w:rPr>
          <w:lang w:val="es-ES"/>
        </w:rPr>
        <w:t xml:space="preserve"> 0.</w:t>
      </w:r>
    </w:p>
    <w:p w14:paraId="40A58077" w14:textId="4793ED19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Organización de actividades abiertas a todo el mundo, dentro del municipio, fuera del ámbito de Fiesta Mayor </w:t>
      </w:r>
      <w:r w:rsidR="00C63158">
        <w:rPr>
          <w:lang w:val="es-ES"/>
        </w:rPr>
        <w:t xml:space="preserve">y </w:t>
      </w:r>
      <w:proofErr w:type="spellStart"/>
      <w:r w:rsidRPr="007D3235">
        <w:rPr>
          <w:lang w:val="es-ES"/>
        </w:rPr>
        <w:t>Vilamagore</w:t>
      </w:r>
      <w:proofErr w:type="spellEnd"/>
      <w:r w:rsidRPr="007D3235">
        <w:rPr>
          <w:lang w:val="es-ES"/>
        </w:rPr>
        <w:t xml:space="preserve"> Medieval:</w:t>
      </w:r>
    </w:p>
    <w:p w14:paraId="283E3CB5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Puntuación genérica de sí o no valorado con 1 </w:t>
      </w:r>
      <w:proofErr w:type="spellStart"/>
      <w:r w:rsidRPr="007D3235">
        <w:rPr>
          <w:lang w:val="es-ES"/>
        </w:rPr>
        <w:t>ó</w:t>
      </w:r>
      <w:proofErr w:type="spellEnd"/>
      <w:r w:rsidRPr="007D3235">
        <w:rPr>
          <w:lang w:val="es-ES"/>
        </w:rPr>
        <w:t xml:space="preserve"> 0.</w:t>
      </w:r>
    </w:p>
    <w:p w14:paraId="76ABBFAC" w14:textId="408E4B3F" w:rsidR="007D3235" w:rsidRPr="007D3235" w:rsidRDefault="007D3235" w:rsidP="007D3235">
      <w:pPr>
        <w:ind w:left="-142"/>
        <w:jc w:val="both"/>
        <w:rPr>
          <w:lang w:val="es-ES"/>
        </w:rPr>
      </w:pPr>
      <w:proofErr w:type="gramStart"/>
      <w:r w:rsidRPr="007D3235">
        <w:rPr>
          <w:lang w:val="es-ES"/>
        </w:rPr>
        <w:t>El otros elementos</w:t>
      </w:r>
      <w:proofErr w:type="gramEnd"/>
      <w:r w:rsidRPr="007D3235">
        <w:rPr>
          <w:lang w:val="es-ES"/>
        </w:rPr>
        <w:t xml:space="preserve"> que figuran en el apartado “”, se puntuarán, cada uno,</w:t>
      </w:r>
      <w:r w:rsidR="00C63158">
        <w:rPr>
          <w:lang w:val="es-ES"/>
        </w:rPr>
        <w:t xml:space="preserve"> </w:t>
      </w:r>
      <w:r w:rsidRPr="007D3235">
        <w:rPr>
          <w:lang w:val="es-ES"/>
        </w:rPr>
        <w:t>se valorará positivamente, tamb</w:t>
      </w:r>
      <w:r w:rsidR="00C63158">
        <w:rPr>
          <w:lang w:val="es-ES"/>
        </w:rPr>
        <w:t xml:space="preserve">ién </w:t>
      </w:r>
      <w:r w:rsidRPr="007D3235">
        <w:rPr>
          <w:lang w:val="es-ES"/>
        </w:rPr>
        <w:t>sobre sí o no con 0 y 1:</w:t>
      </w:r>
    </w:p>
    <w:p w14:paraId="35E5141C" w14:textId="151DB30E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- Que sean actividades o programas que estimulen la interacción entre diferentes colectivos o</w:t>
      </w:r>
      <w:r w:rsidR="00C63158">
        <w:rPr>
          <w:lang w:val="es-ES"/>
        </w:rPr>
        <w:t xml:space="preserve"> </w:t>
      </w:r>
      <w:r w:rsidRPr="007D3235">
        <w:rPr>
          <w:lang w:val="es-ES"/>
        </w:rPr>
        <w:t>enti</w:t>
      </w:r>
      <w:r w:rsidR="00C63158">
        <w:rPr>
          <w:lang w:val="es-ES"/>
        </w:rPr>
        <w:t>dade</w:t>
      </w:r>
      <w:r w:rsidRPr="007D3235">
        <w:rPr>
          <w:lang w:val="es-ES"/>
        </w:rPr>
        <w:t>s del municipio, así como la integración otras culturas.</w:t>
      </w:r>
    </w:p>
    <w:p w14:paraId="30413BEE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- El nivel pedagógico y didáctico de la actividad para la población.</w:t>
      </w:r>
    </w:p>
    <w:p w14:paraId="51A4F76C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- Que sean actividades innovadoras en la vida asociativa del municipio, o que amplíen el abanico de oferta cultural.</w:t>
      </w:r>
    </w:p>
    <w:p w14:paraId="40B4BB88" w14:textId="4E699F54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lastRenderedPageBreak/>
        <w:t>- Que sean actividades que colaboren en la revalorizació</w:t>
      </w:r>
      <w:r w:rsidR="00C63158">
        <w:rPr>
          <w:lang w:val="es-ES"/>
        </w:rPr>
        <w:t>n</w:t>
      </w:r>
      <w:r w:rsidRPr="007D3235">
        <w:rPr>
          <w:lang w:val="es-ES"/>
        </w:rPr>
        <w:t xml:space="preserve"> del patrimonio cultural de Sant Pere de</w:t>
      </w:r>
      <w:r w:rsidR="00C63158">
        <w:rPr>
          <w:lang w:val="es-ES"/>
        </w:rPr>
        <w:t xml:space="preserve"> </w:t>
      </w:r>
      <w:r w:rsidRPr="007D3235">
        <w:rPr>
          <w:lang w:val="es-ES"/>
        </w:rPr>
        <w:t>Vilamajor, ya sea en su ámbito histórico, artístico, lingüístico, etc.</w:t>
      </w:r>
    </w:p>
    <w:p w14:paraId="708B2D51" w14:textId="6665BA6F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- Que sean actividades que colaboren a difundir los valores del municipio con intercambios o</w:t>
      </w:r>
      <w:r w:rsidR="00C63158">
        <w:rPr>
          <w:lang w:val="es-ES"/>
        </w:rPr>
        <w:t xml:space="preserve"> </w:t>
      </w:r>
      <w:r w:rsidRPr="007D3235">
        <w:rPr>
          <w:lang w:val="es-ES"/>
        </w:rPr>
        <w:t>actuacion</w:t>
      </w:r>
      <w:r w:rsidR="00C63158">
        <w:rPr>
          <w:lang w:val="es-ES"/>
        </w:rPr>
        <w:t>e</w:t>
      </w:r>
      <w:r w:rsidRPr="007D3235">
        <w:rPr>
          <w:lang w:val="es-ES"/>
        </w:rPr>
        <w:t>s en otros municipios.</w:t>
      </w:r>
    </w:p>
    <w:p w14:paraId="26565F42" w14:textId="67AE313A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- La capacidad y predisposición de organizar actividades en diferentes lugares del municipio. (</w:t>
      </w:r>
      <w:proofErr w:type="gramStart"/>
      <w:r w:rsidRPr="007D3235">
        <w:rPr>
          <w:lang w:val="es-ES"/>
        </w:rPr>
        <w:t>vecindarios</w:t>
      </w:r>
      <w:r w:rsidR="00C63158">
        <w:rPr>
          <w:lang w:val="es-ES"/>
        </w:rPr>
        <w:t xml:space="preserve"> </w:t>
      </w:r>
      <w:r w:rsidRPr="007D3235">
        <w:rPr>
          <w:lang w:val="es-ES"/>
        </w:rPr>
        <w:t>,espacios</w:t>
      </w:r>
      <w:proofErr w:type="gramEnd"/>
      <w:r w:rsidRPr="007D3235">
        <w:rPr>
          <w:lang w:val="es-ES"/>
        </w:rPr>
        <w:t xml:space="preserve"> no usuales, etc.)</w:t>
      </w:r>
    </w:p>
    <w:p w14:paraId="5A9130EE" w14:textId="0AE3363A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- El esfuerzo de las entidades para conseguir la máxima eficiencia posible en la gestión de los recursos humanos y económicos, evitando gastos y recursos innecesarios.</w:t>
      </w:r>
    </w:p>
    <w:p w14:paraId="0F0EFF05" w14:textId="44EA0803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- La calidad, rigor, </w:t>
      </w:r>
      <w:proofErr w:type="spellStart"/>
      <w:r w:rsidRPr="007D3235">
        <w:rPr>
          <w:lang w:val="es-ES"/>
        </w:rPr>
        <w:t>seriosidad</w:t>
      </w:r>
      <w:proofErr w:type="spellEnd"/>
      <w:r w:rsidRPr="007D3235">
        <w:rPr>
          <w:lang w:val="es-ES"/>
        </w:rPr>
        <w:t xml:space="preserve"> y propuestas de continuidad de las actividades, así como la tra</w:t>
      </w:r>
      <w:r w:rsidR="00C63158">
        <w:rPr>
          <w:lang w:val="es-ES"/>
        </w:rPr>
        <w:t>y</w:t>
      </w:r>
      <w:r w:rsidRPr="007D3235">
        <w:rPr>
          <w:lang w:val="es-ES"/>
        </w:rPr>
        <w:t>ect</w:t>
      </w:r>
      <w:r w:rsidR="00C63158">
        <w:rPr>
          <w:lang w:val="es-ES"/>
        </w:rPr>
        <w:t>o</w:t>
      </w:r>
      <w:r w:rsidRPr="007D3235">
        <w:rPr>
          <w:lang w:val="es-ES"/>
        </w:rPr>
        <w:t>ria</w:t>
      </w:r>
      <w:r w:rsidR="00C63158">
        <w:rPr>
          <w:lang w:val="es-ES"/>
        </w:rPr>
        <w:t xml:space="preserve"> </w:t>
      </w:r>
      <w:r w:rsidRPr="007D3235">
        <w:rPr>
          <w:lang w:val="es-ES"/>
        </w:rPr>
        <w:t>del peticionario.</w:t>
      </w:r>
    </w:p>
    <w:p w14:paraId="4D5A0D27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- La creación de nuevas entidades en aquellos ámbitos en que el municipio tenga alguna carencia.</w:t>
      </w:r>
    </w:p>
    <w:p w14:paraId="12B75CB3" w14:textId="6269A0DC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Una vez sumados los totales, se aplicarán los porcentajes correspondientes con el total de dinero destina</w:t>
      </w:r>
      <w:r w:rsidR="00C63158">
        <w:rPr>
          <w:lang w:val="es-ES"/>
        </w:rPr>
        <w:t xml:space="preserve">dos </w:t>
      </w:r>
      <w:r w:rsidRPr="007D3235">
        <w:rPr>
          <w:lang w:val="es-ES"/>
        </w:rPr>
        <w:t>a subvenciones de cada área.</w:t>
      </w:r>
    </w:p>
    <w:p w14:paraId="1F6BF61A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Para poder lograr la condición de beneficiario se tendrá que lograr una puntuación mínima de 4 puntos.</w:t>
      </w:r>
    </w:p>
    <w:p w14:paraId="0BCD0A55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13.- Medios de notificación o publicación</w:t>
      </w:r>
    </w:p>
    <w:p w14:paraId="54120BE9" w14:textId="3785116A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Una vez acordada la concesión de las subvenciones, estas serán notificadas a los interesados en un</w:t>
      </w:r>
      <w:r w:rsidR="00C63158">
        <w:rPr>
          <w:lang w:val="es-ES"/>
        </w:rPr>
        <w:t xml:space="preserve"> plazo</w:t>
      </w:r>
      <w:r w:rsidRPr="007D3235">
        <w:rPr>
          <w:lang w:val="es-ES"/>
        </w:rPr>
        <w:t xml:space="preserve"> máximo de 10 días desde la fecha de aprobación de la resolución, de acuerdo con aquello previsto en el artículo 40 de la Ley 39/2015, de 1 de octubre, de Procedimiento Administrativo Común de l</w:t>
      </w:r>
      <w:r w:rsidR="00C63158">
        <w:rPr>
          <w:lang w:val="es-ES"/>
        </w:rPr>
        <w:t xml:space="preserve">as </w:t>
      </w:r>
      <w:r w:rsidRPr="007D3235">
        <w:rPr>
          <w:lang w:val="es-ES"/>
        </w:rPr>
        <w:t>Administracion</w:t>
      </w:r>
      <w:r w:rsidR="00C63158">
        <w:rPr>
          <w:lang w:val="es-ES"/>
        </w:rPr>
        <w:t>e</w:t>
      </w:r>
      <w:r w:rsidRPr="007D3235">
        <w:rPr>
          <w:lang w:val="es-ES"/>
        </w:rPr>
        <w:t>s Públicas.</w:t>
      </w:r>
    </w:p>
    <w:p w14:paraId="535FC9DA" w14:textId="77777777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14.- Plazo y forma de justificación</w:t>
      </w:r>
    </w:p>
    <w:p w14:paraId="1CCF92BA" w14:textId="06F9F244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>Las subvenciones otorgadas tendrán que justificar, como máximo, el día 31 de diciembre.</w:t>
      </w:r>
    </w:p>
    <w:p w14:paraId="623CBDF0" w14:textId="4835195B" w:rsidR="007D3235" w:rsidRPr="007D3235" w:rsidRDefault="007D3235" w:rsidP="007D3235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Esta justificación se presentará por el/por </w:t>
      </w:r>
      <w:proofErr w:type="gramStart"/>
      <w:r w:rsidRPr="007D3235">
        <w:rPr>
          <w:lang w:val="es-ES"/>
        </w:rPr>
        <w:t>la beneficiario</w:t>
      </w:r>
      <w:proofErr w:type="gramEnd"/>
      <w:r w:rsidRPr="007D3235">
        <w:rPr>
          <w:lang w:val="es-ES"/>
        </w:rPr>
        <w:t xml:space="preserve">/aria mediante los modelos normalizados que </w:t>
      </w:r>
      <w:r w:rsidR="00C63158">
        <w:rPr>
          <w:lang w:val="es-ES"/>
        </w:rPr>
        <w:t xml:space="preserve">se </w:t>
      </w:r>
      <w:r w:rsidRPr="007D3235">
        <w:rPr>
          <w:lang w:val="es-ES"/>
        </w:rPr>
        <w:t>podr</w:t>
      </w:r>
      <w:r w:rsidR="00C63158">
        <w:rPr>
          <w:lang w:val="es-ES"/>
        </w:rPr>
        <w:t>á</w:t>
      </w:r>
      <w:r w:rsidRPr="007D3235">
        <w:rPr>
          <w:lang w:val="es-ES"/>
        </w:rPr>
        <w:t>n encontrar en la web del Ayuntamiento de Sant Pere de Vilamajor, y revestirá la forma que regula el artículo 19 de las Bases Reguladoras para la concesión de subvenciones a entidades en régimen de</w:t>
      </w:r>
      <w:r w:rsidR="00C63158">
        <w:rPr>
          <w:lang w:val="es-ES"/>
        </w:rPr>
        <w:t xml:space="preserve"> </w:t>
      </w:r>
      <w:r w:rsidRPr="007D3235">
        <w:rPr>
          <w:lang w:val="es-ES"/>
        </w:rPr>
        <w:t>concurr</w:t>
      </w:r>
      <w:r w:rsidR="00C63158">
        <w:rPr>
          <w:lang w:val="es-ES"/>
        </w:rPr>
        <w:t>e</w:t>
      </w:r>
      <w:r w:rsidRPr="007D3235">
        <w:rPr>
          <w:lang w:val="es-ES"/>
        </w:rPr>
        <w:t>ncia competitiva para el fomento de actividades en el municipio de Sant Pere de Vilamajor.”</w:t>
      </w:r>
    </w:p>
    <w:p w14:paraId="4F4F8E42" w14:textId="3C3D5F43" w:rsidR="007D3235" w:rsidRPr="007D3235" w:rsidRDefault="007D3235" w:rsidP="007D3235">
      <w:pPr>
        <w:ind w:left="-142"/>
        <w:jc w:val="both"/>
        <w:rPr>
          <w:lang w:val="es-ES"/>
        </w:rPr>
      </w:pPr>
      <w:proofErr w:type="gramStart"/>
      <w:r w:rsidRPr="007D3235">
        <w:rPr>
          <w:lang w:val="es-ES"/>
        </w:rPr>
        <w:t>SEGUNDO.-</w:t>
      </w:r>
      <w:proofErr w:type="gramEnd"/>
      <w:r w:rsidRPr="007D3235">
        <w:rPr>
          <w:lang w:val="es-ES"/>
        </w:rPr>
        <w:t xml:space="preserve"> Establecer que el plazo para la presentación de solicitudes empezará el día 1 de marzo </w:t>
      </w:r>
      <w:r w:rsidR="00C63158">
        <w:rPr>
          <w:lang w:val="es-ES"/>
        </w:rPr>
        <w:t xml:space="preserve">y </w:t>
      </w:r>
      <w:r w:rsidRPr="007D3235">
        <w:rPr>
          <w:lang w:val="es-ES"/>
        </w:rPr>
        <w:t>finalizar</w:t>
      </w:r>
      <w:r w:rsidR="00C63158">
        <w:rPr>
          <w:lang w:val="es-ES"/>
        </w:rPr>
        <w:t>á</w:t>
      </w:r>
      <w:r w:rsidRPr="007D3235">
        <w:rPr>
          <w:lang w:val="es-ES"/>
        </w:rPr>
        <w:t xml:space="preserve"> el 31 de marzo de 2025, ambos incluidos.</w:t>
      </w:r>
    </w:p>
    <w:p w14:paraId="3A114D4C" w14:textId="7F0835D1" w:rsidR="007D3235" w:rsidRPr="007D3235" w:rsidRDefault="007D3235" w:rsidP="007D3235">
      <w:pPr>
        <w:ind w:left="-142"/>
        <w:jc w:val="both"/>
        <w:rPr>
          <w:lang w:val="es-ES"/>
        </w:rPr>
      </w:pPr>
      <w:proofErr w:type="gramStart"/>
      <w:r w:rsidRPr="007D3235">
        <w:rPr>
          <w:lang w:val="es-ES"/>
        </w:rPr>
        <w:t>TERCERO.-</w:t>
      </w:r>
      <w:proofErr w:type="gramEnd"/>
      <w:r w:rsidRPr="007D3235">
        <w:rPr>
          <w:lang w:val="es-ES"/>
        </w:rPr>
        <w:t xml:space="preserve"> Autorizar el gasto que se destinará a estas actuaciones por un importe de 2.000,00€(dos mil euros), con cargo a la aplicación presupuestaria 09.33400.48104 “Subvenciones Enti</w:t>
      </w:r>
      <w:r w:rsidR="00C63158">
        <w:rPr>
          <w:lang w:val="es-ES"/>
        </w:rPr>
        <w:t xml:space="preserve">dades </w:t>
      </w:r>
      <w:r w:rsidRPr="007D3235">
        <w:rPr>
          <w:lang w:val="es-ES"/>
        </w:rPr>
        <w:t>Cultural</w:t>
      </w:r>
      <w:r w:rsidR="00C63158">
        <w:rPr>
          <w:lang w:val="es-ES"/>
        </w:rPr>
        <w:t>e</w:t>
      </w:r>
      <w:r w:rsidRPr="007D3235">
        <w:rPr>
          <w:lang w:val="es-ES"/>
        </w:rPr>
        <w:t>s y Tradicional” del presupuesto municipal del ejercicio 2025.</w:t>
      </w:r>
    </w:p>
    <w:p w14:paraId="067FCE1B" w14:textId="1A2D78E2" w:rsidR="00EA3457" w:rsidRPr="007D3235" w:rsidRDefault="007D3235" w:rsidP="007D3235">
      <w:pPr>
        <w:ind w:left="-142"/>
        <w:jc w:val="both"/>
        <w:rPr>
          <w:lang w:val="es-ES"/>
        </w:rPr>
      </w:pPr>
      <w:proofErr w:type="gramStart"/>
      <w:r w:rsidRPr="007D3235">
        <w:rPr>
          <w:lang w:val="es-ES"/>
        </w:rPr>
        <w:t>QUART.-</w:t>
      </w:r>
      <w:proofErr w:type="gramEnd"/>
      <w:r w:rsidRPr="007D3235">
        <w:rPr>
          <w:lang w:val="es-ES"/>
        </w:rPr>
        <w:t xml:space="preserve"> Enviar los datos estructurados, el texto cumplido y el extracto de la presente convocatoria, de</w:t>
      </w:r>
      <w:r w:rsidR="00C63158">
        <w:rPr>
          <w:lang w:val="es-ES"/>
        </w:rPr>
        <w:t xml:space="preserve"> </w:t>
      </w:r>
      <w:r w:rsidRPr="007D3235">
        <w:rPr>
          <w:lang w:val="es-ES"/>
        </w:rPr>
        <w:t>conformi</w:t>
      </w:r>
      <w:r w:rsidR="00C63158">
        <w:rPr>
          <w:lang w:val="es-ES"/>
        </w:rPr>
        <w:t>dad</w:t>
      </w:r>
      <w:r w:rsidRPr="007D3235">
        <w:rPr>
          <w:lang w:val="es-ES"/>
        </w:rPr>
        <w:t xml:space="preserve"> con aquello que establecen los artículos 14.2 y 14.3 de la Ordenanza General de Subvencion</w:t>
      </w:r>
      <w:r w:rsidR="00C63158">
        <w:rPr>
          <w:lang w:val="es-ES"/>
        </w:rPr>
        <w:t>e</w:t>
      </w:r>
      <w:r w:rsidRPr="007D3235">
        <w:rPr>
          <w:lang w:val="es-ES"/>
        </w:rPr>
        <w:t>s</w:t>
      </w:r>
      <w:r w:rsidR="00C63158">
        <w:rPr>
          <w:lang w:val="es-ES"/>
        </w:rPr>
        <w:t xml:space="preserve"> </w:t>
      </w:r>
      <w:r w:rsidRPr="007D3235">
        <w:rPr>
          <w:lang w:val="es-ES"/>
        </w:rPr>
        <w:t>del Ayuntamiento y el artículo 124.2 del ROAS, para dar publicidad a la misma.</w:t>
      </w:r>
    </w:p>
    <w:p w14:paraId="20734EEE" w14:textId="02A7C5C6" w:rsidR="00E01953" w:rsidRPr="007D3235" w:rsidRDefault="00E01953" w:rsidP="00EA3457">
      <w:pPr>
        <w:jc w:val="both"/>
        <w:rPr>
          <w:lang w:val="es-ES"/>
        </w:rPr>
      </w:pPr>
    </w:p>
    <w:p w14:paraId="795AF114" w14:textId="77777777" w:rsidR="00E01953" w:rsidRPr="007D3235" w:rsidRDefault="00E01953" w:rsidP="00EA3457">
      <w:pPr>
        <w:jc w:val="both"/>
        <w:rPr>
          <w:lang w:val="es-ES"/>
        </w:rPr>
      </w:pPr>
    </w:p>
    <w:p w14:paraId="701299A1" w14:textId="77777777" w:rsidR="00EA3457" w:rsidRPr="007D3235" w:rsidRDefault="00EA3457" w:rsidP="00EA3457">
      <w:pPr>
        <w:ind w:left="-142"/>
        <w:jc w:val="both"/>
        <w:rPr>
          <w:lang w:val="es-ES"/>
        </w:rPr>
      </w:pPr>
      <w:r w:rsidRPr="007D3235">
        <w:rPr>
          <w:lang w:val="es-ES"/>
        </w:rPr>
        <w:t xml:space="preserve">Y para que </w:t>
      </w:r>
      <w:proofErr w:type="gramStart"/>
      <w:r w:rsidRPr="007D3235">
        <w:rPr>
          <w:lang w:val="es-ES"/>
        </w:rPr>
        <w:t>así  conste</w:t>
      </w:r>
      <w:proofErr w:type="gramEnd"/>
      <w:r w:rsidRPr="007D3235">
        <w:rPr>
          <w:lang w:val="es-ES"/>
        </w:rPr>
        <w:t xml:space="preserve"> a los efectos del expediente, emito el presente certificado por orden y con el visto bueno de la Sra. Alcaldesa, con la excepción prevista en el artículo 206 del Reglamento de Organización, Funcionamiento y Régimen Jurídico de las Entidades Locales aprobado por Real Decreto 2568/1986, de 28 de noviembre, se expide la presente.</w:t>
      </w:r>
    </w:p>
    <w:p w14:paraId="149C9BB2" w14:textId="77777777" w:rsidR="00EA3457" w:rsidRPr="007D3235" w:rsidRDefault="00EA3457" w:rsidP="00EA3457">
      <w:pPr>
        <w:ind w:left="-142"/>
        <w:jc w:val="both"/>
        <w:rPr>
          <w:lang w:val="es-ES"/>
        </w:rPr>
      </w:pPr>
    </w:p>
    <w:p w14:paraId="570DA5D9" w14:textId="77777777" w:rsidR="00EA3457" w:rsidRPr="007D3235" w:rsidRDefault="00EA3457" w:rsidP="00EA3457">
      <w:pPr>
        <w:ind w:left="-142"/>
        <w:jc w:val="both"/>
        <w:rPr>
          <w:lang w:val="es-ES"/>
        </w:rPr>
      </w:pPr>
      <w:r w:rsidRPr="007D3235">
        <w:rPr>
          <w:lang w:val="es-ES"/>
        </w:rPr>
        <w:t>DOCUMENTO FIRMADO ELECTRÓNICAMENTE</w:t>
      </w:r>
    </w:p>
    <w:p w14:paraId="37EA961E" w14:textId="77777777" w:rsidR="006B6EC0" w:rsidRPr="00EA3457" w:rsidRDefault="006B6EC0" w:rsidP="00EA3457"/>
    <w:sectPr w:rsidR="006B6EC0" w:rsidRPr="00EA3457" w:rsidSect="00034161">
      <w:headerReference w:type="default" r:id="rId7"/>
      <w:footerReference w:type="default" r:id="rId8"/>
      <w:pgSz w:w="11906" w:h="16838"/>
      <w:pgMar w:top="26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02A92" w14:textId="77777777" w:rsidR="001E6DF1" w:rsidRDefault="001E6DF1" w:rsidP="00A11190">
      <w:pPr>
        <w:spacing w:after="0" w:line="240" w:lineRule="auto"/>
      </w:pPr>
      <w:r>
        <w:separator/>
      </w:r>
    </w:p>
  </w:endnote>
  <w:endnote w:type="continuationSeparator" w:id="0">
    <w:p w14:paraId="3DD239BC" w14:textId="77777777" w:rsidR="001E6DF1" w:rsidRDefault="001E6DF1" w:rsidP="00A11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52B46" w14:textId="77777777" w:rsidR="004F3864" w:rsidRDefault="00F5131F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F3864">
      <w:rPr>
        <w:noProof/>
      </w:rPr>
      <w:t>1</w:t>
    </w:r>
    <w:r>
      <w:rPr>
        <w:noProof/>
      </w:rPr>
      <w:fldChar w:fldCharType="end"/>
    </w:r>
  </w:p>
  <w:p w14:paraId="2679E869" w14:textId="77777777" w:rsidR="004F3864" w:rsidRDefault="004F38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DBA75" w14:textId="77777777" w:rsidR="001E6DF1" w:rsidRDefault="001E6DF1" w:rsidP="00A11190">
      <w:pPr>
        <w:spacing w:after="0" w:line="240" w:lineRule="auto"/>
      </w:pPr>
      <w:r>
        <w:separator/>
      </w:r>
    </w:p>
  </w:footnote>
  <w:footnote w:type="continuationSeparator" w:id="0">
    <w:p w14:paraId="2F70888F" w14:textId="77777777" w:rsidR="001E6DF1" w:rsidRDefault="001E6DF1" w:rsidP="00A11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0FF63" w14:textId="77777777" w:rsidR="00A11190" w:rsidRDefault="006B6EC0">
    <w:pPr>
      <w:pStyle w:val="Encabezado"/>
    </w:pPr>
    <w:r>
      <w:rPr>
        <w:noProof/>
        <w:lang w:eastAsia="en-US"/>
      </w:rPr>
      <w:drawing>
        <wp:anchor distT="0" distB="0" distL="114300" distR="114300" simplePos="0" relativeHeight="251657728" behindDoc="0" locked="0" layoutInCell="1" allowOverlap="1" wp14:anchorId="33ADFD70" wp14:editId="34E07CD7">
          <wp:simplePos x="0" y="0"/>
          <wp:positionH relativeFrom="margin">
            <wp:posOffset>-813435</wp:posOffset>
          </wp:positionH>
          <wp:positionV relativeFrom="margin">
            <wp:posOffset>-1652270</wp:posOffset>
          </wp:positionV>
          <wp:extent cx="7082155" cy="1304925"/>
          <wp:effectExtent l="0" t="0" r="0" b="0"/>
          <wp:wrapSquare wrapText="bothSides"/>
          <wp:docPr id="1" name="0 Imagen" descr="Capçalera Informe neg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pçalera Informe negr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2155" cy="1304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52525B" w14:textId="77777777" w:rsidR="00A11190" w:rsidRDefault="00A111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474DDE"/>
    <w:multiLevelType w:val="hybridMultilevel"/>
    <w:tmpl w:val="008417FC"/>
    <w:lvl w:ilvl="0" w:tplc="30A21E3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>
      <o:colormenu v:ext="edit" fillcolor="none [305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DF1"/>
    <w:rsid w:val="00034161"/>
    <w:rsid w:val="00150B9F"/>
    <w:rsid w:val="001E6DF1"/>
    <w:rsid w:val="00273D86"/>
    <w:rsid w:val="002A1AD4"/>
    <w:rsid w:val="00352C8D"/>
    <w:rsid w:val="003A3836"/>
    <w:rsid w:val="003E6777"/>
    <w:rsid w:val="00451ABA"/>
    <w:rsid w:val="004E7A17"/>
    <w:rsid w:val="004F3864"/>
    <w:rsid w:val="00554CA4"/>
    <w:rsid w:val="00573FC4"/>
    <w:rsid w:val="005E41DF"/>
    <w:rsid w:val="00686962"/>
    <w:rsid w:val="006B6EC0"/>
    <w:rsid w:val="007C1365"/>
    <w:rsid w:val="007D3235"/>
    <w:rsid w:val="00820F71"/>
    <w:rsid w:val="00876FBA"/>
    <w:rsid w:val="00892EA5"/>
    <w:rsid w:val="009744E1"/>
    <w:rsid w:val="00A11190"/>
    <w:rsid w:val="00A7112C"/>
    <w:rsid w:val="00A964BE"/>
    <w:rsid w:val="00B87769"/>
    <w:rsid w:val="00C63158"/>
    <w:rsid w:val="00DD0D41"/>
    <w:rsid w:val="00E01953"/>
    <w:rsid w:val="00EA3457"/>
    <w:rsid w:val="00EF4122"/>
    <w:rsid w:val="00F5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052]"/>
    </o:shapedefaults>
    <o:shapelayout v:ext="edit">
      <o:idmap v:ext="edit" data="2"/>
    </o:shapelayout>
  </w:shapeDefaults>
  <w:decimalSymbol w:val=","/>
  <w:listSeparator w:val=";"/>
  <w14:docId w14:val="1F1B49BF"/>
  <w15:docId w15:val="{2DD1D06D-DE08-475B-ACDD-ABFA0CDB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962"/>
    <w:pPr>
      <w:spacing w:after="200" w:line="276" w:lineRule="auto"/>
    </w:pPr>
    <w:rPr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1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1190"/>
  </w:style>
  <w:style w:type="paragraph" w:styleId="Piedepgina">
    <w:name w:val="footer"/>
    <w:basedOn w:val="Normal"/>
    <w:link w:val="PiedepginaCar"/>
    <w:uiPriority w:val="99"/>
    <w:unhideWhenUsed/>
    <w:rsid w:val="00A11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1190"/>
  </w:style>
  <w:style w:type="paragraph" w:styleId="Textodeglobo">
    <w:name w:val="Balloon Text"/>
    <w:basedOn w:val="Normal"/>
    <w:link w:val="TextodegloboCar"/>
    <w:uiPriority w:val="99"/>
    <w:semiHidden/>
    <w:unhideWhenUsed/>
    <w:rsid w:val="00A11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1119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A345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reno\Desktop\PLANTILLA%20LOGO%20AJUNTAMENT%20OK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LOGO AJUNTAMENT OK</Template>
  <TotalTime>22</TotalTime>
  <Pages>9</Pages>
  <Words>3006</Words>
  <Characters>16539</Characters>
  <Application>Microsoft Office Word</Application>
  <DocSecurity>0</DocSecurity>
  <Lines>137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19506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Moreno</dc:creator>
  <cp:lastModifiedBy>Iolanda Mercade</cp:lastModifiedBy>
  <cp:revision>4</cp:revision>
  <cp:lastPrinted>2016-04-01T09:10:00Z</cp:lastPrinted>
  <dcterms:created xsi:type="dcterms:W3CDTF">2025-02-25T08:48:00Z</dcterms:created>
  <dcterms:modified xsi:type="dcterms:W3CDTF">2025-02-25T10:14:00Z</dcterms:modified>
</cp:coreProperties>
</file>