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9.0 -->
  <w:body>
    <w:tbl>
      <w:tblPr>
        <w:tblW w:w="10774" w:type="dxa"/>
        <w:jc w:val="center"/>
        <w:tblLayout w:type="fixed"/>
        <w:tblCellMar>
          <w:left w:w="425" w:type="dxa"/>
          <w:right w:w="425" w:type="dxa"/>
        </w:tblCellMar>
        <w:tblLook w:val="0000"/>
      </w:tblPr>
      <w:tblGrid>
        <w:gridCol w:w="5387"/>
        <w:gridCol w:w="5387"/>
      </w:tblGrid>
      <w:tr w14:paraId="231AFF7D" w14:textId="77777777" w:rsidTr="6492A396">
        <w:tblPrEx>
          <w:tblW w:w="10774" w:type="dxa"/>
          <w:jc w:val="center"/>
          <w:tblLayout w:type="fixed"/>
          <w:tblCellMar>
            <w:left w:w="425" w:type="dxa"/>
            <w:right w:w="425" w:type="dxa"/>
          </w:tblCellMar>
          <w:tblLook w:val="0000"/>
        </w:tblPrEx>
        <w:trPr>
          <w:jc w:val="center"/>
        </w:trPr>
        <w:tc>
          <w:tcPr>
            <w:tcW w:w="5387" w:type="dxa"/>
            <w:tcBorders>
              <w:right w:val="single" w:sz="4" w:space="0" w:color="auto"/>
            </w:tcBorders>
          </w:tcPr>
          <w:p w:rsidR="000B5052" w:rsidRPr="000B5052" w:rsidP="000B5052" w14:paraId="0A0DF5AA" w14:textId="5A3E28CA">
            <w:pPr>
              <w:shd w:val="clear" w:color="auto" w:fill="FFFFFF"/>
              <w:spacing w:before="100" w:beforeAutospacing="1" w:after="100" w:afterAutospacing="1"/>
              <w:jc w:val="both"/>
              <w:rPr>
                <w:rFonts w:cs="Arial"/>
                <w:sz w:val="22"/>
                <w:szCs w:val="22"/>
                <w:lang w:val="eu-ES"/>
              </w:rPr>
            </w:pPr>
            <w:r w:rsidRPr="000B5052">
              <w:rPr>
                <w:rFonts w:cs="Arial"/>
                <w:sz w:val="22"/>
                <w:szCs w:val="22"/>
                <w:lang w:val="eu-ES"/>
              </w:rPr>
              <w:t>GIZARTE ZERBITZUEN ETA BERDINTASUNAREN ARLOKO ELKARTEEI DIRU-LAGUNTZAK EMATEKO OINARRI ESPEZIFIKOAK - 202</w:t>
            </w:r>
            <w:r w:rsidR="00F0236A">
              <w:rPr>
                <w:rFonts w:cs="Arial"/>
                <w:sz w:val="22"/>
                <w:szCs w:val="22"/>
                <w:lang w:val="eu-ES"/>
              </w:rPr>
              <w:t>5</w:t>
            </w:r>
          </w:p>
          <w:p w:rsidR="000B5052" w:rsidRPr="000B5052" w:rsidP="000B5052" w14:paraId="54962FA8" w14:textId="77777777">
            <w:pPr>
              <w:shd w:val="clear" w:color="auto" w:fill="FFFFFF"/>
              <w:spacing w:before="100" w:beforeAutospacing="1" w:after="100" w:afterAutospacing="1"/>
              <w:jc w:val="both"/>
              <w:rPr>
                <w:rFonts w:cs="Arial"/>
                <w:b w:val="0"/>
                <w:sz w:val="22"/>
                <w:szCs w:val="22"/>
                <w:lang w:val="eu-ES"/>
              </w:rPr>
            </w:pPr>
            <w:r w:rsidRPr="000B5052">
              <w:rPr>
                <w:rFonts w:cs="Arial"/>
                <w:sz w:val="22"/>
                <w:szCs w:val="22"/>
                <w:lang w:val="eu-ES"/>
              </w:rPr>
              <w:t>I.</w:t>
            </w:r>
            <w:r w:rsidRPr="000B5052">
              <w:rPr>
                <w:rFonts w:cs="Arial"/>
                <w:sz w:val="22"/>
                <w:szCs w:val="22"/>
                <w:lang w:val="eu-ES"/>
              </w:rPr>
              <w:tab/>
              <w:t>XEDEA</w:t>
            </w:r>
          </w:p>
          <w:p w:rsidR="000B5052" w:rsidRPr="000B5052" w:rsidP="000B5052" w14:paraId="20AF2304" w14:textId="03493C75">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Oinarri hauen xedea 202</w:t>
            </w:r>
            <w:r w:rsidR="00F0236A">
              <w:rPr>
                <w:rFonts w:cs="Arial"/>
                <w:b w:val="0"/>
                <w:sz w:val="22"/>
                <w:szCs w:val="22"/>
                <w:lang w:val="eu-ES"/>
              </w:rPr>
              <w:t>5</w:t>
            </w:r>
            <w:r w:rsidRPr="000B5052">
              <w:rPr>
                <w:rFonts w:cs="Arial"/>
                <w:b w:val="0"/>
                <w:sz w:val="22"/>
                <w:szCs w:val="22"/>
                <w:lang w:val="eu-ES"/>
              </w:rPr>
              <w:t xml:space="preserve"> urterako lehiaketa publiko bidezko diru-laguntzak jaso ahal izateko baldintzak arautzea da. Laguntza horiek Zumarragako Udalak emango ditu Gizarte Zerbitzuen sisteman jarduten duten elkarteei zuzenduta. Bestalde, elkarte horien jardute-eremua bereizi egingo da tokiko, bailarako eta lurraldeko esku hartzea bereizita. Horren guztiaren helburua elkarte-jarduera bultzatzea eta herritarren arteko elkartasuna sustatzea da.</w:t>
            </w:r>
          </w:p>
          <w:p w:rsidR="000B5052" w:rsidRPr="000B5052" w:rsidP="000B5052" w14:paraId="79DF01E7"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Oinarri hauetan barneratzen diren diru-laguntzek jarraian adierazten direnak finantzatuko dituzte:</w:t>
            </w:r>
          </w:p>
          <w:p w:rsidR="000B5052" w:rsidRPr="000B5052" w:rsidP="000B5052" w14:paraId="7B58F69F"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a)</w:t>
            </w:r>
            <w:r w:rsidRPr="000B5052">
              <w:rPr>
                <w:rFonts w:cs="Arial"/>
                <w:b w:val="0"/>
                <w:sz w:val="22"/>
                <w:szCs w:val="22"/>
                <w:lang w:val="eu-ES"/>
              </w:rPr>
              <w:tab/>
              <w:t>Baztertuta, babesik gabe, mendekotasun-egoeran edo sozialki isolatuta edo horretarako arriskuan dauden giza taldeen prebentziorako, arretarako, sustapenerako eta giza talde horiek gizarteratzeko jarduerak edo proiektuak.</w:t>
            </w:r>
          </w:p>
          <w:p w:rsidR="000B5052" w:rsidRPr="000B5052" w:rsidP="000B5052" w14:paraId="1EFA2DC5"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b) Partaidetza eta gizarte boluntariotza sustatzea.</w:t>
            </w:r>
          </w:p>
          <w:p w:rsidR="000B5052" w:rsidRPr="000B5052" w:rsidP="000B5052" w14:paraId="7EBAA9B7"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c)</w:t>
            </w:r>
            <w:r w:rsidRPr="000B5052">
              <w:rPr>
                <w:rFonts w:cs="Arial"/>
                <w:b w:val="0"/>
                <w:sz w:val="22"/>
                <w:szCs w:val="22"/>
                <w:lang w:val="eu-ES"/>
              </w:rPr>
              <w:tab/>
              <w:t>Herritarrei informazioa emateko eta herritarrak sentsibilizatzeko proiektuak.</w:t>
            </w:r>
          </w:p>
          <w:p w:rsidR="000B5052" w:rsidRPr="000B5052" w:rsidP="000B5052" w14:paraId="5A0DD8CD"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d) Zumarragako herrian emakumeen eta gizonen arteko berdintasuna sustatzeko lotutako proiektuak eta jarduerak</w:t>
            </w:r>
          </w:p>
          <w:p w:rsidR="00B767E6" w:rsidP="000B5052" w14:paraId="57560148"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 xml:space="preserve">Proiektu horiek, oro har, biztanleei edo sektore jakinei zuzenduko zaizkie: familiak; haurrak; </w:t>
            </w:r>
            <w:r>
              <w:rPr>
                <w:rFonts w:cs="Arial"/>
                <w:b w:val="0"/>
                <w:sz w:val="22"/>
                <w:szCs w:val="22"/>
                <w:lang w:val="eu-ES"/>
              </w:rPr>
              <w:t>ezgaitasuna daukaten pertsonak</w:t>
            </w:r>
            <w:r w:rsidRPr="000B5052">
              <w:rPr>
                <w:rFonts w:cs="Arial"/>
                <w:b w:val="0"/>
                <w:sz w:val="22"/>
                <w:szCs w:val="22"/>
                <w:lang w:val="eu-ES"/>
              </w:rPr>
              <w:t xml:space="preserve">, mendekotasun egoeran daudenak edota gaixoak; gutxiengo etnikoak; etorkinak; preso ohiak; kontsumo-ohitura ez osasungarrietarako mendekotasuna, </w:t>
            </w:r>
            <w:r w:rsidRPr="000B5052">
              <w:rPr>
                <w:rFonts w:cs="Arial"/>
                <w:b w:val="0"/>
                <w:sz w:val="22"/>
                <w:szCs w:val="22"/>
                <w:lang w:val="eu-ES"/>
              </w:rPr>
              <w:t>ludopatia… duten pertsonak; adinekoak eta gizarte arriskuko egoeran egonik, Gizarte Zerbitzuen laguntza behar duten talde guztiak.</w:t>
            </w:r>
          </w:p>
          <w:p w:rsidR="00B767E6" w:rsidP="000B5052" w14:paraId="48A32140" w14:textId="77777777">
            <w:pPr>
              <w:shd w:val="clear" w:color="auto" w:fill="FFFFFF"/>
              <w:spacing w:before="100" w:beforeAutospacing="1" w:after="100" w:afterAutospacing="1"/>
              <w:jc w:val="both"/>
              <w:rPr>
                <w:rFonts w:cs="Arial"/>
                <w:b w:val="0"/>
                <w:sz w:val="22"/>
                <w:szCs w:val="22"/>
                <w:lang w:val="eu-ES"/>
              </w:rPr>
            </w:pPr>
          </w:p>
          <w:p w:rsidR="000B5052" w:rsidRPr="00B767E6" w:rsidP="000B5052" w14:paraId="07346DA2" w14:textId="197C17A0">
            <w:pPr>
              <w:shd w:val="clear" w:color="auto" w:fill="FFFFFF"/>
              <w:spacing w:before="100" w:beforeAutospacing="1" w:after="100" w:afterAutospacing="1"/>
              <w:jc w:val="both"/>
              <w:rPr>
                <w:rFonts w:cs="Arial"/>
                <w:b w:val="0"/>
                <w:sz w:val="22"/>
                <w:szCs w:val="22"/>
                <w:lang w:val="eu-ES"/>
              </w:rPr>
            </w:pPr>
            <w:r w:rsidRPr="000B5052">
              <w:rPr>
                <w:rFonts w:cs="Arial"/>
                <w:sz w:val="22"/>
                <w:szCs w:val="22"/>
                <w:lang w:val="eu-ES"/>
              </w:rPr>
              <w:t>II . ENTITATE ONURADUNAK.</w:t>
            </w:r>
          </w:p>
          <w:p w:rsidR="000B5052" w:rsidRPr="000B5052" w:rsidP="000B5052" w14:paraId="015EA311" w14:textId="77777777">
            <w:pPr>
              <w:shd w:val="clear" w:color="auto" w:fill="FFFFFF"/>
              <w:jc w:val="both"/>
              <w:rPr>
                <w:rFonts w:cs="Arial"/>
                <w:b w:val="0"/>
                <w:sz w:val="22"/>
                <w:szCs w:val="22"/>
                <w:lang w:val="eu-ES"/>
              </w:rPr>
            </w:pPr>
            <w:r w:rsidRPr="000B5052">
              <w:rPr>
                <w:rFonts w:cs="Arial"/>
                <w:b w:val="0"/>
                <w:sz w:val="22"/>
                <w:szCs w:val="22"/>
                <w:lang w:val="eu-ES"/>
              </w:rPr>
              <w:t>Diru-laguntzak jasotzeko elkarte edo entitateek honako baldintzak bete beharko dituzte: irabazi-asmorik gabeak izatea, legez eratuta egotea, helburuak beteko direla bermatzeko nahikoa egitura izatea eta jardute-eremua Zumarragako udalerria edota bailaran izatea (azken kasu horretan, jarduerak Zumarragako udalerrian garatu beharko ditu).</w:t>
            </w:r>
          </w:p>
          <w:p w:rsidR="000B5052" w:rsidRPr="000B5052" w:rsidP="000B5052" w14:paraId="26A27408" w14:textId="77777777">
            <w:pPr>
              <w:shd w:val="clear" w:color="auto" w:fill="FFFFFF"/>
              <w:jc w:val="both"/>
              <w:rPr>
                <w:rFonts w:cs="Arial"/>
                <w:b w:val="0"/>
                <w:sz w:val="22"/>
                <w:szCs w:val="22"/>
                <w:lang w:val="eu-ES"/>
              </w:rPr>
            </w:pPr>
          </w:p>
          <w:p w:rsidR="000B5052" w:rsidRPr="000B5052" w:rsidP="000B5052" w14:paraId="414A1ADE"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Hala badagokio, jardute-eremua lurraldera zabaltzen duten elkarte edo entitateek ere jaso ditzakete diru-laguntzak; haien jarduerak udalerriaz haraindikoak direnean eta beharrizan edo eskariek udalerrian bitarteko zehatz batzuk ezartzea eskatzen ez dutenean; betiere, Zumarragako eskaera asebetetzen dutenean eta beti gizarte zerbitzuen alorrean.</w:t>
            </w:r>
          </w:p>
          <w:p w:rsidR="000B5052" w:rsidRPr="000B5052" w:rsidP="000B5052" w14:paraId="52F59253"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Guztiek Gizarte Zerbitzuen esparruan lan egin beharko dute honako helburuokin: partaidetza sustatzea, gizarte-laneko boluntariotza sustatzea, herritarren arteko elkartasuna bultzatzea, 1. atalean adierazi diren kolektiboren batean edo gehiagotan sartzeko eta gizarteratzeko zailtasunak dituzten pertsonei laguntza ematea.</w:t>
            </w:r>
          </w:p>
          <w:p w:rsidR="000B5052" w:rsidRPr="000B5052" w:rsidP="000B5052" w14:paraId="31FB49E1" w14:textId="77777777">
            <w:pPr>
              <w:shd w:val="clear" w:color="auto" w:fill="FFFFFF"/>
              <w:spacing w:before="100" w:beforeAutospacing="1" w:after="100" w:afterAutospacing="1"/>
              <w:jc w:val="both"/>
              <w:rPr>
                <w:rFonts w:cs="Arial"/>
                <w:sz w:val="22"/>
                <w:szCs w:val="22"/>
                <w:lang w:val="eu-ES"/>
              </w:rPr>
            </w:pPr>
            <w:r w:rsidRPr="000B5052">
              <w:rPr>
                <w:rFonts w:cs="Arial"/>
                <w:sz w:val="22"/>
                <w:szCs w:val="22"/>
                <w:lang w:val="eu-ES"/>
              </w:rPr>
              <w:t>III.</w:t>
            </w:r>
            <w:r w:rsidRPr="000B5052">
              <w:rPr>
                <w:rFonts w:cs="Arial"/>
                <w:sz w:val="22"/>
                <w:szCs w:val="22"/>
                <w:lang w:val="eu-ES"/>
              </w:rPr>
              <w:tab/>
              <w:t>ESKABIDEAK ETA AURKEZTEKO EPEA.</w:t>
            </w:r>
          </w:p>
          <w:p w:rsidR="000B5052" w:rsidRPr="000B5052" w:rsidP="000B5052" w14:paraId="104DFA68"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Eskaerak Udalak taxututako instantzia ofizialaren ereduari jarraiki aurkeztu beharko dira; hilabeteko epean Oinarri hauek Gipuzkoako ALDIZKARI OFIZIALEAN argitaratu eta hurrengo egunetik hasita.</w:t>
            </w:r>
          </w:p>
          <w:p w:rsidR="000B5052" w:rsidRPr="000B5052" w:rsidP="000B5052" w14:paraId="1A8C2E11" w14:textId="77777777">
            <w:pPr>
              <w:shd w:val="clear" w:color="auto" w:fill="FFFFFF"/>
              <w:jc w:val="both"/>
              <w:rPr>
                <w:rFonts w:cs="Arial"/>
                <w:b w:val="0"/>
                <w:sz w:val="22"/>
                <w:szCs w:val="22"/>
                <w:lang w:val="eu-ES"/>
              </w:rPr>
            </w:pPr>
          </w:p>
          <w:p w:rsidR="000B5052" w:rsidRPr="000B5052" w:rsidP="000B5052" w14:paraId="0ED00431" w14:textId="222144FD">
            <w:pPr>
              <w:shd w:val="clear" w:color="auto" w:fill="FFFFFF"/>
              <w:jc w:val="both"/>
              <w:rPr>
                <w:rFonts w:cs="Arial"/>
                <w:b w:val="0"/>
                <w:sz w:val="22"/>
                <w:szCs w:val="22"/>
                <w:lang w:val="eu-ES"/>
              </w:rPr>
            </w:pPr>
            <w:r w:rsidRPr="000B5052">
              <w:rPr>
                <w:rFonts w:cs="Arial"/>
                <w:b w:val="0"/>
                <w:sz w:val="22"/>
                <w:szCs w:val="22"/>
                <w:lang w:val="eu-ES"/>
              </w:rPr>
              <w:t xml:space="preserve">Eskaera eta dokumentazio osagarria Internet </w:t>
            </w:r>
            <w:r w:rsidRPr="000B5052">
              <w:rPr>
                <w:rFonts w:cs="Arial"/>
                <w:b w:val="0"/>
                <w:sz w:val="22"/>
                <w:szCs w:val="22"/>
                <w:lang w:val="eu-ES"/>
              </w:rPr>
              <w:t>bidez aurkeztu beharko dira Zumarragako Udaleko egoitza elektronikoko dirulaguntzen ataritik (http://egoitza.zumarraga.eus).</w:t>
            </w:r>
          </w:p>
          <w:p w:rsidR="000B5052" w:rsidP="000B5052" w14:paraId="5D3D8040" w14:textId="77777777">
            <w:pPr>
              <w:shd w:val="clear" w:color="auto" w:fill="FFFFFF"/>
              <w:spacing w:before="100" w:beforeAutospacing="1" w:after="100" w:afterAutospacing="1"/>
              <w:jc w:val="both"/>
              <w:rPr>
                <w:rFonts w:cs="Arial"/>
                <w:b w:val="0"/>
                <w:sz w:val="22"/>
                <w:szCs w:val="22"/>
                <w:lang w:val="eu-ES"/>
              </w:rPr>
            </w:pPr>
          </w:p>
          <w:p w:rsidR="00B767E6" w:rsidRPr="000B5052" w:rsidP="000B5052" w14:paraId="2865E494" w14:textId="77777777">
            <w:pPr>
              <w:shd w:val="clear" w:color="auto" w:fill="FFFFFF"/>
              <w:spacing w:before="100" w:beforeAutospacing="1" w:after="100" w:afterAutospacing="1"/>
              <w:jc w:val="both"/>
              <w:rPr>
                <w:rFonts w:cs="Arial"/>
                <w:b w:val="0"/>
                <w:sz w:val="22"/>
                <w:szCs w:val="22"/>
                <w:lang w:val="eu-ES"/>
              </w:rPr>
            </w:pPr>
          </w:p>
          <w:p w:rsidR="000B5052" w:rsidRPr="000B5052" w:rsidP="000B5052" w14:paraId="1B6DF6C9" w14:textId="3489B63E">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Salbuespen modura, Zumarragan kokatutako elkarteen kasuan, banaka hartuta, eta elkarte horietako taldeen kasuan, gizarte-jarduera jakin bat egiteko bildu ohi direnean, paperean aurkeztu ahal izango dute eskaera Udaleko Erregistro Orokorrean herritarrak hartzeko ordutegiaren barruan edo korreo zertifikatu bidez.</w:t>
            </w:r>
          </w:p>
          <w:p w:rsidR="000B5052" w:rsidRPr="000B5052" w:rsidP="000B5052" w14:paraId="64A14732" w14:textId="77777777">
            <w:pPr>
              <w:shd w:val="clear" w:color="auto" w:fill="FFFFFF"/>
              <w:jc w:val="both"/>
              <w:rPr>
                <w:rFonts w:cs="Arial"/>
                <w:sz w:val="22"/>
                <w:szCs w:val="22"/>
                <w:lang w:val="eu-ES"/>
              </w:rPr>
            </w:pPr>
          </w:p>
          <w:p w:rsidR="000B5052" w:rsidRPr="000B5052" w:rsidP="000B5052" w14:paraId="1A3542A0" w14:textId="77777777">
            <w:pPr>
              <w:shd w:val="clear" w:color="auto" w:fill="FFFFFF"/>
              <w:jc w:val="both"/>
              <w:rPr>
                <w:rFonts w:cs="Arial"/>
                <w:sz w:val="22"/>
                <w:szCs w:val="22"/>
                <w:lang w:val="eu-ES"/>
              </w:rPr>
            </w:pPr>
          </w:p>
          <w:p w:rsidR="000B5052" w:rsidP="000B5052" w14:paraId="0849B877" w14:textId="77777777">
            <w:pPr>
              <w:shd w:val="clear" w:color="auto" w:fill="FFFFFF"/>
              <w:jc w:val="both"/>
              <w:rPr>
                <w:rFonts w:cs="Arial"/>
                <w:sz w:val="22"/>
                <w:szCs w:val="22"/>
                <w:lang w:val="eu-ES"/>
              </w:rPr>
            </w:pPr>
          </w:p>
          <w:p w:rsidR="000B5052" w:rsidP="000B5052" w14:paraId="6A2E191B" w14:textId="77777777">
            <w:pPr>
              <w:shd w:val="clear" w:color="auto" w:fill="FFFFFF"/>
              <w:jc w:val="both"/>
              <w:rPr>
                <w:rFonts w:cs="Arial"/>
                <w:sz w:val="22"/>
                <w:szCs w:val="22"/>
                <w:lang w:val="eu-ES"/>
              </w:rPr>
            </w:pPr>
          </w:p>
          <w:p w:rsidR="000B5052" w:rsidRPr="000B5052" w:rsidP="000B5052" w14:paraId="012F757F" w14:textId="77777777">
            <w:pPr>
              <w:shd w:val="clear" w:color="auto" w:fill="FFFFFF"/>
              <w:jc w:val="both"/>
              <w:rPr>
                <w:rFonts w:cs="Arial"/>
                <w:sz w:val="22"/>
                <w:szCs w:val="22"/>
                <w:lang w:val="eu-ES"/>
              </w:rPr>
            </w:pPr>
          </w:p>
          <w:p w:rsidR="000B5052" w:rsidRPr="000B5052" w:rsidP="000B5052" w14:paraId="0F365386" w14:textId="77777777">
            <w:pPr>
              <w:shd w:val="clear" w:color="auto" w:fill="FFFFFF"/>
              <w:jc w:val="both"/>
              <w:rPr>
                <w:rFonts w:cs="Arial"/>
                <w:sz w:val="22"/>
                <w:szCs w:val="22"/>
                <w:lang w:val="eu-ES"/>
              </w:rPr>
            </w:pPr>
          </w:p>
          <w:p w:rsidR="000B5052" w:rsidRPr="000B5052" w:rsidP="000B5052" w14:paraId="322EE830" w14:textId="77777777">
            <w:pPr>
              <w:shd w:val="clear" w:color="auto" w:fill="FFFFFF"/>
              <w:jc w:val="both"/>
              <w:rPr>
                <w:rFonts w:cs="Arial"/>
                <w:sz w:val="22"/>
                <w:szCs w:val="22"/>
                <w:lang w:val="eu-ES"/>
              </w:rPr>
            </w:pPr>
            <w:r w:rsidRPr="000B5052">
              <w:rPr>
                <w:rFonts w:cs="Arial"/>
                <w:sz w:val="22"/>
                <w:szCs w:val="22"/>
                <w:lang w:val="eu-ES"/>
              </w:rPr>
              <w:t>IV.</w:t>
            </w:r>
            <w:r w:rsidRPr="000B5052">
              <w:rPr>
                <w:rFonts w:cs="Arial"/>
                <w:sz w:val="22"/>
                <w:szCs w:val="22"/>
                <w:lang w:val="eu-ES"/>
              </w:rPr>
              <w:tab/>
              <w:t>EKARRI BEHARREKO AGIRIAK.</w:t>
            </w:r>
          </w:p>
          <w:p w:rsidR="000B5052" w:rsidRPr="000B5052" w:rsidP="000B5052" w14:paraId="4C8E4F3B" w14:textId="77777777">
            <w:pPr>
              <w:widowControl w:val="0"/>
              <w:autoSpaceDE w:val="0"/>
              <w:autoSpaceDN w:val="0"/>
              <w:adjustRightInd w:val="0"/>
              <w:jc w:val="both"/>
              <w:outlineLvl w:val="0"/>
              <w:rPr>
                <w:rFonts w:cs="Arial"/>
                <w:b w:val="0"/>
                <w:sz w:val="22"/>
                <w:szCs w:val="22"/>
                <w:lang w:val="eu-ES" w:eastAsia="de-DE"/>
              </w:rPr>
            </w:pPr>
            <w:r w:rsidRPr="000B5052">
              <w:rPr>
                <w:rFonts w:cs="Arial"/>
                <w:b w:val="0"/>
                <w:sz w:val="22"/>
                <w:szCs w:val="22"/>
                <w:lang w:val="eu-ES" w:eastAsia="de-DE"/>
              </w:rPr>
              <w:t>Eskabidearekin batera, Zumarragako Udalak ezarrita dituen diru-laguntza programak arautzen dituzten Oinarri Arauetako 6. artikuluan zerrendatutako dokumentazioa aurkeztu beharko da (2023ko otsailaren 10eko Gipuzkoako Aldizkari Ofiziala, 28. zb.).</w:t>
            </w:r>
          </w:p>
          <w:p w:rsidR="000B5052" w:rsidRPr="000B5052" w:rsidP="000B5052" w14:paraId="0A826374" w14:textId="77777777">
            <w:pPr>
              <w:widowControl w:val="0"/>
              <w:spacing w:after="160" w:line="259" w:lineRule="auto"/>
              <w:jc w:val="both"/>
              <w:rPr>
                <w:rFonts w:eastAsia="Calibri" w:cs="Arial"/>
                <w:b w:val="0"/>
                <w:sz w:val="22"/>
                <w:szCs w:val="22"/>
                <w:lang w:val="eu-ES" w:eastAsia="en-US"/>
              </w:rPr>
            </w:pPr>
          </w:p>
          <w:p w:rsidR="000B5052" w:rsidRPr="000B5052" w:rsidP="000B5052" w14:paraId="472E0486" w14:textId="77777777">
            <w:pPr>
              <w:widowControl w:val="0"/>
              <w:tabs>
                <w:tab w:val="left" w:pos="821"/>
              </w:tabs>
              <w:autoSpaceDE w:val="0"/>
              <w:autoSpaceDN w:val="0"/>
              <w:adjustRightInd w:val="0"/>
              <w:jc w:val="both"/>
              <w:rPr>
                <w:rFonts w:cs="Arial"/>
                <w:b w:val="0"/>
                <w:sz w:val="22"/>
                <w:szCs w:val="22"/>
                <w:lang w:val="eu-ES" w:eastAsia="es-ES_tradnl"/>
              </w:rPr>
            </w:pPr>
            <w:r w:rsidRPr="000B5052">
              <w:rPr>
                <w:rFonts w:cs="Arial"/>
                <w:b w:val="0"/>
                <w:sz w:val="22"/>
                <w:szCs w:val="22"/>
                <w:lang w:val="eu-ES" w:eastAsia="es-ES_tradnl"/>
              </w:rPr>
              <w:t>Horren haritik, eta aipatu artikuluak jasotzen duen bezala, Zumarragako Udalak honako baldintza hauek egiaztatuko ditu ematen dituen dirulaguntzak eskuratu ahal izateko, NISAEren, datuen elkarreragingarritasunerako plataforman:</w:t>
            </w:r>
          </w:p>
          <w:p w:rsidR="000B5052" w:rsidRPr="000B5052" w:rsidP="000B5052" w14:paraId="4B706909" w14:textId="77777777">
            <w:pPr>
              <w:widowControl w:val="0"/>
              <w:tabs>
                <w:tab w:val="left" w:pos="821"/>
              </w:tabs>
              <w:autoSpaceDE w:val="0"/>
              <w:autoSpaceDN w:val="0"/>
              <w:adjustRightInd w:val="0"/>
              <w:ind w:firstLine="538"/>
              <w:jc w:val="both"/>
              <w:rPr>
                <w:rFonts w:cs="Arial"/>
                <w:b w:val="0"/>
                <w:sz w:val="22"/>
                <w:szCs w:val="22"/>
                <w:lang w:val="eu-ES" w:eastAsia="es-ES_tradnl"/>
              </w:rPr>
            </w:pPr>
          </w:p>
          <w:p w:rsidR="000B5052" w:rsidRPr="000B5052" w:rsidP="000B5052" w14:paraId="327A6EBD" w14:textId="77777777">
            <w:pPr>
              <w:widowControl w:val="0"/>
              <w:tabs>
                <w:tab w:val="left" w:pos="573"/>
              </w:tabs>
              <w:autoSpaceDE w:val="0"/>
              <w:autoSpaceDN w:val="0"/>
              <w:adjustRightInd w:val="0"/>
              <w:ind w:firstLine="289"/>
              <w:jc w:val="both"/>
              <w:rPr>
                <w:rFonts w:cs="Arial"/>
                <w:b w:val="0"/>
                <w:sz w:val="22"/>
                <w:szCs w:val="22"/>
                <w:lang w:val="eu-ES" w:eastAsia="es-ES_tradnl"/>
              </w:rPr>
            </w:pPr>
            <w:r w:rsidRPr="000B5052">
              <w:rPr>
                <w:rFonts w:cs="Arial"/>
                <w:b w:val="0"/>
                <w:sz w:val="22"/>
                <w:szCs w:val="22"/>
                <w:lang w:val="eu-ES" w:eastAsia="es-ES_tradnl"/>
              </w:rPr>
              <w:t>-</w:t>
            </w:r>
            <w:r w:rsidRPr="000B5052">
              <w:rPr>
                <w:rFonts w:cs="Arial"/>
                <w:b w:val="0"/>
                <w:sz w:val="22"/>
                <w:szCs w:val="22"/>
                <w:lang w:val="eu-ES" w:eastAsia="es-ES_tradnl"/>
              </w:rPr>
              <w:tab/>
              <w:t>Pertsona eta/edo entitatearen nortasun-datuen kontsulta eta egiaztapena.</w:t>
            </w:r>
          </w:p>
          <w:p w:rsidR="000B5052" w:rsidRPr="000B5052" w:rsidP="000B5052" w14:paraId="1DF714CA" w14:textId="77777777">
            <w:pPr>
              <w:widowControl w:val="0"/>
              <w:tabs>
                <w:tab w:val="left" w:pos="573"/>
              </w:tabs>
              <w:autoSpaceDE w:val="0"/>
              <w:autoSpaceDN w:val="0"/>
              <w:adjustRightInd w:val="0"/>
              <w:ind w:firstLine="289"/>
              <w:jc w:val="both"/>
              <w:rPr>
                <w:rFonts w:cs="Arial"/>
                <w:b w:val="0"/>
                <w:sz w:val="22"/>
                <w:szCs w:val="22"/>
                <w:lang w:val="eu-ES" w:eastAsia="es-ES_tradnl"/>
              </w:rPr>
            </w:pPr>
          </w:p>
          <w:p w:rsidR="000B5052" w:rsidRPr="000B5052" w:rsidP="000B5052" w14:paraId="2AE551D7" w14:textId="77777777">
            <w:pPr>
              <w:widowControl w:val="0"/>
              <w:tabs>
                <w:tab w:val="left" w:pos="573"/>
              </w:tabs>
              <w:autoSpaceDE w:val="0"/>
              <w:autoSpaceDN w:val="0"/>
              <w:adjustRightInd w:val="0"/>
              <w:ind w:firstLine="289"/>
              <w:jc w:val="both"/>
              <w:rPr>
                <w:rFonts w:cs="Arial"/>
                <w:b w:val="0"/>
                <w:sz w:val="22"/>
                <w:szCs w:val="22"/>
                <w:lang w:val="eu-ES" w:eastAsia="es-ES_tradnl"/>
              </w:rPr>
            </w:pPr>
            <w:r w:rsidRPr="000B5052">
              <w:rPr>
                <w:rFonts w:cs="Arial"/>
                <w:b w:val="0"/>
                <w:sz w:val="22"/>
                <w:szCs w:val="22"/>
                <w:lang w:val="eu-ES" w:eastAsia="es-ES_tradnl"/>
              </w:rPr>
              <w:t>-</w:t>
            </w:r>
            <w:r w:rsidRPr="000B5052">
              <w:rPr>
                <w:rFonts w:cs="Arial"/>
                <w:b w:val="0"/>
                <w:sz w:val="22"/>
                <w:szCs w:val="22"/>
                <w:lang w:val="eu-ES" w:eastAsia="es-ES_tradnl"/>
              </w:rPr>
              <w:tab/>
              <w:t>Gizarte Segurantzarekiko betebeharrak egunean dituela egiaztapena.</w:t>
            </w:r>
          </w:p>
          <w:p w:rsidR="000B5052" w:rsidRPr="000B5052" w:rsidP="000B5052" w14:paraId="3A817162" w14:textId="77777777">
            <w:pPr>
              <w:widowControl w:val="0"/>
              <w:tabs>
                <w:tab w:val="left" w:pos="573"/>
              </w:tabs>
              <w:autoSpaceDE w:val="0"/>
              <w:autoSpaceDN w:val="0"/>
              <w:adjustRightInd w:val="0"/>
              <w:ind w:firstLine="289"/>
              <w:jc w:val="both"/>
              <w:rPr>
                <w:rFonts w:cs="Arial"/>
                <w:b w:val="0"/>
                <w:sz w:val="22"/>
                <w:szCs w:val="22"/>
                <w:lang w:val="eu-ES" w:eastAsia="es-ES_tradnl"/>
              </w:rPr>
            </w:pPr>
          </w:p>
          <w:p w:rsidR="000B5052" w:rsidRPr="000B5052" w:rsidP="000B5052" w14:paraId="12E792FF" w14:textId="77777777">
            <w:pPr>
              <w:widowControl w:val="0"/>
              <w:tabs>
                <w:tab w:val="left" w:pos="573"/>
              </w:tabs>
              <w:autoSpaceDE w:val="0"/>
              <w:autoSpaceDN w:val="0"/>
              <w:adjustRightInd w:val="0"/>
              <w:ind w:firstLine="289"/>
              <w:jc w:val="both"/>
              <w:rPr>
                <w:rFonts w:cs="Arial"/>
                <w:b w:val="0"/>
                <w:sz w:val="22"/>
                <w:szCs w:val="22"/>
                <w:lang w:val="eu-ES" w:eastAsia="es-ES_tradnl"/>
              </w:rPr>
            </w:pPr>
            <w:r w:rsidRPr="000B5052">
              <w:rPr>
                <w:rFonts w:cs="Arial"/>
                <w:b w:val="0"/>
                <w:sz w:val="22"/>
                <w:szCs w:val="22"/>
                <w:lang w:val="eu-ES" w:eastAsia="es-ES_tradnl"/>
              </w:rPr>
              <w:t>-</w:t>
            </w:r>
            <w:r w:rsidRPr="000B5052">
              <w:rPr>
                <w:rFonts w:cs="Arial"/>
                <w:b w:val="0"/>
                <w:sz w:val="22"/>
                <w:szCs w:val="22"/>
                <w:lang w:val="eu-ES" w:eastAsia="es-ES_tradnl"/>
              </w:rPr>
              <w:tab/>
              <w:t>Foru Ogasunekiko zerga betebeharrak egunean dituela egiaztapena.</w:t>
            </w:r>
          </w:p>
          <w:p w:rsidR="000B5052" w:rsidRPr="000B5052" w:rsidP="000B5052" w14:paraId="58FF04AC" w14:textId="77777777">
            <w:pPr>
              <w:widowControl w:val="0"/>
              <w:tabs>
                <w:tab w:val="left" w:pos="573"/>
              </w:tabs>
              <w:autoSpaceDE w:val="0"/>
              <w:autoSpaceDN w:val="0"/>
              <w:adjustRightInd w:val="0"/>
              <w:ind w:firstLine="289"/>
              <w:jc w:val="both"/>
              <w:rPr>
                <w:rFonts w:cs="Arial"/>
                <w:b w:val="0"/>
                <w:sz w:val="22"/>
                <w:szCs w:val="22"/>
                <w:lang w:val="eu-ES" w:eastAsia="es-ES_tradnl"/>
              </w:rPr>
            </w:pPr>
          </w:p>
          <w:p w:rsidR="000B5052" w:rsidRPr="000B5052" w:rsidP="000B5052" w14:paraId="4A6311A0" w14:textId="77777777">
            <w:pPr>
              <w:widowControl w:val="0"/>
              <w:tabs>
                <w:tab w:val="left" w:pos="821"/>
              </w:tabs>
              <w:autoSpaceDE w:val="0"/>
              <w:autoSpaceDN w:val="0"/>
              <w:adjustRightInd w:val="0"/>
              <w:jc w:val="both"/>
              <w:rPr>
                <w:rFonts w:cs="Arial"/>
                <w:b w:val="0"/>
                <w:sz w:val="22"/>
                <w:szCs w:val="22"/>
                <w:lang w:val="eu-ES" w:eastAsia="es-ES_tradnl"/>
              </w:rPr>
            </w:pPr>
          </w:p>
          <w:p w:rsidR="000B5052" w:rsidRPr="000B5052" w:rsidP="000B5052" w14:paraId="2AA6E4FB" w14:textId="14BB3AF8">
            <w:pPr>
              <w:widowControl w:val="0"/>
              <w:spacing w:after="160" w:line="259" w:lineRule="auto"/>
              <w:jc w:val="both"/>
              <w:rPr>
                <w:rFonts w:eastAsia="Calibri" w:cs="Arial"/>
                <w:b w:val="0"/>
                <w:sz w:val="22"/>
                <w:szCs w:val="22"/>
                <w:lang w:val="eu-ES" w:eastAsia="es-ES_tradnl"/>
              </w:rPr>
            </w:pPr>
            <w:r w:rsidRPr="000B5052">
              <w:rPr>
                <w:rFonts w:eastAsia="Calibri" w:cs="Arial"/>
                <w:b w:val="0"/>
                <w:sz w:val="22"/>
                <w:szCs w:val="22"/>
                <w:lang w:val="eu-ES" w:eastAsia="es-ES_tradnl"/>
              </w:rPr>
              <w:t>Udalak berak zuzenean ofizioz jasoko ditu Zumarragako Udalaren zergen eta zehapenen ordainketan egunean egoteari buruzko datuak, baita udalerrian erroldatuta egotearen datuak ere.</w:t>
            </w:r>
          </w:p>
          <w:p w:rsidR="000B5052" w:rsidRPr="000B5052" w:rsidP="000B5052" w14:paraId="5FAB31EC" w14:textId="77777777">
            <w:pPr>
              <w:widowControl w:val="0"/>
              <w:spacing w:after="160" w:line="259" w:lineRule="auto"/>
              <w:jc w:val="both"/>
              <w:rPr>
                <w:rFonts w:eastAsia="Calibri" w:cs="Arial"/>
                <w:b w:val="0"/>
                <w:sz w:val="22"/>
                <w:szCs w:val="22"/>
                <w:lang w:val="eu-ES" w:eastAsia="en-US"/>
              </w:rPr>
            </w:pPr>
            <w:r w:rsidRPr="000B5052">
              <w:rPr>
                <w:rFonts w:eastAsia="Calibri" w:cs="Arial"/>
                <w:b w:val="0"/>
                <w:sz w:val="22"/>
                <w:szCs w:val="22"/>
                <w:lang w:val="eu-ES" w:eastAsia="en-US"/>
              </w:rPr>
              <w:t xml:space="preserve">Interesdunak Zumarragako Udala NISAE </w:t>
            </w:r>
            <w:r w:rsidRPr="000B5052">
              <w:rPr>
                <w:rFonts w:cs="Arial"/>
                <w:b w:val="0"/>
                <w:sz w:val="18"/>
                <w:szCs w:val="18"/>
                <w:lang w:val="eu-ES" w:eastAsia="en-US"/>
              </w:rPr>
              <w:t xml:space="preserve"> </w:t>
            </w:r>
            <w:r w:rsidRPr="000B5052">
              <w:rPr>
                <w:rFonts w:eastAsia="Calibri" w:cs="Arial"/>
                <w:b w:val="0"/>
                <w:sz w:val="22"/>
                <w:szCs w:val="22"/>
                <w:lang w:val="eu-ES" w:eastAsia="en-US"/>
              </w:rPr>
              <w:t>elkarreragingarritasunerako  plataformatik beste Administrazio Publikoetan berak aurkeztu dituen datuak eskuratzeko aukerari uko egiteko eskubidea dauka (Administrazio Publikoen Administrazio Prozedura Erkidearen 39/2015 Legearen 28.2 artikulua).</w:t>
            </w:r>
          </w:p>
          <w:p w:rsidR="008B4C1F" w:rsidRPr="000B5052" w:rsidP="008B4C1F" w14:paraId="45785CA0" w14:textId="358635ED">
            <w:pPr>
              <w:shd w:val="clear" w:color="auto" w:fill="FFFFFF"/>
              <w:spacing w:before="100" w:beforeAutospacing="1" w:after="100" w:afterAutospacing="1"/>
              <w:jc w:val="both"/>
              <w:rPr>
                <w:rFonts w:cs="Arial"/>
                <w:b w:val="0"/>
                <w:sz w:val="22"/>
                <w:szCs w:val="22"/>
                <w:lang w:val="eu-ES"/>
              </w:rPr>
            </w:pPr>
            <w:r w:rsidRPr="000B5052">
              <w:rPr>
                <w:rFonts w:eastAsia="Calibri" w:cs="Arial"/>
                <w:b w:val="0"/>
                <w:sz w:val="22"/>
                <w:szCs w:val="22"/>
                <w:lang w:val="eu-ES" w:eastAsia="en-US"/>
              </w:rPr>
              <w:t>Kasu horretan, interesdunak ukatze horren arrazoiak justifikatu beharko lituzke eta dagozkion datuak edo dokumentuak aurkeztu (2016/679 (EB) Araudia, Datuen Babeserako 21. artikulua).</w:t>
            </w:r>
            <w:r w:rsidRPr="000B5052">
              <w:rPr>
                <w:rFonts w:cs="Arial"/>
                <w:b w:val="0"/>
                <w:sz w:val="22"/>
                <w:szCs w:val="22"/>
                <w:lang w:val="eu-ES"/>
              </w:rPr>
              <w:t>entitatetatik eskuratuko du beharrezko dokumentazioa.</w:t>
            </w:r>
          </w:p>
          <w:p w:rsidR="000B5052" w:rsidRPr="000B5052" w:rsidP="000B5052" w14:paraId="330B5137" w14:textId="77777777">
            <w:pPr>
              <w:shd w:val="clear" w:color="auto" w:fill="FFFFFF"/>
              <w:jc w:val="both"/>
              <w:rPr>
                <w:rFonts w:cs="Arial"/>
                <w:sz w:val="22"/>
                <w:szCs w:val="22"/>
                <w:lang w:val="eu-ES"/>
              </w:rPr>
            </w:pPr>
            <w:r w:rsidRPr="000B5052">
              <w:rPr>
                <w:rFonts w:cs="Arial"/>
                <w:sz w:val="22"/>
                <w:szCs w:val="22"/>
                <w:lang w:val="eu-ES"/>
              </w:rPr>
              <w:t>V.</w:t>
            </w:r>
            <w:r w:rsidRPr="000B5052">
              <w:rPr>
                <w:rFonts w:cs="Arial"/>
                <w:sz w:val="22"/>
                <w:szCs w:val="22"/>
                <w:lang w:val="eu-ES"/>
              </w:rPr>
              <w:tab/>
              <w:t xml:space="preserve"> ERABAKIA.</w:t>
            </w:r>
          </w:p>
          <w:p w:rsidR="000B5052" w:rsidRPr="000B5052" w:rsidP="000B5052" w14:paraId="54376ECA"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Gizarte Zerbitzuen eta Berdintasunaren udal arloa izango da izapideaz arduratuko den administrazio-saila.</w:t>
            </w:r>
          </w:p>
          <w:p w:rsidR="000B5052" w:rsidRPr="000B5052" w:rsidP="000B5052" w14:paraId="6DA223FB" w14:textId="77777777">
            <w:pPr>
              <w:shd w:val="clear" w:color="auto" w:fill="FFFFFF"/>
              <w:jc w:val="both"/>
              <w:rPr>
                <w:rFonts w:cs="Arial"/>
                <w:sz w:val="22"/>
                <w:szCs w:val="22"/>
                <w:lang w:val="eu-ES"/>
              </w:rPr>
            </w:pPr>
          </w:p>
          <w:p w:rsidR="000B5052" w:rsidRPr="000B5052" w:rsidP="000B5052" w14:paraId="004B43E8" w14:textId="77777777">
            <w:pPr>
              <w:shd w:val="clear" w:color="auto" w:fill="FFFFFF"/>
              <w:jc w:val="both"/>
              <w:rPr>
                <w:rFonts w:cs="Arial"/>
                <w:sz w:val="22"/>
                <w:szCs w:val="22"/>
                <w:lang w:val="eu-ES"/>
              </w:rPr>
            </w:pPr>
            <w:r w:rsidRPr="000B5052">
              <w:rPr>
                <w:rFonts w:cs="Arial"/>
                <w:sz w:val="22"/>
                <w:szCs w:val="22"/>
                <w:lang w:val="eu-ES"/>
              </w:rPr>
              <w:t>VI.</w:t>
            </w:r>
            <w:r w:rsidRPr="000B5052">
              <w:rPr>
                <w:rFonts w:cs="Arial"/>
                <w:sz w:val="22"/>
                <w:szCs w:val="22"/>
                <w:lang w:val="eu-ES"/>
              </w:rPr>
              <w:tab/>
              <w:t>ESKAERAK BALORATZEKO IRIZPIDEAK.</w:t>
            </w:r>
          </w:p>
          <w:p w:rsidR="000B5052" w:rsidRPr="000B5052" w:rsidP="000B5052" w14:paraId="6278C829"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Diru-laguntzak ematerakoan honako irizpide hauek hartuko dira aintzakotzat:</w:t>
            </w:r>
          </w:p>
          <w:p w:rsidR="000B5052" w:rsidRPr="000B5052" w:rsidP="000B5052" w14:paraId="4EA3C588"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a)</w:t>
            </w:r>
            <w:r w:rsidRPr="000B5052">
              <w:rPr>
                <w:rFonts w:cs="Arial"/>
                <w:b w:val="0"/>
                <w:sz w:val="22"/>
                <w:szCs w:val="22"/>
                <w:lang w:val="eu-ES"/>
              </w:rPr>
              <w:tab/>
              <w:t>Jardute-eremua: Jardute-eremua Zumarragara edo bailarara (Ezkio-Itsaso, Legazpi, Urretxu) bideratutako entitateek aurkezten dituzten eskariek lehentasuna izango dute eta ezinbestekoa izango da jarduerak Zumarragan garatzea.</w:t>
            </w:r>
          </w:p>
          <w:p w:rsidR="000B5052" w:rsidRPr="000B5052" w:rsidP="000B5052" w14:paraId="7BDDC533"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Sozietate-helbidea Zumarragan duten entitateak: 5 puntu gehienez.</w:t>
            </w:r>
          </w:p>
          <w:p w:rsidR="000B5052" w:rsidRPr="000B5052" w:rsidP="000B5052" w14:paraId="05E32AB8"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Sozietate-helbidea bailaran duten entitateak: Ezkio-Itsaso, Legazpi edo Urretxu: 4 puntu gehienez.</w:t>
            </w:r>
          </w:p>
          <w:p w:rsidR="000B5052" w:rsidRPr="000B5052" w:rsidP="000B5052" w14:paraId="76EA8B9D"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b)</w:t>
            </w:r>
            <w:r w:rsidRPr="000B5052">
              <w:rPr>
                <w:rFonts w:cs="Arial"/>
                <w:b w:val="0"/>
                <w:sz w:val="22"/>
                <w:szCs w:val="22"/>
                <w:lang w:val="eu-ES"/>
              </w:rPr>
              <w:tab/>
              <w:t>Jarduketa-programak:</w:t>
            </w:r>
          </w:p>
          <w:p w:rsidR="000B5052" w:rsidRPr="000B5052" w:rsidP="000B5052" w14:paraId="1EFAFDC6"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Gizarte arloko boluntariotza sustatzera bideratutako programak barneratzen dituzten eskaerek lehentasuna izango dute. 5 puntu gehienez.</w:t>
            </w:r>
          </w:p>
          <w:p w:rsidR="000B5052" w:rsidRPr="000B5052" w:rsidP="000B5052" w14:paraId="1DE65299"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Oinarri hauetako 2. puntuan adierazten diren kolektiboetako bat edo gehiagora bideratutako jarduera edota proiektuak: 4 puntu gehienez.</w:t>
            </w:r>
          </w:p>
          <w:p w:rsidR="000B5052" w:rsidRPr="000B5052" w:rsidP="000B5052" w14:paraId="27FB7DDE" w14:textId="77777777">
            <w:pPr>
              <w:shd w:val="clear" w:color="auto" w:fill="FFFFFF"/>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Gipuzkoako Lurraldean artatutako kolektibo edo pertsonak: Problematika zehatza izateagatik Zumarragan edo eskualdean artatu ezin diren kolektiboak egon daitezkeela ulertzen da; beraz, lehentasuna izango dute gizarte bazterkeria pairatzen duten edo gizarteratze premia duten kolektiboak, nahiz horren arriskua duten kolektiboak artatzen dituzten lurraldeko entitateek; betiere, jatorriz udalerrian egindako eskariari erantzuten bazaio. Bestalde, agiri bidez frogatu beharko da Zumarragako bizilagunen benetako partaidetza eta, horrez gain, Udal Gizarte Zerbitzuen Oinarrietako Unitateetan garatzen diren esku hartze indibidual edota familiarren proiektuekin gauzatzen den lankidetza ere frogatu beharko da. 4 puntu gehienez.</w:t>
            </w:r>
          </w:p>
          <w:p w:rsidR="000B5052" w:rsidRPr="000B5052" w:rsidP="000B5052" w14:paraId="76186FA8" w14:textId="77777777">
            <w:pPr>
              <w:shd w:val="clear" w:color="auto" w:fill="FFFFFF"/>
              <w:jc w:val="both"/>
              <w:rPr>
                <w:rFonts w:cs="Arial"/>
                <w:b w:val="0"/>
                <w:sz w:val="22"/>
                <w:szCs w:val="22"/>
                <w:lang w:val="eu-ES"/>
              </w:rPr>
            </w:pPr>
          </w:p>
          <w:p w:rsidR="000B5052" w:rsidRPr="000B5052" w:rsidP="000B5052" w14:paraId="22808136" w14:textId="77777777">
            <w:pPr>
              <w:shd w:val="clear" w:color="auto" w:fill="FFFFFF"/>
              <w:jc w:val="both"/>
              <w:rPr>
                <w:rFonts w:cs="Arial"/>
                <w:b w:val="0"/>
                <w:sz w:val="22"/>
                <w:szCs w:val="22"/>
                <w:lang w:val="eu-ES"/>
              </w:rPr>
            </w:pPr>
          </w:p>
          <w:p w:rsidR="000B5052" w:rsidRPr="000B5052" w:rsidP="000B5052" w14:paraId="36E9ADCA" w14:textId="77777777">
            <w:pPr>
              <w:shd w:val="clear" w:color="auto" w:fill="FFFFFF"/>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Elkarte edota beste erakunde batzuekin lankidetzan garatutako jarduerak eta 7 edo proiektuak (gizarte, kultura, kirol arlokoak…) Gehienez 2 puntu.</w:t>
            </w:r>
          </w:p>
          <w:p w:rsidR="000B5052" w:rsidRPr="000B5052" w:rsidP="000B5052" w14:paraId="3DBCE890" w14:textId="77777777">
            <w:pPr>
              <w:shd w:val="clear" w:color="auto" w:fill="FFFFFF"/>
              <w:jc w:val="both"/>
              <w:rPr>
                <w:rFonts w:cs="Arial"/>
                <w:b w:val="0"/>
                <w:sz w:val="22"/>
                <w:szCs w:val="22"/>
                <w:lang w:val="eu-ES"/>
              </w:rPr>
            </w:pPr>
          </w:p>
          <w:p w:rsidR="000B5052" w:rsidRPr="000B5052" w:rsidP="000B5052" w14:paraId="1332AF69"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0tik 2ra bitarteko puntuaketa eskuratzen duten entitateak kanporatu egingo dira eta ez dute oinarri hauen bidez eskaintzen diren diru-laguntzarik jasoko.</w:t>
            </w:r>
          </w:p>
          <w:p w:rsidR="000B5052" w:rsidRPr="000B5052" w:rsidP="000B5052" w14:paraId="1A80137B" w14:textId="77777777">
            <w:pPr>
              <w:shd w:val="clear" w:color="auto" w:fill="FFFFFF"/>
              <w:spacing w:before="120" w:after="120"/>
              <w:jc w:val="both"/>
              <w:rPr>
                <w:rFonts w:cs="Arial"/>
                <w:sz w:val="22"/>
                <w:szCs w:val="22"/>
                <w:lang w:val="eu-ES"/>
              </w:rPr>
            </w:pPr>
            <w:r w:rsidRPr="000B5052">
              <w:rPr>
                <w:rFonts w:cs="Arial"/>
                <w:sz w:val="22"/>
                <w:szCs w:val="22"/>
                <w:lang w:val="eu-ES"/>
              </w:rPr>
              <w:t>VII.</w:t>
            </w:r>
            <w:r w:rsidRPr="000B5052">
              <w:rPr>
                <w:rFonts w:cs="Arial"/>
                <w:sz w:val="22"/>
                <w:szCs w:val="22"/>
                <w:lang w:val="eu-ES"/>
              </w:rPr>
              <w:tab/>
              <w:t>EMAN BEHARREKO DIRULAGUNTZEN GEHIENEKO ZENBATEKOA ETA DIRU KOPURU HORREN IZAERA.</w:t>
            </w:r>
          </w:p>
          <w:p w:rsidR="000B5052" w:rsidRPr="000B5052" w:rsidP="000B5052" w14:paraId="3E782256" w14:textId="77777777">
            <w:pPr>
              <w:shd w:val="clear" w:color="auto" w:fill="FFFFFF"/>
              <w:spacing w:before="120" w:after="120"/>
              <w:jc w:val="both"/>
              <w:rPr>
                <w:rFonts w:cs="Arial"/>
                <w:sz w:val="22"/>
                <w:szCs w:val="22"/>
                <w:lang w:val="eu-ES"/>
              </w:rPr>
            </w:pPr>
            <w:r w:rsidRPr="000B5052">
              <w:rPr>
                <w:rFonts w:cs="Arial"/>
                <w:b w:val="0"/>
                <w:sz w:val="22"/>
                <w:szCs w:val="22"/>
                <w:lang w:val="eu-ES"/>
              </w:rPr>
              <w:t>Deialdi honen bidez emango diren diru-laguntzak jarraian adierazten den aurrekontuari dagokion diru-ataletik ordainduko dira: 0213.481.231-00.01.151 « Gizarte-Berdintasun arloko elkarteen dirulaguntzak /Subv. Asociaciones Sociales e Igualdad » – 20.000 €ko zenbatekoa.</w:t>
            </w:r>
          </w:p>
          <w:p w:rsidR="000B5052" w:rsidRPr="000B5052" w:rsidP="000B5052" w14:paraId="21CA101D"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Entitate edo Elkarte bakoitzari jarduera garatzeko kontzeptuan emango zaion diru-laguntza ezartzerakoan honakoak hartuko dira kontuan:</w:t>
            </w:r>
          </w:p>
          <w:p w:rsidR="000B5052" w:rsidRPr="000B5052" w:rsidP="000B5052" w14:paraId="5FD8FE54" w14:textId="77777777">
            <w:pPr>
              <w:shd w:val="clear" w:color="auto" w:fill="FFFFFF"/>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Udalak egindako aurrekontuan ezartzen den zenbatekoa.</w:t>
            </w:r>
          </w:p>
          <w:p w:rsidR="000B5052" w:rsidRPr="000B5052" w:rsidP="000B5052" w14:paraId="22A1B588" w14:textId="77777777">
            <w:pPr>
              <w:shd w:val="clear" w:color="auto" w:fill="FFFFFF"/>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Entitate eskatzaile kopurua.</w:t>
            </w:r>
          </w:p>
          <w:p w:rsidR="000B5052" w:rsidRPr="000B5052" w:rsidP="000B5052" w14:paraId="30BDF427" w14:textId="77777777">
            <w:pPr>
              <w:shd w:val="clear" w:color="auto" w:fill="FFFFFF"/>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Entitatearen jarduerek Zumarragako udalerrian izango duten benetako eragina.</w:t>
            </w:r>
          </w:p>
          <w:p w:rsidR="000B5052" w:rsidRPr="000B5052" w:rsidP="000B5052" w14:paraId="024C5C88"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Aurrekontuko zuzkidura ez bada diru-laguntza eskubidea duten eskaerak asetzera iristen, aurrekontuan dagoen dirua proportzionalki banatuko da urte horretan aurkeztutako eskaera guztien artean, kontusaila agortu arte.</w:t>
            </w:r>
          </w:p>
          <w:p w:rsidR="000B5052" w:rsidRPr="000B5052" w:rsidP="000B5052" w14:paraId="46867126" w14:textId="77777777">
            <w:pPr>
              <w:shd w:val="clear" w:color="auto" w:fill="FFFFFF"/>
              <w:spacing w:before="100" w:beforeAutospacing="1"/>
              <w:jc w:val="both"/>
              <w:rPr>
                <w:rFonts w:cs="Arial"/>
                <w:b w:val="0"/>
                <w:sz w:val="22"/>
                <w:szCs w:val="22"/>
                <w:lang w:val="eu-ES"/>
              </w:rPr>
            </w:pPr>
          </w:p>
          <w:p w:rsidR="000B5052" w:rsidRPr="000B5052" w:rsidP="000B5052" w14:paraId="2EAF8AF0" w14:textId="77777777">
            <w:pPr>
              <w:widowControl w:val="0"/>
              <w:jc w:val="both"/>
              <w:rPr>
                <w:rFonts w:cs="Arial"/>
                <w:b w:val="0"/>
                <w:sz w:val="22"/>
                <w:szCs w:val="22"/>
                <w:lang w:val="eu-ES"/>
              </w:rPr>
            </w:pPr>
            <w:r w:rsidRPr="000B5052">
              <w:rPr>
                <w:rFonts w:cs="Arial"/>
                <w:b w:val="0"/>
                <w:snapToGrid w:val="0"/>
                <w:sz w:val="22"/>
                <w:szCs w:val="22"/>
              </w:rPr>
              <w:t>Hala ere, aipatu kopurua gehitu ahal izango da, Udal Aurrekontuaren exekuzio oinarriek aurreikusten dutenaren arabera</w:t>
            </w:r>
            <w:r w:rsidRPr="000B5052">
              <w:rPr>
                <w:rFonts w:cs="Arial"/>
                <w:b w:val="0"/>
                <w:sz w:val="22"/>
                <w:szCs w:val="22"/>
                <w:lang w:val="eu-ES"/>
              </w:rPr>
              <w:t xml:space="preserve">. </w:t>
            </w:r>
            <w:r w:rsidRPr="000B5052">
              <w:rPr>
                <w:rFonts w:cs="Arial"/>
                <w:b w:val="0"/>
                <w:szCs w:val="24"/>
                <w:highlight w:val="yellow"/>
                <w:lang w:val="es-ES_tradnl"/>
              </w:rPr>
              <w:br/>
            </w:r>
            <w:r w:rsidRPr="000B5052">
              <w:rPr>
                <w:rFonts w:cs="Arial"/>
                <w:b w:val="0"/>
                <w:sz w:val="22"/>
                <w:szCs w:val="22"/>
                <w:highlight w:val="yellow"/>
                <w:lang w:val="es-ES_tradnl"/>
              </w:rPr>
              <w:br/>
            </w:r>
          </w:p>
          <w:p w:rsidR="000B5052" w:rsidRPr="000B5052" w:rsidP="000B5052" w14:paraId="1F71D249" w14:textId="77777777">
            <w:pPr>
              <w:shd w:val="clear" w:color="auto" w:fill="FFFFFF"/>
              <w:jc w:val="both"/>
              <w:rPr>
                <w:rFonts w:cs="Arial"/>
                <w:sz w:val="22"/>
                <w:szCs w:val="22"/>
                <w:lang w:val="eu-ES"/>
              </w:rPr>
            </w:pPr>
            <w:r w:rsidRPr="000B5052">
              <w:rPr>
                <w:rFonts w:cs="Arial"/>
                <w:sz w:val="22"/>
                <w:szCs w:val="22"/>
                <w:lang w:val="eu-ES"/>
              </w:rPr>
              <w:t>VIII.</w:t>
            </w:r>
            <w:r w:rsidRPr="000B5052">
              <w:rPr>
                <w:rFonts w:cs="Arial"/>
                <w:sz w:val="22"/>
                <w:szCs w:val="22"/>
                <w:lang w:val="eu-ES"/>
              </w:rPr>
              <w:tab/>
              <w:t>DIRULAGUNTZA ORDAINTZEKO ERA ETA EPEAK. AURRERAKINEN AUKERA.</w:t>
            </w:r>
          </w:p>
          <w:p w:rsidR="000B5052" w:rsidRPr="000B5052" w:rsidP="000B5052" w14:paraId="6C9CFDBA"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Diru-laguntzak jarraian adierazten den bezala gauzatuko dira:</w:t>
            </w:r>
          </w:p>
          <w:p w:rsidR="000B5052" w:rsidRPr="000B5052" w:rsidP="000B5052" w14:paraId="5DBEC626"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Onarpena ematen den unean, onartutako kopuruaren %60 emango da.</w:t>
            </w:r>
          </w:p>
          <w:p w:rsidR="000B5052" w:rsidRPr="000B5052" w:rsidP="000B5052" w14:paraId="7AC48A20"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w:t>
            </w:r>
            <w:r w:rsidRPr="000B5052">
              <w:rPr>
                <w:rFonts w:cs="Arial"/>
                <w:b w:val="0"/>
                <w:sz w:val="22"/>
                <w:szCs w:val="22"/>
                <w:lang w:val="eu-ES"/>
              </w:rPr>
              <w:tab/>
              <w:t xml:space="preserve">Bigarren ordainketa jasotzeko (gainerako %40ari dagokiona), diruz lagundutako jardueraren edo programaren memoria bat aurkeztu beharko da aldez aurretik. Memoria horretan gastuen balantze orokor bat barneratu beharko da fakturen </w:t>
            </w:r>
            <w:r w:rsidRPr="000B5052">
              <w:rPr>
                <w:rFonts w:cs="Arial"/>
                <w:b w:val="0"/>
                <w:sz w:val="22"/>
                <w:szCs w:val="22"/>
                <w:lang w:val="eu-ES"/>
              </w:rPr>
              <w:t>egiaztagiriak atxikita; horrez gain, programatutako jarduerak gauzatuko direla egiaztatzen duen dokumentazio grafikoa barneratzen duen dossier bat erantsi beharko da (kartelak, foiletoak, prentsa ebakinak, etab.).</w:t>
            </w:r>
          </w:p>
          <w:p w:rsidR="000B5052" w:rsidRPr="000B5052" w:rsidP="000B5052" w14:paraId="60F3E429" w14:textId="77777777">
            <w:pPr>
              <w:shd w:val="clear" w:color="auto" w:fill="FFFFFF"/>
              <w:spacing w:before="100" w:beforeAutospacing="1" w:after="100" w:afterAutospacing="1"/>
              <w:jc w:val="both"/>
              <w:rPr>
                <w:rFonts w:cs="Arial"/>
                <w:sz w:val="22"/>
                <w:szCs w:val="22"/>
                <w:lang w:val="eu-ES"/>
              </w:rPr>
            </w:pPr>
            <w:r w:rsidRPr="000B5052">
              <w:rPr>
                <w:rFonts w:cs="Arial"/>
                <w:sz w:val="22"/>
                <w:szCs w:val="22"/>
                <w:lang w:val="eu-ES"/>
              </w:rPr>
              <w:t>IX.</w:t>
            </w:r>
            <w:r w:rsidRPr="000B5052">
              <w:rPr>
                <w:rFonts w:cs="Arial"/>
                <w:sz w:val="22"/>
                <w:szCs w:val="22"/>
                <w:lang w:val="eu-ES"/>
              </w:rPr>
              <w:tab/>
              <w:t>DIRU-LAGUNTZAREN ERABILERA HASTEKO ETA GAUZATZEKO EPEA ETA JUSTIFIKATZEKO MODUA ETA EPEA.</w:t>
            </w:r>
          </w:p>
          <w:p w:rsidR="000B5052" w:rsidRPr="000B5052" w:rsidP="000B5052" w14:paraId="0784E086"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Memorian, gastuen balantzea faktura eta agiriekin eta dokumentazio grafikoa (kartelak, liburuxkak, prentsa oharrak, etab.) aurkeztuko dira, azkeneko hori jarduera egin izanaren ziurtagiria ere izango delarik. Aipatutako memoria hori aurkezten ez bada, onartutako diru-laguntza galdu egingo da automatikoki.</w:t>
            </w:r>
          </w:p>
          <w:p w:rsidR="000B5052" w:rsidRPr="000B5052" w:rsidP="000B5052" w14:paraId="0FA6302D" w14:textId="77777777">
            <w:pPr>
              <w:shd w:val="clear" w:color="auto" w:fill="FFFFFF"/>
              <w:jc w:val="both"/>
              <w:rPr>
                <w:rFonts w:cs="Arial"/>
                <w:b w:val="0"/>
                <w:sz w:val="22"/>
                <w:szCs w:val="22"/>
                <w:lang w:val="eu-ES"/>
              </w:rPr>
            </w:pPr>
          </w:p>
          <w:p w:rsidR="000B5052" w:rsidRPr="000B5052" w:rsidP="000B5052" w14:paraId="7592EA5D" w14:textId="1CC731E8">
            <w:pPr>
              <w:shd w:val="clear" w:color="auto" w:fill="FFFFFF"/>
              <w:jc w:val="both"/>
              <w:rPr>
                <w:rFonts w:cs="Arial"/>
                <w:b w:val="0"/>
                <w:sz w:val="22"/>
                <w:szCs w:val="22"/>
                <w:lang w:val="eu-ES"/>
              </w:rPr>
            </w:pPr>
            <w:r w:rsidRPr="000B5052">
              <w:rPr>
                <w:rFonts w:cs="Arial"/>
                <w:b w:val="0"/>
                <w:sz w:val="22"/>
                <w:szCs w:val="22"/>
                <w:lang w:val="eu-ES"/>
              </w:rPr>
              <w:t>Prozesuak gauzatzeko eta justifikatzeko gehieneko epea 202</w:t>
            </w:r>
            <w:r w:rsidR="00916B95">
              <w:rPr>
                <w:rFonts w:cs="Arial"/>
                <w:b w:val="0"/>
                <w:sz w:val="22"/>
                <w:szCs w:val="22"/>
                <w:lang w:val="eu-ES"/>
              </w:rPr>
              <w:t>6</w:t>
            </w:r>
            <w:r w:rsidRPr="000B5052">
              <w:rPr>
                <w:rFonts w:cs="Arial"/>
                <w:b w:val="0"/>
                <w:sz w:val="22"/>
                <w:szCs w:val="22"/>
                <w:lang w:val="eu-ES"/>
              </w:rPr>
              <w:t xml:space="preserve">ko urtarrilaren </w:t>
            </w:r>
            <w:r w:rsidR="00AA16AE">
              <w:rPr>
                <w:rFonts w:cs="Arial"/>
                <w:b w:val="0"/>
                <w:sz w:val="22"/>
                <w:szCs w:val="22"/>
                <w:lang w:val="eu-ES"/>
              </w:rPr>
              <w:t>31</w:t>
            </w:r>
            <w:r w:rsidRPr="000B5052">
              <w:rPr>
                <w:rFonts w:cs="Arial"/>
                <w:b w:val="0"/>
                <w:sz w:val="22"/>
                <w:szCs w:val="22"/>
                <w:lang w:val="eu-ES"/>
              </w:rPr>
              <w:t>a baino lehen aurkeztuko da.</w:t>
            </w:r>
          </w:p>
          <w:p w:rsidR="000B5052" w:rsidRPr="000B5052" w:rsidP="000B5052" w14:paraId="2035DE95"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Ez da inolako kopururik emango proiektuak dinamizatzen dituzten entitateetako langileek egindako gastuak ordaintzeko, ez eta entitate edo elkarteari dagozkion dietak ordaintzeko ere. Horiek langile boluntarioek egiten dituztela ulertzen da eta Zumarragako udalerriak eta eskualdeak entitate horietako langile profesionalez osatutako azpiegiturarik ez duela behar.</w:t>
            </w:r>
          </w:p>
          <w:p w:rsidR="000B5052" w:rsidRPr="000B5052" w:rsidP="000B5052" w14:paraId="4DA8CA14" w14:textId="77777777">
            <w:pPr>
              <w:shd w:val="clear" w:color="auto" w:fill="FFFFFF"/>
              <w:spacing w:before="100" w:beforeAutospacing="1" w:after="100" w:afterAutospacing="1"/>
              <w:jc w:val="both"/>
              <w:rPr>
                <w:rFonts w:cs="Arial"/>
                <w:b w:val="0"/>
                <w:sz w:val="22"/>
                <w:szCs w:val="22"/>
                <w:lang w:val="eu-ES"/>
              </w:rPr>
            </w:pPr>
            <w:r w:rsidRPr="000B5052">
              <w:rPr>
                <w:rFonts w:cs="Arial"/>
                <w:sz w:val="22"/>
                <w:szCs w:val="22"/>
                <w:lang w:val="eu-ES"/>
              </w:rPr>
              <w:t>X.</w:t>
            </w:r>
            <w:r w:rsidRPr="000B5052">
              <w:rPr>
                <w:rFonts w:cs="Arial"/>
                <w:sz w:val="22"/>
                <w:szCs w:val="22"/>
                <w:lang w:val="eu-ES"/>
              </w:rPr>
              <w:tab/>
              <w:t>JAKINARAZPENA.</w:t>
            </w:r>
          </w:p>
          <w:p w:rsidR="000B5052" w:rsidRPr="000B5052" w:rsidP="000B5052" w14:paraId="5F5D33D6" w14:textId="77777777">
            <w:pPr>
              <w:shd w:val="clear" w:color="auto" w:fill="FFFFFF"/>
              <w:spacing w:before="100" w:beforeAutospacing="1" w:after="100" w:afterAutospacing="1"/>
              <w:jc w:val="both"/>
              <w:rPr>
                <w:rFonts w:cs="Arial"/>
                <w:b w:val="0"/>
                <w:sz w:val="22"/>
                <w:szCs w:val="22"/>
                <w:lang w:val="eu-ES"/>
              </w:rPr>
            </w:pPr>
            <w:r w:rsidRPr="000B5052">
              <w:rPr>
                <w:rFonts w:cs="Arial"/>
                <w:b w:val="0"/>
                <w:sz w:val="22"/>
                <w:szCs w:val="22"/>
                <w:lang w:val="eu-ES"/>
              </w:rPr>
              <w:t>Deialdiaren ebazpena Gipuzkoako Aldizkari Ofizialean argitaratuko da, 39/2015 Legea, urriaren 1ekoa, Administrazio Publikoen Administrazio Prozedura Erkidearenak, 45.1.b) artikuluan ezarritakoaren arabera.</w:t>
            </w:r>
          </w:p>
          <w:p w:rsidR="000B5052" w:rsidRPr="000B5052" w:rsidP="000B5052" w14:paraId="159A7907" w14:textId="77777777">
            <w:pPr>
              <w:shd w:val="clear" w:color="auto" w:fill="FFFFFF"/>
              <w:jc w:val="both"/>
              <w:rPr>
                <w:rFonts w:cs="Arial"/>
                <w:b w:val="0"/>
                <w:sz w:val="22"/>
                <w:szCs w:val="22"/>
                <w:lang w:val="eu-ES"/>
              </w:rPr>
            </w:pPr>
            <w:r w:rsidRPr="000B5052">
              <w:rPr>
                <w:rFonts w:cs="Arial"/>
                <w:b w:val="0"/>
                <w:sz w:val="22"/>
                <w:szCs w:val="22"/>
                <w:lang w:val="eu-ES"/>
              </w:rPr>
              <w:t>Argitalpen horrek banakako jakinarazpena ordeztuko du eta, argitalpen egunaren biharamunetik hasita, jakinarazpena egintzat joko da lege ondorio guztietarako.</w:t>
            </w:r>
          </w:p>
        </w:tc>
        <w:tc>
          <w:tcPr>
            <w:tcW w:w="5387" w:type="dxa"/>
            <w:tcBorders>
              <w:left w:val="single" w:sz="4" w:space="0" w:color="auto"/>
            </w:tcBorders>
          </w:tcPr>
          <w:p w:rsidR="000B5052" w:rsidRPr="000B5052" w:rsidP="000B5052" w14:paraId="6221C4AD" w14:textId="773181E4">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BASES ESPECÍFICAS DE CONCESIÓN DE SUBVENCIONES A ASOCIACIONES DEL ÁMBITO DE LOS SERVICIOS SOCIALES E IGUALDAD - 202</w:t>
            </w:r>
            <w:r w:rsidR="00F0236A">
              <w:rPr>
                <w:rFonts w:cs="Arial"/>
                <w:sz w:val="22"/>
                <w:szCs w:val="22"/>
                <w:lang w:val="es-ES_tradnl"/>
              </w:rPr>
              <w:t>5</w:t>
            </w:r>
          </w:p>
          <w:p w:rsidR="000B5052" w:rsidRPr="000B5052" w:rsidP="000B5052" w14:paraId="44831776" w14:textId="77777777">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I.</w:t>
            </w:r>
            <w:r w:rsidRPr="000B5052">
              <w:rPr>
                <w:rFonts w:cs="Arial"/>
                <w:sz w:val="22"/>
                <w:szCs w:val="22"/>
                <w:lang w:val="es-ES_tradnl"/>
              </w:rPr>
              <w:tab/>
              <w:t>OBJETO</w:t>
            </w:r>
          </w:p>
          <w:p w:rsidR="000B5052" w:rsidRPr="000B5052" w:rsidP="6492A396" w14:paraId="7427D1F2" w14:textId="7A7D7B89">
            <w:pPr>
              <w:shd w:val="clear" w:color="auto" w:fill="FFFFFF" w:themeFill="background1"/>
              <w:spacing w:before="100" w:beforeAutospacing="1" w:after="100" w:afterAutospacing="1"/>
              <w:jc w:val="both"/>
              <w:rPr>
                <w:rFonts w:cs="Arial"/>
                <w:b w:val="0"/>
                <w:sz w:val="22"/>
                <w:szCs w:val="22"/>
              </w:rPr>
            </w:pPr>
            <w:r w:rsidRPr="6492A396">
              <w:rPr>
                <w:rFonts w:cs="Arial"/>
                <w:b w:val="0"/>
                <w:sz w:val="22"/>
                <w:szCs w:val="22"/>
              </w:rPr>
              <w:t>Las presentes Bases tienen por objeto la regulación para el año 202</w:t>
            </w:r>
            <w:r w:rsidRPr="6492A396" w:rsidR="00F0236A">
              <w:rPr>
                <w:rFonts w:cs="Arial"/>
                <w:b w:val="0"/>
                <w:sz w:val="22"/>
                <w:szCs w:val="22"/>
              </w:rPr>
              <w:t>5</w:t>
            </w:r>
            <w:r w:rsidRPr="6492A396">
              <w:rPr>
                <w:rFonts w:cs="Arial"/>
                <w:b w:val="0"/>
                <w:sz w:val="22"/>
                <w:szCs w:val="22"/>
              </w:rPr>
              <w:t xml:space="preserve"> y mediante concurso público de las condiciones de acceso a la concesión de subvenciones, en el ámbito del municipio de Zumarraga, a Entidades Asociativas que desarrollan su actividad en el sistema de los Servicios Sociales, distinguiéndose los ámbitos local, comarcal y territorial. Todo ello con el fin de impulsar la vida asociativa y fomentar la solidaridad entre l</w:t>
            </w:r>
            <w:r w:rsidRPr="6492A396" w:rsidR="00B767E6">
              <w:rPr>
                <w:rFonts w:cs="Arial"/>
                <w:b w:val="0"/>
                <w:sz w:val="22"/>
                <w:szCs w:val="22"/>
              </w:rPr>
              <w:t>a</w:t>
            </w:r>
            <w:r w:rsidRPr="6492A396">
              <w:rPr>
                <w:rFonts w:cs="Arial"/>
                <w:b w:val="0"/>
                <w:sz w:val="22"/>
                <w:szCs w:val="22"/>
              </w:rPr>
              <w:t xml:space="preserve"> </w:t>
            </w:r>
            <w:r w:rsidRPr="6492A396" w:rsidR="00B767E6">
              <w:rPr>
                <w:rFonts w:cs="Arial"/>
                <w:b w:val="0"/>
                <w:sz w:val="22"/>
                <w:szCs w:val="22"/>
              </w:rPr>
              <w:t>ciudadania</w:t>
            </w:r>
            <w:r w:rsidRPr="6492A396">
              <w:rPr>
                <w:rFonts w:cs="Arial"/>
                <w:b w:val="0"/>
                <w:sz w:val="22"/>
                <w:szCs w:val="22"/>
              </w:rPr>
              <w:t>.</w:t>
            </w:r>
          </w:p>
          <w:p w:rsidR="000B5052" w:rsidRPr="000B5052" w:rsidP="000B5052" w14:paraId="36AE2714" w14:textId="77777777">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Las subvenciones recogidas en las presentes Bases se destinarán a financiar:</w:t>
            </w:r>
          </w:p>
          <w:p w:rsidR="000B5052" w:rsidRPr="000B5052" w:rsidP="000B5052" w14:paraId="521DEEF9" w14:textId="77777777">
            <w:pPr>
              <w:shd w:val="clear" w:color="auto" w:fill="FFFFFF"/>
              <w:jc w:val="both"/>
              <w:rPr>
                <w:rFonts w:cs="Arial"/>
                <w:b w:val="0"/>
                <w:sz w:val="22"/>
                <w:szCs w:val="22"/>
                <w:lang w:val="es-ES_tradnl"/>
              </w:rPr>
            </w:pPr>
          </w:p>
          <w:p w:rsidR="000B5052" w:rsidRPr="000B5052" w:rsidP="6492A396" w14:paraId="6165B5F3" w14:textId="77777777">
            <w:pPr>
              <w:shd w:val="clear" w:color="auto" w:fill="FFFFFF" w:themeFill="background1"/>
              <w:jc w:val="both"/>
              <w:rPr>
                <w:rFonts w:cs="Arial"/>
                <w:b w:val="0"/>
                <w:sz w:val="22"/>
                <w:szCs w:val="22"/>
              </w:rPr>
            </w:pPr>
            <w:r w:rsidRPr="6492A396">
              <w:rPr>
                <w:rFonts w:cs="Arial"/>
                <w:b w:val="0"/>
                <w:sz w:val="22"/>
                <w:szCs w:val="22"/>
              </w:rPr>
              <w:t>a)</w:t>
            </w:r>
            <w:r>
              <w:tab/>
            </w:r>
            <w:r w:rsidRPr="6492A396">
              <w:rPr>
                <w:rFonts w:cs="Arial"/>
                <w:b w:val="0"/>
                <w:sz w:val="22"/>
                <w:szCs w:val="22"/>
              </w:rPr>
              <w:t>Las actividades y proyectos dirigidos a la prevención, atención, promoción e inclusión social de los colectivos sociales en situación o riesgo de exclusión social, de desprotección, de dependencia o de aislamiento social.</w:t>
            </w:r>
          </w:p>
          <w:p w:rsidR="00B767E6" w:rsidP="000B5052" w14:paraId="5B21AEB1" w14:textId="77777777">
            <w:pPr>
              <w:shd w:val="clear" w:color="auto" w:fill="FFFFFF"/>
              <w:spacing w:before="100" w:beforeAutospacing="1" w:after="100" w:afterAutospacing="1"/>
              <w:jc w:val="both"/>
              <w:rPr>
                <w:rFonts w:cs="Arial"/>
                <w:b w:val="0"/>
                <w:sz w:val="22"/>
                <w:szCs w:val="22"/>
                <w:lang w:val="es-ES_tradnl"/>
              </w:rPr>
            </w:pPr>
          </w:p>
          <w:p w:rsidR="000B5052" w:rsidRPr="000B5052" w:rsidP="6492A396" w14:paraId="16020FE9" w14:textId="29D4933F">
            <w:pPr>
              <w:shd w:val="clear" w:color="auto" w:fill="FFFFFF" w:themeFill="background1"/>
              <w:spacing w:before="100" w:beforeAutospacing="1" w:after="100" w:afterAutospacing="1"/>
              <w:jc w:val="both"/>
              <w:rPr>
                <w:rFonts w:cs="Arial"/>
                <w:b w:val="0"/>
                <w:sz w:val="22"/>
                <w:szCs w:val="22"/>
              </w:rPr>
            </w:pPr>
            <w:r w:rsidRPr="6492A396">
              <w:rPr>
                <w:rFonts w:cs="Arial"/>
                <w:b w:val="0"/>
                <w:sz w:val="22"/>
                <w:szCs w:val="22"/>
              </w:rPr>
              <w:t>b)</w:t>
            </w:r>
            <w:r>
              <w:tab/>
            </w:r>
            <w:r w:rsidRPr="6492A396">
              <w:rPr>
                <w:rFonts w:cs="Arial"/>
                <w:b w:val="0"/>
                <w:sz w:val="22"/>
                <w:szCs w:val="22"/>
              </w:rPr>
              <w:t>El fomento de la participación y promoción del voluntariado social.</w:t>
            </w:r>
          </w:p>
          <w:p w:rsidR="000B5052" w:rsidRPr="000B5052" w:rsidP="000B5052" w14:paraId="68290EF2" w14:textId="77777777">
            <w:pPr>
              <w:shd w:val="clear" w:color="auto" w:fill="FFFFFF"/>
              <w:jc w:val="both"/>
              <w:rPr>
                <w:rFonts w:cs="Arial"/>
                <w:b w:val="0"/>
                <w:sz w:val="22"/>
                <w:szCs w:val="22"/>
                <w:lang w:val="es-ES_tradnl"/>
              </w:rPr>
            </w:pPr>
          </w:p>
          <w:p w:rsidR="000B5052" w:rsidRPr="000B5052" w:rsidP="000B5052" w14:paraId="0A2F47B0" w14:textId="77777777">
            <w:pPr>
              <w:shd w:val="clear" w:color="auto" w:fill="FFFFFF"/>
              <w:jc w:val="both"/>
              <w:rPr>
                <w:rFonts w:cs="Arial"/>
                <w:b w:val="0"/>
                <w:sz w:val="22"/>
                <w:szCs w:val="22"/>
                <w:lang w:val="es-ES_tradnl"/>
              </w:rPr>
            </w:pPr>
            <w:r w:rsidRPr="000B5052">
              <w:rPr>
                <w:rFonts w:cs="Arial"/>
                <w:b w:val="0"/>
                <w:sz w:val="22"/>
                <w:szCs w:val="22"/>
                <w:lang w:val="es-ES_tradnl"/>
              </w:rPr>
              <w:t>c)</w:t>
            </w:r>
            <w:r w:rsidRPr="000B5052">
              <w:rPr>
                <w:rFonts w:cs="Arial"/>
                <w:b w:val="0"/>
                <w:sz w:val="22"/>
                <w:szCs w:val="22"/>
                <w:lang w:val="es-ES_tradnl"/>
              </w:rPr>
              <w:tab/>
              <w:t>Los proyectos de difusión y sensibilización ciudadana.</w:t>
            </w:r>
          </w:p>
          <w:p w:rsidR="000B5052" w:rsidRPr="000B5052" w:rsidP="6492A396" w14:paraId="52DDE262" w14:textId="77777777">
            <w:pPr>
              <w:shd w:val="clear" w:color="auto" w:fill="FFFFFF" w:themeFill="background1"/>
              <w:spacing w:before="100" w:beforeAutospacing="1" w:after="100" w:afterAutospacing="1"/>
              <w:jc w:val="both"/>
              <w:rPr>
                <w:rFonts w:cs="Arial"/>
                <w:b w:val="0"/>
                <w:sz w:val="22"/>
                <w:szCs w:val="22"/>
              </w:rPr>
            </w:pPr>
            <w:r w:rsidRPr="6492A396">
              <w:rPr>
                <w:rFonts w:cs="Arial"/>
                <w:b w:val="0"/>
                <w:sz w:val="22"/>
                <w:szCs w:val="22"/>
              </w:rPr>
              <w:t>d) Los proyectos y actividades relacionados con la promoción de la igualdad de mujeres y hombres en el municipio de Zumarraga.</w:t>
            </w:r>
          </w:p>
          <w:p w:rsidR="000B5052" w:rsidP="000B5052" w14:paraId="2542B354" w14:textId="0FAE3930">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 xml:space="preserve">Podrán orientarse a la población en general o a sectores específicos: familia, infancia, personas </w:t>
            </w:r>
            <w:r w:rsidR="00B767E6">
              <w:rPr>
                <w:rFonts w:cs="Arial"/>
                <w:b w:val="0"/>
                <w:sz w:val="22"/>
                <w:szCs w:val="22"/>
                <w:lang w:val="es-ES_tradnl"/>
              </w:rPr>
              <w:t>con discapacidad</w:t>
            </w:r>
            <w:r w:rsidRPr="000B5052">
              <w:rPr>
                <w:rFonts w:cs="Arial"/>
                <w:b w:val="0"/>
                <w:sz w:val="22"/>
                <w:szCs w:val="22"/>
                <w:lang w:val="es-ES_tradnl"/>
              </w:rPr>
              <w:t xml:space="preserve">, dependientes o con enfermedades, minorías étnicas, personas inmigrantes, personas exreclusos, personas con dependencia a hábitos de consumo no saludables, ludopatía, etc., </w:t>
            </w:r>
            <w:r w:rsidRPr="000B5052">
              <w:rPr>
                <w:rFonts w:cs="Arial"/>
                <w:b w:val="0"/>
                <w:sz w:val="22"/>
                <w:szCs w:val="22"/>
                <w:lang w:val="es-ES_tradnl"/>
              </w:rPr>
              <w:t>personas mayores, y cualquier grupo en situación de riesgo social que precise de la intervención de los Servicios Sociales.</w:t>
            </w:r>
          </w:p>
          <w:p w:rsidR="000B5052" w:rsidRPr="000B5052" w:rsidP="000B5052" w14:paraId="366C3634" w14:textId="77777777">
            <w:pPr>
              <w:shd w:val="clear" w:color="auto" w:fill="FFFFFF"/>
              <w:spacing w:before="100" w:beforeAutospacing="1" w:after="100" w:afterAutospacing="1"/>
              <w:jc w:val="both"/>
              <w:rPr>
                <w:rFonts w:cs="Arial"/>
                <w:b w:val="0"/>
                <w:sz w:val="22"/>
                <w:szCs w:val="22"/>
                <w:lang w:val="es-ES_tradnl"/>
              </w:rPr>
            </w:pPr>
          </w:p>
          <w:p w:rsidR="000B5052" w:rsidRPr="000B5052" w:rsidP="000B5052" w14:paraId="0AE65C4F" w14:textId="77777777">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II.</w:t>
            </w:r>
            <w:r w:rsidRPr="000B5052">
              <w:rPr>
                <w:rFonts w:cs="Arial"/>
                <w:sz w:val="22"/>
                <w:szCs w:val="22"/>
                <w:lang w:val="es-ES_tradnl"/>
              </w:rPr>
              <w:tab/>
              <w:t>ENTIDADES BENEFICIARIAS.</w:t>
            </w:r>
          </w:p>
          <w:p w:rsidR="000B5052" w:rsidRPr="000B5052" w:rsidP="6492A396" w14:paraId="426FFE6B" w14:textId="77777777">
            <w:pPr>
              <w:shd w:val="clear" w:color="auto" w:fill="FFFFFF" w:themeFill="background1"/>
              <w:spacing w:before="100" w:beforeAutospacing="1" w:after="100" w:afterAutospacing="1"/>
              <w:jc w:val="both"/>
              <w:rPr>
                <w:rFonts w:cs="Arial"/>
                <w:b w:val="0"/>
                <w:sz w:val="22"/>
                <w:szCs w:val="22"/>
              </w:rPr>
            </w:pPr>
            <w:r w:rsidRPr="6492A396">
              <w:rPr>
                <w:rFonts w:cs="Arial"/>
                <w:b w:val="0"/>
                <w:sz w:val="22"/>
                <w:szCs w:val="22"/>
              </w:rPr>
              <w:t>Podrán acceder a las subvenciones todas aquellas Asociaciones o Entidades sin ánimo de lucro, legalmente constituidas, que dispongan de la estructura suficiente para garantizar el cumplimiento de los objetivos y cuyo ámbito de actuación sea el municipio de Zumarraga y/o la comarca - en este último caso deberá desarrollar sus actividades en el municipio de Zumarraga-.</w:t>
            </w:r>
          </w:p>
          <w:p w:rsidR="000B5052" w:rsidRPr="000B5052" w:rsidP="6492A396" w14:paraId="5D801FCB" w14:textId="77777777">
            <w:pPr>
              <w:shd w:val="clear" w:color="auto" w:fill="FFFFFF" w:themeFill="background1"/>
              <w:spacing w:before="100" w:beforeAutospacing="1" w:after="100" w:afterAutospacing="1"/>
              <w:jc w:val="both"/>
              <w:rPr>
                <w:rFonts w:cs="Arial"/>
                <w:b w:val="0"/>
                <w:sz w:val="22"/>
                <w:szCs w:val="22"/>
              </w:rPr>
            </w:pPr>
            <w:r w:rsidRPr="6492A396">
              <w:rPr>
                <w:rFonts w:cs="Arial"/>
                <w:b w:val="0"/>
                <w:sz w:val="22"/>
                <w:szCs w:val="22"/>
              </w:rPr>
              <w:t>En su caso podrán optar las de ámbito territorial, cuando sus actividades superen el ámbito municipal y las necesidades o demandas no requieran la dotación de medios específicos en el municipio, siempre y cuando atiendan la demanda procedente de Zumarraga, y siempre en el campo de los servicios sociales.</w:t>
            </w:r>
          </w:p>
          <w:p w:rsidR="000B5052" w:rsidRPr="000B5052" w:rsidP="000B5052" w14:paraId="17508F2E" w14:textId="409B1182">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 xml:space="preserve">Todas ellas deberán desarrollar su actividad en el ámbito de los Servicios Sociales y su finalidad será el fomento de la participación, la promoción del voluntariado social, la solidaridad entre </w:t>
            </w:r>
            <w:r w:rsidR="00B767E6">
              <w:rPr>
                <w:rFonts w:cs="Arial"/>
                <w:b w:val="0"/>
                <w:sz w:val="22"/>
                <w:szCs w:val="22"/>
                <w:lang w:val="es-ES_tradnl"/>
              </w:rPr>
              <w:t>la ciudadanía</w:t>
            </w:r>
            <w:r w:rsidRPr="000B5052">
              <w:rPr>
                <w:rFonts w:cs="Arial"/>
                <w:b w:val="0"/>
                <w:sz w:val="22"/>
                <w:szCs w:val="22"/>
                <w:lang w:val="es-ES_tradnl"/>
              </w:rPr>
              <w:t xml:space="preserve"> y la atención a personas con problemas de integración e inserción social en uno o varios de los sectores específicos indicados en el apartado 1. </w:t>
            </w:r>
          </w:p>
          <w:p w:rsidR="000B5052" w:rsidRPr="000B5052" w:rsidP="000B5052" w14:paraId="0891A8C9" w14:textId="77777777">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III.</w:t>
            </w:r>
            <w:r w:rsidRPr="000B5052">
              <w:rPr>
                <w:rFonts w:cs="Arial"/>
                <w:sz w:val="22"/>
                <w:szCs w:val="22"/>
                <w:lang w:val="es-ES_tradnl"/>
              </w:rPr>
              <w:tab/>
              <w:t>SOLICITUDES Y PLAZO DE PRESENTACIÓN.</w:t>
            </w:r>
          </w:p>
          <w:p w:rsidR="000B5052" w:rsidRPr="000B5052" w:rsidP="000B5052" w14:paraId="5704EF06" w14:textId="77777777">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Las solicitudes deberán presentarse en el modelo de instancia oficial elaborado por el Ayuntamiento, en el plazo de un mes contado a partir del día siguiente al de la publicación de las presentes Bases en el BOLETÍN OFICIAL de Gipuzkoa.</w:t>
            </w:r>
          </w:p>
          <w:p w:rsidR="000B5052" w:rsidRPr="000B5052" w:rsidP="6492A396" w14:paraId="7352A85F" w14:textId="77777777">
            <w:pPr>
              <w:shd w:val="clear" w:color="auto" w:fill="FFFFFF" w:themeFill="background1"/>
              <w:spacing w:before="100" w:beforeAutospacing="1" w:after="100" w:afterAutospacing="1"/>
              <w:jc w:val="both"/>
              <w:rPr>
                <w:rFonts w:cs="Arial"/>
                <w:b w:val="0"/>
                <w:sz w:val="22"/>
                <w:szCs w:val="22"/>
              </w:rPr>
            </w:pPr>
            <w:r w:rsidRPr="6492A396">
              <w:rPr>
                <w:rFonts w:cs="Arial"/>
                <w:b w:val="0"/>
                <w:sz w:val="22"/>
                <w:szCs w:val="22"/>
              </w:rPr>
              <w:t>La solicitud y la documentación complementaria deberán presentarse obligatoriamente vía Internet, a través del portal de subvenciones ubicado en la sede electrónica del Ayuntamiento de Zumarraga (http://egoitza.zumarraga.eus).</w:t>
            </w:r>
          </w:p>
          <w:p w:rsidR="000B5052" w:rsidRPr="000B5052" w:rsidP="000B5052" w14:paraId="451233A1" w14:textId="77777777">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Excepcionalmente, en el caso de asociaciones ubicadas en Zumarraga individualmente consideradas y grupos de éstas que se reúnan habitual y ocasionalmente para la realización de una determinada actividad social, la solicitud se podrá presentar en papel mediante su entrega en el Registro General del Ayuntamiento, dentro de los horarios de atención al público, o por correo certificado</w:t>
            </w:r>
            <w:r w:rsidRPr="000B5052">
              <w:rPr>
                <w:rFonts w:ascii="FranklinGothic-Book" w:hAnsi="FranklinGothic-Book" w:cs="FranklinGothic-Book"/>
                <w:b w:val="0"/>
                <w:sz w:val="18"/>
                <w:szCs w:val="18"/>
              </w:rPr>
              <w:t>.</w:t>
            </w:r>
            <w:r w:rsidRPr="000B5052">
              <w:rPr>
                <w:rFonts w:cs="Arial"/>
                <w:b w:val="0"/>
                <w:sz w:val="22"/>
                <w:szCs w:val="22"/>
                <w:lang w:val="es-ES_tradnl"/>
              </w:rPr>
              <w:t> Será imprescindible rellenarlo. No se tomarán en consideración aquellas solicitudes que se presenten sin cumplimentar.</w:t>
            </w:r>
          </w:p>
          <w:p w:rsidR="000B5052" w:rsidRPr="000B5052" w:rsidP="000B5052" w14:paraId="66538FB6" w14:textId="77777777">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IV.</w:t>
            </w:r>
            <w:r w:rsidRPr="000B5052">
              <w:rPr>
                <w:rFonts w:cs="Arial"/>
                <w:sz w:val="22"/>
                <w:szCs w:val="22"/>
                <w:lang w:val="es-ES_tradnl"/>
              </w:rPr>
              <w:tab/>
              <w:t>DOCUMENTACIÓN A APORTAR.</w:t>
            </w:r>
          </w:p>
          <w:p w:rsidR="000B5052" w:rsidRPr="000B5052" w:rsidP="000B5052" w14:paraId="2EBD2C5C" w14:textId="77777777">
            <w:pPr>
              <w:widowControl w:val="0"/>
              <w:autoSpaceDE w:val="0"/>
              <w:autoSpaceDN w:val="0"/>
              <w:adjustRightInd w:val="0"/>
              <w:jc w:val="both"/>
              <w:rPr>
                <w:rFonts w:cs="Arial"/>
                <w:b w:val="0"/>
                <w:sz w:val="22"/>
                <w:szCs w:val="22"/>
                <w:lang w:eastAsia="es-ES_tradnl"/>
              </w:rPr>
            </w:pPr>
            <w:r w:rsidRPr="000B5052">
              <w:rPr>
                <w:rFonts w:cs="Arial"/>
                <w:b w:val="0"/>
                <w:sz w:val="22"/>
                <w:szCs w:val="22"/>
                <w:lang w:eastAsia="es-ES_tradnl"/>
              </w:rPr>
              <w:t>Las solicitudes deberán ir acompañadas de la documentación establecida en el artículo 6 de las Bases Reguladoras de los Programas de Subvenciones establecidos por el Ayuntamiento de Zumarraga (Boletín Oficial de Gipuzkoa n.º 28 del 10 de febrero 2023).</w:t>
            </w:r>
          </w:p>
          <w:p w:rsidR="000B5052" w:rsidRPr="000B5052" w:rsidP="000B5052" w14:paraId="2A5B86D6" w14:textId="77777777">
            <w:pPr>
              <w:widowControl w:val="0"/>
              <w:autoSpaceDE w:val="0"/>
              <w:autoSpaceDN w:val="0"/>
              <w:adjustRightInd w:val="0"/>
              <w:jc w:val="both"/>
              <w:rPr>
                <w:rFonts w:cs="Arial"/>
                <w:b w:val="0"/>
                <w:sz w:val="22"/>
                <w:szCs w:val="22"/>
                <w:lang w:eastAsia="es-ES_tradnl"/>
              </w:rPr>
            </w:pPr>
          </w:p>
          <w:p w:rsidR="000B5052" w:rsidRPr="000B5052" w:rsidP="000B5052" w14:paraId="1450892D" w14:textId="77777777">
            <w:pPr>
              <w:widowControl w:val="0"/>
              <w:tabs>
                <w:tab w:val="left" w:pos="821"/>
              </w:tabs>
              <w:autoSpaceDE w:val="0"/>
              <w:autoSpaceDN w:val="0"/>
              <w:adjustRightInd w:val="0"/>
              <w:jc w:val="both"/>
              <w:rPr>
                <w:rFonts w:cs="Arial"/>
                <w:b w:val="0"/>
                <w:sz w:val="22"/>
                <w:szCs w:val="22"/>
                <w:lang w:eastAsia="es-ES_tradnl"/>
              </w:rPr>
            </w:pPr>
            <w:r w:rsidRPr="000B5052">
              <w:rPr>
                <w:rFonts w:cs="Arial"/>
                <w:b w:val="0"/>
                <w:sz w:val="22"/>
                <w:szCs w:val="22"/>
                <w:lang w:eastAsia="es-ES_tradnl"/>
              </w:rPr>
              <w:t>En este sentido, y tal y como recoge el citado artículo, el Ayuntamiento de Zumarraga va a verificar los siguientes requisitos para acceder a las subvenciones que otorgue en las distintas convocatorias, desde la plataforma de interoperabilidad de datos NISAE:</w:t>
            </w:r>
          </w:p>
          <w:p w:rsidR="000B5052" w:rsidRPr="000B5052" w:rsidP="000B5052" w14:paraId="70AB371F" w14:textId="77777777">
            <w:pPr>
              <w:widowControl w:val="0"/>
              <w:tabs>
                <w:tab w:val="left" w:pos="821"/>
              </w:tabs>
              <w:autoSpaceDE w:val="0"/>
              <w:autoSpaceDN w:val="0"/>
              <w:adjustRightInd w:val="0"/>
              <w:ind w:firstLine="538"/>
              <w:jc w:val="both"/>
              <w:rPr>
                <w:rFonts w:cs="Arial"/>
                <w:b w:val="0"/>
                <w:sz w:val="22"/>
                <w:szCs w:val="22"/>
                <w:lang w:eastAsia="es-ES_tradnl"/>
              </w:rPr>
            </w:pPr>
          </w:p>
          <w:p w:rsidR="000B5052" w:rsidRPr="000B5052" w:rsidP="000B5052" w14:paraId="736E8DCE" w14:textId="77777777">
            <w:pPr>
              <w:widowControl w:val="0"/>
              <w:tabs>
                <w:tab w:val="left" w:pos="575"/>
              </w:tabs>
              <w:autoSpaceDE w:val="0"/>
              <w:autoSpaceDN w:val="0"/>
              <w:adjustRightInd w:val="0"/>
              <w:ind w:firstLine="292"/>
              <w:jc w:val="both"/>
              <w:rPr>
                <w:rFonts w:cs="Arial"/>
                <w:b w:val="0"/>
                <w:sz w:val="22"/>
                <w:szCs w:val="22"/>
                <w:lang w:eastAsia="es-ES_tradnl"/>
              </w:rPr>
            </w:pPr>
            <w:r w:rsidRPr="000B5052">
              <w:rPr>
                <w:rFonts w:cs="Arial"/>
                <w:b w:val="0"/>
                <w:sz w:val="22"/>
                <w:szCs w:val="22"/>
                <w:lang w:eastAsia="es-ES_tradnl"/>
              </w:rPr>
              <w:t>-</w:t>
            </w:r>
            <w:r w:rsidRPr="000B5052">
              <w:rPr>
                <w:rFonts w:cs="Arial"/>
                <w:b w:val="0"/>
                <w:sz w:val="22"/>
                <w:szCs w:val="22"/>
                <w:lang w:eastAsia="es-ES_tradnl"/>
              </w:rPr>
              <w:tab/>
              <w:t>Consulta de datos de identidad de la persona y/o de la entidad.</w:t>
            </w:r>
          </w:p>
          <w:p w:rsidR="000B5052" w:rsidRPr="000B5052" w:rsidP="000B5052" w14:paraId="73430740" w14:textId="77777777">
            <w:pPr>
              <w:widowControl w:val="0"/>
              <w:tabs>
                <w:tab w:val="left" w:pos="821"/>
              </w:tabs>
              <w:autoSpaceDE w:val="0"/>
              <w:autoSpaceDN w:val="0"/>
              <w:adjustRightInd w:val="0"/>
              <w:jc w:val="both"/>
              <w:rPr>
                <w:rFonts w:cs="Arial"/>
                <w:b w:val="0"/>
                <w:sz w:val="22"/>
                <w:szCs w:val="22"/>
                <w:lang w:eastAsia="es-ES_tradnl"/>
              </w:rPr>
            </w:pPr>
          </w:p>
          <w:p w:rsidR="000B5052" w:rsidRPr="000B5052" w:rsidP="000B5052" w14:paraId="6D7A2659" w14:textId="77777777">
            <w:pPr>
              <w:widowControl w:val="0"/>
              <w:tabs>
                <w:tab w:val="left" w:pos="575"/>
              </w:tabs>
              <w:autoSpaceDE w:val="0"/>
              <w:autoSpaceDN w:val="0"/>
              <w:adjustRightInd w:val="0"/>
              <w:ind w:firstLine="292"/>
              <w:jc w:val="both"/>
              <w:rPr>
                <w:rFonts w:cs="Arial"/>
                <w:b w:val="0"/>
                <w:sz w:val="22"/>
                <w:szCs w:val="22"/>
                <w:lang w:eastAsia="es-ES_tradnl"/>
              </w:rPr>
            </w:pPr>
            <w:r w:rsidRPr="000B5052">
              <w:rPr>
                <w:rFonts w:cs="Arial"/>
                <w:b w:val="0"/>
                <w:sz w:val="22"/>
                <w:szCs w:val="22"/>
                <w:lang w:eastAsia="es-ES_tradnl"/>
              </w:rPr>
              <w:t>-</w:t>
            </w:r>
            <w:r w:rsidRPr="000B5052">
              <w:rPr>
                <w:rFonts w:cs="Arial"/>
                <w:b w:val="0"/>
                <w:sz w:val="22"/>
                <w:szCs w:val="22"/>
                <w:lang w:eastAsia="es-ES_tradnl"/>
              </w:rPr>
              <w:tab/>
              <w:t>Consulta de estar al corriente de sus obligaciones frente a la Seguridad Social.</w:t>
            </w:r>
          </w:p>
          <w:p w:rsidR="000B5052" w:rsidRPr="000B5052" w:rsidP="000B5052" w14:paraId="021E072B" w14:textId="77777777">
            <w:pPr>
              <w:widowControl w:val="0"/>
              <w:tabs>
                <w:tab w:val="left" w:pos="821"/>
              </w:tabs>
              <w:autoSpaceDE w:val="0"/>
              <w:autoSpaceDN w:val="0"/>
              <w:adjustRightInd w:val="0"/>
              <w:jc w:val="both"/>
              <w:rPr>
                <w:rFonts w:cs="Arial"/>
                <w:b w:val="0"/>
                <w:sz w:val="22"/>
                <w:szCs w:val="22"/>
                <w:lang w:eastAsia="es-ES_tradnl"/>
              </w:rPr>
            </w:pPr>
          </w:p>
          <w:p w:rsidR="000B5052" w:rsidRPr="000B5052" w:rsidP="000B5052" w14:paraId="5505A036" w14:textId="77777777">
            <w:pPr>
              <w:widowControl w:val="0"/>
              <w:tabs>
                <w:tab w:val="left" w:pos="575"/>
              </w:tabs>
              <w:autoSpaceDE w:val="0"/>
              <w:autoSpaceDN w:val="0"/>
              <w:adjustRightInd w:val="0"/>
              <w:ind w:firstLine="292"/>
              <w:jc w:val="both"/>
              <w:rPr>
                <w:rFonts w:cs="Arial"/>
                <w:b w:val="0"/>
                <w:sz w:val="22"/>
                <w:szCs w:val="22"/>
                <w:lang w:eastAsia="es-ES_tradnl"/>
              </w:rPr>
            </w:pPr>
            <w:r w:rsidRPr="000B5052">
              <w:rPr>
                <w:rFonts w:cs="Arial"/>
                <w:b w:val="0"/>
                <w:sz w:val="22"/>
                <w:szCs w:val="22"/>
                <w:lang w:eastAsia="es-ES_tradnl"/>
              </w:rPr>
              <w:t>-</w:t>
            </w:r>
            <w:r w:rsidRPr="000B5052">
              <w:rPr>
                <w:rFonts w:cs="Arial"/>
                <w:b w:val="0"/>
                <w:sz w:val="22"/>
                <w:szCs w:val="22"/>
                <w:lang w:eastAsia="es-ES_tradnl"/>
              </w:rPr>
              <w:tab/>
              <w:t>Consulta de estar al corriente de sus obligaciones tributarias frente a las Haciendas Forales.</w:t>
            </w:r>
          </w:p>
          <w:p w:rsidR="000B5052" w:rsidRPr="000B5052" w:rsidP="000B5052" w14:paraId="53E01C2C" w14:textId="77777777">
            <w:pPr>
              <w:widowControl w:val="0"/>
              <w:tabs>
                <w:tab w:val="left" w:pos="821"/>
              </w:tabs>
              <w:autoSpaceDE w:val="0"/>
              <w:autoSpaceDN w:val="0"/>
              <w:adjustRightInd w:val="0"/>
              <w:ind w:firstLine="538"/>
              <w:jc w:val="both"/>
              <w:rPr>
                <w:rFonts w:cs="Arial"/>
                <w:b w:val="0"/>
                <w:sz w:val="22"/>
                <w:szCs w:val="22"/>
                <w:lang w:eastAsia="es-ES_tradnl"/>
              </w:rPr>
            </w:pPr>
          </w:p>
          <w:p w:rsidR="000B5052" w:rsidRPr="000B5052" w:rsidP="000B5052" w14:paraId="57A5ABAF" w14:textId="77777777">
            <w:pPr>
              <w:widowControl w:val="0"/>
              <w:tabs>
                <w:tab w:val="left" w:pos="821"/>
              </w:tabs>
              <w:autoSpaceDE w:val="0"/>
              <w:autoSpaceDN w:val="0"/>
              <w:adjustRightInd w:val="0"/>
              <w:jc w:val="both"/>
              <w:rPr>
                <w:rFonts w:cs="Arial"/>
                <w:b w:val="0"/>
                <w:sz w:val="22"/>
                <w:szCs w:val="22"/>
                <w:lang w:eastAsia="es-ES_tradnl"/>
              </w:rPr>
            </w:pPr>
            <w:r w:rsidRPr="000B5052">
              <w:rPr>
                <w:rFonts w:cs="Arial"/>
                <w:b w:val="0"/>
                <w:sz w:val="22"/>
                <w:szCs w:val="22"/>
                <w:lang w:eastAsia="es-ES_tradnl"/>
              </w:rPr>
              <w:t>Los datos de estar al corriente del pago de tributos y sanciones con el Ayuntamiento de Zumarraga, así como los datos de empadronamiento en el municipio, serán recabados directamente de oficio por el propio Ayuntamiento.</w:t>
            </w:r>
          </w:p>
          <w:p w:rsidR="000B5052" w:rsidRPr="000B5052" w:rsidP="000B5052" w14:paraId="09B84167" w14:textId="77777777">
            <w:pPr>
              <w:widowControl w:val="0"/>
              <w:tabs>
                <w:tab w:val="left" w:pos="821"/>
              </w:tabs>
              <w:autoSpaceDE w:val="0"/>
              <w:autoSpaceDN w:val="0"/>
              <w:adjustRightInd w:val="0"/>
              <w:jc w:val="both"/>
              <w:rPr>
                <w:rFonts w:cs="Arial"/>
                <w:b w:val="0"/>
                <w:sz w:val="22"/>
                <w:szCs w:val="22"/>
                <w:lang w:eastAsia="es-ES_tradnl"/>
              </w:rPr>
            </w:pPr>
          </w:p>
          <w:p w:rsidR="000B5052" w:rsidRPr="000B5052" w:rsidP="000B5052" w14:paraId="7CB1C450" w14:textId="77777777">
            <w:pPr>
              <w:widowControl w:val="0"/>
              <w:tabs>
                <w:tab w:val="left" w:pos="821"/>
              </w:tabs>
              <w:autoSpaceDE w:val="0"/>
              <w:autoSpaceDN w:val="0"/>
              <w:adjustRightInd w:val="0"/>
              <w:jc w:val="both"/>
              <w:rPr>
                <w:rFonts w:cs="Arial"/>
                <w:b w:val="0"/>
                <w:sz w:val="22"/>
                <w:szCs w:val="22"/>
                <w:lang w:eastAsia="es-ES_tradnl"/>
              </w:rPr>
            </w:pPr>
            <w:r w:rsidRPr="000B5052">
              <w:rPr>
                <w:rFonts w:cs="Arial"/>
                <w:b w:val="0"/>
                <w:sz w:val="22"/>
                <w:szCs w:val="22"/>
                <w:lang w:eastAsia="es-ES_tradnl"/>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rsidR="000B5052" w:rsidRPr="000B5052" w:rsidP="000B5052" w14:paraId="4AC51E3C" w14:textId="77777777">
            <w:pPr>
              <w:widowControl w:val="0"/>
              <w:tabs>
                <w:tab w:val="left" w:pos="821"/>
              </w:tabs>
              <w:autoSpaceDE w:val="0"/>
              <w:autoSpaceDN w:val="0"/>
              <w:adjustRightInd w:val="0"/>
              <w:jc w:val="both"/>
              <w:rPr>
                <w:rFonts w:cs="Arial"/>
                <w:b w:val="0"/>
                <w:sz w:val="22"/>
                <w:szCs w:val="22"/>
                <w:lang w:eastAsia="es-ES_tradnl"/>
              </w:rPr>
            </w:pPr>
          </w:p>
          <w:p w:rsidR="000B5052" w:rsidRPr="000B5052" w:rsidP="000B5052" w14:paraId="0725B04D" w14:textId="77777777">
            <w:pPr>
              <w:widowControl w:val="0"/>
              <w:tabs>
                <w:tab w:val="left" w:pos="821"/>
              </w:tabs>
              <w:autoSpaceDE w:val="0"/>
              <w:autoSpaceDN w:val="0"/>
              <w:adjustRightInd w:val="0"/>
              <w:jc w:val="both"/>
              <w:rPr>
                <w:rFonts w:cs="Arial"/>
                <w:b w:val="0"/>
                <w:sz w:val="22"/>
                <w:szCs w:val="22"/>
                <w:lang w:eastAsia="es-ES_tradnl"/>
              </w:rPr>
            </w:pPr>
            <w:r w:rsidRPr="000B5052">
              <w:rPr>
                <w:rFonts w:cs="Arial"/>
                <w:b w:val="0"/>
                <w:sz w:val="22"/>
                <w:szCs w:val="22"/>
                <w:lang w:eastAsia="es-ES_tradnl"/>
              </w:rPr>
              <w:t>En ese caso, el interesado deberá justificar las razones de su oposición y aportar los datos o documentos correspondientes (artículo 21 del Reglamento (UE) 2016/679 de Protección de Datos).</w:t>
            </w:r>
          </w:p>
          <w:p w:rsidR="000B5052" w:rsidRPr="000B5052" w:rsidP="000B5052" w14:paraId="4BE93EE8" w14:textId="77777777">
            <w:pPr>
              <w:shd w:val="clear" w:color="auto" w:fill="FFFFFF"/>
              <w:spacing w:before="100" w:beforeAutospacing="1" w:after="100" w:afterAutospacing="1"/>
              <w:jc w:val="both"/>
              <w:rPr>
                <w:rFonts w:cs="Arial"/>
                <w:sz w:val="22"/>
                <w:szCs w:val="22"/>
                <w:lang w:val="es-ES_tradnl"/>
              </w:rPr>
            </w:pPr>
          </w:p>
          <w:p w:rsidR="000B5052" w:rsidRPr="000B5052" w:rsidP="000B5052" w14:paraId="4E1F2851" w14:textId="77777777">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V.</w:t>
            </w:r>
            <w:r w:rsidRPr="000B5052">
              <w:rPr>
                <w:rFonts w:cs="Arial"/>
                <w:sz w:val="22"/>
                <w:szCs w:val="22"/>
                <w:lang w:val="es-ES_tradnl"/>
              </w:rPr>
              <w:tab/>
              <w:t>RESOLUCIÓN.</w:t>
            </w:r>
          </w:p>
          <w:p w:rsidR="000B5052" w:rsidRPr="000B5052" w:rsidP="000B5052" w14:paraId="1C5A83B2" w14:textId="77777777">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La unidad administrativa encargada de la tramitación será el Área municipal de Bienestar social e Igualdad.</w:t>
            </w:r>
          </w:p>
          <w:p w:rsidR="000B5052" w:rsidRPr="000B5052" w:rsidP="000B5052" w14:paraId="577AF617" w14:textId="77777777">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VI.</w:t>
            </w:r>
            <w:r w:rsidRPr="000B5052">
              <w:rPr>
                <w:rFonts w:cs="Arial"/>
                <w:sz w:val="22"/>
                <w:szCs w:val="22"/>
                <w:lang w:val="es-ES_tradnl"/>
              </w:rPr>
              <w:tab/>
              <w:t>CRITERIOS DE VALORACIÓN DE LAS SOLICITUDES.</w:t>
            </w:r>
          </w:p>
          <w:p w:rsidR="000B5052" w:rsidRPr="000B5052" w:rsidP="000B5052" w14:paraId="233FB390" w14:textId="77777777">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Para acceder a las subvenciones se valorarán los siguientes criterios:</w:t>
            </w:r>
          </w:p>
          <w:p w:rsidR="000B5052" w:rsidRPr="000B5052" w:rsidP="6492A396" w14:paraId="5DD861AB" w14:textId="77777777">
            <w:pPr>
              <w:shd w:val="clear" w:color="auto" w:fill="FFFFFF" w:themeFill="background1"/>
              <w:spacing w:before="100" w:beforeAutospacing="1" w:after="100" w:afterAutospacing="1"/>
              <w:jc w:val="both"/>
              <w:rPr>
                <w:rFonts w:cs="Arial"/>
                <w:b w:val="0"/>
                <w:sz w:val="22"/>
                <w:szCs w:val="22"/>
              </w:rPr>
            </w:pPr>
            <w:r w:rsidRPr="6492A396">
              <w:rPr>
                <w:rFonts w:cs="Arial"/>
                <w:b w:val="0"/>
                <w:sz w:val="22"/>
                <w:szCs w:val="22"/>
              </w:rPr>
              <w:t>a)</w:t>
            </w:r>
            <w:r>
              <w:tab/>
            </w:r>
            <w:r w:rsidRPr="6492A396">
              <w:rPr>
                <w:rFonts w:cs="Arial"/>
                <w:b w:val="0"/>
                <w:sz w:val="22"/>
                <w:szCs w:val="22"/>
              </w:rPr>
              <w:t>Ámbito territorial de actuación: Tendrán prioridad las solicitudes presentadas por entidades cuyo ámbito de actuación sea Zumarraga y Comarca (Ezkio-Itsaso, Legazpi, Urretxu), siendo imprescindible el desarrollo de actividades en Zumarraga.</w:t>
            </w:r>
          </w:p>
          <w:p w:rsidR="000B5052" w:rsidRPr="000B5052" w:rsidP="6492A396" w14:paraId="5127CC77" w14:textId="77777777">
            <w:pPr>
              <w:shd w:val="clear" w:color="auto" w:fill="FFFFFF" w:themeFill="background1"/>
              <w:spacing w:before="100" w:beforeAutospacing="1" w:after="100" w:afterAutospacing="1"/>
              <w:jc w:val="both"/>
              <w:rPr>
                <w:rFonts w:cs="Arial"/>
                <w:b w:val="0"/>
                <w:sz w:val="22"/>
                <w:szCs w:val="22"/>
              </w:rPr>
            </w:pPr>
            <w:r w:rsidRPr="6492A396">
              <w:rPr>
                <w:rFonts w:cs="Arial"/>
                <w:b w:val="0"/>
                <w:sz w:val="22"/>
                <w:szCs w:val="22"/>
              </w:rPr>
              <w:t>-</w:t>
            </w:r>
            <w:r>
              <w:tab/>
            </w:r>
            <w:r w:rsidRPr="6492A396">
              <w:rPr>
                <w:rFonts w:cs="Arial"/>
                <w:b w:val="0"/>
                <w:sz w:val="22"/>
                <w:szCs w:val="22"/>
              </w:rPr>
              <w:t>Aquellas entidades cuyo domicilio social es en Zumarraga: Hasta 5 Puntos.</w:t>
            </w:r>
          </w:p>
          <w:p w:rsidR="000B5052" w:rsidRPr="000B5052" w:rsidP="6492A396" w14:paraId="7EDBC7EB" w14:textId="77777777">
            <w:pPr>
              <w:shd w:val="clear" w:color="auto" w:fill="FFFFFF" w:themeFill="background1"/>
              <w:spacing w:before="100" w:beforeAutospacing="1" w:after="100" w:afterAutospacing="1"/>
              <w:jc w:val="both"/>
              <w:rPr>
                <w:rFonts w:cs="Arial"/>
                <w:b w:val="0"/>
                <w:sz w:val="22"/>
                <w:szCs w:val="22"/>
              </w:rPr>
            </w:pPr>
            <w:r w:rsidRPr="6492A396">
              <w:rPr>
                <w:rFonts w:cs="Arial"/>
                <w:b w:val="0"/>
                <w:sz w:val="22"/>
                <w:szCs w:val="22"/>
              </w:rPr>
              <w:t>-</w:t>
            </w:r>
            <w:r>
              <w:tab/>
            </w:r>
            <w:r w:rsidRPr="6492A396">
              <w:rPr>
                <w:rFonts w:cs="Arial"/>
                <w:b w:val="0"/>
                <w:sz w:val="22"/>
                <w:szCs w:val="22"/>
              </w:rPr>
              <w:t>Aquellas entidades cuyo domicilio social es en el resto de la Comarca: Ezkio-</w:t>
            </w:r>
            <w:r w:rsidRPr="6492A396">
              <w:rPr>
                <w:rFonts w:cs="Arial"/>
                <w:b w:val="0"/>
                <w:sz w:val="22"/>
                <w:szCs w:val="22"/>
              </w:rPr>
              <w:t>Itsaso, Legazpi o Urretxu: Hasta 4 Puntos.</w:t>
            </w:r>
          </w:p>
          <w:p w:rsidR="000B5052" w:rsidRPr="000B5052" w:rsidP="6492A396" w14:paraId="509188A4" w14:textId="77777777">
            <w:pPr>
              <w:shd w:val="clear" w:color="auto" w:fill="FFFFFF" w:themeFill="background1"/>
              <w:spacing w:before="100" w:beforeAutospacing="1" w:after="100" w:afterAutospacing="1"/>
              <w:jc w:val="both"/>
              <w:rPr>
                <w:rFonts w:cs="Arial"/>
                <w:b w:val="0"/>
                <w:sz w:val="22"/>
                <w:szCs w:val="22"/>
              </w:rPr>
            </w:pPr>
            <w:r w:rsidRPr="6492A396">
              <w:rPr>
                <w:rFonts w:cs="Arial"/>
                <w:b w:val="0"/>
                <w:sz w:val="22"/>
                <w:szCs w:val="22"/>
              </w:rPr>
              <w:t>b)</w:t>
            </w:r>
            <w:r>
              <w:tab/>
            </w:r>
            <w:r w:rsidRPr="6492A396">
              <w:rPr>
                <w:rFonts w:cs="Arial"/>
                <w:b w:val="0"/>
                <w:sz w:val="22"/>
                <w:szCs w:val="22"/>
              </w:rPr>
              <w:t>Programas de actuación:</w:t>
            </w:r>
          </w:p>
          <w:p w:rsidR="000B5052" w:rsidRPr="000B5052" w:rsidP="000B5052" w14:paraId="7A33E898" w14:textId="77777777">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Tendrán prioridad las solicitudes presentadas para programas dirigidos a la promoción del voluntariado en el ámbito social. Hasta 5 Puntos.</w:t>
            </w:r>
          </w:p>
          <w:p w:rsidR="000B5052" w:rsidRPr="000B5052" w:rsidP="000B5052" w14:paraId="346F1A70" w14:textId="77777777">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Actividades y/o proyectos dirigidos a alguno o varios de los colectivos indicados en el punto 2 de las presentes Bases: Hasta 4 Puntos.</w:t>
            </w:r>
          </w:p>
          <w:p w:rsidR="000B5052" w:rsidRPr="000B5052" w:rsidP="6492A396" w14:paraId="2556010C" w14:textId="243BAF8F">
            <w:pPr>
              <w:shd w:val="clear" w:color="auto" w:fill="FFFFFF" w:themeFill="background1"/>
              <w:spacing w:before="100" w:beforeAutospacing="1" w:after="100" w:afterAutospacing="1"/>
              <w:jc w:val="both"/>
              <w:rPr>
                <w:rFonts w:cs="Arial"/>
                <w:b w:val="0"/>
                <w:sz w:val="22"/>
                <w:szCs w:val="22"/>
              </w:rPr>
            </w:pPr>
            <w:r w:rsidRPr="6492A396">
              <w:rPr>
                <w:rFonts w:cs="Arial"/>
                <w:b w:val="0"/>
                <w:sz w:val="22"/>
                <w:szCs w:val="22"/>
              </w:rPr>
              <w:t>-</w:t>
            </w:r>
            <w:r>
              <w:tab/>
            </w:r>
            <w:r w:rsidRPr="6492A396">
              <w:rPr>
                <w:rFonts w:cs="Arial"/>
                <w:b w:val="0"/>
                <w:sz w:val="22"/>
                <w:szCs w:val="22"/>
              </w:rPr>
              <w:t>Colectivos o personas atendidas en el ámbito Territorial de Gipuzkoa: Se entiende que puede haber colectivos que por su problemática específica no pueden ser atendidos directamente en Zumarraga o en la Comarca, por lo tanto, tendrán prioridad aquellas entidades de ámbito territorial que atiendan a colectivos en situación o riesgo de exclusión social o con necesidad de inserción social, siempre y cuando se atienda demanda procedente de la localidad. Por otra parte, se deberá demostrar fehacientemente la participación real de vecinos</w:t>
            </w:r>
            <w:r w:rsidRPr="6492A396" w:rsidR="00B767E6">
              <w:rPr>
                <w:rFonts w:cs="Arial"/>
                <w:b w:val="0"/>
                <w:sz w:val="22"/>
                <w:szCs w:val="22"/>
              </w:rPr>
              <w:t>/as</w:t>
            </w:r>
            <w:r w:rsidRPr="6492A396">
              <w:rPr>
                <w:rFonts w:cs="Arial"/>
                <w:b w:val="0"/>
                <w:sz w:val="22"/>
                <w:szCs w:val="22"/>
              </w:rPr>
              <w:t xml:space="preserve"> de Zumarraga y además que se esté trabajando en coordinación con los proyectos de Intervención individual y/o familiar que se desarrollan en las Unidades de Base de los Servicios Sociales Municipales. Hasta 4 puntos.</w:t>
            </w:r>
          </w:p>
          <w:p w:rsidR="000B5052" w:rsidRPr="000B5052" w:rsidP="000B5052" w14:paraId="6F72F256" w14:textId="77777777">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Actividades y/o proyectos desarrollados en colaboración con otras asociaciones (del ámbito de servicios sociales, igualdad, culturales y deportivas). Hasta 2 Puntos</w:t>
            </w:r>
          </w:p>
          <w:p w:rsidR="000B5052" w:rsidRPr="000B5052" w:rsidP="6492A396" w14:paraId="27C7CA4D" w14:textId="77777777">
            <w:pPr>
              <w:shd w:val="clear" w:color="auto" w:fill="FFFFFF" w:themeFill="background1"/>
              <w:spacing w:before="100" w:beforeAutospacing="1" w:after="100" w:afterAutospacing="1"/>
              <w:jc w:val="both"/>
              <w:rPr>
                <w:rFonts w:cs="Arial"/>
                <w:b w:val="0"/>
                <w:sz w:val="22"/>
                <w:szCs w:val="22"/>
              </w:rPr>
            </w:pPr>
            <w:r w:rsidRPr="6492A396">
              <w:rPr>
                <w:rFonts w:cs="Arial"/>
                <w:b w:val="0"/>
                <w:sz w:val="22"/>
                <w:szCs w:val="22"/>
              </w:rPr>
              <w:t xml:space="preserve"> Aquellas entidades que obtengan de 0 a 2 puntos serán descalificadas para poder obtener subvención económica por medio de las presentes bases.</w:t>
            </w:r>
          </w:p>
          <w:p w:rsidR="000B5052" w:rsidRPr="000B5052" w:rsidP="000B5052" w14:paraId="36A8A598" w14:textId="77777777">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VII.</w:t>
            </w:r>
            <w:r w:rsidRPr="000B5052">
              <w:rPr>
                <w:rFonts w:cs="Arial"/>
                <w:sz w:val="22"/>
                <w:szCs w:val="22"/>
                <w:lang w:val="es-ES_tradnl"/>
              </w:rPr>
              <w:tab/>
              <w:t xml:space="preserve">IMPORTE MÁXIMO SUBVENCIONES A CONCEDER Y CARÁCTER DE DICHA </w:t>
            </w:r>
            <w:r w:rsidRPr="000B5052">
              <w:rPr>
                <w:rFonts w:cs="Arial"/>
                <w:sz w:val="22"/>
                <w:szCs w:val="22"/>
                <w:lang w:val="es-ES_tradnl"/>
              </w:rPr>
              <w:t>DOTACIÓN.</w:t>
            </w:r>
          </w:p>
          <w:p w:rsidR="000B5052" w:rsidRPr="000B5052" w:rsidP="6492A396" w14:paraId="7EE585D7" w14:textId="77777777">
            <w:pPr>
              <w:shd w:val="clear" w:color="auto" w:fill="FFFFFF" w:themeFill="background1"/>
              <w:jc w:val="both"/>
              <w:rPr>
                <w:rFonts w:cs="Arial"/>
                <w:b w:val="0"/>
                <w:sz w:val="22"/>
                <w:szCs w:val="22"/>
              </w:rPr>
            </w:pPr>
            <w:r w:rsidRPr="6492A396">
              <w:rPr>
                <w:rFonts w:cs="Arial"/>
                <w:b w:val="0"/>
                <w:sz w:val="22"/>
                <w:szCs w:val="22"/>
              </w:rPr>
              <w:t xml:space="preserve">Las subvenciones a concederse a través de la presente convocatoria serán con cargo a la siguiente partida del presupuesto 0213.481.231-00.01.151. </w:t>
            </w:r>
            <w:r w:rsidRPr="6492A396">
              <w:rPr>
                <w:rFonts w:cs="Arial"/>
                <w:b w:val="0"/>
                <w:sz w:val="22"/>
                <w:szCs w:val="22"/>
                <w:lang w:val="eu-ES"/>
              </w:rPr>
              <w:t xml:space="preserve">« Gizarte-Berdintasun arloko elkarteen dirulaguntzak/Subv. Asociaciones Sociales e Igualdad » </w:t>
            </w:r>
            <w:r w:rsidRPr="6492A396">
              <w:rPr>
                <w:rFonts w:cs="Arial"/>
                <w:b w:val="0"/>
                <w:sz w:val="22"/>
                <w:szCs w:val="22"/>
              </w:rPr>
              <w:t>, por un importe de 20.000 €</w:t>
            </w:r>
          </w:p>
          <w:p w:rsidR="000B5052" w:rsidRPr="000B5052" w:rsidP="000B5052" w14:paraId="464C9033" w14:textId="77777777">
            <w:pPr>
              <w:shd w:val="clear" w:color="auto" w:fill="FFFFFF"/>
              <w:jc w:val="both"/>
              <w:rPr>
                <w:rFonts w:cs="Arial"/>
                <w:b w:val="0"/>
                <w:sz w:val="22"/>
                <w:szCs w:val="22"/>
                <w:lang w:val="es-ES_tradnl"/>
              </w:rPr>
            </w:pPr>
          </w:p>
          <w:p w:rsidR="000B5052" w:rsidRPr="000B5052" w:rsidP="000B5052" w14:paraId="0244E18D" w14:textId="77777777">
            <w:pPr>
              <w:shd w:val="clear" w:color="auto" w:fill="FFFFFF"/>
              <w:jc w:val="both"/>
              <w:rPr>
                <w:rFonts w:cs="Arial"/>
                <w:b w:val="0"/>
                <w:sz w:val="22"/>
                <w:szCs w:val="22"/>
                <w:lang w:val="es-ES_tradnl"/>
              </w:rPr>
            </w:pPr>
            <w:r w:rsidRPr="000B5052">
              <w:rPr>
                <w:rFonts w:cs="Arial"/>
                <w:b w:val="0"/>
                <w:sz w:val="22"/>
                <w:szCs w:val="22"/>
                <w:lang w:val="es-ES_tradnl"/>
              </w:rPr>
              <w:t>Para establecer la cantidad a subvencionar a cada Entidad o Asociación en el concepto para el desarrollo de actividades se tendrá en cuenta:</w:t>
            </w:r>
          </w:p>
          <w:p w:rsidR="000B5052" w:rsidRPr="000B5052" w:rsidP="000B5052" w14:paraId="278D9CB7" w14:textId="77777777">
            <w:pPr>
              <w:shd w:val="clear" w:color="auto" w:fill="FFFFFF"/>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La cantidad presupuestada por el Ayuntamiento.</w:t>
            </w:r>
          </w:p>
          <w:p w:rsidR="000B5052" w:rsidRPr="000B5052" w:rsidP="000B5052" w14:paraId="7EC1DEB0" w14:textId="77777777">
            <w:pPr>
              <w:shd w:val="clear" w:color="auto" w:fill="FFFFFF"/>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El número de entidades solicitantes.</w:t>
            </w:r>
          </w:p>
          <w:p w:rsidR="000B5052" w:rsidRPr="000B5052" w:rsidP="6492A396" w14:paraId="6E88FE58" w14:textId="77777777">
            <w:pPr>
              <w:shd w:val="clear" w:color="auto" w:fill="FFFFFF" w:themeFill="background1"/>
              <w:spacing w:after="120"/>
              <w:jc w:val="both"/>
              <w:rPr>
                <w:rFonts w:cs="Arial"/>
                <w:b w:val="0"/>
                <w:sz w:val="22"/>
                <w:szCs w:val="22"/>
              </w:rPr>
            </w:pPr>
            <w:r w:rsidRPr="6492A396">
              <w:rPr>
                <w:rFonts w:cs="Arial"/>
                <w:b w:val="0"/>
                <w:sz w:val="22"/>
                <w:szCs w:val="22"/>
              </w:rPr>
              <w:t>-</w:t>
            </w:r>
            <w:r>
              <w:tab/>
            </w:r>
            <w:r w:rsidRPr="6492A396">
              <w:rPr>
                <w:rFonts w:cs="Arial"/>
                <w:b w:val="0"/>
                <w:sz w:val="22"/>
                <w:szCs w:val="22"/>
              </w:rPr>
              <w:t>La incidencia real que sus actividades tienen en el municipio de Zumarraga.</w:t>
            </w:r>
          </w:p>
          <w:p w:rsidR="000B5052" w:rsidRPr="000B5052" w:rsidP="000B5052" w14:paraId="18927247" w14:textId="77777777">
            <w:pPr>
              <w:shd w:val="clear" w:color="auto" w:fill="FFFFFF"/>
              <w:jc w:val="both"/>
              <w:rPr>
                <w:rFonts w:cs="Arial"/>
                <w:b w:val="0"/>
                <w:sz w:val="22"/>
                <w:szCs w:val="22"/>
                <w:lang w:val="es-ES_tradnl"/>
              </w:rPr>
            </w:pPr>
          </w:p>
          <w:p w:rsidR="000B5052" w:rsidRPr="000B5052" w:rsidP="000B5052" w14:paraId="4536CE75" w14:textId="77777777">
            <w:pPr>
              <w:shd w:val="clear" w:color="auto" w:fill="FFFFFF"/>
              <w:jc w:val="both"/>
              <w:rPr>
                <w:rFonts w:cs="Arial"/>
                <w:b w:val="0"/>
                <w:sz w:val="22"/>
                <w:szCs w:val="22"/>
                <w:lang w:val="es-ES_tradnl"/>
              </w:rPr>
            </w:pPr>
            <w:r w:rsidRPr="000B5052">
              <w:rPr>
                <w:rFonts w:cs="Arial"/>
                <w:b w:val="0"/>
                <w:sz w:val="22"/>
                <w:szCs w:val="22"/>
                <w:lang w:val="es-ES_tradnl"/>
              </w:rPr>
              <w:t>Si la dotación presupuestaria no alcanzara a cubrir el total de solicitudes con derecho a subvención, se procederá al reparto proporcional del dinero presupuestado entre todas las solicitudes presentadas en el año, hasta agotar la partida.</w:t>
            </w:r>
          </w:p>
          <w:p w:rsidR="000B5052" w:rsidRPr="000B5052" w:rsidP="000B5052" w14:paraId="629B2EFA" w14:textId="77777777">
            <w:pPr>
              <w:shd w:val="clear" w:color="auto" w:fill="FFFFFF"/>
              <w:jc w:val="both"/>
              <w:rPr>
                <w:rFonts w:cs="Arial"/>
                <w:b w:val="0"/>
                <w:sz w:val="22"/>
                <w:szCs w:val="22"/>
                <w:lang w:val="es-ES_tradnl"/>
              </w:rPr>
            </w:pPr>
          </w:p>
          <w:p w:rsidR="000B5052" w:rsidP="000B5052" w14:paraId="766609CE" w14:textId="77777777">
            <w:pPr>
              <w:widowControl w:val="0"/>
              <w:jc w:val="both"/>
              <w:rPr>
                <w:rFonts w:cs="Arial"/>
                <w:b w:val="0"/>
                <w:snapToGrid w:val="0"/>
                <w:sz w:val="22"/>
                <w:szCs w:val="22"/>
              </w:rPr>
            </w:pPr>
            <w:r w:rsidRPr="000B5052">
              <w:rPr>
                <w:rFonts w:cs="Arial"/>
                <w:b w:val="0"/>
                <w:snapToGrid w:val="0"/>
                <w:sz w:val="22"/>
                <w:szCs w:val="22"/>
              </w:rPr>
              <w:t>Dicha cantidad podrá ser objeto de ampliación, de conformidad con lo previsto en las Bases de Ejecución de Presupuesto Municipal.</w:t>
            </w:r>
          </w:p>
          <w:p w:rsidR="008B4C1F" w:rsidRPr="000B5052" w:rsidP="000B5052" w14:paraId="27F94027" w14:textId="77777777">
            <w:pPr>
              <w:widowControl w:val="0"/>
              <w:jc w:val="both"/>
              <w:rPr>
                <w:rFonts w:cs="Arial"/>
                <w:b w:val="0"/>
                <w:snapToGrid w:val="0"/>
                <w:sz w:val="22"/>
                <w:szCs w:val="22"/>
              </w:rPr>
            </w:pPr>
          </w:p>
          <w:p w:rsidR="000B5052" w:rsidRPr="000B5052" w:rsidP="000B5052" w14:paraId="43930DA3" w14:textId="77777777">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VIII.</w:t>
            </w:r>
            <w:r w:rsidRPr="000B5052">
              <w:rPr>
                <w:rFonts w:cs="Arial"/>
                <w:sz w:val="22"/>
                <w:szCs w:val="22"/>
                <w:lang w:val="es-ES_tradnl"/>
              </w:rPr>
              <w:tab/>
              <w:t>FORMA Y PLAZOS DE ABONO DE LA SUBVENCIÓN. POSIBILIDAD DE ANTICIPOS.</w:t>
            </w:r>
          </w:p>
          <w:p w:rsidR="000B5052" w:rsidRPr="000B5052" w:rsidP="000B5052" w14:paraId="7B7EEBF8" w14:textId="77777777">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Las subvenciones se harán efectivas de la siguiente manera:</w:t>
            </w:r>
          </w:p>
          <w:p w:rsidR="000B5052" w:rsidRPr="000B5052" w:rsidP="000B5052" w14:paraId="4F2F8D6B" w14:textId="77777777">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En el momento de la concesión se abonará el 60% de la cantidad concedida.</w:t>
            </w:r>
          </w:p>
          <w:p w:rsidR="000B5052" w:rsidRPr="000B5052" w:rsidP="000B5052" w14:paraId="6E511351" w14:textId="77777777">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w:t>
            </w:r>
            <w:r w:rsidRPr="000B5052">
              <w:rPr>
                <w:rFonts w:cs="Arial"/>
                <w:b w:val="0"/>
                <w:sz w:val="22"/>
                <w:szCs w:val="22"/>
                <w:lang w:val="es-ES_tradnl"/>
              </w:rPr>
              <w:tab/>
              <w:t xml:space="preserve">El segundo pago, 40% restante, se realizará previa presentación de la memoria de la actividad o programa subvencionado, que incluirá un balance general de gastos con </w:t>
            </w:r>
            <w:r w:rsidRPr="000B5052">
              <w:rPr>
                <w:rFonts w:cs="Arial"/>
                <w:b w:val="0"/>
                <w:sz w:val="22"/>
                <w:szCs w:val="22"/>
                <w:lang w:val="es-ES_tradnl"/>
              </w:rPr>
              <w:t>los justificantes de las facturas y un dossier con la documentación gráfica que acredite la realización de las actividades programadas (carteles, folletos, recortes de prensa, etc.).</w:t>
            </w:r>
          </w:p>
          <w:p w:rsidR="000B5052" w:rsidRPr="000B5052" w:rsidP="000B5052" w14:paraId="50F4592B" w14:textId="77777777">
            <w:pPr>
              <w:shd w:val="clear" w:color="auto" w:fill="FFFFFF"/>
              <w:spacing w:before="100" w:beforeAutospacing="1" w:after="100" w:afterAutospacing="1"/>
              <w:jc w:val="both"/>
              <w:rPr>
                <w:rFonts w:cs="Arial"/>
                <w:b w:val="0"/>
                <w:sz w:val="22"/>
                <w:szCs w:val="22"/>
                <w:lang w:val="es-ES_tradnl"/>
              </w:rPr>
            </w:pPr>
          </w:p>
          <w:p w:rsidR="000B5052" w:rsidRPr="000B5052" w:rsidP="000B5052" w14:paraId="490D9F30" w14:textId="77777777">
            <w:pPr>
              <w:shd w:val="clear" w:color="auto" w:fill="FFFFFF"/>
              <w:spacing w:before="100" w:beforeAutospacing="1" w:after="100" w:afterAutospacing="1"/>
              <w:jc w:val="both"/>
              <w:rPr>
                <w:rFonts w:cs="Arial"/>
                <w:sz w:val="22"/>
                <w:szCs w:val="22"/>
                <w:lang w:val="es-ES_tradnl"/>
              </w:rPr>
            </w:pPr>
            <w:r w:rsidRPr="000B5052">
              <w:rPr>
                <w:rFonts w:cs="Arial"/>
                <w:sz w:val="22"/>
                <w:szCs w:val="22"/>
                <w:lang w:val="es-ES_tradnl"/>
              </w:rPr>
              <w:t>IX.</w:t>
            </w:r>
            <w:r w:rsidRPr="000B5052">
              <w:rPr>
                <w:rFonts w:cs="Arial"/>
                <w:sz w:val="22"/>
                <w:szCs w:val="22"/>
                <w:lang w:val="es-ES_tradnl"/>
              </w:rPr>
              <w:tab/>
              <w:t>PLAZO DE INICIO Y EJECUCIÓN Y FORMA Y PLAZO DE JUSTIFICACIÓN DEL DESTINO DE LA SUBVENCIÓN.</w:t>
            </w:r>
          </w:p>
          <w:p w:rsidR="000B5052" w:rsidRPr="000B5052" w:rsidP="000B5052" w14:paraId="2AA0C2BD" w14:textId="77777777">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La memoria justificativa incluirá un balance general de gastos con los justificantes de las facturas y un dossier con la documentación gráfica que acredite la realización de las actividades programadas (carteles, folletos, recortes de prensa, etc.). En caso de no presentar la memoria, se perderá automáticamente la subvención concedida.</w:t>
            </w:r>
          </w:p>
          <w:p w:rsidR="000B5052" w:rsidRPr="000B5052" w:rsidP="000B5052" w14:paraId="745B9F61" w14:textId="7008654E">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 xml:space="preserve">El plazo máximo de ejecución y justificación de los procesos se presentará antes del </w:t>
            </w:r>
            <w:r w:rsidR="00AA16AE">
              <w:rPr>
                <w:rFonts w:cs="Arial"/>
                <w:b w:val="0"/>
                <w:sz w:val="22"/>
                <w:szCs w:val="22"/>
                <w:lang w:val="es-ES_tradnl"/>
              </w:rPr>
              <w:t>31</w:t>
            </w:r>
            <w:r w:rsidRPr="000B5052">
              <w:rPr>
                <w:rFonts w:cs="Arial"/>
                <w:b w:val="0"/>
                <w:sz w:val="22"/>
                <w:szCs w:val="22"/>
                <w:lang w:val="es-ES_tradnl"/>
              </w:rPr>
              <w:t xml:space="preserve"> de enero de 202</w:t>
            </w:r>
            <w:r w:rsidR="00916B95">
              <w:rPr>
                <w:rFonts w:cs="Arial"/>
                <w:b w:val="0"/>
                <w:sz w:val="22"/>
                <w:szCs w:val="22"/>
                <w:lang w:val="es-ES_tradnl"/>
              </w:rPr>
              <w:t>6</w:t>
            </w:r>
            <w:r w:rsidRPr="000B5052">
              <w:rPr>
                <w:rFonts w:cs="Arial"/>
                <w:b w:val="0"/>
                <w:sz w:val="22"/>
                <w:szCs w:val="22"/>
                <w:lang w:val="es-ES_tradnl"/>
              </w:rPr>
              <w:t>.</w:t>
            </w:r>
          </w:p>
          <w:p w:rsidR="000B5052" w:rsidRPr="000B5052" w:rsidP="6492A396" w14:paraId="79FE3A74" w14:textId="77777777">
            <w:pPr>
              <w:shd w:val="clear" w:color="auto" w:fill="FFFFFF" w:themeFill="background1"/>
              <w:jc w:val="both"/>
              <w:rPr>
                <w:rFonts w:cs="Arial"/>
                <w:b w:val="0"/>
                <w:sz w:val="22"/>
                <w:szCs w:val="22"/>
              </w:rPr>
            </w:pPr>
            <w:r w:rsidRPr="6492A396">
              <w:rPr>
                <w:rFonts w:cs="Arial"/>
                <w:b w:val="0"/>
                <w:sz w:val="22"/>
                <w:szCs w:val="22"/>
              </w:rPr>
              <w:t>No se concederá cantidad alguna en concepto de pago de gastos de personal de las entidades que dinamizan los proyectos, así como dietas relativas a la propia entidad o asociación. Se entiende que éstas se realizan por personal voluntario y que el municipio de Zumarraga y la comarca no requieren de infraestructuras de personal profesional de las propias entidades.</w:t>
            </w:r>
          </w:p>
          <w:p w:rsidR="000B5052" w:rsidRPr="000B5052" w:rsidP="000B5052" w14:paraId="29157BD6" w14:textId="77777777">
            <w:pPr>
              <w:shd w:val="clear" w:color="auto" w:fill="FFFFFF"/>
              <w:jc w:val="both"/>
              <w:rPr>
                <w:rFonts w:cs="Arial"/>
                <w:b w:val="0"/>
                <w:sz w:val="22"/>
                <w:szCs w:val="22"/>
                <w:lang w:val="es-ES_tradnl"/>
              </w:rPr>
            </w:pPr>
          </w:p>
          <w:p w:rsidR="000B5052" w:rsidRPr="000B5052" w:rsidP="000B5052" w14:paraId="383C98C9" w14:textId="77777777">
            <w:pPr>
              <w:shd w:val="clear" w:color="auto" w:fill="FFFFFF"/>
              <w:jc w:val="both"/>
              <w:rPr>
                <w:rFonts w:cs="Arial"/>
                <w:b w:val="0"/>
                <w:sz w:val="22"/>
                <w:szCs w:val="22"/>
                <w:lang w:val="es-ES_tradnl"/>
              </w:rPr>
            </w:pPr>
            <w:r w:rsidRPr="000B5052">
              <w:rPr>
                <w:rFonts w:cs="Arial"/>
                <w:sz w:val="22"/>
                <w:szCs w:val="22"/>
                <w:lang w:val="es-ES_tradnl"/>
              </w:rPr>
              <w:t>X.</w:t>
            </w:r>
            <w:r w:rsidRPr="000B5052">
              <w:rPr>
                <w:rFonts w:cs="Arial"/>
                <w:sz w:val="22"/>
                <w:szCs w:val="22"/>
                <w:lang w:val="es-ES_tradnl"/>
              </w:rPr>
              <w:tab/>
              <w:t>NOTIFICACIÓN.</w:t>
            </w:r>
          </w:p>
          <w:p w:rsidR="000B5052" w:rsidRPr="000B5052" w:rsidP="000B5052" w14:paraId="07BE1AE9" w14:textId="77777777">
            <w:pPr>
              <w:shd w:val="clear" w:color="auto" w:fill="FFFFFF"/>
              <w:spacing w:before="100" w:beforeAutospacing="1" w:after="100" w:afterAutospacing="1"/>
              <w:jc w:val="both"/>
              <w:rPr>
                <w:rFonts w:cs="Arial"/>
                <w:b w:val="0"/>
                <w:sz w:val="22"/>
                <w:szCs w:val="22"/>
                <w:lang w:val="es-ES_tradnl"/>
              </w:rPr>
            </w:pPr>
            <w:r w:rsidRPr="000B5052">
              <w:rPr>
                <w:rFonts w:cs="Arial"/>
                <w:b w:val="0"/>
                <w:sz w:val="22"/>
                <w:szCs w:val="22"/>
                <w:lang w:val="es-ES_tradnl"/>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tc>
      </w:tr>
    </w:tbl>
    <w:p w:rsidR="00413AC2" w:rsidRPr="008A2611" w:rsidP="00413AC2" w14:paraId="774FACE0" w14:textId="77777777">
      <w:pPr>
        <w:rPr>
          <w:rFonts w:ascii="Franklin Gothic Book" w:hAnsi="Franklin Gothic Book" w:cs="Arial"/>
          <w:b w:val="0"/>
          <w:sz w:val="20"/>
        </w:rPr>
      </w:pPr>
      <w:r w:rsidRPr="008A2611">
        <w:rPr>
          <w:rFonts w:ascii="Franklin Gothic Book" w:hAnsi="Franklin Gothic Book" w:cs="Arial"/>
          <w:b w:val="0"/>
          <w:sz w:val="20"/>
        </w:rPr>
        <w:t xml:space="preserve"> </w:t>
      </w:r>
    </w:p>
    <w:sectPr w:rsidSect="008A2611">
      <w:headerReference w:type="even" r:id="rId4"/>
      <w:headerReference w:type="default" r:id="rId5"/>
      <w:footerReference w:type="even" r:id="rId6"/>
      <w:footerReference w:type="default" r:id="rId7"/>
      <w:headerReference w:type="first" r:id="rId8"/>
      <w:footerReference w:type="first" r:id="rId9"/>
      <w:pgSz w:w="11906" w:h="16838"/>
      <w:pgMar w:top="2384" w:right="1701" w:bottom="1418"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TimesNewRomanPS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ranklinGothic-Book">
    <w:altName w:val="Calibri"/>
    <w:panose1 w:val="00000000000000000000"/>
    <w:charset w:val="00"/>
    <w:family w:val="swiss"/>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C0A91" w14:paraId="504D397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C0A91" w:rsidRPr="007D46BF" w14:paraId="02EF80B0" w14:textId="77777777">
    <w:pPr>
      <w:pStyle w:val="Footer"/>
      <w:rPr>
        <w:b w:val="0"/>
        <w:sz w:val="20"/>
      </w:rPr>
    </w:pPr>
    <w:r w:rsidRPr="007D46BF">
      <w:rPr>
        <w:b w:val="0"/>
        <w:noProof/>
        <w:sz w:val="20"/>
      </w:rPr>
      <w:t>https://uzt.gipuzkoa.eus/PortalV/r/0/80/AAAAQPCVK.Xn0z</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C0A91" w14:paraId="6EF9D24B"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C0A91" w14:paraId="483B75B8"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A6FD5" w:rsidRPr="008A2611" w14:paraId="5E13D995" w14:textId="77777777">
    <w:pPr>
      <w:pStyle w:val="Header"/>
      <w:rPr>
        <w:rFonts w:ascii="Franklin Gothic Book" w:hAnsi="Franklin Gothic Book"/>
        <w:b w:val="0"/>
      </w:rPr>
    </w:pPr>
    <w:r>
      <w:rPr>
        <w:rFonts w:ascii="Franklin Gothic Book" w:hAnsi="Franklin Gothic Book"/>
        <w:b w:val="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184.5pt;height:98.25pt">
          <v:imagedata r:id="rId1" o:title=""/>
        </v:shape>
      </w:pict>
    </w:r>
  </w:p>
  <w:p w:rsidR="001A6FD5" w:rsidRPr="008A2611" w14:paraId="3A8F1E51" w14:textId="77777777">
    <w:pPr>
      <w:pStyle w:val="Header"/>
      <w:rPr>
        <w:b w:val="0"/>
      </w:rPr>
    </w:pPr>
  </w:p>
  <w:p w:rsidR="001A6FD5" w:rsidRPr="008A2611" w14:paraId="1F8AE690" w14:textId="77777777">
    <w:pPr>
      <w:pStyle w:val="Header"/>
      <w:rPr>
        <w:b w:val="0"/>
      </w:rPr>
    </w:pPr>
  </w:p>
  <w:p w:rsidR="008A2611" w:rsidRPr="008A2611" w14:paraId="2EBBF3B0" w14:textId="77777777">
    <w:pPr>
      <w:pStyle w:val="Header"/>
      <w:rPr>
        <w:b w:val="0"/>
      </w:rPr>
    </w:pPr>
  </w:p>
  <w:p w:rsidR="001A6FD5" w:rsidRPr="008A2611" w:rsidP="001A6FD5" w14:paraId="7B806473" w14:textId="2BAC0B0F">
    <w:pPr>
      <w:pStyle w:val="Header"/>
      <w:jc w:val="right"/>
      <w:rPr>
        <w:rFonts w:ascii="Franklin Gothic Book" w:hAnsi="Franklin Gothic Book"/>
        <w:b w:val="0"/>
        <w:sz w:val="20"/>
        <w:szCs w:val="16"/>
      </w:rPr>
    </w:pPr>
    <w:r w:rsidRPr="008A2611">
      <w:rPr>
        <w:rFonts w:ascii="Franklin Gothic Book" w:hAnsi="Franklin Gothic Book"/>
        <w:b w:val="0"/>
        <w:noProof/>
        <w:sz w:val="20"/>
        <w:szCs w:val="16"/>
      </w:rPr>
      <w:t>202</w:t>
    </w:r>
    <w:r w:rsidR="00EA3ECF">
      <w:rPr>
        <w:rFonts w:ascii="Franklin Gothic Book" w:hAnsi="Franklin Gothic Book"/>
        <w:b w:val="0"/>
        <w:noProof/>
        <w:sz w:val="20"/>
        <w:szCs w:val="16"/>
      </w:rPr>
      <w:t>5</w:t>
    </w:r>
    <w:r w:rsidRPr="008A2611">
      <w:rPr>
        <w:rFonts w:ascii="Franklin Gothic Book" w:hAnsi="Franklin Gothic Book"/>
        <w:b w:val="0"/>
        <w:noProof/>
        <w:sz w:val="20"/>
        <w:szCs w:val="16"/>
      </w:rPr>
      <w:t>BGCS000</w:t>
    </w:r>
    <w:r w:rsidR="00EA3ECF">
      <w:rPr>
        <w:rFonts w:ascii="Franklin Gothic Book" w:hAnsi="Franklin Gothic Book"/>
        <w:b w:val="0"/>
        <w:noProof/>
        <w:sz w:val="20"/>
        <w:szCs w:val="16"/>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C0A91" w14:paraId="62C0914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1">
    <w:nsid w:val="06AA5C38"/>
    <w:multiLevelType w:val="hybridMultilevel"/>
    <w:tmpl w:val="1D7691D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1">
    <w:nsid w:val="1C0222E7"/>
    <w:multiLevelType w:val="hybridMultilevel"/>
    <w:tmpl w:val="BA143216"/>
    <w:lvl w:ilvl="0">
      <w:start w:val="1"/>
      <w:numFmt w:val="lowerLetter"/>
      <w:lvlText w:val="%1)"/>
      <w:lvlJc w:val="left"/>
      <w:pPr>
        <w:ind w:left="420" w:hanging="360"/>
      </w:pPr>
      <w:rPr>
        <w:rFonts w:hint="default"/>
      </w:rPr>
    </w:lvl>
    <w:lvl w:ilvl="1" w:tentative="1">
      <w:start w:val="1"/>
      <w:numFmt w:val="lowerLetter"/>
      <w:lvlText w:val="%2."/>
      <w:lvlJc w:val="left"/>
      <w:pPr>
        <w:ind w:left="1140" w:hanging="360"/>
      </w:pPr>
    </w:lvl>
    <w:lvl w:ilvl="2" w:tentative="1">
      <w:start w:val="1"/>
      <w:numFmt w:val="lowerRoman"/>
      <w:lvlText w:val="%3."/>
      <w:lvlJc w:val="right"/>
      <w:pPr>
        <w:ind w:left="1860" w:hanging="180"/>
      </w:pPr>
    </w:lvl>
    <w:lvl w:ilvl="3" w:tentative="1">
      <w:start w:val="1"/>
      <w:numFmt w:val="decimal"/>
      <w:lvlText w:val="%4."/>
      <w:lvlJc w:val="left"/>
      <w:pPr>
        <w:ind w:left="2580" w:hanging="360"/>
      </w:pPr>
    </w:lvl>
    <w:lvl w:ilvl="4" w:tentative="1">
      <w:start w:val="1"/>
      <w:numFmt w:val="lowerLetter"/>
      <w:lvlText w:val="%5."/>
      <w:lvlJc w:val="left"/>
      <w:pPr>
        <w:ind w:left="3300" w:hanging="360"/>
      </w:pPr>
    </w:lvl>
    <w:lvl w:ilvl="5" w:tentative="1">
      <w:start w:val="1"/>
      <w:numFmt w:val="lowerRoman"/>
      <w:lvlText w:val="%6."/>
      <w:lvlJc w:val="right"/>
      <w:pPr>
        <w:ind w:left="4020" w:hanging="180"/>
      </w:pPr>
    </w:lvl>
    <w:lvl w:ilvl="6" w:tentative="1">
      <w:start w:val="1"/>
      <w:numFmt w:val="decimal"/>
      <w:lvlText w:val="%7."/>
      <w:lvlJc w:val="left"/>
      <w:pPr>
        <w:ind w:left="4740" w:hanging="360"/>
      </w:pPr>
    </w:lvl>
    <w:lvl w:ilvl="7" w:tentative="1">
      <w:start w:val="1"/>
      <w:numFmt w:val="lowerLetter"/>
      <w:lvlText w:val="%8."/>
      <w:lvlJc w:val="left"/>
      <w:pPr>
        <w:ind w:left="5460" w:hanging="360"/>
      </w:pPr>
    </w:lvl>
    <w:lvl w:ilvl="8" w:tentative="1">
      <w:start w:val="1"/>
      <w:numFmt w:val="lowerRoman"/>
      <w:lvlText w:val="%9."/>
      <w:lvlJc w:val="right"/>
      <w:pPr>
        <w:ind w:left="6180" w:hanging="180"/>
      </w:pPr>
    </w:lvl>
  </w:abstractNum>
  <w:abstractNum w:abstractNumId="2" w15:restartNumberingAfterBreak="1">
    <w:nsid w:val="21502353"/>
    <w:multiLevelType w:val="hybridMultilevel"/>
    <w:tmpl w:val="DFEE4C72"/>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1">
    <w:nsid w:val="302528F5"/>
    <w:multiLevelType w:val="hybridMultilevel"/>
    <w:tmpl w:val="415A7A04"/>
    <w:lvl w:ilvl="0">
      <w:start w:val="1"/>
      <w:numFmt w:val="lowerLetter"/>
      <w:lvlText w:val="%1)"/>
      <w:lvlJc w:val="left"/>
      <w:pPr>
        <w:ind w:left="720" w:hanging="360"/>
      </w:pPr>
      <w:rPr>
        <w:rFonts w:eastAsia="Times New Roman"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1">
    <w:nsid w:val="45E4715C"/>
    <w:multiLevelType w:val="hybridMultilevel"/>
    <w:tmpl w:val="6A76CA16"/>
    <w:lvl w:ilvl="0">
      <w:start w:val="1"/>
      <w:numFmt w:val="bullet"/>
      <w:lvlText w:val=""/>
      <w:lvlJc w:val="left"/>
      <w:pPr>
        <w:tabs>
          <w:tab w:val="num" w:pos="792"/>
        </w:tabs>
        <w:ind w:left="792" w:hanging="360"/>
      </w:pPr>
      <w:rPr>
        <w:rFonts w:ascii="Wingdings" w:hAnsi="Wingdings" w:hint="default"/>
      </w:rPr>
    </w:lvl>
    <w:lvl w:ilvl="1" w:tentative="1">
      <w:start w:val="1"/>
      <w:numFmt w:val="bullet"/>
      <w:lvlText w:val="o"/>
      <w:lvlJc w:val="left"/>
      <w:pPr>
        <w:tabs>
          <w:tab w:val="num" w:pos="1512"/>
        </w:tabs>
        <w:ind w:left="1512" w:hanging="360"/>
      </w:pPr>
      <w:rPr>
        <w:rFonts w:ascii="Courier New" w:hAnsi="Courier New" w:cs="Courier New" w:hint="default"/>
      </w:rPr>
    </w:lvl>
    <w:lvl w:ilvl="2" w:tentative="1">
      <w:start w:val="1"/>
      <w:numFmt w:val="bullet"/>
      <w:lvlText w:val=""/>
      <w:lvlJc w:val="left"/>
      <w:pPr>
        <w:tabs>
          <w:tab w:val="num" w:pos="2232"/>
        </w:tabs>
        <w:ind w:left="2232" w:hanging="360"/>
      </w:pPr>
      <w:rPr>
        <w:rFonts w:ascii="Wingdings" w:hAnsi="Wingdings" w:hint="default"/>
      </w:rPr>
    </w:lvl>
    <w:lvl w:ilvl="3" w:tentative="1">
      <w:start w:val="1"/>
      <w:numFmt w:val="bullet"/>
      <w:lvlText w:val=""/>
      <w:lvlJc w:val="left"/>
      <w:pPr>
        <w:tabs>
          <w:tab w:val="num" w:pos="2952"/>
        </w:tabs>
        <w:ind w:left="2952" w:hanging="360"/>
      </w:pPr>
      <w:rPr>
        <w:rFonts w:ascii="Symbol" w:hAnsi="Symbol" w:hint="default"/>
      </w:rPr>
    </w:lvl>
    <w:lvl w:ilvl="4" w:tentative="1">
      <w:start w:val="1"/>
      <w:numFmt w:val="bullet"/>
      <w:lvlText w:val="o"/>
      <w:lvlJc w:val="left"/>
      <w:pPr>
        <w:tabs>
          <w:tab w:val="num" w:pos="3672"/>
        </w:tabs>
        <w:ind w:left="3672" w:hanging="360"/>
      </w:pPr>
      <w:rPr>
        <w:rFonts w:ascii="Courier New" w:hAnsi="Courier New" w:cs="Courier New" w:hint="default"/>
      </w:rPr>
    </w:lvl>
    <w:lvl w:ilvl="5" w:tentative="1">
      <w:start w:val="1"/>
      <w:numFmt w:val="bullet"/>
      <w:lvlText w:val=""/>
      <w:lvlJc w:val="left"/>
      <w:pPr>
        <w:tabs>
          <w:tab w:val="num" w:pos="4392"/>
        </w:tabs>
        <w:ind w:left="4392" w:hanging="360"/>
      </w:pPr>
      <w:rPr>
        <w:rFonts w:ascii="Wingdings" w:hAnsi="Wingdings" w:hint="default"/>
      </w:rPr>
    </w:lvl>
    <w:lvl w:ilvl="6" w:tentative="1">
      <w:start w:val="1"/>
      <w:numFmt w:val="bullet"/>
      <w:lvlText w:val=""/>
      <w:lvlJc w:val="left"/>
      <w:pPr>
        <w:tabs>
          <w:tab w:val="num" w:pos="5112"/>
        </w:tabs>
        <w:ind w:left="5112" w:hanging="360"/>
      </w:pPr>
      <w:rPr>
        <w:rFonts w:ascii="Symbol" w:hAnsi="Symbol" w:hint="default"/>
      </w:rPr>
    </w:lvl>
    <w:lvl w:ilvl="7" w:tentative="1">
      <w:start w:val="1"/>
      <w:numFmt w:val="bullet"/>
      <w:lvlText w:val="o"/>
      <w:lvlJc w:val="left"/>
      <w:pPr>
        <w:tabs>
          <w:tab w:val="num" w:pos="5832"/>
        </w:tabs>
        <w:ind w:left="5832" w:hanging="360"/>
      </w:pPr>
      <w:rPr>
        <w:rFonts w:ascii="Courier New" w:hAnsi="Courier New" w:cs="Courier New" w:hint="default"/>
      </w:rPr>
    </w:lvl>
    <w:lvl w:ilvl="8" w:tentative="1">
      <w:start w:val="1"/>
      <w:numFmt w:val="bullet"/>
      <w:lvlText w:val=""/>
      <w:lvlJc w:val="left"/>
      <w:pPr>
        <w:tabs>
          <w:tab w:val="num" w:pos="6552"/>
        </w:tabs>
        <w:ind w:left="6552" w:hanging="360"/>
      </w:pPr>
      <w:rPr>
        <w:rFonts w:ascii="Wingdings" w:hAnsi="Wingdings" w:hint="default"/>
      </w:rPr>
    </w:lvl>
  </w:abstractNum>
  <w:abstractNum w:abstractNumId="5" w15:restartNumberingAfterBreak="1">
    <w:nsid w:val="63F908F6"/>
    <w:multiLevelType w:val="hybridMultilevel"/>
    <w:tmpl w:val="AA4803D4"/>
    <w:lvl w:ilvl="0">
      <w:start w:val="5"/>
      <w:numFmt w:val="bullet"/>
      <w:lvlText w:val="-"/>
      <w:lvlJc w:val="left"/>
      <w:pPr>
        <w:tabs>
          <w:tab w:val="num" w:pos="720"/>
        </w:tabs>
        <w:ind w:left="720" w:hanging="360"/>
      </w:pPr>
      <w:rPr>
        <w:rFonts w:ascii="Batang" w:eastAsia="Batang" w:hAnsi="Batang" w:cs="TimesNewRomanPSMT" w:hint="eastAsia"/>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68BD7097"/>
    <w:multiLevelType w:val="hybridMultilevel"/>
    <w:tmpl w:val="D540A862"/>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1">
    <w:nsid w:val="6D163FB2"/>
    <w:multiLevelType w:val="hybridMultilevel"/>
    <w:tmpl w:val="1D1627B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1">
    <w:nsid w:val="75AD34B8"/>
    <w:multiLevelType w:val="hybridMultilevel"/>
    <w:tmpl w:val="8362AC6A"/>
    <w:lvl w:ilvl="0">
      <w:start w:val="1"/>
      <w:numFmt w:val="bullet"/>
      <w:lvlText w:val=""/>
      <w:lvlJc w:val="left"/>
      <w:pPr>
        <w:tabs>
          <w:tab w:val="num" w:pos="720"/>
        </w:tabs>
        <w:ind w:left="72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915751764">
    <w:abstractNumId w:val="4"/>
  </w:num>
  <w:num w:numId="2" w16cid:durableId="1153132988">
    <w:abstractNumId w:val="8"/>
  </w:num>
  <w:num w:numId="3" w16cid:durableId="225531797">
    <w:abstractNumId w:val="5"/>
  </w:num>
  <w:num w:numId="4" w16cid:durableId="1668634078">
    <w:abstractNumId w:val="0"/>
  </w:num>
  <w:num w:numId="5" w16cid:durableId="473790898">
    <w:abstractNumId w:val="7"/>
  </w:num>
  <w:num w:numId="6" w16cid:durableId="1579946512">
    <w:abstractNumId w:val="2"/>
  </w:num>
  <w:num w:numId="7" w16cid:durableId="2108184327">
    <w:abstractNumId w:val="3"/>
  </w:num>
  <w:num w:numId="8" w16cid:durableId="1749426251">
    <w:abstractNumId w:val="6"/>
  </w:num>
  <w:num w:numId="9" w16cid:durableId="17720417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08"/>
  <w:hyphenationZone w:val="425"/>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50A"/>
    <w:rsid w:val="00052032"/>
    <w:rsid w:val="0005791A"/>
    <w:rsid w:val="000B5052"/>
    <w:rsid w:val="001A6FD5"/>
    <w:rsid w:val="00244F49"/>
    <w:rsid w:val="002704BE"/>
    <w:rsid w:val="002F180F"/>
    <w:rsid w:val="002F36F7"/>
    <w:rsid w:val="00326191"/>
    <w:rsid w:val="003D0374"/>
    <w:rsid w:val="00412FF0"/>
    <w:rsid w:val="00413AC2"/>
    <w:rsid w:val="00441594"/>
    <w:rsid w:val="00460A88"/>
    <w:rsid w:val="00494768"/>
    <w:rsid w:val="004C0A91"/>
    <w:rsid w:val="005C57BE"/>
    <w:rsid w:val="00643160"/>
    <w:rsid w:val="00743D81"/>
    <w:rsid w:val="00750447"/>
    <w:rsid w:val="007D46BF"/>
    <w:rsid w:val="00885110"/>
    <w:rsid w:val="008A2611"/>
    <w:rsid w:val="008B4C1F"/>
    <w:rsid w:val="00916B95"/>
    <w:rsid w:val="00A0450A"/>
    <w:rsid w:val="00AA16AE"/>
    <w:rsid w:val="00B1415F"/>
    <w:rsid w:val="00B767E6"/>
    <w:rsid w:val="00B9015E"/>
    <w:rsid w:val="00BB221C"/>
    <w:rsid w:val="00BB2353"/>
    <w:rsid w:val="00C0695A"/>
    <w:rsid w:val="00C620DD"/>
    <w:rsid w:val="00C87525"/>
    <w:rsid w:val="00DE005A"/>
    <w:rsid w:val="00E515AF"/>
    <w:rsid w:val="00EA3ECF"/>
    <w:rsid w:val="00F0236A"/>
    <w:rsid w:val="00F465C8"/>
    <w:rsid w:val="00F65497"/>
    <w:rsid w:val="00F735FF"/>
    <w:rsid w:val="00FF2F99"/>
    <w:rsid w:val="6492A396"/>
  </w:rsids>
  <m:mathPr>
    <m:mathFont m:val="Cambria Math"/>
  </m:mathPr>
  <w:themeFontLang w:val="es-ES"/>
  <w:clrSchemeMapping w:bg1="light1" w:t1="dark1" w:bg2="light2" w:t2="dark2" w:accent1="accent1" w:accent2="accent2" w:accent3="accent3" w:accent4="accent4" w:accent5="accent5" w:accent6="accent6" w:hyperlink="hyperlink" w:followedHyperlink="followedHyperlink"/>
  <w:doNotIncludeSubdocsInStats/>
  <w14:docId w14:val="0BA3F680"/>
  <w15:docId w15:val="{44C18DEF-1E29-4A45-A8D4-DC07BAA2C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b/>
      <w:sz w:val="24"/>
    </w:rPr>
  </w:style>
  <w:style w:type="paragraph" w:styleId="Heading1">
    <w:name w:val="heading 1"/>
    <w:basedOn w:val="Normal"/>
    <w:next w:val="Normal"/>
    <w:qFormat/>
    <w:rsid w:val="00B52FFC"/>
    <w:pPr>
      <w:keepNext/>
      <w:ind w:left="360"/>
      <w:jc w:val="both"/>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41" w:wrap="auto" w:hAnchor="page" w:xAlign="center" w:yAlign="bottom"/>
      <w:ind w:left="2880"/>
    </w:pPr>
  </w:style>
  <w:style w:type="paragraph" w:styleId="Header">
    <w:name w:val="header"/>
    <w:basedOn w:val="Normal"/>
    <w:pPr>
      <w:tabs>
        <w:tab w:val="center" w:pos="4252"/>
        <w:tab w:val="right" w:pos="8504"/>
      </w:tabs>
    </w:pPr>
  </w:style>
  <w:style w:type="paragraph" w:styleId="Footer">
    <w:name w:val="footer"/>
    <w:basedOn w:val="Normal"/>
    <w:pPr>
      <w:tabs>
        <w:tab w:val="center" w:pos="4252"/>
        <w:tab w:val="right" w:pos="8504"/>
      </w:tabs>
    </w:pPr>
  </w:style>
  <w:style w:type="paragraph" w:styleId="BodyText">
    <w:name w:val="Body Text"/>
    <w:basedOn w:val="Normal"/>
    <w:rsid w:val="00B52FFC"/>
    <w:pPr>
      <w:spacing w:line="480" w:lineRule="auto"/>
    </w:pPr>
    <w:rPr>
      <w:b w:val="0"/>
    </w:rPr>
  </w:style>
  <w:style w:type="paragraph" w:styleId="BodyTextIndent">
    <w:name w:val="Body Text Indent"/>
    <w:basedOn w:val="Normal"/>
    <w:rsid w:val="00B52FFC"/>
    <w:pPr>
      <w:spacing w:line="480" w:lineRule="auto"/>
      <w:ind w:firstLine="360"/>
    </w:pPr>
    <w:rPr>
      <w:b w:val="0"/>
      <w:i/>
    </w:rPr>
  </w:style>
  <w:style w:type="table" w:styleId="TableGrid">
    <w:name w:val="Table Grid"/>
    <w:basedOn w:val="TableNormal"/>
    <w:rsid w:val="00DE00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5052"/>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settings.xml.rels><?xml version="1.0" encoding="utf-8" standalone="yes"?><Relationships xmlns="http://schemas.openxmlformats.org/package/2006/relationships"><Relationship Id="rId1" Type="http://schemas.openxmlformats.org/officeDocument/2006/relationships/attachedTemplate" Target="file:///F:\Escudo.dot" TargetMode="Externa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Escudo</Template>
  <TotalTime>1</TotalTime>
  <Pages>7</Pages>
  <Words>2628</Words>
  <Characters>16989</Characters>
  <Application>Microsoft Office Word</Application>
  <DocSecurity>0</DocSecurity>
  <Lines>138</Lines>
  <Paragraphs>115</Paragraphs>
  <ScaleCrop>false</ScaleCrop>
  <Company/>
  <LinksUpToDate>false</LinksUpToDate>
  <CharactersWithSpaces>19512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Tal y como se recoge en el Convenio firmado entre este Ayuntamiento y la Diputación Foral de Gipuzkoa, procede actualizar la cuantía de la aportación económica que usted / ustedes que realizan por el Servicio de Ayuda a Domicilio que reciben  de este Ay</dc:title>
  <dc:creator>Miren</dc:creator>
  <cp:lastModifiedBy>Beatriz Arbizu</cp:lastModifiedBy>
  <cp:revision>30</cp:revision>
  <cp:lastPrinted>2014-02-18T12:47:00Z</cp:lastPrinted>
  <dcterms:created xsi:type="dcterms:W3CDTF">2015-02-17T11:47:00Z</dcterms:created>
  <dcterms:modified xsi:type="dcterms:W3CDTF">2025-01-14T11:11:00Z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BEATRIZ ARBIZU</vt:lpwstr>
  </property>
  <property fmtid="{D5CDD505-2E9C-101B-9397-08002B2CF9AE}" pid="3" name="cgsCodigoCatalogo">
    <vt:lpwstr>ZX25/0002</vt:lpwstr>
  </property>
  <property fmtid="{D5CDD505-2E9C-101B-9397-08002B2CF9AE}" pid="4" name="cgsCodigoExpediente">
    <vt:lpwstr>2025BGCS0002</vt:lpwstr>
  </property>
  <property fmtid="{D5CDD505-2E9C-101B-9397-08002B2CF9AE}" pid="5" name="cgsGenerador">
    <vt:lpwstr>MUNIGEX</vt:lpwstr>
  </property>
  <property fmtid="{D5CDD505-2E9C-101B-9397-08002B2CF9AE}" pid="6" name="cgsIDGlobalDoc">
    <vt:lpwstr>418910</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404970</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7.50</vt:lpwstr>
  </property>
</Properties>
</file>