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D12" w:rsidRPr="009A424A" w:rsidRDefault="00737D12" w:rsidP="00737D12">
      <w:pPr>
        <w:spacing w:line="264" w:lineRule="auto"/>
        <w:rPr>
          <w:rFonts w:asciiTheme="minorHAnsi" w:hAnsiTheme="minorHAnsi"/>
          <w:b/>
          <w:sz w:val="22"/>
          <w:szCs w:val="22"/>
        </w:rPr>
      </w:pPr>
      <w:r w:rsidRPr="009A424A">
        <w:rPr>
          <w:rFonts w:asciiTheme="minorHAnsi" w:hAnsiTheme="minorHAnsi"/>
          <w:b/>
          <w:sz w:val="22"/>
          <w:szCs w:val="22"/>
        </w:rPr>
        <w:t>SOL·LICITANT</w:t>
      </w:r>
    </w:p>
    <w:tbl>
      <w:tblPr>
        <w:tblStyle w:val="Tablaconcuadrcula"/>
        <w:tblW w:w="9979" w:type="dxa"/>
        <w:jc w:val="center"/>
        <w:tblLook w:val="01E0" w:firstRow="1" w:lastRow="1" w:firstColumn="1" w:lastColumn="1" w:noHBand="0" w:noVBand="0"/>
      </w:tblPr>
      <w:tblGrid>
        <w:gridCol w:w="3326"/>
        <w:gridCol w:w="3326"/>
        <w:gridCol w:w="210"/>
        <w:gridCol w:w="3117"/>
      </w:tblGrid>
      <w:tr w:rsidR="00893F96" w:rsidRPr="009A424A">
        <w:trPr>
          <w:trHeight w:val="624"/>
          <w:jc w:val="center"/>
        </w:trPr>
        <w:tc>
          <w:tcPr>
            <w:tcW w:w="3326" w:type="dxa"/>
          </w:tcPr>
          <w:p w:rsidR="00893F96" w:rsidRPr="009A424A" w:rsidRDefault="00917A28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DNI</w:t>
            </w:r>
          </w:p>
        </w:tc>
        <w:tc>
          <w:tcPr>
            <w:tcW w:w="3326" w:type="dxa"/>
          </w:tcPr>
          <w:p w:rsidR="00893F96" w:rsidRPr="009A424A" w:rsidRDefault="00893F96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Nacionalitat</w:t>
            </w:r>
          </w:p>
        </w:tc>
        <w:tc>
          <w:tcPr>
            <w:tcW w:w="3327" w:type="dxa"/>
            <w:gridSpan w:val="2"/>
          </w:tcPr>
          <w:p w:rsidR="00893F96" w:rsidRPr="009A424A" w:rsidRDefault="00893F96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Distància del domicili al centre escolar</w:t>
            </w:r>
          </w:p>
        </w:tc>
      </w:tr>
      <w:tr w:rsidR="00010FD2" w:rsidRPr="009A424A">
        <w:trPr>
          <w:trHeight w:val="624"/>
          <w:jc w:val="center"/>
        </w:trPr>
        <w:tc>
          <w:tcPr>
            <w:tcW w:w="9979" w:type="dxa"/>
            <w:gridSpan w:val="4"/>
          </w:tcPr>
          <w:p w:rsidR="00010FD2" w:rsidRPr="009A424A" w:rsidRDefault="00010FD2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Nom i Cognoms</w:t>
            </w:r>
          </w:p>
        </w:tc>
      </w:tr>
      <w:tr w:rsidR="00737D12" w:rsidRPr="009A424A">
        <w:trPr>
          <w:trHeight w:val="624"/>
          <w:jc w:val="center"/>
        </w:trPr>
        <w:tc>
          <w:tcPr>
            <w:tcW w:w="6862" w:type="dxa"/>
            <w:gridSpan w:val="3"/>
          </w:tcPr>
          <w:p w:rsidR="00737D12" w:rsidRPr="009A424A" w:rsidRDefault="00737D12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Domicili</w:t>
            </w:r>
          </w:p>
        </w:tc>
        <w:tc>
          <w:tcPr>
            <w:tcW w:w="3117" w:type="dxa"/>
          </w:tcPr>
          <w:p w:rsidR="00737D12" w:rsidRPr="009A424A" w:rsidRDefault="00737D12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Telèfon</w:t>
            </w:r>
          </w:p>
        </w:tc>
      </w:tr>
      <w:tr w:rsidR="00893F96" w:rsidRPr="009A424A">
        <w:trPr>
          <w:trHeight w:val="624"/>
          <w:jc w:val="center"/>
        </w:trPr>
        <w:tc>
          <w:tcPr>
            <w:tcW w:w="6862" w:type="dxa"/>
            <w:gridSpan w:val="3"/>
          </w:tcPr>
          <w:p w:rsidR="00893F96" w:rsidRDefault="00893F96" w:rsidP="00CE44DA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Població</w:t>
            </w:r>
          </w:p>
          <w:p w:rsidR="005E5760" w:rsidRPr="009A424A" w:rsidRDefault="005E5760" w:rsidP="00CE44DA">
            <w:pPr>
              <w:spacing w:line="264" w:lineRule="auto"/>
              <w:rPr>
                <w:rFonts w:asciiTheme="minorHAnsi" w:hAnsiTheme="minorHAnsi"/>
                <w:szCs w:val="20"/>
              </w:rPr>
            </w:pPr>
          </w:p>
        </w:tc>
        <w:tc>
          <w:tcPr>
            <w:tcW w:w="3117" w:type="dxa"/>
          </w:tcPr>
          <w:p w:rsidR="00893F96" w:rsidRPr="009A424A" w:rsidRDefault="00893F96" w:rsidP="00CE44DA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Codi Postal</w:t>
            </w:r>
          </w:p>
        </w:tc>
      </w:tr>
    </w:tbl>
    <w:p w:rsidR="00737D12" w:rsidRPr="009A424A" w:rsidRDefault="00737D12" w:rsidP="00737D12">
      <w:pPr>
        <w:spacing w:line="264" w:lineRule="auto"/>
        <w:jc w:val="both"/>
        <w:rPr>
          <w:rFonts w:asciiTheme="minorHAnsi" w:hAnsiTheme="minorHAnsi"/>
          <w:sz w:val="16"/>
          <w:szCs w:val="16"/>
        </w:rPr>
      </w:pPr>
    </w:p>
    <w:p w:rsidR="00737D12" w:rsidRPr="009A424A" w:rsidRDefault="00737D12" w:rsidP="00E15A69">
      <w:pPr>
        <w:spacing w:line="264" w:lineRule="auto"/>
        <w:rPr>
          <w:rFonts w:asciiTheme="minorHAnsi" w:hAnsiTheme="minorHAnsi"/>
          <w:b/>
          <w:sz w:val="22"/>
          <w:szCs w:val="22"/>
        </w:rPr>
      </w:pPr>
      <w:r w:rsidRPr="009A424A">
        <w:rPr>
          <w:rFonts w:asciiTheme="minorHAnsi" w:hAnsiTheme="minorHAnsi"/>
          <w:b/>
          <w:sz w:val="22"/>
          <w:szCs w:val="22"/>
        </w:rPr>
        <w:t>DADES DELS ESCOLARS PELS QUALS SE SOL·LICITA L’AJUT</w:t>
      </w:r>
    </w:p>
    <w:tbl>
      <w:tblPr>
        <w:tblStyle w:val="Tablaconcuadrcula"/>
        <w:tblW w:w="9979" w:type="dxa"/>
        <w:jc w:val="center"/>
        <w:tblLook w:val="01E0" w:firstRow="1" w:lastRow="1" w:firstColumn="1" w:lastColumn="1" w:noHBand="0" w:noVBand="0"/>
      </w:tblPr>
      <w:tblGrid>
        <w:gridCol w:w="5240"/>
        <w:gridCol w:w="1559"/>
        <w:gridCol w:w="1762"/>
        <w:gridCol w:w="1418"/>
      </w:tblGrid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384F63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Nom i cognoms dels alumnes</w:t>
            </w:r>
          </w:p>
        </w:tc>
        <w:tc>
          <w:tcPr>
            <w:tcW w:w="1559" w:type="dxa"/>
            <w:vAlign w:val="center"/>
          </w:tcPr>
          <w:p w:rsidR="006B5D0C" w:rsidRPr="009A424A" w:rsidRDefault="006B5D0C" w:rsidP="00384F63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Data de naixement</w:t>
            </w:r>
          </w:p>
        </w:tc>
        <w:tc>
          <w:tcPr>
            <w:tcW w:w="1762" w:type="dxa"/>
            <w:vAlign w:val="center"/>
          </w:tcPr>
          <w:p w:rsidR="006B5D0C" w:rsidRPr="009A424A" w:rsidRDefault="009A424A" w:rsidP="006B5D0C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IDALU</w:t>
            </w:r>
          </w:p>
        </w:tc>
        <w:tc>
          <w:tcPr>
            <w:tcW w:w="1418" w:type="dxa"/>
            <w:vAlign w:val="center"/>
          </w:tcPr>
          <w:p w:rsidR="006B5D0C" w:rsidRPr="009A424A" w:rsidRDefault="009A424A" w:rsidP="00544C2E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 xml:space="preserve">Nivell escolar  curs </w:t>
            </w:r>
            <w:r w:rsidR="00AE3D13">
              <w:rPr>
                <w:rFonts w:asciiTheme="minorHAnsi" w:hAnsiTheme="minorHAnsi"/>
                <w:szCs w:val="20"/>
              </w:rPr>
              <w:t>22/23</w:t>
            </w:r>
          </w:p>
        </w:tc>
      </w:tr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6B5D0C" w:rsidRPr="009A424A" w:rsidRDefault="006B5D0C" w:rsidP="006B5D0C">
            <w:pPr>
              <w:spacing w:line="264" w:lineRule="auto"/>
              <w:jc w:val="center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</w:tr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6B5D0C" w:rsidRPr="009A424A" w:rsidRDefault="006B5D0C" w:rsidP="006B5D0C">
            <w:pPr>
              <w:spacing w:line="264" w:lineRule="auto"/>
              <w:jc w:val="center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</w:tr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6B5D0C" w:rsidRPr="009A424A" w:rsidRDefault="006B5D0C" w:rsidP="006B5D0C">
            <w:pPr>
              <w:spacing w:line="264" w:lineRule="auto"/>
              <w:jc w:val="center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:rsidR="00737D12" w:rsidRPr="009A424A" w:rsidRDefault="00737D12" w:rsidP="00E15A69">
      <w:pPr>
        <w:spacing w:line="264" w:lineRule="auto"/>
        <w:rPr>
          <w:rFonts w:asciiTheme="minorHAnsi" w:hAnsiTheme="minorHAnsi"/>
          <w:sz w:val="16"/>
          <w:szCs w:val="16"/>
        </w:rPr>
      </w:pPr>
    </w:p>
    <w:tbl>
      <w:tblPr>
        <w:tblStyle w:val="Tablaconcuadrcula"/>
        <w:tblW w:w="9979" w:type="dxa"/>
        <w:jc w:val="center"/>
        <w:tblLook w:val="01E0" w:firstRow="1" w:lastRow="1" w:firstColumn="1" w:lastColumn="1" w:noHBand="0" w:noVBand="0"/>
      </w:tblPr>
      <w:tblGrid>
        <w:gridCol w:w="6409"/>
        <w:gridCol w:w="3570"/>
      </w:tblGrid>
      <w:tr w:rsidR="001F0C0A" w:rsidRPr="009A424A">
        <w:trPr>
          <w:trHeight w:val="624"/>
          <w:jc w:val="center"/>
        </w:trPr>
        <w:tc>
          <w:tcPr>
            <w:tcW w:w="6409" w:type="dxa"/>
          </w:tcPr>
          <w:p w:rsidR="001F0C0A" w:rsidRPr="009A424A" w:rsidRDefault="001F0C0A" w:rsidP="00893F9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Centre escolar</w:t>
            </w:r>
          </w:p>
          <w:p w:rsidR="001F0C0A" w:rsidRPr="005E5760" w:rsidRDefault="001F0C0A" w:rsidP="00742606">
            <w:pPr>
              <w:spacing w:line="264" w:lineRule="auto"/>
              <w:rPr>
                <w:rFonts w:asciiTheme="minorHAnsi" w:hAnsiTheme="minorHAnsi" w:cs="Arial"/>
                <w:b/>
                <w:szCs w:val="20"/>
              </w:rPr>
            </w:pPr>
          </w:p>
        </w:tc>
        <w:tc>
          <w:tcPr>
            <w:tcW w:w="3570" w:type="dxa"/>
          </w:tcPr>
          <w:p w:rsidR="001F0C0A" w:rsidRDefault="001F0C0A" w:rsidP="00CE44DA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Població</w:t>
            </w:r>
          </w:p>
          <w:p w:rsidR="005E5760" w:rsidRPr="009A424A" w:rsidRDefault="005E5760" w:rsidP="00CE44DA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</w:p>
        </w:tc>
      </w:tr>
      <w:tr w:rsidR="001F0C0A" w:rsidRPr="009A424A">
        <w:trPr>
          <w:trHeight w:val="624"/>
          <w:jc w:val="center"/>
        </w:trPr>
        <w:tc>
          <w:tcPr>
            <w:tcW w:w="6409" w:type="dxa"/>
          </w:tcPr>
          <w:p w:rsidR="001F0C0A" w:rsidRPr="009A424A" w:rsidRDefault="001F0C0A" w:rsidP="00893F9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Adreça</w:t>
            </w:r>
          </w:p>
        </w:tc>
        <w:tc>
          <w:tcPr>
            <w:tcW w:w="3570" w:type="dxa"/>
          </w:tcPr>
          <w:p w:rsidR="001F0C0A" w:rsidRPr="009A424A" w:rsidRDefault="001F0C0A" w:rsidP="0074260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Codi Postal</w:t>
            </w:r>
          </w:p>
        </w:tc>
      </w:tr>
      <w:tr w:rsidR="001F0C0A" w:rsidRPr="009A424A">
        <w:trPr>
          <w:trHeight w:val="624"/>
          <w:jc w:val="center"/>
        </w:trPr>
        <w:tc>
          <w:tcPr>
            <w:tcW w:w="6409" w:type="dxa"/>
          </w:tcPr>
          <w:p w:rsidR="001F0C0A" w:rsidRPr="009A424A" w:rsidRDefault="001F0C0A" w:rsidP="00893F9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Director</w:t>
            </w:r>
          </w:p>
        </w:tc>
        <w:tc>
          <w:tcPr>
            <w:tcW w:w="3570" w:type="dxa"/>
          </w:tcPr>
          <w:p w:rsidR="001F0C0A" w:rsidRPr="009A424A" w:rsidRDefault="001F0C0A" w:rsidP="0074260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Telèfon</w:t>
            </w:r>
          </w:p>
        </w:tc>
      </w:tr>
    </w:tbl>
    <w:p w:rsidR="0063426E" w:rsidRPr="009A424A" w:rsidRDefault="0063426E" w:rsidP="00E15A69">
      <w:pPr>
        <w:spacing w:line="264" w:lineRule="auto"/>
        <w:rPr>
          <w:rFonts w:asciiTheme="minorHAnsi" w:hAnsiTheme="minorHAnsi"/>
          <w:sz w:val="16"/>
          <w:szCs w:val="16"/>
        </w:rPr>
      </w:pPr>
      <w:r w:rsidRPr="009A424A">
        <w:rPr>
          <w:rFonts w:asciiTheme="minorHAnsi" w:hAnsiTheme="minorHAnsi"/>
          <w:sz w:val="16"/>
          <w:szCs w:val="16"/>
        </w:rPr>
        <w:t xml:space="preserve"> </w:t>
      </w:r>
    </w:p>
    <w:p w:rsidR="007A4756" w:rsidRPr="009A424A" w:rsidRDefault="007A4756" w:rsidP="00E15A69">
      <w:pPr>
        <w:tabs>
          <w:tab w:val="left" w:pos="1276"/>
        </w:tabs>
        <w:spacing w:line="264" w:lineRule="auto"/>
        <w:ind w:left="1276" w:hanging="709"/>
        <w:rPr>
          <w:rFonts w:asciiTheme="minorHAnsi" w:hAnsiTheme="minorHAnsi"/>
          <w:sz w:val="16"/>
          <w:szCs w:val="16"/>
        </w:rPr>
      </w:pPr>
    </w:p>
    <w:tbl>
      <w:tblPr>
        <w:tblStyle w:val="Tablaconcuadrcula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4196"/>
        <w:gridCol w:w="5992"/>
      </w:tblGrid>
      <w:tr w:rsidR="00413FD7" w:rsidRPr="009A424A">
        <w:trPr>
          <w:trHeight w:hRule="exact" w:val="1446"/>
        </w:trPr>
        <w:tc>
          <w:tcPr>
            <w:tcW w:w="4196" w:type="dxa"/>
          </w:tcPr>
          <w:p w:rsidR="00EE233C" w:rsidRPr="009A424A" w:rsidRDefault="00EE233C" w:rsidP="00413FD7">
            <w:pPr>
              <w:spacing w:line="264" w:lineRule="auto"/>
              <w:rPr>
                <w:rFonts w:asciiTheme="minorHAnsi" w:hAnsiTheme="minorHAnsi"/>
                <w:sz w:val="12"/>
                <w:szCs w:val="12"/>
              </w:rPr>
            </w:pPr>
          </w:p>
          <w:p w:rsidR="00413FD7" w:rsidRPr="009A424A" w:rsidRDefault="00413FD7" w:rsidP="00413FD7">
            <w:pPr>
              <w:spacing w:line="264" w:lineRule="auto"/>
              <w:rPr>
                <w:rFonts w:asciiTheme="minorHAnsi" w:hAnsiTheme="minorHAnsi"/>
                <w:sz w:val="18"/>
                <w:szCs w:val="18"/>
              </w:rPr>
            </w:pPr>
            <w:r w:rsidRPr="009A424A">
              <w:rPr>
                <w:rFonts w:asciiTheme="minorHAnsi" w:hAnsiTheme="minorHAnsi"/>
                <w:szCs w:val="20"/>
              </w:rPr>
              <w:t>DATA:</w:t>
            </w:r>
          </w:p>
          <w:p w:rsidR="00EE233C" w:rsidRPr="009A424A" w:rsidRDefault="00EE233C" w:rsidP="006B1286">
            <w:pPr>
              <w:tabs>
                <w:tab w:val="left" w:pos="780"/>
              </w:tabs>
              <w:spacing w:line="264" w:lineRule="auto"/>
              <w:rPr>
                <w:rFonts w:asciiTheme="minorHAnsi" w:hAnsiTheme="minorHAnsi"/>
                <w:szCs w:val="20"/>
              </w:rPr>
            </w:pPr>
          </w:p>
          <w:p w:rsidR="00EE233C" w:rsidRPr="009A424A" w:rsidRDefault="00EE233C" w:rsidP="006B1286">
            <w:pPr>
              <w:tabs>
                <w:tab w:val="left" w:pos="780"/>
              </w:tabs>
              <w:spacing w:line="264" w:lineRule="auto"/>
              <w:rPr>
                <w:rFonts w:asciiTheme="minorHAnsi" w:hAnsiTheme="minorHAnsi"/>
                <w:szCs w:val="20"/>
              </w:rPr>
            </w:pPr>
          </w:p>
          <w:p w:rsidR="007514C9" w:rsidRPr="009A424A" w:rsidRDefault="007514C9" w:rsidP="00413FD7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</w:p>
          <w:p w:rsidR="00413FD7" w:rsidRPr="009A424A" w:rsidRDefault="00413FD7" w:rsidP="00FC1C48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Signatura</w:t>
            </w:r>
          </w:p>
        </w:tc>
        <w:tc>
          <w:tcPr>
            <w:tcW w:w="5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FD7" w:rsidRPr="009A424A" w:rsidRDefault="00A668E4" w:rsidP="00685A50">
            <w:pPr>
              <w:spacing w:line="264" w:lineRule="auto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D’acord amb </w:t>
            </w:r>
            <w:smartTag w:uri="urn:schemas-microsoft-com:office:smarttags" w:element="PersonName">
              <w:smartTagPr>
                <w:attr w:name="ProductID" w:val="la Llei Org￠nica"/>
              </w:smartTagPr>
              <w:r w:rsidRPr="009A424A">
                <w:rPr>
                  <w:rFonts w:asciiTheme="minorHAnsi" w:hAnsiTheme="minorHAnsi" w:cs="Arial"/>
                  <w:color w:val="808080"/>
                  <w:sz w:val="16"/>
                  <w:szCs w:val="16"/>
                </w:rPr>
                <w:t>la Llei Orgànica</w:t>
              </w:r>
            </w:smartTag>
            <w:r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 15/99, de 13 de desembre, de protecció de dades de caràcter personal, us informem que les dades que ens faciliteu seran incloses en un fitxer automatitzat als efectes de poder processar les demandes recollides i/o realitzar comunicacions sobre informacions derivades de les mateixes. Així mateix us informem de la possibilitat d'exercir els drets d'accés, rectificació, cancel·lació i oposició, en els termes inclosos a la legislació vigent, mitjançant escrit presentat en el Registre General del</w:t>
            </w:r>
            <w:r w:rsidR="00B1309C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 Consell Comarcal del Priorat (Plaça de </w:t>
            </w:r>
            <w:smartTag w:uri="urn:schemas-microsoft-com:office:smarttags" w:element="PersonName">
              <w:smartTagPr>
                <w:attr w:name="ProductID" w:val="la Quartera"/>
              </w:smartTagPr>
              <w:r w:rsidR="00B1309C" w:rsidRPr="009A424A">
                <w:rPr>
                  <w:rFonts w:asciiTheme="minorHAnsi" w:hAnsiTheme="minorHAnsi" w:cs="Arial"/>
                  <w:color w:val="808080"/>
                  <w:sz w:val="16"/>
                  <w:szCs w:val="16"/>
                </w:rPr>
                <w:t>la Quartera</w:t>
              </w:r>
            </w:smartTag>
            <w:r w:rsidR="00B1309C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>, 1</w:t>
            </w:r>
            <w:r w:rsidR="00246D90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 -  </w:t>
            </w:r>
            <w:r w:rsidR="00B1309C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>43730 Falset).</w:t>
            </w:r>
          </w:p>
        </w:tc>
      </w:tr>
    </w:tbl>
    <w:p w:rsidR="006B5D0C" w:rsidRPr="009A424A" w:rsidRDefault="006B5D0C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sz w:val="20"/>
          <w:lang w:val="ca-ES"/>
        </w:rPr>
      </w:pPr>
    </w:p>
    <w:p w:rsidR="001F0C0A" w:rsidRPr="009A424A" w:rsidRDefault="001F0C0A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C418EF" w:rsidRPr="009A424A" w:rsidRDefault="00C418EF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C418EF" w:rsidRPr="009A424A" w:rsidRDefault="00C418EF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1F0C0A" w:rsidRPr="009A424A" w:rsidRDefault="001F0C0A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1F0C0A" w:rsidRPr="009A424A" w:rsidRDefault="001F0C0A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4D12DC" w:rsidRPr="009A424A" w:rsidRDefault="004D12DC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  <w:r w:rsidRPr="009A424A">
        <w:rPr>
          <w:rFonts w:asciiTheme="minorHAnsi" w:hAnsiTheme="minorHAnsi" w:cs="Arial"/>
          <w:b/>
          <w:sz w:val="20"/>
          <w:lang w:val="ca-ES"/>
        </w:rPr>
        <w:t xml:space="preserve">PRESIDÈNCIA DEL </w:t>
      </w:r>
      <w:smartTag w:uri="urn:schemas-microsoft-com:office:smarttags" w:element="PersonName">
        <w:smartTagPr>
          <w:attr w:name="ProductID" w:val="CONSELL COMARCAL DEL PRIORAT"/>
        </w:smartTagPr>
        <w:r w:rsidRPr="009A424A">
          <w:rPr>
            <w:rFonts w:asciiTheme="minorHAnsi" w:hAnsiTheme="minorHAnsi" w:cs="Arial"/>
            <w:b/>
            <w:sz w:val="20"/>
            <w:lang w:val="ca-ES"/>
          </w:rPr>
          <w:t>CONSELL COMARCAL DEL PRIORAT</w:t>
        </w:r>
      </w:smartTag>
    </w:p>
    <w:p w:rsidR="003458D9" w:rsidRPr="009A424A" w:rsidRDefault="003458D9" w:rsidP="00C418EF">
      <w:pPr>
        <w:rPr>
          <w:rFonts w:asciiTheme="minorHAnsi" w:hAnsiTheme="minorHAnsi"/>
          <w:sz w:val="24"/>
        </w:rPr>
      </w:pPr>
    </w:p>
    <w:sectPr w:rsidR="003458D9" w:rsidRPr="009A424A" w:rsidSect="006B5D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531" w:right="964" w:bottom="964" w:left="964" w:header="567" w:footer="56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9AB" w:rsidRDefault="00B439AB">
      <w:r>
        <w:separator/>
      </w:r>
    </w:p>
  </w:endnote>
  <w:endnote w:type="continuationSeparator" w:id="0">
    <w:p w:rsidR="00B439AB" w:rsidRDefault="00B4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tisSansSerif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tisSansSerif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tisSansSerif Extra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BA2" w:rsidRDefault="00805BA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D19" w:rsidRPr="002003D0" w:rsidRDefault="00C418EF" w:rsidP="002003D0">
    <w:pPr>
      <w:pStyle w:val="Piedepgina"/>
      <w:tabs>
        <w:tab w:val="left" w:pos="6237"/>
        <w:tab w:val="left" w:pos="6300"/>
      </w:tabs>
      <w:ind w:right="1070"/>
      <w:jc w:val="center"/>
      <w:rPr>
        <w:lang w:val="en-GB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228600</wp:posOffset>
              </wp:positionH>
              <wp:positionV relativeFrom="paragraph">
                <wp:posOffset>38100</wp:posOffset>
              </wp:positionV>
              <wp:extent cx="5943600" cy="3429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0D19" w:rsidRPr="004220E3" w:rsidRDefault="000D0D19" w:rsidP="00860EC3">
                          <w:pPr>
                            <w:pStyle w:val="Piedepgina"/>
                            <w:tabs>
                              <w:tab w:val="left" w:pos="6237"/>
                              <w:tab w:val="left" w:pos="6300"/>
                              <w:tab w:val="left" w:pos="9000"/>
                            </w:tabs>
                            <w:ind w:right="71"/>
                            <w:jc w:val="center"/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</w:pP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>Plaça</w:t>
                          </w:r>
                          <w:r w:rsidR="00921CDD"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de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  <w:smartTag w:uri="urn:schemas-microsoft-com:office:smarttags" w:element="PersonName">
                            <w:smartTagPr>
                              <w:attr w:name="ProductID" w:val="la Quartera"/>
                            </w:smartTagPr>
                            <w:r w:rsidRPr="004220E3">
                              <w:rPr>
                                <w:rFonts w:asciiTheme="minorHAnsi" w:hAnsiTheme="minorHAnsi" w:cs="RotisSansSerif Light"/>
                                <w:color w:val="000000"/>
                                <w:sz w:val="16"/>
                                <w:szCs w:val="16"/>
                              </w:rPr>
                              <w:t>la Quartera</w:t>
                            </w:r>
                          </w:smartTag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, 1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43730 Falset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Tel. 977830119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Fax 977830564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>consellcomarcal</w:t>
                          </w:r>
                          <w:proofErr w:type="spellEnd"/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position w:val="1"/>
                              <w:sz w:val="16"/>
                              <w:szCs w:val="16"/>
                            </w:rPr>
                            <w:t>@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>priorat.cat</w:t>
                          </w:r>
                        </w:p>
                        <w:p w:rsidR="000D0D19" w:rsidRPr="004220E3" w:rsidRDefault="000D0D19" w:rsidP="00860EC3">
                          <w:pPr>
                            <w:pStyle w:val="Piedepgina"/>
                            <w:tabs>
                              <w:tab w:val="left" w:pos="6237"/>
                              <w:tab w:val="left" w:pos="6300"/>
                              <w:tab w:val="left" w:pos="9000"/>
                            </w:tabs>
                            <w:ind w:right="71"/>
                            <w:jc w:val="center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NIF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: P 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9300009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I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 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Núm.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del Registre d’Entitats Locals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: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0602008   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Núm.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del Registre d’Entitats Locals de Catalunya: 29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left:0;text-align:left;margin-left:18pt;margin-top:3pt;width:46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n0ggg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" stroked="f">
              <v:textbox>
                <w:txbxContent>
                  <w:p w:rsidR="000D0D19" w:rsidRPr="004220E3" w:rsidRDefault="000D0D19" w:rsidP="00860EC3">
                    <w:pPr>
                      <w:pStyle w:val="Peu"/>
                      <w:tabs>
                        <w:tab w:val="left" w:pos="6237"/>
                        <w:tab w:val="left" w:pos="6300"/>
                        <w:tab w:val="left" w:pos="9000"/>
                      </w:tabs>
                      <w:ind w:right="71"/>
                      <w:jc w:val="center"/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</w:pP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>Plaça</w:t>
                    </w:r>
                    <w:r w:rsidR="00921CDD"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de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</w:t>
                    </w:r>
                    <w:smartTag w:uri="urn:schemas-microsoft-com:office:smarttags" w:element="PersonName">
                      <w:smartTagPr>
                        <w:attr w:name="ProductID" w:val="la Quartera"/>
                      </w:smartTagPr>
                      <w:r w:rsidRPr="004220E3">
                        <w:rPr>
                          <w:rFonts w:asciiTheme="minorHAnsi" w:hAnsiTheme="minorHAnsi" w:cs="RotisSansSerif Light"/>
                          <w:color w:val="000000"/>
                          <w:sz w:val="16"/>
                          <w:szCs w:val="16"/>
                        </w:rPr>
                        <w:t>la Quartera</w:t>
                      </w:r>
                    </w:smartTag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, 1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43730 Falset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Tel. 977830119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Fax 977830564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>consellcomarcal</w:t>
                    </w:r>
                    <w:proofErr w:type="spellEnd"/>
                    <w:r w:rsidRPr="004220E3">
                      <w:rPr>
                        <w:rFonts w:asciiTheme="minorHAnsi" w:hAnsiTheme="minorHAnsi" w:cs="RotisSansSerif Light"/>
                        <w:color w:val="000000"/>
                        <w:position w:val="1"/>
                        <w:sz w:val="16"/>
                        <w:szCs w:val="16"/>
                      </w:rPr>
                      <w:t>@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>priorat.cat</w:t>
                    </w:r>
                  </w:p>
                  <w:p w:rsidR="000D0D19" w:rsidRPr="004220E3" w:rsidRDefault="000D0D19" w:rsidP="00860EC3">
                    <w:pPr>
                      <w:pStyle w:val="Peu"/>
                      <w:tabs>
                        <w:tab w:val="left" w:pos="6237"/>
                        <w:tab w:val="left" w:pos="6300"/>
                        <w:tab w:val="left" w:pos="9000"/>
                      </w:tabs>
                      <w:ind w:right="71"/>
                      <w:jc w:val="center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NIF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: P 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9300009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I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 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Núm.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del Registre d’Entitats Locals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: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0602008   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Núm.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del Registre d’Entitats Locals de Catalunya: 29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BA2" w:rsidRDefault="00805BA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9AB" w:rsidRDefault="00B439AB">
      <w:r>
        <w:separator/>
      </w:r>
    </w:p>
  </w:footnote>
  <w:footnote w:type="continuationSeparator" w:id="0">
    <w:p w:rsidR="00B439AB" w:rsidRDefault="00B43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BA2" w:rsidRDefault="00805BA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639" w:type="dxa"/>
      <w:jc w:val="center"/>
      <w:tblLook w:val="01E0" w:firstRow="1" w:lastRow="1" w:firstColumn="1" w:lastColumn="1" w:noHBand="0" w:noVBand="0"/>
    </w:tblPr>
    <w:tblGrid>
      <w:gridCol w:w="2835"/>
      <w:gridCol w:w="6804"/>
    </w:tblGrid>
    <w:tr w:rsidR="00B80673" w:rsidRPr="004220E3">
      <w:trPr>
        <w:trHeight w:val="1134"/>
        <w:jc w:val="center"/>
      </w:trPr>
      <w:tc>
        <w:tcPr>
          <w:tcW w:w="2835" w:type="dxa"/>
          <w:tcBorders>
            <w:top w:val="nil"/>
            <w:left w:val="nil"/>
            <w:bottom w:val="nil"/>
            <w:right w:val="nil"/>
          </w:tcBorders>
          <w:tcMar>
            <w:left w:w="284" w:type="dxa"/>
          </w:tcMar>
          <w:vAlign w:val="center"/>
        </w:tcPr>
        <w:p w:rsidR="00B80673" w:rsidRPr="004220E3" w:rsidRDefault="00C418EF" w:rsidP="00BE359B">
          <w:pPr>
            <w:spacing w:line="288" w:lineRule="auto"/>
            <w:jc w:val="right"/>
            <w:rPr>
              <w:rFonts w:asciiTheme="minorHAnsi" w:hAnsiTheme="minorHAnsi"/>
              <w:b/>
              <w:sz w:val="28"/>
              <w:szCs w:val="28"/>
              <w:u w:val="single"/>
            </w:rPr>
          </w:pPr>
          <w:r w:rsidRPr="004220E3">
            <w:rPr>
              <w:rFonts w:asciiTheme="minorHAnsi" w:hAnsiTheme="minorHAnsi"/>
              <w:b/>
              <w:noProof/>
              <w:sz w:val="28"/>
              <w:szCs w:val="28"/>
              <w:u w:val="single"/>
              <w:lang w:val="es-ES"/>
            </w:rPr>
            <mc:AlternateContent>
              <mc:Choice Requires="wps">
                <w:drawing>
                  <wp:anchor distT="0" distB="0" distL="114300" distR="114300" simplePos="0" relativeHeight="251658752" behindDoc="1" locked="0" layoutInCell="1" allowOverlap="1">
                    <wp:simplePos x="0" y="0"/>
                    <wp:positionH relativeFrom="column">
                      <wp:posOffset>167640</wp:posOffset>
                    </wp:positionH>
                    <wp:positionV relativeFrom="paragraph">
                      <wp:posOffset>134620</wp:posOffset>
                    </wp:positionV>
                    <wp:extent cx="1830705" cy="571500"/>
                    <wp:effectExtent l="0" t="1270" r="1905" b="0"/>
                    <wp:wrapNone/>
                    <wp:docPr id="4" name="Text Box 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30705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5734E" w:rsidRPr="00A468EA" w:rsidRDefault="00D5734E" w:rsidP="00D5734E">
                                <w:pPr>
                                  <w:jc w:val="center"/>
                                  <w:rPr>
                                    <w:rFonts w:ascii="RotisSansSerif" w:hAnsi="RotisSansSerif"/>
                                    <w:sz w:val="24"/>
                                  </w:rPr>
                                </w:pPr>
                                <w:r w:rsidRPr="00A468EA">
                                  <w:rPr>
                                    <w:rFonts w:ascii="RotisSansSerif" w:hAnsi="RotisSansSerif"/>
                                    <w:sz w:val="24"/>
                                  </w:rPr>
                                  <w:t>Consell Comarcal del</w:t>
                                </w:r>
                              </w:p>
                              <w:p w:rsidR="00D5734E" w:rsidRPr="00A468EA" w:rsidRDefault="00D5734E" w:rsidP="00D5734E">
                                <w:pPr>
                                  <w:jc w:val="center"/>
                                  <w:rPr>
                                    <w:rFonts w:ascii="RotisSansSerif" w:hAnsi="RotisSansSerif"/>
                                    <w:b/>
                                    <w:sz w:val="24"/>
                                  </w:rPr>
                                </w:pPr>
                                <w:r w:rsidRPr="00A468EA">
                                  <w:rPr>
                                    <w:rFonts w:ascii="RotisSansSerif" w:hAnsi="RotisSansSerif"/>
                                    <w:b/>
                                    <w:sz w:val="24"/>
                                  </w:rPr>
                                  <w:t>PRIORAT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" o:spid="_x0000_s1026" type="#_x0000_t202" style="position:absolute;left:0;text-align:left;margin-left:13.2pt;margin-top:10.6pt;width:144.15pt;height:4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" stroked="f">
                    <v:textbox>
                      <w:txbxContent>
                        <w:p w:rsidR="00D5734E" w:rsidRPr="00A468EA" w:rsidRDefault="00D5734E" w:rsidP="00D5734E">
                          <w:pPr>
                            <w:jc w:val="center"/>
                            <w:rPr>
                              <w:rFonts w:ascii="RotisSansSerif" w:hAnsi="RotisSansSerif"/>
                              <w:sz w:val="24"/>
                            </w:rPr>
                          </w:pPr>
                          <w:r w:rsidRPr="00A468EA">
                            <w:rPr>
                              <w:rFonts w:ascii="RotisSansSerif" w:hAnsi="RotisSansSerif"/>
                              <w:sz w:val="24"/>
                            </w:rPr>
                            <w:t>Consell Comarcal del</w:t>
                          </w:r>
                        </w:p>
                        <w:p w:rsidR="00D5734E" w:rsidRPr="00A468EA" w:rsidRDefault="00D5734E" w:rsidP="00D5734E">
                          <w:pPr>
                            <w:jc w:val="center"/>
                            <w:rPr>
                              <w:rFonts w:ascii="RotisSansSerif" w:hAnsi="RotisSansSerif"/>
                              <w:b/>
                              <w:sz w:val="24"/>
                            </w:rPr>
                          </w:pPr>
                          <w:r w:rsidRPr="00A468EA">
                            <w:rPr>
                              <w:rFonts w:ascii="RotisSansSerif" w:hAnsi="RotisSansSerif"/>
                              <w:b/>
                              <w:sz w:val="24"/>
                            </w:rPr>
                            <w:t>PRIORAT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4220E3">
            <w:rPr>
              <w:rFonts w:asciiTheme="minorHAnsi" w:hAnsiTheme="minorHAnsi"/>
              <w:b/>
              <w:noProof/>
              <w:sz w:val="28"/>
              <w:szCs w:val="28"/>
              <w:u w:val="single"/>
              <w:lang w:val="es-ES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-401955</wp:posOffset>
                    </wp:positionH>
                    <wp:positionV relativeFrom="paragraph">
                      <wp:posOffset>-187960</wp:posOffset>
                    </wp:positionV>
                    <wp:extent cx="850265" cy="1041400"/>
                    <wp:effectExtent l="0" t="2540" r="1270" b="0"/>
                    <wp:wrapNone/>
                    <wp:docPr id="3" name="Text Box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0265" cy="1041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5734E" w:rsidRDefault="00B3044E" w:rsidP="00D5734E">
                                <w:r>
                                  <w:rPr>
                                    <w:noProof/>
                                    <w:lang w:val="es-ES"/>
                                  </w:rPr>
                                  <w:drawing>
                                    <wp:inline distT="0" distB="0" distL="0" distR="0">
                                      <wp:extent cx="641350" cy="949960"/>
                                      <wp:effectExtent l="19050" t="0" r="6350" b="0"/>
                                      <wp:docPr id="1" name="Imagen 1" descr="escutconsell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escutconsell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41350" cy="9499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 id="Text Box 21" o:spid="_x0000_s1027" type="#_x0000_t202" style="position:absolute;left:0;text-align:left;margin-left:-31.65pt;margin-top:-14.8pt;width:66.95pt;height:8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" filled="f" stroked="f">
                    <v:textbox style="mso-fit-shape-to-text:t">
                      <w:txbxContent>
                        <w:p w:rsidR="00D5734E" w:rsidRDefault="00B3044E" w:rsidP="00D5734E"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0" distR="0">
                                <wp:extent cx="641350" cy="949960"/>
                                <wp:effectExtent l="19050" t="0" r="6350" b="0"/>
                                <wp:docPr id="1" name="Imagen 1" descr="escutconse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scutconsel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1350" cy="9499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6804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80673" w:rsidRDefault="00B80673" w:rsidP="004C7E13">
          <w:pPr>
            <w:spacing w:line="288" w:lineRule="auto"/>
            <w:jc w:val="center"/>
            <w:rPr>
              <w:rFonts w:asciiTheme="minorHAnsi" w:hAnsiTheme="minorHAnsi"/>
              <w:b/>
              <w:sz w:val="24"/>
              <w:u w:val="single"/>
            </w:rPr>
          </w:pPr>
          <w:r w:rsidRPr="004220E3">
            <w:rPr>
              <w:rFonts w:asciiTheme="minorHAnsi" w:hAnsiTheme="minorHAnsi"/>
              <w:b/>
              <w:sz w:val="24"/>
              <w:u w:val="single"/>
            </w:rPr>
            <w:t xml:space="preserve">SOL·LICITUD D’AJUTS PER AL CURS </w:t>
          </w:r>
          <w:r w:rsidR="00CC69D9">
            <w:rPr>
              <w:rFonts w:asciiTheme="minorHAnsi" w:hAnsiTheme="minorHAnsi"/>
              <w:b/>
              <w:sz w:val="24"/>
              <w:u w:val="single"/>
            </w:rPr>
            <w:t>2024/2025</w:t>
          </w:r>
          <w:bookmarkStart w:id="0" w:name="_GoBack"/>
          <w:bookmarkEnd w:id="0"/>
        </w:p>
        <w:p w:rsidR="00805BA2" w:rsidRPr="004220E3" w:rsidRDefault="00805BA2" w:rsidP="00805BA2">
          <w:pPr>
            <w:spacing w:line="288" w:lineRule="auto"/>
            <w:rPr>
              <w:rFonts w:asciiTheme="minorHAnsi" w:hAnsiTheme="minorHAnsi"/>
              <w:b/>
              <w:sz w:val="24"/>
              <w:u w:val="single"/>
            </w:rPr>
          </w:pPr>
        </w:p>
        <w:p w:rsidR="00B80673" w:rsidRPr="004220E3" w:rsidRDefault="00FD71CB" w:rsidP="004C7E13">
          <w:pPr>
            <w:spacing w:line="288" w:lineRule="auto"/>
            <w:jc w:val="center"/>
            <w:rPr>
              <w:rFonts w:asciiTheme="minorHAnsi" w:hAnsiTheme="minorHAnsi"/>
              <w:b/>
              <w:sz w:val="28"/>
              <w:szCs w:val="28"/>
              <w:u w:val="single"/>
            </w:rPr>
          </w:pPr>
          <w:r w:rsidRPr="004220E3">
            <w:rPr>
              <w:rFonts w:asciiTheme="minorHAnsi" w:hAnsiTheme="minorHAnsi"/>
              <w:b/>
              <w:sz w:val="24"/>
            </w:rPr>
            <w:t>Desplaçament</w:t>
          </w:r>
        </w:p>
      </w:tc>
    </w:tr>
  </w:tbl>
  <w:p w:rsidR="00D20124" w:rsidRPr="00F6620D" w:rsidRDefault="00D20124" w:rsidP="00BE359B">
    <w:pPr>
      <w:spacing w:line="288" w:lineRule="auto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BA2" w:rsidRDefault="00805BA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A652D"/>
    <w:multiLevelType w:val="multilevel"/>
    <w:tmpl w:val="86DC1D58"/>
    <w:lvl w:ilvl="0">
      <w:numFmt w:val="bullet"/>
      <w:lvlText w:val="-"/>
      <w:lvlJc w:val="left"/>
      <w:pPr>
        <w:tabs>
          <w:tab w:val="num" w:pos="227"/>
        </w:tabs>
        <w:ind w:left="340" w:hanging="34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E0152E"/>
    <w:multiLevelType w:val="hybridMultilevel"/>
    <w:tmpl w:val="90DE411A"/>
    <w:lvl w:ilvl="0" w:tplc="875E9878">
      <w:start w:val="1"/>
      <w:numFmt w:val="bullet"/>
      <w:lvlText w:val=""/>
      <w:lvlJc w:val="left"/>
      <w:pPr>
        <w:tabs>
          <w:tab w:val="num" w:pos="680"/>
        </w:tabs>
        <w:ind w:left="680" w:hanging="283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4754F8"/>
    <w:multiLevelType w:val="multilevel"/>
    <w:tmpl w:val="35FA0EA4"/>
    <w:lvl w:ilvl="0">
      <w:numFmt w:val="bullet"/>
      <w:lvlText w:val="-"/>
      <w:lvlJc w:val="left"/>
      <w:pPr>
        <w:tabs>
          <w:tab w:val="num" w:pos="284"/>
        </w:tabs>
        <w:ind w:left="454" w:hanging="45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6E44A1"/>
    <w:multiLevelType w:val="singleLevel"/>
    <w:tmpl w:val="A92C95A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20CC5DFB"/>
    <w:multiLevelType w:val="hybridMultilevel"/>
    <w:tmpl w:val="FB4AEC30"/>
    <w:lvl w:ilvl="0" w:tplc="E25A26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Arial Unicode MS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B56FEA"/>
    <w:multiLevelType w:val="hybridMultilevel"/>
    <w:tmpl w:val="7E1C8988"/>
    <w:lvl w:ilvl="0" w:tplc="81E48CC2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B63B33"/>
    <w:multiLevelType w:val="hybridMultilevel"/>
    <w:tmpl w:val="86DC1D58"/>
    <w:lvl w:ilvl="0" w:tplc="B2643214">
      <w:numFmt w:val="bullet"/>
      <w:lvlText w:val="-"/>
      <w:lvlJc w:val="left"/>
      <w:pPr>
        <w:tabs>
          <w:tab w:val="num" w:pos="227"/>
        </w:tabs>
        <w:ind w:left="340" w:hanging="34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AF33B9"/>
    <w:multiLevelType w:val="hybridMultilevel"/>
    <w:tmpl w:val="EA905504"/>
    <w:lvl w:ilvl="0" w:tplc="6E1488FE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981765"/>
    <w:multiLevelType w:val="hybridMultilevel"/>
    <w:tmpl w:val="D4B229B2"/>
    <w:lvl w:ilvl="0" w:tplc="D91E09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89F3957"/>
    <w:multiLevelType w:val="hybridMultilevel"/>
    <w:tmpl w:val="ECF4EBBA"/>
    <w:lvl w:ilvl="0" w:tplc="4D4AA684"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9085E"/>
    <w:multiLevelType w:val="hybridMultilevel"/>
    <w:tmpl w:val="628047B4"/>
    <w:lvl w:ilvl="0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07258DB"/>
    <w:multiLevelType w:val="hybridMultilevel"/>
    <w:tmpl w:val="35FA0EA4"/>
    <w:lvl w:ilvl="0" w:tplc="843A3CB2">
      <w:numFmt w:val="bullet"/>
      <w:lvlText w:val="-"/>
      <w:lvlJc w:val="left"/>
      <w:pPr>
        <w:tabs>
          <w:tab w:val="num" w:pos="284"/>
        </w:tabs>
        <w:ind w:left="454" w:hanging="45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3D438E"/>
    <w:multiLevelType w:val="multilevel"/>
    <w:tmpl w:val="EA905504"/>
    <w:lvl w:ilvl="0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212240"/>
    <w:multiLevelType w:val="hybridMultilevel"/>
    <w:tmpl w:val="616E4AD2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3519B7"/>
    <w:multiLevelType w:val="multilevel"/>
    <w:tmpl w:val="97C02662"/>
    <w:lvl w:ilvl="0">
      <w:numFmt w:val="bullet"/>
      <w:lvlText w:val="-"/>
      <w:lvlJc w:val="left"/>
      <w:pPr>
        <w:tabs>
          <w:tab w:val="num" w:pos="227"/>
        </w:tabs>
        <w:ind w:left="454" w:hanging="45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244590"/>
    <w:multiLevelType w:val="hybridMultilevel"/>
    <w:tmpl w:val="97C02662"/>
    <w:lvl w:ilvl="0" w:tplc="1F7EA8BE">
      <w:numFmt w:val="bullet"/>
      <w:lvlText w:val="-"/>
      <w:lvlJc w:val="left"/>
      <w:pPr>
        <w:tabs>
          <w:tab w:val="num" w:pos="227"/>
        </w:tabs>
        <w:ind w:left="454" w:hanging="45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6D15AD"/>
    <w:multiLevelType w:val="multilevel"/>
    <w:tmpl w:val="7E1C8988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291A05"/>
    <w:multiLevelType w:val="hybridMultilevel"/>
    <w:tmpl w:val="EB8E6B64"/>
    <w:lvl w:ilvl="0" w:tplc="2CCE638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B937D9"/>
    <w:multiLevelType w:val="multilevel"/>
    <w:tmpl w:val="ECF4EBBA"/>
    <w:lvl w:ilvl="0"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2D208B"/>
    <w:multiLevelType w:val="hybridMultilevel"/>
    <w:tmpl w:val="24C4C63E"/>
    <w:lvl w:ilvl="0" w:tplc="1F7EA8BE">
      <w:numFmt w:val="bullet"/>
      <w:lvlText w:val="-"/>
      <w:lvlJc w:val="left"/>
      <w:pPr>
        <w:tabs>
          <w:tab w:val="num" w:pos="227"/>
        </w:tabs>
        <w:ind w:left="454" w:hanging="45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C7D2A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7F332BCC"/>
    <w:multiLevelType w:val="hybridMultilevel"/>
    <w:tmpl w:val="CDFA8D7A"/>
    <w:lvl w:ilvl="0" w:tplc="371E08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DA132E"/>
    <w:multiLevelType w:val="hybridMultilevel"/>
    <w:tmpl w:val="4F92249A"/>
    <w:lvl w:ilvl="0" w:tplc="69FC72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dstrike w:val="0"/>
        <w:color w:val="auto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trike w:val="0"/>
        <w:dstrike w:val="0"/>
        <w:color w:val="auto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2"/>
  </w:num>
  <w:num w:numId="4">
    <w:abstractNumId w:val="13"/>
  </w:num>
  <w:num w:numId="5">
    <w:abstractNumId w:val="10"/>
  </w:num>
  <w:num w:numId="6">
    <w:abstractNumId w:val="20"/>
  </w:num>
  <w:num w:numId="7">
    <w:abstractNumId w:val="21"/>
  </w:num>
  <w:num w:numId="8">
    <w:abstractNumId w:val="1"/>
  </w:num>
  <w:num w:numId="9">
    <w:abstractNumId w:val="3"/>
  </w:num>
  <w:num w:numId="10">
    <w:abstractNumId w:val="5"/>
  </w:num>
  <w:num w:numId="11">
    <w:abstractNumId w:val="16"/>
  </w:num>
  <w:num w:numId="12">
    <w:abstractNumId w:val="9"/>
  </w:num>
  <w:num w:numId="13">
    <w:abstractNumId w:val="18"/>
  </w:num>
  <w:num w:numId="14">
    <w:abstractNumId w:val="11"/>
  </w:num>
  <w:num w:numId="15">
    <w:abstractNumId w:val="2"/>
  </w:num>
  <w:num w:numId="16">
    <w:abstractNumId w:val="19"/>
  </w:num>
  <w:num w:numId="17">
    <w:abstractNumId w:val="15"/>
  </w:num>
  <w:num w:numId="18">
    <w:abstractNumId w:val="14"/>
  </w:num>
  <w:num w:numId="19">
    <w:abstractNumId w:val="6"/>
  </w:num>
  <w:num w:numId="20">
    <w:abstractNumId w:val="0"/>
  </w:num>
  <w:num w:numId="21">
    <w:abstractNumId w:val="7"/>
  </w:num>
  <w:num w:numId="22">
    <w:abstractNumId w:val="12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YLIB" w:val="2007"/>
    <w:docVar w:name="Expediente" w:val="87277B42F66E4EBC801998C789AAF766"/>
    <w:docVar w:name="FicheroPlantilla" w:val="\\Servidor\AbsisWin\ABSBD\EXP\Modelado\PlantGlb\CCPNDP.DOC"/>
    <w:docVar w:name="Interesados" w:val="DFB2A71CB8DF48879EF64ADC71604DF9|"/>
    <w:docVar w:name="TIPLIB" w:val="MA"/>
    <w:docVar w:name="TipoDocumento" w:val="TIP_NOT"/>
    <w:docVar w:name="Tramite" w:val="E57A9A6C5F6C4D1AB100F36A6D588424"/>
  </w:docVars>
  <w:rsids>
    <w:rsidRoot w:val="00127D63"/>
    <w:rsid w:val="0000465C"/>
    <w:rsid w:val="00010FD2"/>
    <w:rsid w:val="00040CF4"/>
    <w:rsid w:val="00052879"/>
    <w:rsid w:val="00086C04"/>
    <w:rsid w:val="000A6034"/>
    <w:rsid w:val="000B0F7E"/>
    <w:rsid w:val="000C2AF5"/>
    <w:rsid w:val="000D0D19"/>
    <w:rsid w:val="000F513A"/>
    <w:rsid w:val="00117782"/>
    <w:rsid w:val="00120448"/>
    <w:rsid w:val="0012422A"/>
    <w:rsid w:val="00127D63"/>
    <w:rsid w:val="00135E98"/>
    <w:rsid w:val="0014398D"/>
    <w:rsid w:val="00156DC6"/>
    <w:rsid w:val="001672BF"/>
    <w:rsid w:val="00182C5D"/>
    <w:rsid w:val="00186875"/>
    <w:rsid w:val="001901AB"/>
    <w:rsid w:val="001979BA"/>
    <w:rsid w:val="001B7163"/>
    <w:rsid w:val="001D2FAF"/>
    <w:rsid w:val="001F0C0A"/>
    <w:rsid w:val="001F10FB"/>
    <w:rsid w:val="001F28D8"/>
    <w:rsid w:val="001F499B"/>
    <w:rsid w:val="001F5F0E"/>
    <w:rsid w:val="002003D0"/>
    <w:rsid w:val="00200D19"/>
    <w:rsid w:val="002118B1"/>
    <w:rsid w:val="002301D2"/>
    <w:rsid w:val="002304FE"/>
    <w:rsid w:val="00232164"/>
    <w:rsid w:val="00237C1A"/>
    <w:rsid w:val="00246D90"/>
    <w:rsid w:val="0025402B"/>
    <w:rsid w:val="002B3FD8"/>
    <w:rsid w:val="002C687B"/>
    <w:rsid w:val="002D31C3"/>
    <w:rsid w:val="002D52F6"/>
    <w:rsid w:val="002F778B"/>
    <w:rsid w:val="0030575E"/>
    <w:rsid w:val="0033183E"/>
    <w:rsid w:val="003458D9"/>
    <w:rsid w:val="00360E84"/>
    <w:rsid w:val="00362596"/>
    <w:rsid w:val="00371267"/>
    <w:rsid w:val="003733FE"/>
    <w:rsid w:val="00377A6B"/>
    <w:rsid w:val="00384F63"/>
    <w:rsid w:val="00390256"/>
    <w:rsid w:val="00396512"/>
    <w:rsid w:val="003A1758"/>
    <w:rsid w:val="003A510C"/>
    <w:rsid w:val="003B5973"/>
    <w:rsid w:val="003C3CED"/>
    <w:rsid w:val="003D2D77"/>
    <w:rsid w:val="003D6EBF"/>
    <w:rsid w:val="003E7AAD"/>
    <w:rsid w:val="003F4192"/>
    <w:rsid w:val="00402948"/>
    <w:rsid w:val="00413FD7"/>
    <w:rsid w:val="004209BA"/>
    <w:rsid w:val="004220E3"/>
    <w:rsid w:val="004474E8"/>
    <w:rsid w:val="004623C6"/>
    <w:rsid w:val="0046730F"/>
    <w:rsid w:val="004706D2"/>
    <w:rsid w:val="004834E3"/>
    <w:rsid w:val="004978B8"/>
    <w:rsid w:val="004A6117"/>
    <w:rsid w:val="004B77E7"/>
    <w:rsid w:val="004C717E"/>
    <w:rsid w:val="004C7D9A"/>
    <w:rsid w:val="004C7E13"/>
    <w:rsid w:val="004D12DC"/>
    <w:rsid w:val="004D2C64"/>
    <w:rsid w:val="004D4104"/>
    <w:rsid w:val="004E48F0"/>
    <w:rsid w:val="005202FD"/>
    <w:rsid w:val="005400BF"/>
    <w:rsid w:val="00544C2E"/>
    <w:rsid w:val="0055759B"/>
    <w:rsid w:val="00574B9E"/>
    <w:rsid w:val="00577A6B"/>
    <w:rsid w:val="00586CF1"/>
    <w:rsid w:val="00596351"/>
    <w:rsid w:val="005A6895"/>
    <w:rsid w:val="005B75DC"/>
    <w:rsid w:val="005C1F68"/>
    <w:rsid w:val="005C513A"/>
    <w:rsid w:val="005C68E9"/>
    <w:rsid w:val="005D3350"/>
    <w:rsid w:val="005D7EEB"/>
    <w:rsid w:val="005E3A34"/>
    <w:rsid w:val="005E5760"/>
    <w:rsid w:val="005E7318"/>
    <w:rsid w:val="006130EC"/>
    <w:rsid w:val="00632793"/>
    <w:rsid w:val="0063426E"/>
    <w:rsid w:val="00640746"/>
    <w:rsid w:val="00643A78"/>
    <w:rsid w:val="0064545C"/>
    <w:rsid w:val="006525BA"/>
    <w:rsid w:val="00652C06"/>
    <w:rsid w:val="006552A6"/>
    <w:rsid w:val="00685A50"/>
    <w:rsid w:val="00690D5E"/>
    <w:rsid w:val="00693E5E"/>
    <w:rsid w:val="006A33B0"/>
    <w:rsid w:val="006B1286"/>
    <w:rsid w:val="006B5D0C"/>
    <w:rsid w:val="006C439C"/>
    <w:rsid w:val="006E4C0D"/>
    <w:rsid w:val="007225C0"/>
    <w:rsid w:val="007258C6"/>
    <w:rsid w:val="007327D5"/>
    <w:rsid w:val="00737D12"/>
    <w:rsid w:val="00742606"/>
    <w:rsid w:val="007514C9"/>
    <w:rsid w:val="007515D5"/>
    <w:rsid w:val="00754078"/>
    <w:rsid w:val="00754429"/>
    <w:rsid w:val="00764ACE"/>
    <w:rsid w:val="007669DA"/>
    <w:rsid w:val="007800C1"/>
    <w:rsid w:val="00790844"/>
    <w:rsid w:val="007923A6"/>
    <w:rsid w:val="0079351B"/>
    <w:rsid w:val="00794B76"/>
    <w:rsid w:val="007A4756"/>
    <w:rsid w:val="007D46B0"/>
    <w:rsid w:val="007D6DAE"/>
    <w:rsid w:val="00804DB3"/>
    <w:rsid w:val="00805BA2"/>
    <w:rsid w:val="0082497E"/>
    <w:rsid w:val="00836F27"/>
    <w:rsid w:val="0084757E"/>
    <w:rsid w:val="00847C98"/>
    <w:rsid w:val="008553CD"/>
    <w:rsid w:val="00860EC3"/>
    <w:rsid w:val="008721DC"/>
    <w:rsid w:val="008929FB"/>
    <w:rsid w:val="00893F96"/>
    <w:rsid w:val="008A6890"/>
    <w:rsid w:val="008B5802"/>
    <w:rsid w:val="008C4BAA"/>
    <w:rsid w:val="008C733D"/>
    <w:rsid w:val="008D5B76"/>
    <w:rsid w:val="008E02EB"/>
    <w:rsid w:val="00903EAE"/>
    <w:rsid w:val="009054BE"/>
    <w:rsid w:val="00917A28"/>
    <w:rsid w:val="00921CDD"/>
    <w:rsid w:val="00955CE1"/>
    <w:rsid w:val="00960D21"/>
    <w:rsid w:val="009625B7"/>
    <w:rsid w:val="00973C63"/>
    <w:rsid w:val="009874E2"/>
    <w:rsid w:val="009A424A"/>
    <w:rsid w:val="009C4CBB"/>
    <w:rsid w:val="009D35AA"/>
    <w:rsid w:val="009D5018"/>
    <w:rsid w:val="00A14AC9"/>
    <w:rsid w:val="00A15EEC"/>
    <w:rsid w:val="00A23F57"/>
    <w:rsid w:val="00A34353"/>
    <w:rsid w:val="00A352AB"/>
    <w:rsid w:val="00A53325"/>
    <w:rsid w:val="00A5373A"/>
    <w:rsid w:val="00A578FC"/>
    <w:rsid w:val="00A668E4"/>
    <w:rsid w:val="00A71639"/>
    <w:rsid w:val="00AA229C"/>
    <w:rsid w:val="00AC5791"/>
    <w:rsid w:val="00AC711C"/>
    <w:rsid w:val="00AD3654"/>
    <w:rsid w:val="00AE3D13"/>
    <w:rsid w:val="00AE7B49"/>
    <w:rsid w:val="00B05109"/>
    <w:rsid w:val="00B1309C"/>
    <w:rsid w:val="00B2114B"/>
    <w:rsid w:val="00B22D97"/>
    <w:rsid w:val="00B26038"/>
    <w:rsid w:val="00B3044E"/>
    <w:rsid w:val="00B368D2"/>
    <w:rsid w:val="00B37500"/>
    <w:rsid w:val="00B429ED"/>
    <w:rsid w:val="00B43821"/>
    <w:rsid w:val="00B439AB"/>
    <w:rsid w:val="00B632F1"/>
    <w:rsid w:val="00B64B6F"/>
    <w:rsid w:val="00B7107C"/>
    <w:rsid w:val="00B80673"/>
    <w:rsid w:val="00BA7791"/>
    <w:rsid w:val="00BC4584"/>
    <w:rsid w:val="00BE359B"/>
    <w:rsid w:val="00BE7CD2"/>
    <w:rsid w:val="00BF2785"/>
    <w:rsid w:val="00C2340D"/>
    <w:rsid w:val="00C418EF"/>
    <w:rsid w:val="00C74F23"/>
    <w:rsid w:val="00C95802"/>
    <w:rsid w:val="00C97B2F"/>
    <w:rsid w:val="00C97F84"/>
    <w:rsid w:val="00CA2F94"/>
    <w:rsid w:val="00CA5475"/>
    <w:rsid w:val="00CB3B13"/>
    <w:rsid w:val="00CB5331"/>
    <w:rsid w:val="00CC127C"/>
    <w:rsid w:val="00CC69D9"/>
    <w:rsid w:val="00CD2501"/>
    <w:rsid w:val="00CE44DA"/>
    <w:rsid w:val="00CF2257"/>
    <w:rsid w:val="00CF5F60"/>
    <w:rsid w:val="00D01893"/>
    <w:rsid w:val="00D060D5"/>
    <w:rsid w:val="00D20124"/>
    <w:rsid w:val="00D2168C"/>
    <w:rsid w:val="00D26C5F"/>
    <w:rsid w:val="00D476E7"/>
    <w:rsid w:val="00D5734E"/>
    <w:rsid w:val="00D749F0"/>
    <w:rsid w:val="00DB381C"/>
    <w:rsid w:val="00DB6794"/>
    <w:rsid w:val="00DD282C"/>
    <w:rsid w:val="00DD50BE"/>
    <w:rsid w:val="00DE5AAB"/>
    <w:rsid w:val="00DE7051"/>
    <w:rsid w:val="00DF546D"/>
    <w:rsid w:val="00DF753F"/>
    <w:rsid w:val="00E15A69"/>
    <w:rsid w:val="00E25BB5"/>
    <w:rsid w:val="00E4444D"/>
    <w:rsid w:val="00E461F8"/>
    <w:rsid w:val="00E52826"/>
    <w:rsid w:val="00E84795"/>
    <w:rsid w:val="00EA299E"/>
    <w:rsid w:val="00ED34A1"/>
    <w:rsid w:val="00EE233C"/>
    <w:rsid w:val="00EE6500"/>
    <w:rsid w:val="00EE783C"/>
    <w:rsid w:val="00EF36AB"/>
    <w:rsid w:val="00EF3A2E"/>
    <w:rsid w:val="00F209BD"/>
    <w:rsid w:val="00F30172"/>
    <w:rsid w:val="00F434DE"/>
    <w:rsid w:val="00F502BA"/>
    <w:rsid w:val="00F6620D"/>
    <w:rsid w:val="00F853C9"/>
    <w:rsid w:val="00F860B1"/>
    <w:rsid w:val="00F93042"/>
    <w:rsid w:val="00FB1247"/>
    <w:rsid w:val="00FB7FD2"/>
    <w:rsid w:val="00FC1C48"/>
    <w:rsid w:val="00FC4247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B708DC05-C10A-42C0-8DE8-4D58646D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C06"/>
    <w:rPr>
      <w:rFonts w:ascii="Arial" w:hAnsi="Arial"/>
      <w:szCs w:val="24"/>
      <w:lang w:val="ca-ES"/>
    </w:rPr>
  </w:style>
  <w:style w:type="paragraph" w:styleId="Ttulo1">
    <w:name w:val="heading 1"/>
    <w:basedOn w:val="Normal"/>
    <w:next w:val="Normal"/>
    <w:qFormat/>
    <w:rsid w:val="00182C5D"/>
    <w:pPr>
      <w:keepNext/>
      <w:jc w:val="center"/>
      <w:outlineLvl w:val="0"/>
    </w:pPr>
    <w:rPr>
      <w:rFonts w:ascii="Arial Narrow" w:hAnsi="Arial Narrow"/>
      <w:b/>
      <w:szCs w:val="20"/>
    </w:rPr>
  </w:style>
  <w:style w:type="paragraph" w:styleId="Ttulo2">
    <w:name w:val="heading 2"/>
    <w:basedOn w:val="Normal"/>
    <w:next w:val="Normal"/>
    <w:qFormat/>
    <w:rsid w:val="005C68E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C68E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F753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F753F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2003D0"/>
    <w:rPr>
      <w:color w:val="0000FF"/>
      <w:u w:val="single"/>
    </w:rPr>
  </w:style>
  <w:style w:type="paragraph" w:styleId="Textodeglobo">
    <w:name w:val="Balloon Text"/>
    <w:basedOn w:val="Normal"/>
    <w:semiHidden/>
    <w:rsid w:val="004D410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402948"/>
    <w:pPr>
      <w:jc w:val="both"/>
    </w:pPr>
    <w:rPr>
      <w:sz w:val="22"/>
      <w:szCs w:val="20"/>
    </w:rPr>
  </w:style>
  <w:style w:type="paragraph" w:customStyle="1" w:styleId="Estilo1">
    <w:name w:val="Estilo1"/>
    <w:basedOn w:val="Normal"/>
    <w:rsid w:val="00182C5D"/>
    <w:pPr>
      <w:jc w:val="both"/>
    </w:pPr>
    <w:rPr>
      <w:szCs w:val="20"/>
    </w:rPr>
  </w:style>
  <w:style w:type="paragraph" w:styleId="Textoindependiente3">
    <w:name w:val="Body Text 3"/>
    <w:basedOn w:val="Normal"/>
    <w:rsid w:val="005C68E9"/>
    <w:pPr>
      <w:spacing w:after="120"/>
    </w:pPr>
    <w:rPr>
      <w:rFonts w:ascii="Times New Roman" w:hAnsi="Times New Roman"/>
      <w:sz w:val="16"/>
      <w:szCs w:val="16"/>
    </w:rPr>
  </w:style>
  <w:style w:type="paragraph" w:styleId="Sangradetextonormal">
    <w:name w:val="Body Text Indent"/>
    <w:basedOn w:val="Normal"/>
    <w:rsid w:val="005C68E9"/>
    <w:pPr>
      <w:spacing w:after="120"/>
      <w:ind w:left="283"/>
    </w:pPr>
    <w:rPr>
      <w:rFonts w:ascii="Times New Roman" w:hAnsi="Times New Roman"/>
      <w:sz w:val="24"/>
    </w:rPr>
  </w:style>
  <w:style w:type="paragraph" w:customStyle="1" w:styleId="Documento1">
    <w:name w:val="Documento 1"/>
    <w:rsid w:val="005C68E9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styleId="Textoindependiente2">
    <w:name w:val="Body Text 2"/>
    <w:basedOn w:val="Normal"/>
    <w:rsid w:val="0064545C"/>
    <w:pPr>
      <w:spacing w:after="120" w:line="480" w:lineRule="auto"/>
    </w:pPr>
  </w:style>
  <w:style w:type="table" w:styleId="Tablaconcuadrcula">
    <w:name w:val="Table Grid"/>
    <w:basedOn w:val="Tablanormal"/>
    <w:rsid w:val="00737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ESTER~1.CCP\CONFIG~1\Temp\EXSATRAE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0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[NomComplInteresado]</vt:lpstr>
      <vt:lpstr>[NomComplInteresado]</vt:lpstr>
    </vt:vector>
  </TitlesOfParts>
  <Company>.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[NomComplInteresado]</dc:title>
  <dc:subject/>
  <dc:creator>artur</dc:creator>
  <cp:keywords/>
  <dc:description/>
  <cp:lastModifiedBy>Francisco Sanahuja</cp:lastModifiedBy>
  <cp:revision>2</cp:revision>
  <cp:lastPrinted>2009-04-24T08:32:00Z</cp:lastPrinted>
  <dcterms:created xsi:type="dcterms:W3CDTF">2024-11-19T19:44:00Z</dcterms:created>
  <dcterms:modified xsi:type="dcterms:W3CDTF">2024-11-19T19:44:00Z</dcterms:modified>
</cp:coreProperties>
</file>