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0D47A" w14:textId="77777777" w:rsidR="00A144D0" w:rsidRPr="007A22F7" w:rsidRDefault="00A144D0" w:rsidP="00A144D0">
      <w:pPr>
        <w:autoSpaceDE/>
        <w:autoSpaceDN/>
        <w:adjustRightInd/>
        <w:spacing w:after="120"/>
        <w:rPr>
          <w:szCs w:val="24"/>
        </w:rPr>
      </w:pPr>
      <w:r w:rsidRPr="007A22F7">
        <w:rPr>
          <w:szCs w:val="24"/>
        </w:rPr>
        <w:t xml:space="preserve">Extracto del acuerdo de la Junta de Gobierno Local de </w:t>
      </w:r>
      <w:r>
        <w:rPr>
          <w:szCs w:val="24"/>
        </w:rPr>
        <w:t>8</w:t>
      </w:r>
      <w:r w:rsidRPr="007A22F7">
        <w:rPr>
          <w:szCs w:val="24"/>
        </w:rPr>
        <w:t xml:space="preserve"> de noviembre de 202</w:t>
      </w:r>
      <w:r>
        <w:rPr>
          <w:szCs w:val="24"/>
        </w:rPr>
        <w:t>4</w:t>
      </w:r>
      <w:r w:rsidRPr="007A22F7">
        <w:rPr>
          <w:szCs w:val="24"/>
        </w:rPr>
        <w:t xml:space="preserve"> por el que se aprueban las B</w:t>
      </w:r>
      <w:r w:rsidRPr="007A22F7">
        <w:rPr>
          <w:szCs w:val="24"/>
          <w:lang w:eastAsia="en-US"/>
        </w:rPr>
        <w:t xml:space="preserve">ases del V Concurso de </w:t>
      </w:r>
      <w:r>
        <w:rPr>
          <w:szCs w:val="24"/>
          <w:lang w:eastAsia="en-US"/>
        </w:rPr>
        <w:t>E</w:t>
      </w:r>
      <w:r w:rsidRPr="007A22F7">
        <w:rPr>
          <w:szCs w:val="24"/>
          <w:lang w:eastAsia="en-US"/>
        </w:rPr>
        <w:t>scaparates “Por Navidad: En San Lorenzo</w:t>
      </w:r>
      <w:r>
        <w:rPr>
          <w:szCs w:val="24"/>
          <w:lang w:eastAsia="en-US"/>
        </w:rPr>
        <w:t>,</w:t>
      </w:r>
      <w:r w:rsidRPr="007A22F7">
        <w:rPr>
          <w:szCs w:val="24"/>
          <w:lang w:eastAsia="en-US"/>
        </w:rPr>
        <w:t xml:space="preserve"> LO TIENES”.</w:t>
      </w:r>
    </w:p>
    <w:p w14:paraId="163CE41D" w14:textId="77777777" w:rsidR="00A144D0" w:rsidRPr="008A05A5" w:rsidRDefault="00A144D0" w:rsidP="00A144D0"/>
    <w:p w14:paraId="3907E1E3" w14:textId="77777777" w:rsidR="00A144D0" w:rsidRPr="007A22F7" w:rsidRDefault="00A144D0" w:rsidP="00A144D0">
      <w:pPr>
        <w:autoSpaceDE/>
        <w:autoSpaceDN/>
        <w:adjustRightInd/>
        <w:spacing w:after="120"/>
        <w:rPr>
          <w:szCs w:val="24"/>
        </w:rPr>
      </w:pPr>
      <w:r w:rsidRPr="007A22F7">
        <w:rPr>
          <w:szCs w:val="24"/>
        </w:rPr>
        <w:t>De conformidad con lo previsto en los artículos 17.3.b) y 20.8.a) de la Ley 38/2003, de 17 de noviembre, General de Subvenciones, se publica el extracto de la convocatoria cuyo texto completo puede consultarse en la Base de Datos Nacional de Subvenciones (</w:t>
      </w:r>
      <w:hyperlink r:id="rId8" w:history="1">
        <w:r w:rsidRPr="007A22F7">
          <w:rPr>
            <w:color w:val="0000FF"/>
            <w:szCs w:val="24"/>
            <w:u w:val="single"/>
          </w:rPr>
          <w:t>http://www.pap.minhafp.gob.es/bdnstrans/es/index</w:t>
        </w:r>
      </w:hyperlink>
      <w:r w:rsidRPr="007A22F7">
        <w:rPr>
          <w:szCs w:val="24"/>
        </w:rPr>
        <w:t>) y en la página web municipal (</w:t>
      </w:r>
      <w:hyperlink r:id="rId9" w:history="1">
        <w:r w:rsidRPr="007A22F7">
          <w:rPr>
            <w:color w:val="0000FF"/>
            <w:szCs w:val="24"/>
            <w:u w:val="single"/>
          </w:rPr>
          <w:t>http://www.aytosanlorenzo.es</w:t>
        </w:r>
      </w:hyperlink>
      <w:r w:rsidRPr="007A22F7">
        <w:rPr>
          <w:szCs w:val="24"/>
        </w:rPr>
        <w:t>)</w:t>
      </w:r>
    </w:p>
    <w:p w14:paraId="7E718186" w14:textId="77777777" w:rsidR="00A144D0" w:rsidRPr="007A22F7" w:rsidRDefault="00A144D0" w:rsidP="00A144D0">
      <w:pPr>
        <w:spacing w:before="360" w:after="120"/>
        <w:rPr>
          <w:szCs w:val="24"/>
        </w:rPr>
      </w:pPr>
      <w:r w:rsidRPr="007A22F7">
        <w:rPr>
          <w:szCs w:val="24"/>
        </w:rPr>
        <w:t xml:space="preserve">PRIMERO. - OBJETO. </w:t>
      </w:r>
    </w:p>
    <w:p w14:paraId="6382FD7E" w14:textId="52100C30" w:rsidR="00A144D0" w:rsidRPr="007A22F7" w:rsidRDefault="00A144D0" w:rsidP="00A144D0">
      <w:pPr>
        <w:autoSpaceDE/>
        <w:autoSpaceDN/>
        <w:adjustRightInd/>
        <w:spacing w:after="120"/>
        <w:rPr>
          <w:szCs w:val="24"/>
        </w:rPr>
      </w:pPr>
      <w:r w:rsidRPr="007A22F7">
        <w:rPr>
          <w:szCs w:val="24"/>
        </w:rPr>
        <w:t xml:space="preserve">La </w:t>
      </w:r>
      <w:r w:rsidR="00C17F9A">
        <w:rPr>
          <w:szCs w:val="24"/>
        </w:rPr>
        <w:t>C</w:t>
      </w:r>
      <w:r w:rsidRPr="007A22F7">
        <w:rPr>
          <w:szCs w:val="24"/>
        </w:rPr>
        <w:t xml:space="preserve">oncejalía de Comercio </w:t>
      </w:r>
      <w:r w:rsidR="00C17F9A">
        <w:rPr>
          <w:szCs w:val="24"/>
        </w:rPr>
        <w:t xml:space="preserve">y Consumo </w:t>
      </w:r>
      <w:r w:rsidRPr="007A22F7">
        <w:rPr>
          <w:szCs w:val="24"/>
        </w:rPr>
        <w:t>del Ayuntamiento de San Lorenzo de El Escorial, dentro del Programa de Fomento de la actividad comercial convoca el V Concurso de Escaparates “Por Navidad, en San Lorenzo, LO TIENES” para premiar al escaparate comercial más innovador con motivo de las fiestas navideñas.</w:t>
      </w:r>
    </w:p>
    <w:p w14:paraId="3343C8E1" w14:textId="77777777" w:rsidR="00A144D0" w:rsidRPr="007A22F7" w:rsidRDefault="00A144D0" w:rsidP="00A144D0">
      <w:pPr>
        <w:autoSpaceDE/>
        <w:autoSpaceDN/>
        <w:adjustRightInd/>
        <w:spacing w:after="120"/>
        <w:rPr>
          <w:szCs w:val="24"/>
        </w:rPr>
      </w:pPr>
      <w:r w:rsidRPr="007A22F7">
        <w:rPr>
          <w:szCs w:val="24"/>
        </w:rPr>
        <w:t>La finalidad de este concurso es promover el desarrollo de la economía local y el fortalecimiento de las empresas del municipio.</w:t>
      </w:r>
    </w:p>
    <w:p w14:paraId="4A7E2E1D" w14:textId="77777777" w:rsidR="00A144D0" w:rsidRPr="007A22F7" w:rsidRDefault="00A144D0" w:rsidP="00A144D0">
      <w:pPr>
        <w:autoSpaceDE/>
        <w:autoSpaceDN/>
        <w:adjustRightInd/>
        <w:spacing w:before="360" w:after="120"/>
        <w:rPr>
          <w:szCs w:val="24"/>
        </w:rPr>
      </w:pPr>
      <w:r w:rsidRPr="007A22F7">
        <w:rPr>
          <w:szCs w:val="24"/>
        </w:rPr>
        <w:t>SEGUNDO. - BENEFICIARIOS Y REQUISITOS.</w:t>
      </w:r>
    </w:p>
    <w:p w14:paraId="65BBE839" w14:textId="1B9D3E45" w:rsidR="00A144D0" w:rsidRDefault="00A144D0" w:rsidP="00A144D0">
      <w:pPr>
        <w:autoSpaceDE/>
        <w:autoSpaceDN/>
        <w:adjustRightInd/>
        <w:spacing w:after="120"/>
        <w:rPr>
          <w:szCs w:val="24"/>
        </w:rPr>
      </w:pPr>
      <w:r w:rsidRPr="007A22F7">
        <w:rPr>
          <w:szCs w:val="24"/>
        </w:rPr>
        <w:t>Podrán participar en el concurso todos los establecimientos del municipio de San Lorenzo de El Escorial que dispongan de escaparate</w:t>
      </w:r>
      <w:r>
        <w:rPr>
          <w:szCs w:val="24"/>
        </w:rPr>
        <w:t xml:space="preserve"> </w:t>
      </w:r>
      <w:r w:rsidRPr="00BA49B5">
        <w:rPr>
          <w:szCs w:val="24"/>
        </w:rPr>
        <w:t>y</w:t>
      </w:r>
      <w:r w:rsidRPr="007A22F7">
        <w:rPr>
          <w:szCs w:val="24"/>
        </w:rPr>
        <w:t xml:space="preserve"> que lo soliciten mediante escrito presentado en el registro municipal de conformidad con el Anexo I. La inscripción en el concurso es gratuita.</w:t>
      </w:r>
      <w:r w:rsidR="00046649">
        <w:rPr>
          <w:szCs w:val="24"/>
        </w:rPr>
        <w:t xml:space="preserve"> Se podrá solicitar la participación hasta el miércoles 11 de diciembre de 2024 (incluido).</w:t>
      </w:r>
    </w:p>
    <w:p w14:paraId="74C8BCCD" w14:textId="3544BEEF" w:rsidR="00A144D0" w:rsidRPr="007A22F7" w:rsidRDefault="00A144D0" w:rsidP="00A144D0">
      <w:pPr>
        <w:autoSpaceDE/>
        <w:autoSpaceDN/>
        <w:adjustRightInd/>
        <w:spacing w:after="120"/>
        <w:rPr>
          <w:szCs w:val="24"/>
        </w:rPr>
      </w:pPr>
      <w:r w:rsidRPr="007A22F7">
        <w:rPr>
          <w:szCs w:val="24"/>
        </w:rPr>
        <w:t xml:space="preserve">En el caso de contarse con menos de 10 establecimientos participantes la </w:t>
      </w:r>
      <w:r w:rsidR="00C17F9A">
        <w:rPr>
          <w:szCs w:val="24"/>
        </w:rPr>
        <w:t>C</w:t>
      </w:r>
      <w:r w:rsidRPr="007A22F7">
        <w:rPr>
          <w:szCs w:val="24"/>
        </w:rPr>
        <w:t xml:space="preserve">oncejalía de Comercio </w:t>
      </w:r>
      <w:r w:rsidR="00C17F9A">
        <w:rPr>
          <w:szCs w:val="24"/>
        </w:rPr>
        <w:t xml:space="preserve">y Consumo </w:t>
      </w:r>
      <w:r w:rsidRPr="007A22F7">
        <w:rPr>
          <w:szCs w:val="24"/>
        </w:rPr>
        <w:t>podrá anular la celebración del concurso.</w:t>
      </w:r>
    </w:p>
    <w:p w14:paraId="54000C77" w14:textId="77777777" w:rsidR="00A144D0" w:rsidRPr="007A22F7" w:rsidRDefault="00A144D0" w:rsidP="00A144D0">
      <w:pPr>
        <w:autoSpaceDE/>
        <w:autoSpaceDN/>
        <w:adjustRightInd/>
        <w:spacing w:before="360" w:after="120"/>
        <w:rPr>
          <w:szCs w:val="24"/>
        </w:rPr>
      </w:pPr>
      <w:r w:rsidRPr="007A22F7">
        <w:rPr>
          <w:szCs w:val="24"/>
        </w:rPr>
        <w:t>TERCERA. - PREMIOS</w:t>
      </w:r>
    </w:p>
    <w:p w14:paraId="20EB2526" w14:textId="77777777" w:rsidR="00A144D0" w:rsidRDefault="00A144D0" w:rsidP="00A144D0">
      <w:pPr>
        <w:autoSpaceDE/>
        <w:autoSpaceDN/>
        <w:adjustRightInd/>
        <w:spacing w:after="120"/>
        <w:rPr>
          <w:szCs w:val="24"/>
        </w:rPr>
      </w:pPr>
      <w:r>
        <w:rPr>
          <w:szCs w:val="24"/>
        </w:rPr>
        <w:t>Se establecen las siguientes categorías de premios:</w:t>
      </w:r>
    </w:p>
    <w:p w14:paraId="77FCD634" w14:textId="77777777" w:rsidR="00A144D0" w:rsidRPr="007A22F7" w:rsidRDefault="00A144D0" w:rsidP="00A144D0">
      <w:pPr>
        <w:autoSpaceDE/>
        <w:autoSpaceDN/>
        <w:adjustRightInd/>
        <w:spacing w:after="120"/>
        <w:rPr>
          <w:szCs w:val="24"/>
        </w:rPr>
      </w:pPr>
      <w:r w:rsidRPr="007A22F7">
        <w:rPr>
          <w:szCs w:val="24"/>
        </w:rPr>
        <w:t xml:space="preserve">Primer Premio: dotado con 299,00 €, y un regalo institucional. </w:t>
      </w:r>
    </w:p>
    <w:p w14:paraId="39B279F5" w14:textId="77777777" w:rsidR="00A144D0" w:rsidRPr="007A22F7" w:rsidRDefault="00A144D0" w:rsidP="00A144D0">
      <w:pPr>
        <w:autoSpaceDE/>
        <w:autoSpaceDN/>
        <w:adjustRightInd/>
        <w:spacing w:after="120"/>
        <w:rPr>
          <w:szCs w:val="24"/>
        </w:rPr>
      </w:pPr>
      <w:r w:rsidRPr="007A22F7">
        <w:rPr>
          <w:szCs w:val="24"/>
        </w:rPr>
        <w:t xml:space="preserve">Segundo Premio: dotado con 200,00 € y un regalo institucional. </w:t>
      </w:r>
    </w:p>
    <w:p w14:paraId="0EFD8998" w14:textId="77777777" w:rsidR="00A144D0" w:rsidRPr="007A22F7" w:rsidRDefault="00A144D0" w:rsidP="00A144D0">
      <w:pPr>
        <w:autoSpaceDE/>
        <w:autoSpaceDN/>
        <w:adjustRightInd/>
        <w:spacing w:after="120"/>
        <w:rPr>
          <w:szCs w:val="24"/>
        </w:rPr>
      </w:pPr>
      <w:r w:rsidRPr="007A22F7">
        <w:rPr>
          <w:szCs w:val="24"/>
        </w:rPr>
        <w:t xml:space="preserve">Tercer Premio: dotado con 100,00 €, y un regalo institucional. </w:t>
      </w:r>
    </w:p>
    <w:p w14:paraId="2F943AAD" w14:textId="77777777" w:rsidR="00A144D0" w:rsidRPr="007A22F7" w:rsidRDefault="00A144D0" w:rsidP="00A144D0">
      <w:pPr>
        <w:autoSpaceDE/>
        <w:autoSpaceDN/>
        <w:adjustRightInd/>
        <w:rPr>
          <w:color w:val="000000"/>
          <w:szCs w:val="24"/>
          <w:shd w:val="clear" w:color="auto" w:fill="FFFFFF"/>
        </w:rPr>
      </w:pPr>
      <w:r w:rsidRPr="007A22F7">
        <w:rPr>
          <w:color w:val="000000"/>
          <w:szCs w:val="24"/>
          <w:shd w:val="clear" w:color="auto" w:fill="FFFFFF"/>
        </w:rPr>
        <w:t xml:space="preserve">En caso de empate en el número de votos entre varias candidaturas sólo se concederán tres premios, dirimiéndose el mismo según la mayor puntuación del jurado y en caso de continuar, según la puntuación del público, y en última </w:t>
      </w:r>
      <w:r w:rsidRPr="007A22F7">
        <w:rPr>
          <w:color w:val="000000"/>
          <w:szCs w:val="24"/>
          <w:shd w:val="clear" w:color="auto" w:fill="FFFFFF"/>
        </w:rPr>
        <w:lastRenderedPageBreak/>
        <w:t>instancia, según el orden de presentación de la solicitud de participación en el concurso en el Registro General del Ayuntamiento.</w:t>
      </w:r>
    </w:p>
    <w:p w14:paraId="649BCA00" w14:textId="77777777" w:rsidR="00A144D0" w:rsidRPr="007A22F7" w:rsidRDefault="00A144D0" w:rsidP="00A144D0">
      <w:pPr>
        <w:autoSpaceDE/>
        <w:autoSpaceDN/>
        <w:adjustRightInd/>
        <w:spacing w:after="120"/>
        <w:rPr>
          <w:szCs w:val="24"/>
        </w:rPr>
      </w:pPr>
    </w:p>
    <w:p w14:paraId="47A142F5" w14:textId="77777777" w:rsidR="00A144D0" w:rsidRPr="007A22F7" w:rsidRDefault="00A144D0" w:rsidP="00A144D0">
      <w:pPr>
        <w:autoSpaceDE/>
        <w:autoSpaceDN/>
        <w:adjustRightInd/>
        <w:rPr>
          <w:szCs w:val="24"/>
        </w:rPr>
      </w:pPr>
      <w:r w:rsidRPr="007A22F7">
        <w:rPr>
          <w:szCs w:val="24"/>
        </w:rPr>
        <w:t>El resto de los establecimientos participantes recibirán un regalo institucional consistente en dos pases de adulto para el Centro de Agua y Salud del Ayuntamiento de San Lorenzo de El Escorial.</w:t>
      </w:r>
    </w:p>
    <w:p w14:paraId="10928C7F" w14:textId="77777777" w:rsidR="00A144D0" w:rsidRPr="007A22F7" w:rsidRDefault="00A144D0" w:rsidP="00A144D0">
      <w:pPr>
        <w:autoSpaceDE/>
        <w:autoSpaceDN/>
        <w:adjustRightInd/>
        <w:spacing w:before="360" w:after="120"/>
        <w:rPr>
          <w:szCs w:val="24"/>
        </w:rPr>
      </w:pPr>
      <w:r w:rsidRPr="007A22F7">
        <w:rPr>
          <w:szCs w:val="24"/>
        </w:rPr>
        <w:t>CUARTA. - DURACIÓN DE LA CAMPAÑA</w:t>
      </w:r>
    </w:p>
    <w:p w14:paraId="61248F4B" w14:textId="77777777" w:rsidR="00A144D0" w:rsidRPr="007A22F7" w:rsidRDefault="00A144D0" w:rsidP="00A144D0">
      <w:pPr>
        <w:autoSpaceDE/>
        <w:autoSpaceDN/>
        <w:adjustRightInd/>
        <w:spacing w:after="120"/>
        <w:rPr>
          <w:szCs w:val="24"/>
        </w:rPr>
      </w:pPr>
      <w:r w:rsidRPr="007A22F7">
        <w:rPr>
          <w:szCs w:val="24"/>
        </w:rPr>
        <w:t>La decoración de los escaparates deberá permanecer invariable, obligatoriamente, desde el miércoles día 18 de diciembre hasta el viernes día 27 de diciembre de 2024, con el fin de que sean fotografiados y subidos a la página web que se habilite al respecto.</w:t>
      </w:r>
    </w:p>
    <w:p w14:paraId="529A2210" w14:textId="77777777" w:rsidR="00A144D0" w:rsidRPr="007A22F7" w:rsidRDefault="00A144D0" w:rsidP="00A144D0">
      <w:pPr>
        <w:autoSpaceDE/>
        <w:autoSpaceDN/>
        <w:adjustRightInd/>
        <w:spacing w:after="120"/>
        <w:rPr>
          <w:szCs w:val="24"/>
        </w:rPr>
      </w:pPr>
      <w:r w:rsidRPr="007A22F7">
        <w:rPr>
          <w:szCs w:val="24"/>
        </w:rPr>
        <w:t>Los escaparates de los establecimientos participantes deberán estar expuestos desde el miércoles 18 de diciembre de 2024 hasta el martes 7 de enero de 2025, ambos inclusive.</w:t>
      </w:r>
    </w:p>
    <w:p w14:paraId="7E199647" w14:textId="77777777" w:rsidR="00A144D0" w:rsidRPr="007A22F7" w:rsidRDefault="00A144D0" w:rsidP="00A144D0">
      <w:pPr>
        <w:autoSpaceDE/>
        <w:autoSpaceDN/>
        <w:adjustRightInd/>
        <w:spacing w:before="100" w:beforeAutospacing="1" w:after="120"/>
        <w:rPr>
          <w:szCs w:val="24"/>
        </w:rPr>
      </w:pPr>
      <w:r w:rsidRPr="007A22F7">
        <w:rPr>
          <w:szCs w:val="24"/>
        </w:rPr>
        <w:t>QUINTA. - JURADO</w:t>
      </w:r>
    </w:p>
    <w:p w14:paraId="36A71329" w14:textId="77777777" w:rsidR="00A144D0" w:rsidRPr="007A22F7" w:rsidRDefault="00A144D0" w:rsidP="00A144D0">
      <w:pPr>
        <w:autoSpaceDE/>
        <w:autoSpaceDN/>
        <w:adjustRightInd/>
        <w:rPr>
          <w:szCs w:val="24"/>
        </w:rPr>
      </w:pPr>
      <w:r w:rsidRPr="007A22F7">
        <w:rPr>
          <w:szCs w:val="24"/>
        </w:rPr>
        <w:t>La selección de los mejores escaparates se hará mediante la suma de dos valoraciones, la del público y la de un jurado nombrado al efecto.</w:t>
      </w:r>
    </w:p>
    <w:p w14:paraId="4296DEFD" w14:textId="77777777" w:rsidR="00A144D0" w:rsidRPr="007A22F7" w:rsidRDefault="00A144D0" w:rsidP="00A144D0">
      <w:pPr>
        <w:autoSpaceDE/>
        <w:autoSpaceDN/>
        <w:adjustRightInd/>
        <w:rPr>
          <w:szCs w:val="24"/>
        </w:rPr>
      </w:pPr>
    </w:p>
    <w:p w14:paraId="30F57A9C" w14:textId="4AB8C780" w:rsidR="00A144D0" w:rsidRPr="007A22F7" w:rsidRDefault="00A144D0" w:rsidP="00A144D0">
      <w:pPr>
        <w:autoSpaceDE/>
        <w:autoSpaceDN/>
        <w:adjustRightInd/>
        <w:rPr>
          <w:szCs w:val="24"/>
        </w:rPr>
      </w:pPr>
      <w:r w:rsidRPr="007A22F7">
        <w:rPr>
          <w:szCs w:val="24"/>
        </w:rPr>
        <w:t>La votación del público se hará a través de la dirección web que se habilite al efecto. Cada persona del público que quiera participar podrá votar hasta tres establecimientos. La votación del público representará el 40% de la valoración definitiva. Se le dará 40 puntos al escaparate más votado y al resto proporcionalmente según el número de votos recibidos.</w:t>
      </w:r>
    </w:p>
    <w:p w14:paraId="546D7F53" w14:textId="77777777" w:rsidR="00A144D0" w:rsidRPr="007A22F7" w:rsidRDefault="00A144D0" w:rsidP="00A144D0">
      <w:pPr>
        <w:autoSpaceDE/>
        <w:autoSpaceDN/>
        <w:adjustRightInd/>
        <w:rPr>
          <w:szCs w:val="24"/>
        </w:rPr>
      </w:pPr>
    </w:p>
    <w:p w14:paraId="07BA6607" w14:textId="39C6F73E" w:rsidR="00A144D0" w:rsidRPr="007A22F7" w:rsidRDefault="00A144D0" w:rsidP="00A144D0">
      <w:pPr>
        <w:autoSpaceDE/>
        <w:autoSpaceDN/>
        <w:adjustRightInd/>
        <w:rPr>
          <w:szCs w:val="24"/>
        </w:rPr>
      </w:pPr>
      <w:r w:rsidRPr="007A22F7">
        <w:rPr>
          <w:szCs w:val="24"/>
        </w:rPr>
        <w:t>El jurado será nombrado</w:t>
      </w:r>
      <w:r w:rsidR="00544CA4">
        <w:rPr>
          <w:szCs w:val="24"/>
        </w:rPr>
        <w:t xml:space="preserve"> </w:t>
      </w:r>
      <w:r w:rsidR="008E09DE">
        <w:rPr>
          <w:szCs w:val="24"/>
        </w:rPr>
        <w:t xml:space="preserve">por </w:t>
      </w:r>
      <w:r w:rsidRPr="007A22F7">
        <w:rPr>
          <w:szCs w:val="24"/>
        </w:rPr>
        <w:t xml:space="preserve">quién ostente la </w:t>
      </w:r>
      <w:r w:rsidR="00C17F9A">
        <w:rPr>
          <w:szCs w:val="24"/>
        </w:rPr>
        <w:t>C</w:t>
      </w:r>
      <w:r w:rsidRPr="007A22F7">
        <w:rPr>
          <w:szCs w:val="24"/>
        </w:rPr>
        <w:t>oncejalía de Comercio</w:t>
      </w:r>
      <w:r w:rsidR="00C17F9A">
        <w:rPr>
          <w:szCs w:val="24"/>
        </w:rPr>
        <w:t xml:space="preserve"> y Consumo</w:t>
      </w:r>
      <w:r w:rsidRPr="007A22F7">
        <w:rPr>
          <w:szCs w:val="24"/>
        </w:rPr>
        <w:t>.</w:t>
      </w:r>
    </w:p>
    <w:p w14:paraId="14E8C9FA" w14:textId="77777777" w:rsidR="00A144D0" w:rsidRPr="007A22F7" w:rsidRDefault="00A144D0" w:rsidP="00A144D0">
      <w:pPr>
        <w:autoSpaceDE/>
        <w:autoSpaceDN/>
        <w:adjustRightInd/>
        <w:rPr>
          <w:szCs w:val="24"/>
        </w:rPr>
      </w:pPr>
    </w:p>
    <w:p w14:paraId="41992E79" w14:textId="77777777" w:rsidR="00A144D0" w:rsidRPr="007A22F7" w:rsidRDefault="00A144D0" w:rsidP="00A144D0">
      <w:pPr>
        <w:autoSpaceDE/>
        <w:autoSpaceDN/>
        <w:adjustRightInd/>
        <w:rPr>
          <w:szCs w:val="24"/>
        </w:rPr>
      </w:pPr>
      <w:r w:rsidRPr="007A22F7">
        <w:rPr>
          <w:szCs w:val="24"/>
        </w:rPr>
        <w:t>La votación del jurado se realizará teniendo en consideración los siguientes criterios que se puntuarán del 1 al 5, siendo el 1 la puntación más baja y el 5 la más alta:</w:t>
      </w:r>
    </w:p>
    <w:p w14:paraId="2C98A9B5" w14:textId="77777777" w:rsidR="00A144D0" w:rsidRPr="007A22F7" w:rsidRDefault="00A144D0" w:rsidP="00A144D0">
      <w:pPr>
        <w:autoSpaceDE/>
        <w:autoSpaceDN/>
        <w:adjustRightInd/>
        <w:rPr>
          <w:szCs w:val="24"/>
        </w:rPr>
      </w:pPr>
    </w:p>
    <w:p w14:paraId="77B33EBF" w14:textId="77777777" w:rsidR="00A144D0" w:rsidRPr="007A22F7" w:rsidRDefault="00A144D0" w:rsidP="00A144D0">
      <w:pPr>
        <w:autoSpaceDE/>
        <w:autoSpaceDN/>
        <w:adjustRightInd/>
        <w:ind w:left="708"/>
        <w:rPr>
          <w:szCs w:val="24"/>
        </w:rPr>
      </w:pPr>
      <w:r w:rsidRPr="007A22F7">
        <w:rPr>
          <w:szCs w:val="24"/>
        </w:rPr>
        <w:t>a) Diseño: la composición del escaparate y el material utilizado, la creación artística o el trabajo manual.</w:t>
      </w:r>
    </w:p>
    <w:p w14:paraId="327B15DB" w14:textId="77777777" w:rsidR="00A144D0" w:rsidRPr="007A22F7" w:rsidRDefault="00A144D0" w:rsidP="00A144D0">
      <w:pPr>
        <w:autoSpaceDE/>
        <w:autoSpaceDN/>
        <w:adjustRightInd/>
        <w:ind w:left="708"/>
        <w:rPr>
          <w:szCs w:val="24"/>
        </w:rPr>
      </w:pPr>
      <w:r w:rsidRPr="007A22F7">
        <w:rPr>
          <w:szCs w:val="24"/>
        </w:rPr>
        <w:t>b) Originalidad: escaparates novedosos o poco vistos.</w:t>
      </w:r>
    </w:p>
    <w:p w14:paraId="37023EC3" w14:textId="77777777" w:rsidR="00A144D0" w:rsidRPr="007A22F7" w:rsidRDefault="00A144D0" w:rsidP="00A144D0">
      <w:pPr>
        <w:autoSpaceDE/>
        <w:autoSpaceDN/>
        <w:adjustRightInd/>
        <w:ind w:left="708"/>
        <w:rPr>
          <w:szCs w:val="24"/>
        </w:rPr>
      </w:pPr>
      <w:r w:rsidRPr="007A22F7">
        <w:rPr>
          <w:szCs w:val="24"/>
        </w:rPr>
        <w:t>c) Relación con el producto: decoración acorde con el tipo de productos que se venden en el comercio.</w:t>
      </w:r>
    </w:p>
    <w:p w14:paraId="6C2E8E43" w14:textId="77777777" w:rsidR="00A144D0" w:rsidRPr="007A22F7" w:rsidRDefault="00A144D0" w:rsidP="00A144D0">
      <w:pPr>
        <w:autoSpaceDE/>
        <w:autoSpaceDN/>
        <w:adjustRightInd/>
        <w:ind w:left="708"/>
        <w:rPr>
          <w:szCs w:val="24"/>
        </w:rPr>
      </w:pPr>
      <w:r w:rsidRPr="007A22F7">
        <w:rPr>
          <w:szCs w:val="24"/>
        </w:rPr>
        <w:t xml:space="preserve">d) Iluminación: tanto de día (si es necesario) como de noche. Iluminación extra por decoración navideña. </w:t>
      </w:r>
    </w:p>
    <w:p w14:paraId="51148EDC" w14:textId="77777777" w:rsidR="00A144D0" w:rsidRPr="007A22F7" w:rsidRDefault="00A144D0" w:rsidP="00A144D0">
      <w:pPr>
        <w:autoSpaceDE/>
        <w:autoSpaceDN/>
        <w:adjustRightInd/>
        <w:ind w:firstLine="708"/>
        <w:rPr>
          <w:szCs w:val="24"/>
        </w:rPr>
      </w:pPr>
    </w:p>
    <w:p w14:paraId="1CB964C4" w14:textId="77777777" w:rsidR="00A144D0" w:rsidRPr="007A22F7" w:rsidRDefault="00A144D0" w:rsidP="00A144D0">
      <w:pPr>
        <w:autoSpaceDE/>
        <w:autoSpaceDN/>
        <w:adjustRightInd/>
        <w:rPr>
          <w:szCs w:val="24"/>
        </w:rPr>
      </w:pPr>
      <w:r w:rsidRPr="007A22F7">
        <w:rPr>
          <w:szCs w:val="24"/>
        </w:rPr>
        <w:t>La votación del jurado representará el 60% de la valoración definitiva. Se le dará 60 puntos al escaparate más votado y al resto proporcionalmente según el número de votos recibidos. La votación del jurado se realizará previamente a la votación del público.</w:t>
      </w:r>
    </w:p>
    <w:p w14:paraId="0F5B7AB0" w14:textId="77777777" w:rsidR="00A144D0" w:rsidRPr="007A22F7" w:rsidRDefault="00A144D0" w:rsidP="00A144D0">
      <w:pPr>
        <w:autoSpaceDE/>
        <w:autoSpaceDN/>
        <w:adjustRightInd/>
        <w:rPr>
          <w:szCs w:val="24"/>
        </w:rPr>
      </w:pPr>
    </w:p>
    <w:p w14:paraId="437E705A" w14:textId="77777777" w:rsidR="00A144D0" w:rsidRPr="007A22F7" w:rsidRDefault="00A144D0" w:rsidP="00A144D0">
      <w:pPr>
        <w:autoSpaceDE/>
        <w:autoSpaceDN/>
        <w:adjustRightInd/>
        <w:rPr>
          <w:szCs w:val="24"/>
        </w:rPr>
      </w:pPr>
      <w:r w:rsidRPr="007A22F7">
        <w:rPr>
          <w:szCs w:val="24"/>
        </w:rPr>
        <w:t>La suma de la puntuación del público más la del jurado, determinará los escaparates ganadores.</w:t>
      </w:r>
    </w:p>
    <w:p w14:paraId="64A9124C" w14:textId="77777777" w:rsidR="00A144D0" w:rsidRPr="007A22F7" w:rsidRDefault="00A144D0" w:rsidP="00A144D0">
      <w:pPr>
        <w:autoSpaceDE/>
        <w:autoSpaceDN/>
        <w:adjustRightInd/>
        <w:spacing w:before="360" w:after="120"/>
        <w:rPr>
          <w:szCs w:val="24"/>
        </w:rPr>
      </w:pPr>
      <w:r w:rsidRPr="007A22F7">
        <w:rPr>
          <w:szCs w:val="24"/>
        </w:rPr>
        <w:t>SEXTA. - VOTACIONES</w:t>
      </w:r>
    </w:p>
    <w:p w14:paraId="452FD323" w14:textId="77777777" w:rsidR="00A144D0" w:rsidRPr="007A22F7" w:rsidRDefault="00A144D0" w:rsidP="00A144D0">
      <w:pPr>
        <w:autoSpaceDE/>
        <w:autoSpaceDN/>
        <w:adjustRightInd/>
        <w:spacing w:after="120"/>
        <w:rPr>
          <w:szCs w:val="24"/>
        </w:rPr>
      </w:pPr>
      <w:r w:rsidRPr="007A22F7">
        <w:rPr>
          <w:szCs w:val="24"/>
        </w:rPr>
        <w:t>Las votaciones del público podrán realizarse desde el día 18 de diciembre de 2024 hasta el día 7 de enero de 2025 a través de la web que se habilite al respecto.</w:t>
      </w:r>
    </w:p>
    <w:p w14:paraId="56C3C446" w14:textId="77777777" w:rsidR="00A144D0" w:rsidRPr="007A22F7" w:rsidRDefault="00A144D0" w:rsidP="00A144D0">
      <w:pPr>
        <w:autoSpaceDE/>
        <w:autoSpaceDN/>
        <w:adjustRightInd/>
        <w:spacing w:before="360" w:after="120"/>
        <w:rPr>
          <w:szCs w:val="24"/>
        </w:rPr>
      </w:pPr>
      <w:r w:rsidRPr="007A22F7">
        <w:rPr>
          <w:szCs w:val="24"/>
        </w:rPr>
        <w:t>SÉPTIMA. - RECUENTO DE LAS VOTACIONES</w:t>
      </w:r>
    </w:p>
    <w:p w14:paraId="2F4D941D" w14:textId="77777777" w:rsidR="00A144D0" w:rsidRPr="007A22F7" w:rsidRDefault="00A144D0" w:rsidP="00A144D0">
      <w:pPr>
        <w:autoSpaceDE/>
        <w:autoSpaceDN/>
        <w:adjustRightInd/>
        <w:spacing w:before="360" w:after="120"/>
        <w:rPr>
          <w:szCs w:val="24"/>
        </w:rPr>
      </w:pPr>
      <w:r w:rsidRPr="007A22F7">
        <w:rPr>
          <w:szCs w:val="24"/>
        </w:rPr>
        <w:t>El recuento de las votaciones se realizará en presencia del Secretario Municipal o persona en quién delegue a partir de los registros de votaciones realizados en la web.</w:t>
      </w:r>
    </w:p>
    <w:p w14:paraId="4E37D87A" w14:textId="77777777" w:rsidR="00A144D0" w:rsidRPr="007A22F7" w:rsidRDefault="00A144D0" w:rsidP="00A144D0">
      <w:pPr>
        <w:autoSpaceDE/>
        <w:autoSpaceDN/>
        <w:adjustRightInd/>
        <w:spacing w:before="360" w:after="120"/>
        <w:rPr>
          <w:szCs w:val="24"/>
        </w:rPr>
      </w:pPr>
      <w:r w:rsidRPr="007A22F7">
        <w:rPr>
          <w:szCs w:val="24"/>
        </w:rPr>
        <w:t>OCTAVA. - ENTREGA DE PREMIOS</w:t>
      </w:r>
    </w:p>
    <w:p w14:paraId="4F78A626" w14:textId="77777777" w:rsidR="00A144D0" w:rsidRPr="007A22F7" w:rsidRDefault="00A144D0" w:rsidP="00A144D0">
      <w:pPr>
        <w:autoSpaceDE/>
        <w:autoSpaceDN/>
        <w:adjustRightInd/>
        <w:spacing w:after="120"/>
        <w:rPr>
          <w:szCs w:val="24"/>
        </w:rPr>
      </w:pPr>
      <w:r w:rsidRPr="007A22F7">
        <w:rPr>
          <w:szCs w:val="24"/>
        </w:rPr>
        <w:t>El resultado del concurso se dará a conocer en el acto de entrega de premios, que tendrá lugar en la Casa de Cultura el martes 14 de enero de 2025 a las 13:30 horas.</w:t>
      </w:r>
    </w:p>
    <w:p w14:paraId="628AD3DF" w14:textId="77777777" w:rsidR="00A144D0" w:rsidRPr="007A22F7" w:rsidRDefault="00A144D0" w:rsidP="00A144D0">
      <w:pPr>
        <w:autoSpaceDE/>
        <w:autoSpaceDN/>
        <w:adjustRightInd/>
        <w:spacing w:after="120"/>
        <w:rPr>
          <w:b/>
          <w:szCs w:val="24"/>
        </w:rPr>
      </w:pPr>
    </w:p>
    <w:p w14:paraId="02EF0A93" w14:textId="77777777" w:rsidR="00A144D0" w:rsidRDefault="00A144D0" w:rsidP="00A144D0">
      <w:pPr>
        <w:spacing w:after="120"/>
        <w:rPr>
          <w:szCs w:val="24"/>
        </w:rPr>
      </w:pPr>
    </w:p>
    <w:p w14:paraId="277566D8" w14:textId="77777777" w:rsidR="00A144D0" w:rsidRDefault="00A144D0" w:rsidP="00A144D0">
      <w:pPr>
        <w:jc w:val="left"/>
        <w:rPr>
          <w:rFonts w:eastAsiaTheme="minorHAnsi"/>
          <w:color w:val="000000"/>
          <w:szCs w:val="24"/>
          <w:lang w:eastAsia="en-US"/>
        </w:rPr>
      </w:pPr>
      <w:r>
        <w:rPr>
          <w:rFonts w:eastAsiaTheme="minorHAnsi"/>
          <w:color w:val="000000"/>
          <w:szCs w:val="24"/>
          <w:lang w:eastAsia="en-US"/>
        </w:rPr>
        <w:tab/>
        <w:t>En San Lorenzo de El Escorial, en la fecha que figura en la firma digital del presente documento.</w:t>
      </w:r>
    </w:p>
    <w:p w14:paraId="5DF74436" w14:textId="77777777" w:rsidR="00A144D0" w:rsidRPr="006723D7" w:rsidRDefault="00A144D0" w:rsidP="00A144D0">
      <w:pPr>
        <w:jc w:val="left"/>
        <w:rPr>
          <w:rFonts w:eastAsiaTheme="minorHAnsi"/>
          <w:color w:val="000000"/>
          <w:szCs w:val="24"/>
          <w:lang w:eastAsia="en-US"/>
        </w:rPr>
      </w:pPr>
    </w:p>
    <w:p w14:paraId="7200B0FE" w14:textId="77777777" w:rsidR="00A144D0" w:rsidRPr="00522089" w:rsidRDefault="00A144D0" w:rsidP="00A144D0">
      <w:pPr>
        <w:spacing w:after="120"/>
        <w:ind w:firstLine="709"/>
        <w:jc w:val="center"/>
        <w:rPr>
          <w:szCs w:val="24"/>
        </w:rPr>
      </w:pPr>
      <w:r w:rsidRPr="006723D7">
        <w:rPr>
          <w:rFonts w:eastAsiaTheme="minorHAnsi"/>
          <w:color w:val="000000"/>
          <w:sz w:val="22"/>
          <w:szCs w:val="22"/>
          <w:lang w:eastAsia="en-US"/>
        </w:rPr>
        <w:t>LA ALCALDESA, Carlota López Esteban.</w:t>
      </w:r>
    </w:p>
    <w:p w14:paraId="6F173C66" w14:textId="77777777" w:rsidR="00FF5D1E" w:rsidRPr="00A144D0" w:rsidRDefault="00FF5D1E" w:rsidP="00A144D0"/>
    <w:sectPr w:rsidR="00FF5D1E" w:rsidRPr="00A144D0" w:rsidSect="000A7411">
      <w:headerReference w:type="default" r:id="rId10"/>
      <w:footerReference w:type="default" r:id="rId11"/>
      <w:headerReference w:type="first" r:id="rId12"/>
      <w:footerReference w:type="first" r:id="rId13"/>
      <w:pgSz w:w="11906" w:h="16838" w:code="9"/>
      <w:pgMar w:top="2835"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E6DDD" w14:textId="77777777" w:rsidR="00FF5D1E" w:rsidRDefault="00FF5D1E" w:rsidP="00C92D0E">
      <w:r>
        <w:separator/>
      </w:r>
    </w:p>
    <w:p w14:paraId="61598AFA" w14:textId="77777777" w:rsidR="00FF5D1E" w:rsidRDefault="00FF5D1E" w:rsidP="00C92D0E"/>
  </w:endnote>
  <w:endnote w:type="continuationSeparator" w:id="0">
    <w:p w14:paraId="799E33F6" w14:textId="77777777" w:rsidR="00FF5D1E" w:rsidRDefault="00FF5D1E" w:rsidP="00C92D0E">
      <w:r>
        <w:continuationSeparator/>
      </w:r>
    </w:p>
    <w:p w14:paraId="453C6099" w14:textId="77777777" w:rsidR="00FF5D1E" w:rsidRDefault="00FF5D1E"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21CDD" w14:textId="77777777" w:rsidR="00FF5D1E" w:rsidRDefault="00FF5D1E"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14:anchorId="0B144CDA" wp14:editId="24D4F368">
          <wp:simplePos x="0" y="0"/>
          <wp:positionH relativeFrom="column">
            <wp:posOffset>2531745</wp:posOffset>
          </wp:positionH>
          <wp:positionV relativeFrom="paragraph">
            <wp:posOffset>-158750</wp:posOffset>
          </wp:positionV>
          <wp:extent cx="768368" cy="531627"/>
          <wp:effectExtent l="19050" t="0" r="0" b="0"/>
          <wp:wrapNone/>
          <wp:docPr id="30"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68368" cy="531627"/>
                  </a:xfrm>
                  <a:prstGeom prst="rect">
                    <a:avLst/>
                  </a:prstGeom>
                </pic:spPr>
              </pic:pic>
            </a:graphicData>
          </a:graphic>
        </wp:anchor>
      </w:drawing>
    </w:r>
    <w:r>
      <w:rPr>
        <w:sz w:val="14"/>
        <w:szCs w:val="16"/>
      </w:rPr>
      <w:tab/>
    </w:r>
  </w:p>
  <w:p w14:paraId="2DCA3822" w14:textId="77777777" w:rsidR="00FF5D1E" w:rsidRDefault="00FF5D1E" w:rsidP="003F6444">
    <w:pPr>
      <w:pStyle w:val="Piedepgina"/>
      <w:rPr>
        <w:sz w:val="14"/>
        <w:szCs w:val="16"/>
      </w:rPr>
    </w:pPr>
  </w:p>
  <w:p w14:paraId="41D82EC4" w14:textId="77777777" w:rsidR="00FF5D1E" w:rsidRDefault="00FF5D1E" w:rsidP="003F6444">
    <w:pPr>
      <w:pStyle w:val="Piedepgina"/>
      <w:rPr>
        <w:sz w:val="14"/>
        <w:szCs w:val="16"/>
      </w:rPr>
    </w:pPr>
  </w:p>
  <w:p w14:paraId="1D86FACF" w14:textId="5B3B9E33" w:rsidR="00FF5D1E" w:rsidRDefault="00502BCD"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188A96B4" wp14:editId="42F5654A">
              <wp:simplePos x="0" y="0"/>
              <wp:positionH relativeFrom="column">
                <wp:posOffset>339725</wp:posOffset>
              </wp:positionH>
              <wp:positionV relativeFrom="paragraph">
                <wp:posOffset>52070</wp:posOffset>
              </wp:positionV>
              <wp:extent cx="4821555" cy="386715"/>
              <wp:effectExtent l="0" t="0" r="0" b="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wps:spPr>
                    <wps:txbx>
                      <w:txbxContent>
                        <w:p w14:paraId="7E261B8A" w14:textId="77777777" w:rsidR="00FF5D1E" w:rsidRPr="00B5193C" w:rsidRDefault="00FF5D1E" w:rsidP="003F6444">
                          <w:pPr>
                            <w:rPr>
                              <w:color w:val="808080" w:themeColor="background1" w:themeShade="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8A96B4"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7E261B8A" w14:textId="77777777" w:rsidR="00FF5D1E" w:rsidRPr="00B5193C" w:rsidRDefault="00FF5D1E" w:rsidP="003F6444">
                    <w:pPr>
                      <w:rPr>
                        <w:color w:val="808080" w:themeColor="background1" w:themeShade="80"/>
                        <w:sz w:val="14"/>
                      </w:rPr>
                    </w:pPr>
                  </w:p>
                </w:txbxContent>
              </v:textbox>
            </v:shape>
          </w:pict>
        </mc:Fallback>
      </mc:AlternateContent>
    </w:r>
  </w:p>
  <w:sdt>
    <w:sdtPr>
      <w:rPr>
        <w:sz w:val="14"/>
        <w:szCs w:val="16"/>
      </w:rPr>
      <w:id w:val="96967770"/>
      <w:docPartObj>
        <w:docPartGallery w:val="Page Numbers (Top of Page)"/>
        <w:docPartUnique/>
      </w:docPartObj>
    </w:sdtPr>
    <w:sdtEndPr/>
    <w:sdtContent>
      <w:p w14:paraId="5E50965D" w14:textId="77777777" w:rsidR="00FF5D1E" w:rsidRDefault="00FF5D1E"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77B5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77B5E" w:rsidRPr="000E2CD0">
          <w:rPr>
            <w:b/>
            <w:color w:val="808080" w:themeColor="background1" w:themeShade="80"/>
            <w:sz w:val="14"/>
            <w:szCs w:val="16"/>
          </w:rPr>
          <w:fldChar w:fldCharType="separate"/>
        </w:r>
        <w:r w:rsidR="002E6A19">
          <w:rPr>
            <w:b/>
            <w:noProof/>
            <w:color w:val="808080" w:themeColor="background1" w:themeShade="80"/>
            <w:sz w:val="14"/>
            <w:szCs w:val="16"/>
          </w:rPr>
          <w:t>1</w:t>
        </w:r>
        <w:r w:rsidR="00577B5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77B5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77B5E" w:rsidRPr="000E2CD0">
          <w:rPr>
            <w:b/>
            <w:color w:val="808080" w:themeColor="background1" w:themeShade="80"/>
            <w:sz w:val="14"/>
            <w:szCs w:val="16"/>
          </w:rPr>
          <w:fldChar w:fldCharType="separate"/>
        </w:r>
        <w:r w:rsidR="002E6A19">
          <w:rPr>
            <w:b/>
            <w:noProof/>
            <w:color w:val="808080" w:themeColor="background1" w:themeShade="80"/>
            <w:sz w:val="14"/>
            <w:szCs w:val="16"/>
          </w:rPr>
          <w:t>2</w:t>
        </w:r>
        <w:r w:rsidR="00577B5E" w:rsidRPr="000E2CD0">
          <w:rPr>
            <w:b/>
            <w:color w:val="808080" w:themeColor="background1" w:themeShade="80"/>
            <w:sz w:val="14"/>
            <w:szCs w:val="16"/>
          </w:rPr>
          <w:fldChar w:fldCharType="end"/>
        </w:r>
      </w:p>
      <w:p w14:paraId="54A54C58" w14:textId="77777777" w:rsidR="00FF5D1E" w:rsidRPr="00453FAE" w:rsidRDefault="00544CA4"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4"/>
        <w:szCs w:val="16"/>
      </w:rPr>
      <w:id w:val="96967771"/>
      <w:docPartObj>
        <w:docPartGallery w:val="Page Numbers (Bottom of Page)"/>
        <w:docPartUnique/>
      </w:docPartObj>
    </w:sdtPr>
    <w:sdtEndPr/>
    <w:sdtContent>
      <w:p w14:paraId="3AE33B63" w14:textId="77777777" w:rsidR="00FF5D1E" w:rsidRDefault="00FF5D1E" w:rsidP="00C92D0E">
        <w:pPr>
          <w:pStyle w:val="Piedepgina"/>
          <w:rPr>
            <w:sz w:val="14"/>
            <w:szCs w:val="16"/>
          </w:rPr>
        </w:pPr>
        <w:r>
          <w:rPr>
            <w:noProof/>
            <w:sz w:val="14"/>
            <w:szCs w:val="16"/>
          </w:rPr>
          <w:drawing>
            <wp:anchor distT="0" distB="0" distL="114300" distR="114300" simplePos="0" relativeHeight="251669504" behindDoc="1" locked="0" layoutInCell="1" allowOverlap="1" wp14:anchorId="7CC6FC50" wp14:editId="78CA740F">
              <wp:simplePos x="0" y="0"/>
              <wp:positionH relativeFrom="column">
                <wp:posOffset>2329438</wp:posOffset>
              </wp:positionH>
              <wp:positionV relativeFrom="paragraph">
                <wp:posOffset>-181573</wp:posOffset>
              </wp:positionV>
              <wp:extent cx="895350" cy="534155"/>
              <wp:effectExtent l="19050" t="0" r="0" b="0"/>
              <wp:wrapNone/>
              <wp:docPr id="3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3A6A1058" w14:textId="77777777" w:rsidR="00FF5D1E" w:rsidRDefault="00FF5D1E" w:rsidP="00C92D0E">
        <w:pPr>
          <w:pStyle w:val="Piedepgina"/>
          <w:rPr>
            <w:sz w:val="14"/>
            <w:szCs w:val="16"/>
          </w:rPr>
        </w:pPr>
      </w:p>
      <w:p w14:paraId="1201CF79" w14:textId="77777777" w:rsidR="00FF5D1E" w:rsidRDefault="00FF5D1E" w:rsidP="00C92D0E">
        <w:pPr>
          <w:pStyle w:val="Piedepgina"/>
          <w:rPr>
            <w:sz w:val="14"/>
            <w:szCs w:val="16"/>
          </w:rPr>
        </w:pPr>
      </w:p>
      <w:p w14:paraId="6A80FDB7" w14:textId="2A28A53D" w:rsidR="00FF5D1E" w:rsidRDefault="00502BCD"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09D34BFA" wp14:editId="3B904EB7">
                  <wp:simplePos x="0" y="0"/>
                  <wp:positionH relativeFrom="column">
                    <wp:posOffset>339725</wp:posOffset>
                  </wp:positionH>
                  <wp:positionV relativeFrom="paragraph">
                    <wp:posOffset>52070</wp:posOffset>
                  </wp:positionV>
                  <wp:extent cx="4821555" cy="455930"/>
                  <wp:effectExtent l="0" t="0" r="0"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wps:spPr>
                        <wps:txbx>
                          <w:txbxContent>
                            <w:p w14:paraId="0E0F2276" w14:textId="77777777" w:rsidR="00FF5D1E" w:rsidRDefault="00544CA4"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FF5D1E"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75A9C39C" w14:textId="77777777" w:rsidR="00FF5D1E" w:rsidRPr="000E2CD0" w:rsidRDefault="00FF5D1E"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D34BFA"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0E0F2276" w14:textId="77777777" w:rsidR="00FF5D1E" w:rsidRDefault="00A144D0"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FF5D1E"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75A9C39C" w14:textId="77777777" w:rsidR="00FF5D1E" w:rsidRPr="000E2CD0" w:rsidRDefault="00FF5D1E"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71924E7D" w14:textId="77777777" w:rsidR="00FF5D1E" w:rsidRDefault="00FF5D1E"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77B5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77B5E" w:rsidRPr="000E2CD0">
              <w:rPr>
                <w:b/>
                <w:color w:val="808080" w:themeColor="background1" w:themeShade="80"/>
                <w:sz w:val="14"/>
                <w:szCs w:val="16"/>
              </w:rPr>
              <w:fldChar w:fldCharType="separate"/>
            </w:r>
            <w:r>
              <w:rPr>
                <w:b/>
                <w:noProof/>
                <w:color w:val="808080" w:themeColor="background1" w:themeShade="80"/>
                <w:sz w:val="14"/>
                <w:szCs w:val="16"/>
              </w:rPr>
              <w:t>1</w:t>
            </w:r>
            <w:r w:rsidR="00577B5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77B5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77B5E" w:rsidRPr="000E2CD0">
              <w:rPr>
                <w:b/>
                <w:color w:val="808080" w:themeColor="background1" w:themeShade="80"/>
                <w:sz w:val="14"/>
                <w:szCs w:val="16"/>
              </w:rPr>
              <w:fldChar w:fldCharType="separate"/>
            </w:r>
            <w:r>
              <w:rPr>
                <w:b/>
                <w:noProof/>
                <w:color w:val="808080" w:themeColor="background1" w:themeShade="80"/>
                <w:sz w:val="14"/>
                <w:szCs w:val="16"/>
              </w:rPr>
              <w:t>2</w:t>
            </w:r>
            <w:r w:rsidR="00577B5E" w:rsidRPr="000E2CD0">
              <w:rPr>
                <w:b/>
                <w:color w:val="808080" w:themeColor="background1" w:themeShade="80"/>
                <w:sz w:val="14"/>
                <w:szCs w:val="16"/>
              </w:rPr>
              <w:fldChar w:fldCharType="end"/>
            </w:r>
          </w:p>
          <w:p w14:paraId="14D9F8AA" w14:textId="77777777" w:rsidR="00FF5D1E" w:rsidRPr="000E2CD0" w:rsidRDefault="00544CA4"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DD77D5" w14:textId="77777777" w:rsidR="00FF5D1E" w:rsidRDefault="00FF5D1E" w:rsidP="00C92D0E">
      <w:r>
        <w:separator/>
      </w:r>
    </w:p>
    <w:p w14:paraId="734AF38D" w14:textId="77777777" w:rsidR="00FF5D1E" w:rsidRDefault="00FF5D1E" w:rsidP="00C92D0E"/>
  </w:footnote>
  <w:footnote w:type="continuationSeparator" w:id="0">
    <w:p w14:paraId="302D2966" w14:textId="77777777" w:rsidR="00FF5D1E" w:rsidRDefault="00FF5D1E" w:rsidP="00C92D0E">
      <w:r>
        <w:continuationSeparator/>
      </w:r>
    </w:p>
    <w:p w14:paraId="4F99EA4C" w14:textId="77777777" w:rsidR="00FF5D1E" w:rsidRDefault="00FF5D1E"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210B" w14:textId="77777777" w:rsidR="00FF5D1E" w:rsidRDefault="00FF5D1E" w:rsidP="00453FAE">
    <w:pPr>
      <w:pStyle w:val="Encabezado"/>
      <w:jc w:val="center"/>
      <w:rPr>
        <w:noProof/>
      </w:rPr>
    </w:pPr>
  </w:p>
  <w:p w14:paraId="49037B7C" w14:textId="384C40AC" w:rsidR="00FF5D1E" w:rsidRDefault="00FF5D1E" w:rsidP="00453FAE">
    <w:pPr>
      <w:pStyle w:val="Encabezado"/>
      <w:tabs>
        <w:tab w:val="clear" w:pos="4252"/>
        <w:tab w:val="center" w:pos="4536"/>
      </w:tabs>
      <w:jc w:val="center"/>
    </w:pPr>
    <w:r w:rsidRPr="00453FAE">
      <w:rPr>
        <w:noProof/>
      </w:rPr>
      <w:drawing>
        <wp:inline distT="0" distB="0" distL="0" distR="0" wp14:anchorId="0EE1BBEE" wp14:editId="04F3557C">
          <wp:extent cx="2183823" cy="1552399"/>
          <wp:effectExtent l="19050" t="0" r="6927" b="0"/>
          <wp:docPr id="29"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502BCD">
      <w:rPr>
        <w:noProof/>
      </w:rPr>
      <mc:AlternateContent>
        <mc:Choice Requires="wps">
          <w:drawing>
            <wp:anchor distT="0" distB="0" distL="114300" distR="114300" simplePos="0" relativeHeight="251671552" behindDoc="0" locked="0" layoutInCell="1" allowOverlap="1" wp14:anchorId="0623161F" wp14:editId="4E2D3B64">
              <wp:simplePos x="0" y="0"/>
              <wp:positionH relativeFrom="column">
                <wp:posOffset>-993140</wp:posOffset>
              </wp:positionH>
              <wp:positionV relativeFrom="paragraph">
                <wp:posOffset>1442720</wp:posOffset>
              </wp:positionV>
              <wp:extent cx="507365" cy="8176260"/>
              <wp:effectExtent l="0" t="0" r="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0A167849" w14:textId="77777777" w:rsidR="00FF5D1E" w:rsidRDefault="00FF5D1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1B11406B" w14:textId="77777777" w:rsidR="00FF5D1E" w:rsidRPr="004259A9" w:rsidRDefault="00FF5D1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FE10FAD" w14:textId="77777777" w:rsidR="00FF5D1E" w:rsidRPr="00AA64CD" w:rsidRDefault="00FF5D1E"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23161F"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0A167849" w14:textId="77777777" w:rsidR="00FF5D1E" w:rsidRDefault="00FF5D1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1B11406B" w14:textId="77777777" w:rsidR="00FF5D1E" w:rsidRPr="004259A9" w:rsidRDefault="00FF5D1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FE10FAD" w14:textId="77777777" w:rsidR="00FF5D1E" w:rsidRPr="00AA64CD" w:rsidRDefault="00FF5D1E"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EF89D" w14:textId="77777777" w:rsidR="00FF5D1E" w:rsidRDefault="00FF5D1E" w:rsidP="00C92D0E">
    <w:pPr>
      <w:pStyle w:val="Encabezado"/>
    </w:pPr>
    <w:r>
      <w:tab/>
    </w:r>
  </w:p>
  <w:p w14:paraId="76045E7F" w14:textId="7105FEC8" w:rsidR="00FF5D1E" w:rsidRDefault="00502BCD" w:rsidP="00C92D0E">
    <w:pPr>
      <w:pStyle w:val="Encabezado"/>
    </w:pPr>
    <w:r>
      <w:rPr>
        <w:noProof/>
      </w:rPr>
      <mc:AlternateContent>
        <mc:Choice Requires="wps">
          <w:drawing>
            <wp:anchor distT="0" distB="0" distL="114300" distR="114300" simplePos="0" relativeHeight="251672576" behindDoc="0" locked="0" layoutInCell="1" allowOverlap="1" wp14:anchorId="17C43A87" wp14:editId="5A65088D">
              <wp:simplePos x="0" y="0"/>
              <wp:positionH relativeFrom="column">
                <wp:posOffset>-995045</wp:posOffset>
              </wp:positionH>
              <wp:positionV relativeFrom="paragraph">
                <wp:posOffset>1470660</wp:posOffset>
              </wp:positionV>
              <wp:extent cx="507365" cy="8176260"/>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4A460F81" w14:textId="77777777" w:rsidR="00FF5D1E" w:rsidRDefault="00FF5D1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7CCDA705" w14:textId="77777777" w:rsidR="00FF5D1E" w:rsidRPr="004259A9" w:rsidRDefault="00FF5D1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88D5EE1" w14:textId="77777777" w:rsidR="00FF5D1E" w:rsidRPr="00AA64CD" w:rsidRDefault="00FF5D1E"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C43A87"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4A460F81" w14:textId="77777777" w:rsidR="00FF5D1E" w:rsidRDefault="00FF5D1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7CCDA705" w14:textId="77777777" w:rsidR="00FF5D1E" w:rsidRPr="004259A9" w:rsidRDefault="00FF5D1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88D5EE1" w14:textId="77777777" w:rsidR="00FF5D1E" w:rsidRPr="00AA64CD" w:rsidRDefault="00FF5D1E" w:rsidP="00C92D0E">
                    <w:pPr>
                      <w:pStyle w:val="Cita"/>
                    </w:pPr>
                  </w:p>
                </w:txbxContent>
              </v:textbox>
            </v:shape>
          </w:pict>
        </mc:Fallback>
      </mc:AlternateContent>
    </w:r>
    <w:r w:rsidR="00FF5D1E">
      <w:tab/>
    </w:r>
    <w:r w:rsidR="00FF5D1E" w:rsidRPr="00191EDB">
      <w:rPr>
        <w:noProof/>
      </w:rPr>
      <w:drawing>
        <wp:inline distT="0" distB="0" distL="0" distR="0" wp14:anchorId="5E061D4A" wp14:editId="2B9E8E54">
          <wp:extent cx="2183823" cy="1552399"/>
          <wp:effectExtent l="19050" t="0" r="6927" b="0"/>
          <wp:docPr id="3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614D2E"/>
    <w:multiLevelType w:val="hybridMultilevel"/>
    <w:tmpl w:val="417A443E"/>
    <w:lvl w:ilvl="0" w:tplc="9C1086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F9199F"/>
    <w:multiLevelType w:val="hybridMultilevel"/>
    <w:tmpl w:val="A5BC87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15:restartNumberingAfterBreak="0">
    <w:nsid w:val="221703B6"/>
    <w:multiLevelType w:val="hybridMultilevel"/>
    <w:tmpl w:val="DF705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F7950DC"/>
    <w:multiLevelType w:val="hybridMultilevel"/>
    <w:tmpl w:val="645A415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FB709FE"/>
    <w:multiLevelType w:val="hybridMultilevel"/>
    <w:tmpl w:val="06DA4914"/>
    <w:lvl w:ilvl="0" w:tplc="2870BFAE">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4"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F463A05"/>
    <w:multiLevelType w:val="hybridMultilevel"/>
    <w:tmpl w:val="246CC4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4C94BAF"/>
    <w:multiLevelType w:val="hybridMultilevel"/>
    <w:tmpl w:val="607877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0B04EBE"/>
    <w:multiLevelType w:val="multilevel"/>
    <w:tmpl w:val="8612C32C"/>
    <w:numStyleLink w:val="EstiloConvietas14pt"/>
  </w:abstractNum>
  <w:abstractNum w:abstractNumId="39"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60874214">
    <w:abstractNumId w:val="0"/>
    <w:lvlOverride w:ilvl="0">
      <w:lvl w:ilvl="0">
        <w:start w:val="1"/>
        <w:numFmt w:val="bullet"/>
        <w:lvlText w:val="%1"/>
        <w:legacy w:legacy="1" w:legacySpace="0" w:legacyIndent="283"/>
        <w:lvlJc w:val="left"/>
        <w:rPr>
          <w:rFonts w:ascii="Symbol" w:hAnsi="Symbol" w:hint="default"/>
        </w:rPr>
      </w:lvl>
    </w:lvlOverride>
  </w:num>
  <w:num w:numId="2" w16cid:durableId="1172794704">
    <w:abstractNumId w:val="23"/>
  </w:num>
  <w:num w:numId="3" w16cid:durableId="1106773397">
    <w:abstractNumId w:val="23"/>
    <w:lvlOverride w:ilvl="0">
      <w:startOverride w:val="1"/>
    </w:lvlOverride>
  </w:num>
  <w:num w:numId="4" w16cid:durableId="17050666">
    <w:abstractNumId w:val="1"/>
  </w:num>
  <w:num w:numId="5" w16cid:durableId="1856066718">
    <w:abstractNumId w:val="42"/>
  </w:num>
  <w:num w:numId="6" w16cid:durableId="1606770030">
    <w:abstractNumId w:val="9"/>
  </w:num>
  <w:num w:numId="7" w16cid:durableId="387000426">
    <w:abstractNumId w:val="38"/>
  </w:num>
  <w:num w:numId="8" w16cid:durableId="1106727199">
    <w:abstractNumId w:val="35"/>
  </w:num>
  <w:num w:numId="9" w16cid:durableId="116488146">
    <w:abstractNumId w:val="6"/>
  </w:num>
  <w:num w:numId="10" w16cid:durableId="264922457">
    <w:abstractNumId w:val="8"/>
  </w:num>
  <w:num w:numId="11" w16cid:durableId="228655258">
    <w:abstractNumId w:val="20"/>
  </w:num>
  <w:num w:numId="12" w16cid:durableId="83575692">
    <w:abstractNumId w:val="34"/>
  </w:num>
  <w:num w:numId="13" w16cid:durableId="227542139">
    <w:abstractNumId w:val="27"/>
  </w:num>
  <w:num w:numId="14" w16cid:durableId="1947230518">
    <w:abstractNumId w:val="28"/>
  </w:num>
  <w:num w:numId="15" w16cid:durableId="1626156758">
    <w:abstractNumId w:val="39"/>
  </w:num>
  <w:num w:numId="16" w16cid:durableId="562256170">
    <w:abstractNumId w:val="13"/>
  </w:num>
  <w:num w:numId="17" w16cid:durableId="65618781">
    <w:abstractNumId w:val="26"/>
  </w:num>
  <w:num w:numId="18" w16cid:durableId="1770395627">
    <w:abstractNumId w:val="43"/>
  </w:num>
  <w:num w:numId="19" w16cid:durableId="595096406">
    <w:abstractNumId w:val="37"/>
  </w:num>
  <w:num w:numId="20" w16cid:durableId="2057700129">
    <w:abstractNumId w:val="40"/>
  </w:num>
  <w:num w:numId="21" w16cid:durableId="2002390402">
    <w:abstractNumId w:val="12"/>
  </w:num>
  <w:num w:numId="22" w16cid:durableId="182205442">
    <w:abstractNumId w:val="31"/>
  </w:num>
  <w:num w:numId="23" w16cid:durableId="306208934">
    <w:abstractNumId w:val="33"/>
  </w:num>
  <w:num w:numId="24" w16cid:durableId="968319655">
    <w:abstractNumId w:val="17"/>
  </w:num>
  <w:num w:numId="25" w16cid:durableId="226258634">
    <w:abstractNumId w:val="16"/>
  </w:num>
  <w:num w:numId="26" w16cid:durableId="1694066143">
    <w:abstractNumId w:val="11"/>
  </w:num>
  <w:num w:numId="27" w16cid:durableId="312636323">
    <w:abstractNumId w:val="4"/>
  </w:num>
  <w:num w:numId="28" w16cid:durableId="538710560">
    <w:abstractNumId w:val="25"/>
  </w:num>
  <w:num w:numId="29" w16cid:durableId="1708212166">
    <w:abstractNumId w:val="15"/>
  </w:num>
  <w:num w:numId="30" w16cid:durableId="29039322">
    <w:abstractNumId w:val="21"/>
  </w:num>
  <w:num w:numId="31" w16cid:durableId="1657033888">
    <w:abstractNumId w:val="7"/>
  </w:num>
  <w:num w:numId="32" w16cid:durableId="713700804">
    <w:abstractNumId w:val="2"/>
  </w:num>
  <w:num w:numId="33" w16cid:durableId="605650703">
    <w:abstractNumId w:val="36"/>
  </w:num>
  <w:num w:numId="34" w16cid:durableId="1464038914">
    <w:abstractNumId w:val="22"/>
  </w:num>
  <w:num w:numId="35" w16cid:durableId="400444120">
    <w:abstractNumId w:val="24"/>
  </w:num>
  <w:num w:numId="36" w16cid:durableId="1885866665">
    <w:abstractNumId w:val="41"/>
  </w:num>
  <w:num w:numId="37" w16cid:durableId="104934742">
    <w:abstractNumId w:val="5"/>
  </w:num>
  <w:num w:numId="38" w16cid:durableId="501312035">
    <w:abstractNumId w:val="32"/>
  </w:num>
  <w:num w:numId="39" w16cid:durableId="1736003657">
    <w:abstractNumId w:val="14"/>
  </w:num>
  <w:num w:numId="40" w16cid:durableId="1354764753">
    <w:abstractNumId w:val="19"/>
  </w:num>
  <w:num w:numId="41" w16cid:durableId="1078288140">
    <w:abstractNumId w:val="3"/>
  </w:num>
  <w:num w:numId="42" w16cid:durableId="1841843746">
    <w:abstractNumId w:val="18"/>
  </w:num>
  <w:num w:numId="43" w16cid:durableId="1082529825">
    <w:abstractNumId w:val="10"/>
  </w:num>
  <w:num w:numId="44" w16cid:durableId="2005743404">
    <w:abstractNumId w:val="30"/>
  </w:num>
  <w:num w:numId="45" w16cid:durableId="36552350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attachedTemplate r:id="rId1"/>
  <w:defaultTabStop w:val="709"/>
  <w:hyphenationZone w:val="425"/>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614"/>
    <w:rsid w:val="0000186B"/>
    <w:rsid w:val="00005124"/>
    <w:rsid w:val="0000535D"/>
    <w:rsid w:val="0000738C"/>
    <w:rsid w:val="000104C7"/>
    <w:rsid w:val="00021F84"/>
    <w:rsid w:val="00024CCF"/>
    <w:rsid w:val="00046649"/>
    <w:rsid w:val="0005384B"/>
    <w:rsid w:val="00064C56"/>
    <w:rsid w:val="00074332"/>
    <w:rsid w:val="00084C15"/>
    <w:rsid w:val="000914AB"/>
    <w:rsid w:val="000921EC"/>
    <w:rsid w:val="0009317F"/>
    <w:rsid w:val="00094BAE"/>
    <w:rsid w:val="000A6C13"/>
    <w:rsid w:val="000A6FBA"/>
    <w:rsid w:val="000A7411"/>
    <w:rsid w:val="000C4495"/>
    <w:rsid w:val="000D09D0"/>
    <w:rsid w:val="000D1BD3"/>
    <w:rsid w:val="000D2F6B"/>
    <w:rsid w:val="000D2FFE"/>
    <w:rsid w:val="000D3326"/>
    <w:rsid w:val="000D3F75"/>
    <w:rsid w:val="000D7ADC"/>
    <w:rsid w:val="000E091A"/>
    <w:rsid w:val="000E2CD0"/>
    <w:rsid w:val="000E4241"/>
    <w:rsid w:val="000F0516"/>
    <w:rsid w:val="000F0D26"/>
    <w:rsid w:val="000F5D76"/>
    <w:rsid w:val="001041E4"/>
    <w:rsid w:val="001045D6"/>
    <w:rsid w:val="001049DD"/>
    <w:rsid w:val="00105E35"/>
    <w:rsid w:val="00120641"/>
    <w:rsid w:val="00124142"/>
    <w:rsid w:val="00124B6B"/>
    <w:rsid w:val="00127D36"/>
    <w:rsid w:val="00131BFB"/>
    <w:rsid w:val="00160F29"/>
    <w:rsid w:val="0017426C"/>
    <w:rsid w:val="00183D14"/>
    <w:rsid w:val="0018441E"/>
    <w:rsid w:val="00191EDB"/>
    <w:rsid w:val="001A5613"/>
    <w:rsid w:val="001A67EA"/>
    <w:rsid w:val="001A6FF3"/>
    <w:rsid w:val="001B6578"/>
    <w:rsid w:val="001C2209"/>
    <w:rsid w:val="001C2CAA"/>
    <w:rsid w:val="001C64DD"/>
    <w:rsid w:val="001D1D70"/>
    <w:rsid w:val="001D5EA8"/>
    <w:rsid w:val="001D6FB5"/>
    <w:rsid w:val="001E4A08"/>
    <w:rsid w:val="001F551C"/>
    <w:rsid w:val="00204488"/>
    <w:rsid w:val="00221B98"/>
    <w:rsid w:val="00253FF8"/>
    <w:rsid w:val="00255093"/>
    <w:rsid w:val="00261E25"/>
    <w:rsid w:val="0027354E"/>
    <w:rsid w:val="00277F64"/>
    <w:rsid w:val="002C16EF"/>
    <w:rsid w:val="002C1B7D"/>
    <w:rsid w:val="002C78A6"/>
    <w:rsid w:val="002E2A0A"/>
    <w:rsid w:val="002E3A1B"/>
    <w:rsid w:val="002E45F1"/>
    <w:rsid w:val="002E6A19"/>
    <w:rsid w:val="002F294C"/>
    <w:rsid w:val="002F71E5"/>
    <w:rsid w:val="002F746B"/>
    <w:rsid w:val="00300375"/>
    <w:rsid w:val="0030372B"/>
    <w:rsid w:val="003158F8"/>
    <w:rsid w:val="00321FA9"/>
    <w:rsid w:val="003232BE"/>
    <w:rsid w:val="00327A45"/>
    <w:rsid w:val="00327A53"/>
    <w:rsid w:val="00330029"/>
    <w:rsid w:val="00331FCB"/>
    <w:rsid w:val="003379FD"/>
    <w:rsid w:val="00340B4E"/>
    <w:rsid w:val="003422CB"/>
    <w:rsid w:val="00350E01"/>
    <w:rsid w:val="0035237E"/>
    <w:rsid w:val="00360414"/>
    <w:rsid w:val="003744D1"/>
    <w:rsid w:val="00375C45"/>
    <w:rsid w:val="00382117"/>
    <w:rsid w:val="00384BA3"/>
    <w:rsid w:val="00386543"/>
    <w:rsid w:val="0038775D"/>
    <w:rsid w:val="00394CC7"/>
    <w:rsid w:val="00396029"/>
    <w:rsid w:val="00396BF6"/>
    <w:rsid w:val="00397AA9"/>
    <w:rsid w:val="003A4FF8"/>
    <w:rsid w:val="003C2B3B"/>
    <w:rsid w:val="003D1F43"/>
    <w:rsid w:val="003D4E8C"/>
    <w:rsid w:val="003D7F32"/>
    <w:rsid w:val="003E37E2"/>
    <w:rsid w:val="003F1EA7"/>
    <w:rsid w:val="003F6444"/>
    <w:rsid w:val="00406137"/>
    <w:rsid w:val="004104E6"/>
    <w:rsid w:val="004113B8"/>
    <w:rsid w:val="00413E64"/>
    <w:rsid w:val="00420170"/>
    <w:rsid w:val="004233E0"/>
    <w:rsid w:val="004259A9"/>
    <w:rsid w:val="004271DC"/>
    <w:rsid w:val="004278E3"/>
    <w:rsid w:val="00442198"/>
    <w:rsid w:val="00453FAE"/>
    <w:rsid w:val="00456414"/>
    <w:rsid w:val="00462672"/>
    <w:rsid w:val="00462BA7"/>
    <w:rsid w:val="0046514B"/>
    <w:rsid w:val="004712DC"/>
    <w:rsid w:val="004729D0"/>
    <w:rsid w:val="004730B5"/>
    <w:rsid w:val="0047470B"/>
    <w:rsid w:val="00476B5B"/>
    <w:rsid w:val="00481FB9"/>
    <w:rsid w:val="00482DD1"/>
    <w:rsid w:val="0048579B"/>
    <w:rsid w:val="0049223D"/>
    <w:rsid w:val="004951F7"/>
    <w:rsid w:val="004A366A"/>
    <w:rsid w:val="004B361B"/>
    <w:rsid w:val="004B6CD4"/>
    <w:rsid w:val="004C2A2A"/>
    <w:rsid w:val="004C33CF"/>
    <w:rsid w:val="004C33D3"/>
    <w:rsid w:val="004C4B3A"/>
    <w:rsid w:val="004C522C"/>
    <w:rsid w:val="004E25CD"/>
    <w:rsid w:val="004E4F81"/>
    <w:rsid w:val="004F2110"/>
    <w:rsid w:val="004F3EF3"/>
    <w:rsid w:val="004F7CD1"/>
    <w:rsid w:val="00502BCD"/>
    <w:rsid w:val="00513880"/>
    <w:rsid w:val="00526520"/>
    <w:rsid w:val="005300BC"/>
    <w:rsid w:val="005326A8"/>
    <w:rsid w:val="005326AB"/>
    <w:rsid w:val="00537923"/>
    <w:rsid w:val="005426ED"/>
    <w:rsid w:val="00544CA4"/>
    <w:rsid w:val="005509D4"/>
    <w:rsid w:val="00565EC9"/>
    <w:rsid w:val="00577B5E"/>
    <w:rsid w:val="005867E8"/>
    <w:rsid w:val="0059091D"/>
    <w:rsid w:val="005920A7"/>
    <w:rsid w:val="005962FD"/>
    <w:rsid w:val="005D0C17"/>
    <w:rsid w:val="005D3C13"/>
    <w:rsid w:val="005D671D"/>
    <w:rsid w:val="005E03A0"/>
    <w:rsid w:val="005E1589"/>
    <w:rsid w:val="005E6A8C"/>
    <w:rsid w:val="005F17E7"/>
    <w:rsid w:val="00601614"/>
    <w:rsid w:val="006018BC"/>
    <w:rsid w:val="0060285B"/>
    <w:rsid w:val="006028CA"/>
    <w:rsid w:val="0061239D"/>
    <w:rsid w:val="006148AD"/>
    <w:rsid w:val="006171DD"/>
    <w:rsid w:val="00640372"/>
    <w:rsid w:val="0064185D"/>
    <w:rsid w:val="0064633B"/>
    <w:rsid w:val="0064636B"/>
    <w:rsid w:val="00652440"/>
    <w:rsid w:val="00657090"/>
    <w:rsid w:val="0065775E"/>
    <w:rsid w:val="00657AB5"/>
    <w:rsid w:val="00660BE8"/>
    <w:rsid w:val="00661AA5"/>
    <w:rsid w:val="0066229F"/>
    <w:rsid w:val="00670778"/>
    <w:rsid w:val="00675062"/>
    <w:rsid w:val="00675200"/>
    <w:rsid w:val="00675F74"/>
    <w:rsid w:val="00680448"/>
    <w:rsid w:val="00681104"/>
    <w:rsid w:val="006811FB"/>
    <w:rsid w:val="00684354"/>
    <w:rsid w:val="00686EF4"/>
    <w:rsid w:val="00696FA8"/>
    <w:rsid w:val="006A2AF4"/>
    <w:rsid w:val="006C169B"/>
    <w:rsid w:val="006D0E91"/>
    <w:rsid w:val="006D21AF"/>
    <w:rsid w:val="006E6CE0"/>
    <w:rsid w:val="006E7D51"/>
    <w:rsid w:val="006F2106"/>
    <w:rsid w:val="00712CBF"/>
    <w:rsid w:val="007235C2"/>
    <w:rsid w:val="00726BE7"/>
    <w:rsid w:val="00731085"/>
    <w:rsid w:val="007342D8"/>
    <w:rsid w:val="00742038"/>
    <w:rsid w:val="007535C0"/>
    <w:rsid w:val="00762E3C"/>
    <w:rsid w:val="00766CB5"/>
    <w:rsid w:val="007677F8"/>
    <w:rsid w:val="00767D3D"/>
    <w:rsid w:val="00770709"/>
    <w:rsid w:val="007758EE"/>
    <w:rsid w:val="00776806"/>
    <w:rsid w:val="007820FC"/>
    <w:rsid w:val="0078307B"/>
    <w:rsid w:val="00783B1B"/>
    <w:rsid w:val="007848AC"/>
    <w:rsid w:val="00791CF0"/>
    <w:rsid w:val="00791DA6"/>
    <w:rsid w:val="00797975"/>
    <w:rsid w:val="007A3E32"/>
    <w:rsid w:val="007A52DC"/>
    <w:rsid w:val="007A54C6"/>
    <w:rsid w:val="007A55DC"/>
    <w:rsid w:val="007B222D"/>
    <w:rsid w:val="007B2AAC"/>
    <w:rsid w:val="007B6EA7"/>
    <w:rsid w:val="007E0EF8"/>
    <w:rsid w:val="007E60EA"/>
    <w:rsid w:val="007E6EBE"/>
    <w:rsid w:val="007F268C"/>
    <w:rsid w:val="007F70FA"/>
    <w:rsid w:val="008003F8"/>
    <w:rsid w:val="00811818"/>
    <w:rsid w:val="00823A96"/>
    <w:rsid w:val="00825701"/>
    <w:rsid w:val="008260E5"/>
    <w:rsid w:val="0083135D"/>
    <w:rsid w:val="008347B9"/>
    <w:rsid w:val="00853CD3"/>
    <w:rsid w:val="00854EC1"/>
    <w:rsid w:val="00855420"/>
    <w:rsid w:val="008638AE"/>
    <w:rsid w:val="008763A2"/>
    <w:rsid w:val="00881978"/>
    <w:rsid w:val="00887603"/>
    <w:rsid w:val="00893FCA"/>
    <w:rsid w:val="008942AF"/>
    <w:rsid w:val="00896E53"/>
    <w:rsid w:val="00897591"/>
    <w:rsid w:val="008A05A5"/>
    <w:rsid w:val="008A2B71"/>
    <w:rsid w:val="008A3553"/>
    <w:rsid w:val="008A458C"/>
    <w:rsid w:val="008A55DB"/>
    <w:rsid w:val="008B3E9B"/>
    <w:rsid w:val="008D032A"/>
    <w:rsid w:val="008D699F"/>
    <w:rsid w:val="008E09DE"/>
    <w:rsid w:val="008F279C"/>
    <w:rsid w:val="00901057"/>
    <w:rsid w:val="00904D5A"/>
    <w:rsid w:val="009073F2"/>
    <w:rsid w:val="0091055F"/>
    <w:rsid w:val="00924C5D"/>
    <w:rsid w:val="00936C68"/>
    <w:rsid w:val="00947757"/>
    <w:rsid w:val="00950855"/>
    <w:rsid w:val="00956145"/>
    <w:rsid w:val="00960E2F"/>
    <w:rsid w:val="00973C4C"/>
    <w:rsid w:val="00977CEC"/>
    <w:rsid w:val="00980146"/>
    <w:rsid w:val="009844FE"/>
    <w:rsid w:val="0098769B"/>
    <w:rsid w:val="00995534"/>
    <w:rsid w:val="009A03F0"/>
    <w:rsid w:val="009A0577"/>
    <w:rsid w:val="009A55C0"/>
    <w:rsid w:val="009B388F"/>
    <w:rsid w:val="009B703A"/>
    <w:rsid w:val="009E5348"/>
    <w:rsid w:val="009E53A6"/>
    <w:rsid w:val="009E5F66"/>
    <w:rsid w:val="00A064E9"/>
    <w:rsid w:val="00A144D0"/>
    <w:rsid w:val="00A17E0E"/>
    <w:rsid w:val="00A21FF8"/>
    <w:rsid w:val="00A22953"/>
    <w:rsid w:val="00A23A5D"/>
    <w:rsid w:val="00A31EB8"/>
    <w:rsid w:val="00A32063"/>
    <w:rsid w:val="00A33B88"/>
    <w:rsid w:val="00A34865"/>
    <w:rsid w:val="00A50F1E"/>
    <w:rsid w:val="00A51A3C"/>
    <w:rsid w:val="00A5613F"/>
    <w:rsid w:val="00A63BAF"/>
    <w:rsid w:val="00A64CCE"/>
    <w:rsid w:val="00A66FA8"/>
    <w:rsid w:val="00A76649"/>
    <w:rsid w:val="00A82156"/>
    <w:rsid w:val="00A8588D"/>
    <w:rsid w:val="00A93534"/>
    <w:rsid w:val="00A95F0C"/>
    <w:rsid w:val="00AA1863"/>
    <w:rsid w:val="00AA3104"/>
    <w:rsid w:val="00AA6505"/>
    <w:rsid w:val="00AB2737"/>
    <w:rsid w:val="00AB5C6E"/>
    <w:rsid w:val="00AB64EF"/>
    <w:rsid w:val="00AB6AD5"/>
    <w:rsid w:val="00AD06BB"/>
    <w:rsid w:val="00AE34AA"/>
    <w:rsid w:val="00AE4047"/>
    <w:rsid w:val="00AF0F93"/>
    <w:rsid w:val="00AF15AD"/>
    <w:rsid w:val="00AF5DAA"/>
    <w:rsid w:val="00B023CD"/>
    <w:rsid w:val="00B11F95"/>
    <w:rsid w:val="00B13D45"/>
    <w:rsid w:val="00B149B6"/>
    <w:rsid w:val="00B159F3"/>
    <w:rsid w:val="00B16C0C"/>
    <w:rsid w:val="00B21D3F"/>
    <w:rsid w:val="00B33886"/>
    <w:rsid w:val="00B34DA9"/>
    <w:rsid w:val="00B3594F"/>
    <w:rsid w:val="00B361BD"/>
    <w:rsid w:val="00B436F8"/>
    <w:rsid w:val="00B5193C"/>
    <w:rsid w:val="00B54C0F"/>
    <w:rsid w:val="00B56B7A"/>
    <w:rsid w:val="00B66570"/>
    <w:rsid w:val="00B72F54"/>
    <w:rsid w:val="00B77A04"/>
    <w:rsid w:val="00B8566E"/>
    <w:rsid w:val="00B95C52"/>
    <w:rsid w:val="00BA24DF"/>
    <w:rsid w:val="00BA792D"/>
    <w:rsid w:val="00BB04A2"/>
    <w:rsid w:val="00BB35B8"/>
    <w:rsid w:val="00BB4ADE"/>
    <w:rsid w:val="00BB7717"/>
    <w:rsid w:val="00BB79E8"/>
    <w:rsid w:val="00BC0E24"/>
    <w:rsid w:val="00BC4C50"/>
    <w:rsid w:val="00BE01CF"/>
    <w:rsid w:val="00BE06BE"/>
    <w:rsid w:val="00BE4387"/>
    <w:rsid w:val="00BF4E99"/>
    <w:rsid w:val="00C102E3"/>
    <w:rsid w:val="00C10DBB"/>
    <w:rsid w:val="00C12DE6"/>
    <w:rsid w:val="00C15D1A"/>
    <w:rsid w:val="00C16CA7"/>
    <w:rsid w:val="00C17F9A"/>
    <w:rsid w:val="00C2304F"/>
    <w:rsid w:val="00C36493"/>
    <w:rsid w:val="00C37D08"/>
    <w:rsid w:val="00C53B74"/>
    <w:rsid w:val="00C63A12"/>
    <w:rsid w:val="00C81BF1"/>
    <w:rsid w:val="00C84ECA"/>
    <w:rsid w:val="00C85693"/>
    <w:rsid w:val="00C87465"/>
    <w:rsid w:val="00C9021D"/>
    <w:rsid w:val="00C92D0E"/>
    <w:rsid w:val="00C92DB7"/>
    <w:rsid w:val="00C96B46"/>
    <w:rsid w:val="00CA49F1"/>
    <w:rsid w:val="00CA679F"/>
    <w:rsid w:val="00CB08EB"/>
    <w:rsid w:val="00CC2105"/>
    <w:rsid w:val="00CC271D"/>
    <w:rsid w:val="00CC31A9"/>
    <w:rsid w:val="00CC401F"/>
    <w:rsid w:val="00CD3791"/>
    <w:rsid w:val="00CD701B"/>
    <w:rsid w:val="00CE1174"/>
    <w:rsid w:val="00CE3987"/>
    <w:rsid w:val="00CF09B6"/>
    <w:rsid w:val="00D03EC0"/>
    <w:rsid w:val="00D166C6"/>
    <w:rsid w:val="00D167A9"/>
    <w:rsid w:val="00D212E5"/>
    <w:rsid w:val="00D27079"/>
    <w:rsid w:val="00D277B7"/>
    <w:rsid w:val="00D3080A"/>
    <w:rsid w:val="00D30A1D"/>
    <w:rsid w:val="00D367E0"/>
    <w:rsid w:val="00D37C86"/>
    <w:rsid w:val="00D441A2"/>
    <w:rsid w:val="00D44331"/>
    <w:rsid w:val="00D44EEF"/>
    <w:rsid w:val="00D450AA"/>
    <w:rsid w:val="00D61DB4"/>
    <w:rsid w:val="00D71536"/>
    <w:rsid w:val="00D71B2A"/>
    <w:rsid w:val="00D806EB"/>
    <w:rsid w:val="00D835C5"/>
    <w:rsid w:val="00D91FF6"/>
    <w:rsid w:val="00D92711"/>
    <w:rsid w:val="00DC4FBD"/>
    <w:rsid w:val="00DD2761"/>
    <w:rsid w:val="00DD315D"/>
    <w:rsid w:val="00DE0115"/>
    <w:rsid w:val="00DF04DC"/>
    <w:rsid w:val="00E02428"/>
    <w:rsid w:val="00E03C05"/>
    <w:rsid w:val="00E255A9"/>
    <w:rsid w:val="00E32AF0"/>
    <w:rsid w:val="00E4024B"/>
    <w:rsid w:val="00E454BF"/>
    <w:rsid w:val="00E57A77"/>
    <w:rsid w:val="00E65133"/>
    <w:rsid w:val="00E66D64"/>
    <w:rsid w:val="00E67D41"/>
    <w:rsid w:val="00E734E4"/>
    <w:rsid w:val="00E75765"/>
    <w:rsid w:val="00E75EE4"/>
    <w:rsid w:val="00E8471F"/>
    <w:rsid w:val="00E86E5A"/>
    <w:rsid w:val="00E9388C"/>
    <w:rsid w:val="00E93C03"/>
    <w:rsid w:val="00E95E88"/>
    <w:rsid w:val="00EA33A9"/>
    <w:rsid w:val="00EB585B"/>
    <w:rsid w:val="00EC09A2"/>
    <w:rsid w:val="00EC38B0"/>
    <w:rsid w:val="00ED1364"/>
    <w:rsid w:val="00ED4991"/>
    <w:rsid w:val="00ED5362"/>
    <w:rsid w:val="00ED5661"/>
    <w:rsid w:val="00EE0EE8"/>
    <w:rsid w:val="00EE1604"/>
    <w:rsid w:val="00EE56ED"/>
    <w:rsid w:val="00EF05D1"/>
    <w:rsid w:val="00EF2034"/>
    <w:rsid w:val="00EF2D8A"/>
    <w:rsid w:val="00EF584A"/>
    <w:rsid w:val="00F25ECD"/>
    <w:rsid w:val="00F26264"/>
    <w:rsid w:val="00F26439"/>
    <w:rsid w:val="00F31A35"/>
    <w:rsid w:val="00F34E75"/>
    <w:rsid w:val="00F36336"/>
    <w:rsid w:val="00F37EF8"/>
    <w:rsid w:val="00F433DF"/>
    <w:rsid w:val="00F43BFB"/>
    <w:rsid w:val="00F6254E"/>
    <w:rsid w:val="00F62B59"/>
    <w:rsid w:val="00F64CBE"/>
    <w:rsid w:val="00F75D57"/>
    <w:rsid w:val="00F760B0"/>
    <w:rsid w:val="00F80482"/>
    <w:rsid w:val="00F80E27"/>
    <w:rsid w:val="00F81C48"/>
    <w:rsid w:val="00F8461D"/>
    <w:rsid w:val="00F87A28"/>
    <w:rsid w:val="00F97624"/>
    <w:rsid w:val="00F97D34"/>
    <w:rsid w:val="00FB2265"/>
    <w:rsid w:val="00FB2775"/>
    <w:rsid w:val="00FB394C"/>
    <w:rsid w:val="00FB641B"/>
    <w:rsid w:val="00FC29C0"/>
    <w:rsid w:val="00FD17C6"/>
    <w:rsid w:val="00FE43D7"/>
    <w:rsid w:val="00FE7F7C"/>
    <w:rsid w:val="00FF5BB9"/>
    <w:rsid w:val="00FF5D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2E67F39"/>
  <w15:docId w15:val="{66177CDE-F26C-48A0-9ADA-28B5FC585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D0E"/>
    <w:pPr>
      <w:autoSpaceDE w:val="0"/>
      <w:autoSpaceDN w:val="0"/>
      <w:adjustRightInd w:val="0"/>
      <w:spacing w:after="0" w:line="240" w:lineRule="auto"/>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1"/>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Sangra3detindependiente">
    <w:name w:val="Body Text Indent 3"/>
    <w:basedOn w:val="Normal"/>
    <w:link w:val="Sangra3detindependienteCar"/>
    <w:uiPriority w:val="99"/>
    <w:semiHidden/>
    <w:unhideWhenUsed/>
    <w:rsid w:val="004951F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4951F7"/>
    <w:rPr>
      <w:rFonts w:ascii="Arial" w:eastAsia="Times New Roman" w:hAnsi="Arial" w:cs="Arial"/>
      <w:sz w:val="16"/>
      <w:szCs w:val="16"/>
      <w:lang w:eastAsia="es-ES"/>
    </w:rPr>
  </w:style>
  <w:style w:type="paragraph" w:styleId="Textoindependiente">
    <w:name w:val="Body Text"/>
    <w:basedOn w:val="Normal"/>
    <w:link w:val="TextoindependienteCar"/>
    <w:uiPriority w:val="99"/>
    <w:unhideWhenUsed/>
    <w:rsid w:val="004951F7"/>
    <w:pPr>
      <w:widowControl w:val="0"/>
      <w:spacing w:after="120"/>
      <w:jc w:val="left"/>
    </w:pPr>
    <w:rPr>
      <w:rFonts w:ascii="Times New Roman" w:hAnsi="Times New Roman" w:cs="Times New Roman"/>
      <w:szCs w:val="24"/>
      <w:lang w:val="en-US"/>
    </w:rPr>
  </w:style>
  <w:style w:type="character" w:customStyle="1" w:styleId="TextoindependienteCar">
    <w:name w:val="Texto independiente Car"/>
    <w:basedOn w:val="Fuentedeprrafopredeter"/>
    <w:link w:val="Textoindependiente"/>
    <w:uiPriority w:val="99"/>
    <w:rsid w:val="004951F7"/>
    <w:rPr>
      <w:rFonts w:ascii="Times New Roman" w:eastAsia="Times New Roman" w:hAnsi="Times New Roman" w:cs="Times New Roman"/>
      <w:sz w:val="24"/>
      <w:szCs w:val="24"/>
      <w:lang w:val="en-US" w:eastAsia="es-ES"/>
    </w:rPr>
  </w:style>
  <w:style w:type="character" w:styleId="Refdecomentario">
    <w:name w:val="annotation reference"/>
    <w:basedOn w:val="Fuentedeprrafopredeter"/>
    <w:uiPriority w:val="99"/>
    <w:semiHidden/>
    <w:unhideWhenUsed/>
    <w:rsid w:val="00770709"/>
    <w:rPr>
      <w:sz w:val="16"/>
      <w:szCs w:val="16"/>
    </w:rPr>
  </w:style>
  <w:style w:type="paragraph" w:styleId="Textocomentario">
    <w:name w:val="annotation text"/>
    <w:basedOn w:val="Normal"/>
    <w:link w:val="TextocomentarioCar"/>
    <w:uiPriority w:val="99"/>
    <w:semiHidden/>
    <w:unhideWhenUsed/>
    <w:rsid w:val="00770709"/>
    <w:rPr>
      <w:sz w:val="20"/>
    </w:rPr>
  </w:style>
  <w:style w:type="character" w:customStyle="1" w:styleId="TextocomentarioCar">
    <w:name w:val="Texto comentario Car"/>
    <w:basedOn w:val="Fuentedeprrafopredeter"/>
    <w:link w:val="Textocomentario"/>
    <w:uiPriority w:val="99"/>
    <w:semiHidden/>
    <w:rsid w:val="00770709"/>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70709"/>
    <w:rPr>
      <w:b/>
      <w:bCs/>
    </w:rPr>
  </w:style>
  <w:style w:type="character" w:customStyle="1" w:styleId="AsuntodelcomentarioCar">
    <w:name w:val="Asunto del comentario Car"/>
    <w:basedOn w:val="TextocomentarioCar"/>
    <w:link w:val="Asuntodelcomentario"/>
    <w:uiPriority w:val="99"/>
    <w:semiHidden/>
    <w:rsid w:val="00770709"/>
    <w:rPr>
      <w:rFonts w:ascii="Arial" w:eastAsia="Times New Roman" w:hAnsi="Arial" w:cs="Arial"/>
      <w:b/>
      <w:bCs/>
      <w:sz w:val="20"/>
      <w:szCs w:val="20"/>
      <w:lang w:eastAsia="es-ES"/>
    </w:rPr>
  </w:style>
  <w:style w:type="character" w:customStyle="1" w:styleId="Mencinsinresolver1">
    <w:name w:val="Mención sin resolver1"/>
    <w:basedOn w:val="Fuentedeprrafopredeter"/>
    <w:uiPriority w:val="99"/>
    <w:semiHidden/>
    <w:unhideWhenUsed/>
    <w:rsid w:val="005E03A0"/>
    <w:rPr>
      <w:color w:val="605E5C"/>
      <w:shd w:val="clear" w:color="auto" w:fill="E1DFDD"/>
    </w:rPr>
  </w:style>
  <w:style w:type="character" w:customStyle="1" w:styleId="Mencinsinresolver2">
    <w:name w:val="Mención sin resolver2"/>
    <w:basedOn w:val="Fuentedeprrafopredeter"/>
    <w:uiPriority w:val="99"/>
    <w:semiHidden/>
    <w:unhideWhenUsed/>
    <w:rsid w:val="00C53B74"/>
    <w:rPr>
      <w:color w:val="605E5C"/>
      <w:shd w:val="clear" w:color="auto" w:fill="E1DFDD"/>
    </w:rPr>
  </w:style>
  <w:style w:type="table" w:styleId="Tablaconcuadrcula">
    <w:name w:val="Table Grid"/>
    <w:basedOn w:val="Tablanormal"/>
    <w:uiPriority w:val="59"/>
    <w:rsid w:val="00B66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8347B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4637636">
      <w:bodyDiv w:val="1"/>
      <w:marLeft w:val="0"/>
      <w:marRight w:val="0"/>
      <w:marTop w:val="0"/>
      <w:marBottom w:val="0"/>
      <w:divBdr>
        <w:top w:val="none" w:sz="0" w:space="0" w:color="auto"/>
        <w:left w:val="none" w:sz="0" w:space="0" w:color="auto"/>
        <w:bottom w:val="none" w:sz="0" w:space="0" w:color="auto"/>
        <w:right w:val="none" w:sz="0" w:space="0" w:color="auto"/>
      </w:divBdr>
      <w:divsChild>
        <w:div w:id="754596393">
          <w:marLeft w:val="0"/>
          <w:marRight w:val="0"/>
          <w:marTop w:val="0"/>
          <w:marBottom w:val="0"/>
          <w:divBdr>
            <w:top w:val="none" w:sz="0" w:space="0" w:color="auto"/>
            <w:left w:val="none" w:sz="0" w:space="0" w:color="auto"/>
            <w:bottom w:val="none" w:sz="0" w:space="0" w:color="auto"/>
            <w:right w:val="none" w:sz="0" w:space="0" w:color="auto"/>
          </w:divBdr>
        </w:div>
        <w:div w:id="1576892565">
          <w:marLeft w:val="0"/>
          <w:marRight w:val="0"/>
          <w:marTop w:val="0"/>
          <w:marBottom w:val="0"/>
          <w:divBdr>
            <w:top w:val="none" w:sz="0" w:space="0" w:color="auto"/>
            <w:left w:val="none" w:sz="0" w:space="0" w:color="auto"/>
            <w:bottom w:val="none" w:sz="0" w:space="0" w:color="auto"/>
            <w:right w:val="none" w:sz="0" w:space="0" w:color="auto"/>
          </w:divBdr>
        </w:div>
        <w:div w:id="89396536">
          <w:marLeft w:val="0"/>
          <w:marRight w:val="0"/>
          <w:marTop w:val="0"/>
          <w:marBottom w:val="0"/>
          <w:divBdr>
            <w:top w:val="none" w:sz="0" w:space="0" w:color="auto"/>
            <w:left w:val="none" w:sz="0" w:space="0" w:color="auto"/>
            <w:bottom w:val="none" w:sz="0" w:space="0" w:color="auto"/>
            <w:right w:val="none" w:sz="0" w:space="0" w:color="auto"/>
          </w:divBdr>
        </w:div>
        <w:div w:id="637297191">
          <w:marLeft w:val="0"/>
          <w:marRight w:val="0"/>
          <w:marTop w:val="0"/>
          <w:marBottom w:val="0"/>
          <w:divBdr>
            <w:top w:val="none" w:sz="0" w:space="0" w:color="auto"/>
            <w:left w:val="none" w:sz="0" w:space="0" w:color="auto"/>
            <w:bottom w:val="none" w:sz="0" w:space="0" w:color="auto"/>
            <w:right w:val="none" w:sz="0" w:space="0" w:color="auto"/>
          </w:divBdr>
        </w:div>
        <w:div w:id="385102145">
          <w:marLeft w:val="0"/>
          <w:marRight w:val="0"/>
          <w:marTop w:val="0"/>
          <w:marBottom w:val="0"/>
          <w:divBdr>
            <w:top w:val="none" w:sz="0" w:space="0" w:color="auto"/>
            <w:left w:val="none" w:sz="0" w:space="0" w:color="auto"/>
            <w:bottom w:val="none" w:sz="0" w:space="0" w:color="auto"/>
            <w:right w:val="none" w:sz="0" w:space="0" w:color="auto"/>
          </w:divBdr>
        </w:div>
        <w:div w:id="771706765">
          <w:marLeft w:val="0"/>
          <w:marRight w:val="0"/>
          <w:marTop w:val="0"/>
          <w:marBottom w:val="0"/>
          <w:divBdr>
            <w:top w:val="none" w:sz="0" w:space="0" w:color="auto"/>
            <w:left w:val="none" w:sz="0" w:space="0" w:color="auto"/>
            <w:bottom w:val="none" w:sz="0" w:space="0" w:color="auto"/>
            <w:right w:val="none" w:sz="0" w:space="0" w:color="auto"/>
          </w:divBdr>
        </w:div>
        <w:div w:id="2047833537">
          <w:marLeft w:val="0"/>
          <w:marRight w:val="0"/>
          <w:marTop w:val="0"/>
          <w:marBottom w:val="0"/>
          <w:divBdr>
            <w:top w:val="none" w:sz="0" w:space="0" w:color="auto"/>
            <w:left w:val="none" w:sz="0" w:space="0" w:color="auto"/>
            <w:bottom w:val="none" w:sz="0" w:space="0" w:color="auto"/>
            <w:right w:val="none" w:sz="0" w:space="0" w:color="auto"/>
          </w:divBdr>
        </w:div>
        <w:div w:id="438766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ytosanlorenzo.e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nales\AppData\Local\Microsoft\Windows\Temporary%20Internet%20Files\Content.Outlook\N64MC9GQ\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814878-44CC-4151-8865-B405BCAC0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36</TotalTime>
  <Pages>3</Pages>
  <Words>795</Words>
  <Characters>4376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Canales</dc:creator>
  <cp:lastModifiedBy>Mª Victoria Blasco Conde</cp:lastModifiedBy>
  <cp:revision>8</cp:revision>
  <cp:lastPrinted>2022-11-10T11:00:00Z</cp:lastPrinted>
  <dcterms:created xsi:type="dcterms:W3CDTF">2024-11-18T13:58:00Z</dcterms:created>
  <dcterms:modified xsi:type="dcterms:W3CDTF">2024-11-19T08:02:00Z</dcterms:modified>
</cp:coreProperties>
</file>