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C2B744" w14:textId="2E173DA7" w:rsidR="00EE13D0" w:rsidRPr="00317F02" w:rsidRDefault="004D0088" w:rsidP="00597B35">
      <w:pPr>
        <w:spacing w:line="360" w:lineRule="auto"/>
        <w:mirrorIndents/>
        <w:jc w:val="center"/>
        <w:rPr>
          <w:rFonts w:ascii="Arial" w:hAnsi="Arial" w:cs="Arial"/>
          <w:b/>
        </w:rPr>
      </w:pPr>
      <w:r w:rsidRPr="00317F02">
        <w:rPr>
          <w:rFonts w:ascii="Arial" w:hAnsi="Arial" w:cs="Arial"/>
          <w:b/>
        </w:rPr>
        <w:t xml:space="preserve">ANEXO I – FICHA DE </w:t>
      </w:r>
      <w:r w:rsidR="00EE13D0" w:rsidRPr="00317F02">
        <w:rPr>
          <w:rFonts w:ascii="Arial" w:hAnsi="Arial" w:cs="Arial"/>
          <w:b/>
        </w:rPr>
        <w:t xml:space="preserve">INSCRIPCIÓN E DECLARACIÓN RESPONSABLE DO </w:t>
      </w:r>
      <w:r w:rsidR="00EE13D0" w:rsidRPr="00317F02">
        <w:rPr>
          <w:rFonts w:ascii="Arial" w:hAnsi="Arial" w:cs="Arial"/>
          <w:b/>
          <w:u w:val="single"/>
        </w:rPr>
        <w:t xml:space="preserve"> </w:t>
      </w:r>
      <w:r w:rsidR="00EE13D0" w:rsidRPr="00317F02">
        <w:rPr>
          <w:rFonts w:ascii="Arial" w:hAnsi="Arial" w:cs="Arial"/>
          <w:b/>
        </w:rPr>
        <w:t>CONCURSO DE DECORACIÓN DO NADAL. “CERDEDO-COTOBADE É NADAL”</w:t>
      </w:r>
    </w:p>
    <w:p w14:paraId="35FD8F22" w14:textId="77777777" w:rsidR="000B5DBC" w:rsidRPr="00317F02" w:rsidRDefault="000B5DBC" w:rsidP="00597B35">
      <w:pPr>
        <w:spacing w:line="360" w:lineRule="auto"/>
        <w:mirrorIndents/>
        <w:jc w:val="both"/>
        <w:rPr>
          <w:rFonts w:ascii="Arial" w:hAnsi="Arial" w:cs="Arial"/>
          <w:b/>
        </w:rPr>
      </w:pPr>
    </w:p>
    <w:p w14:paraId="5B68E69D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D/Dna.…………………………………………………………..……………………………………...., con DNI …………………………………, nº de teléfono ………………………………..e con enderezo en C/ ………………………….…………..……………………………….., nº………, piso …..…...…, da localidade de</w:t>
      </w:r>
      <w:r w:rsidR="00455223" w:rsidRPr="00317F02">
        <w:rPr>
          <w:rFonts w:ascii="Arial" w:hAnsi="Arial" w:cs="Arial"/>
          <w:color w:val="000000"/>
          <w:lang w:eastAsia="gl-ES"/>
        </w:rPr>
        <w:t xml:space="preserve"> </w:t>
      </w:r>
      <w:r w:rsidRPr="00317F02">
        <w:rPr>
          <w:rFonts w:ascii="Arial" w:hAnsi="Arial" w:cs="Arial"/>
          <w:color w:val="000000"/>
          <w:lang w:eastAsia="gl-ES"/>
        </w:rPr>
        <w:t>……………………………………</w:t>
      </w:r>
      <w:r w:rsidR="00455223" w:rsidRPr="00317F02">
        <w:rPr>
          <w:rFonts w:ascii="Arial" w:hAnsi="Arial" w:cs="Arial"/>
          <w:color w:val="000000"/>
          <w:lang w:eastAsia="gl-ES"/>
        </w:rPr>
        <w:t>..……, C.P…….….</w:t>
      </w:r>
      <w:r w:rsidRPr="00317F02">
        <w:rPr>
          <w:rFonts w:ascii="Arial" w:hAnsi="Arial" w:cs="Arial"/>
          <w:color w:val="000000"/>
          <w:lang w:eastAsia="gl-ES"/>
        </w:rPr>
        <w:t>…..........,</w:t>
      </w:r>
    </w:p>
    <w:p w14:paraId="6263F803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302E8945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454F16A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Actuando en nome propio ou en representación de  D/Dna.…………………………………………………………..……………………………………...., con DNI …………………………………, nº de teléfono ………………………………..e con enderezo en C/ ………………………….…………..……………………………….., nº………, piso …..…...…, da localidade de ……………………………………..……, C.P…….….…..........,</w:t>
      </w:r>
    </w:p>
    <w:p w14:paraId="49BE1EB6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1DAD1698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4487CF8" w14:textId="23F5F726" w:rsidR="00455223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b/>
          <w:bCs/>
          <w:color w:val="000000"/>
          <w:lang w:eastAsia="gl-ES"/>
        </w:rPr>
        <w:t xml:space="preserve">SOLICITA </w:t>
      </w:r>
      <w:r w:rsidRPr="00317F02">
        <w:rPr>
          <w:rFonts w:ascii="Arial" w:hAnsi="Arial" w:cs="Arial"/>
          <w:color w:val="000000"/>
          <w:lang w:eastAsia="gl-ES"/>
        </w:rPr>
        <w:t xml:space="preserve">participar </w:t>
      </w:r>
      <w:r w:rsidR="00455223" w:rsidRPr="00317F02">
        <w:rPr>
          <w:rFonts w:ascii="Arial" w:hAnsi="Arial" w:cs="Arial"/>
          <w:color w:val="000000"/>
          <w:lang w:eastAsia="gl-ES"/>
        </w:rPr>
        <w:t>no</w:t>
      </w:r>
      <w:r w:rsidRPr="00317F02">
        <w:rPr>
          <w:rFonts w:ascii="Arial" w:hAnsi="Arial" w:cs="Arial"/>
          <w:color w:val="000000"/>
          <w:lang w:eastAsia="gl-ES"/>
        </w:rPr>
        <w:t xml:space="preserve"> </w:t>
      </w:r>
      <w:r w:rsidR="00455223" w:rsidRPr="00317F02">
        <w:rPr>
          <w:rFonts w:ascii="Arial" w:hAnsi="Arial" w:cs="Arial"/>
          <w:b/>
        </w:rPr>
        <w:t>CONCURSO DE DECORACIÓN DO NADAL. “CERDEDO-COTOBADE É NADAL”</w:t>
      </w:r>
      <w:r w:rsidR="00455223" w:rsidRPr="00317F02">
        <w:rPr>
          <w:rFonts w:ascii="Arial" w:hAnsi="Arial" w:cs="Arial"/>
          <w:color w:val="000000"/>
          <w:lang w:eastAsia="gl-ES"/>
        </w:rPr>
        <w:t>, na</w:t>
      </w:r>
      <w:r w:rsidRPr="00317F02">
        <w:rPr>
          <w:rFonts w:ascii="Arial" w:hAnsi="Arial" w:cs="Arial"/>
          <w:color w:val="000000"/>
          <w:lang w:eastAsia="gl-ES"/>
        </w:rPr>
        <w:t xml:space="preserve"> categoría</w:t>
      </w:r>
      <w:r w:rsidR="00EE2CE8" w:rsidRPr="00317F02">
        <w:rPr>
          <w:rFonts w:ascii="Arial" w:hAnsi="Arial" w:cs="Arial"/>
          <w:color w:val="000000"/>
          <w:lang w:eastAsia="gl-ES"/>
        </w:rPr>
        <w:t xml:space="preserve"> (marca cunha X)</w:t>
      </w:r>
      <w:r w:rsidRPr="00317F02">
        <w:rPr>
          <w:rFonts w:ascii="Arial" w:hAnsi="Arial" w:cs="Arial"/>
          <w:color w:val="000000"/>
          <w:lang w:eastAsia="gl-ES"/>
        </w:rPr>
        <w:t>:</w:t>
      </w:r>
    </w:p>
    <w:p w14:paraId="3BEEEEF7" w14:textId="77777777" w:rsidR="00EE2CE8" w:rsidRPr="00317F02" w:rsidRDefault="00EE2CE8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8524E66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 □ </w:t>
      </w:r>
      <w:r w:rsidR="00455223" w:rsidRPr="00317F02">
        <w:rPr>
          <w:rFonts w:ascii="Arial" w:hAnsi="Arial" w:cs="Arial"/>
          <w:color w:val="000000"/>
          <w:lang w:eastAsia="gl-ES"/>
        </w:rPr>
        <w:t>Familiar\Individual</w:t>
      </w:r>
    </w:p>
    <w:p w14:paraId="689682A2" w14:textId="77777777" w:rsidR="00EE13D0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 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□ </w:t>
      </w:r>
      <w:r w:rsidRPr="00317F02">
        <w:rPr>
          <w:rFonts w:ascii="Arial" w:hAnsi="Arial" w:cs="Arial"/>
          <w:color w:val="000000"/>
          <w:lang w:eastAsia="gl-ES"/>
        </w:rPr>
        <w:t>Colectivo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</w:t>
      </w:r>
    </w:p>
    <w:p w14:paraId="711E6A0C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6D74F76" w14:textId="77777777" w:rsidR="00EE13D0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Co montaxe de decoración do Nadal que se instalará no segui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nte </w:t>
      </w:r>
      <w:r w:rsidRPr="00317F02">
        <w:rPr>
          <w:rFonts w:ascii="Arial" w:hAnsi="Arial" w:cs="Arial"/>
          <w:color w:val="000000"/>
          <w:lang w:eastAsia="gl-ES"/>
        </w:rPr>
        <w:t>enderezo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: </w:t>
      </w:r>
    </w:p>
    <w:p w14:paraId="7D103A81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2A1627E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Breve </w:t>
      </w:r>
      <w:r w:rsidR="00455223" w:rsidRPr="00317F02">
        <w:rPr>
          <w:rFonts w:ascii="Arial" w:hAnsi="Arial" w:cs="Arial"/>
          <w:color w:val="000000"/>
          <w:lang w:eastAsia="gl-ES"/>
        </w:rPr>
        <w:t>descrición da montaxe (materiai</w:t>
      </w:r>
      <w:r w:rsidRPr="00317F02">
        <w:rPr>
          <w:rFonts w:ascii="Arial" w:hAnsi="Arial" w:cs="Arial"/>
          <w:color w:val="000000"/>
          <w:lang w:eastAsia="gl-ES"/>
        </w:rPr>
        <w:t>s</w:t>
      </w:r>
      <w:r w:rsidR="00455223" w:rsidRPr="00317F02">
        <w:rPr>
          <w:rFonts w:ascii="Arial" w:hAnsi="Arial" w:cs="Arial"/>
          <w:color w:val="000000"/>
          <w:lang w:eastAsia="gl-ES"/>
        </w:rPr>
        <w:t xml:space="preserve"> empregados, elementos, zona </w:t>
      </w:r>
      <w:r w:rsidRPr="00317F02">
        <w:rPr>
          <w:rFonts w:ascii="Arial" w:hAnsi="Arial" w:cs="Arial"/>
          <w:color w:val="000000"/>
          <w:lang w:eastAsia="gl-ES"/>
        </w:rPr>
        <w:t xml:space="preserve">onde se instalará,...): </w:t>
      </w:r>
    </w:p>
    <w:p w14:paraId="344C70E3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3938AB4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………………………………</w:t>
      </w:r>
      <w:r w:rsidR="00455223" w:rsidRPr="00317F02">
        <w:rPr>
          <w:rFonts w:ascii="Arial" w:hAnsi="Arial" w:cs="Arial"/>
          <w:color w:val="000000"/>
          <w:lang w:eastAsia="gl-ES"/>
        </w:rPr>
        <w:t>…………………………………………………………………………....</w:t>
      </w:r>
    </w:p>
    <w:p w14:paraId="7E3D1E36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9BD0385" w14:textId="1A84C26D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lastRenderedPageBreak/>
        <w:t>TÍTULO DA FOTOGRAFÍA (breve descrición da decoración</w:t>
      </w:r>
      <w:r w:rsidR="00C93A6B" w:rsidRPr="00317F02">
        <w:rPr>
          <w:rFonts w:ascii="Arial" w:hAnsi="Arial" w:cs="Arial"/>
          <w:color w:val="000000"/>
          <w:lang w:eastAsia="gl-ES"/>
        </w:rPr>
        <w:t xml:space="preserve">, </w:t>
      </w:r>
      <w:r w:rsidRPr="00317F02">
        <w:rPr>
          <w:rFonts w:ascii="Arial" w:hAnsi="Arial" w:cs="Arial"/>
          <w:color w:val="000000"/>
          <w:lang w:eastAsia="gl-ES"/>
        </w:rPr>
        <w:t xml:space="preserve">motivo de elección do título o significado </w:t>
      </w:r>
      <w:r w:rsidR="00C93A6B" w:rsidRPr="00317F02">
        <w:rPr>
          <w:rFonts w:ascii="Arial" w:hAnsi="Arial" w:cs="Arial"/>
          <w:color w:val="000000"/>
          <w:lang w:eastAsia="gl-ES"/>
        </w:rPr>
        <w:t>do</w:t>
      </w:r>
      <w:r w:rsidRPr="00317F02">
        <w:rPr>
          <w:rFonts w:ascii="Arial" w:hAnsi="Arial" w:cs="Arial"/>
          <w:color w:val="000000"/>
          <w:lang w:eastAsia="gl-ES"/>
        </w:rPr>
        <w:t xml:space="preserve"> título)</w:t>
      </w:r>
    </w:p>
    <w:p w14:paraId="333CA935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343052" w14:textId="77777777" w:rsidR="00455223" w:rsidRPr="00317F02" w:rsidRDefault="00455223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22E7A01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Autorización, no caso de que presente unha foto con persoas.</w:t>
      </w:r>
    </w:p>
    <w:p w14:paraId="6C0B4563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771DCAE" w14:textId="07A961C9" w:rsidR="00896BB1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Eu, ........................................................................................................... co DNI:.................... Como</w:t>
      </w:r>
      <w:r w:rsidR="005470A8" w:rsidRPr="00317F02">
        <w:rPr>
          <w:rFonts w:ascii="Arial" w:hAnsi="Arial" w:cs="Arial"/>
          <w:color w:val="000000"/>
          <w:lang w:eastAsia="gl-ES"/>
        </w:rPr>
        <w:t xml:space="preserve"> </w:t>
      </w:r>
      <w:r w:rsidR="00723CEF" w:rsidRPr="00317F02">
        <w:rPr>
          <w:rFonts w:ascii="Arial" w:hAnsi="Arial" w:cs="Arial"/>
          <w:color w:val="000000"/>
          <w:lang w:eastAsia="gl-ES"/>
        </w:rPr>
        <w:t xml:space="preserve">autor da </w:t>
      </w:r>
      <w:r w:rsidR="005470A8" w:rsidRPr="00317F02">
        <w:rPr>
          <w:rFonts w:ascii="Arial" w:hAnsi="Arial" w:cs="Arial"/>
          <w:color w:val="000000"/>
          <w:lang w:eastAsia="gl-ES"/>
        </w:rPr>
        <w:t>fotografía</w:t>
      </w:r>
      <w:r w:rsidR="00723CEF" w:rsidRPr="00317F02">
        <w:rPr>
          <w:rFonts w:ascii="Arial" w:hAnsi="Arial" w:cs="Arial"/>
          <w:color w:val="000000"/>
          <w:lang w:eastAsia="gl-ES"/>
        </w:rPr>
        <w:t xml:space="preserve"> </w:t>
      </w:r>
      <w:r w:rsidRPr="00317F02">
        <w:rPr>
          <w:rFonts w:ascii="Arial" w:hAnsi="Arial" w:cs="Arial"/>
          <w:color w:val="000000"/>
          <w:lang w:eastAsia="gl-ES"/>
        </w:rPr>
        <w:t>.</w:t>
      </w:r>
      <w:r w:rsidR="00723CEF" w:rsidRPr="00317F02">
        <w:rPr>
          <w:rFonts w:ascii="Arial" w:hAnsi="Arial" w:cs="Arial"/>
          <w:color w:val="000000"/>
          <w:lang w:eastAsia="gl-ES"/>
        </w:rPr>
        <w:t>presentada baixo o nome de</w:t>
      </w:r>
      <w:r w:rsidR="00C93A6B" w:rsidRPr="00317F02">
        <w:rPr>
          <w:rFonts w:ascii="Arial" w:hAnsi="Arial" w:cs="Arial"/>
          <w:color w:val="000000"/>
          <w:lang w:eastAsia="gl-ES"/>
        </w:rPr>
        <w:t>______________________________</w:t>
      </w:r>
    </w:p>
    <w:p w14:paraId="362BC079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783C3D0" w14:textId="77777777" w:rsidR="00896BB1" w:rsidRPr="00317F02" w:rsidRDefault="00896BB1" w:rsidP="00597B35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Autorizo a difundir a miña imaxe ou da persoa que represento, nas distintas redes Sociais e na páxina do Concello de Cerdedo-Cotobade (Pontevedra), como participante do concurso.</w:t>
      </w:r>
    </w:p>
    <w:p w14:paraId="24FBE4F2" w14:textId="77777777" w:rsidR="00896BB1" w:rsidRPr="00317F02" w:rsidRDefault="00896BB1" w:rsidP="00597B35">
      <w:pPr>
        <w:pStyle w:val="Prrafodelista"/>
        <w:autoSpaceDE w:val="0"/>
        <w:autoSpaceDN w:val="0"/>
        <w:adjustRightInd w:val="0"/>
        <w:spacing w:line="360" w:lineRule="auto"/>
        <w:ind w:left="1427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E8ADE58" w14:textId="77777777" w:rsidR="00896BB1" w:rsidRPr="00317F02" w:rsidRDefault="00896BB1" w:rsidP="00597B35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Autorizo ao Concello de Cerdedo-Cotobade (Pontevedra) ao uso das fotografías realizadas pola participación neste concurso co obxecto de publicidade corporativa, para a súa difusión en:</w:t>
      </w:r>
    </w:p>
    <w:p w14:paraId="6080CC47" w14:textId="77777777" w:rsidR="00896BB1" w:rsidRPr="00317F02" w:rsidRDefault="00896BB1" w:rsidP="00597B35">
      <w:pPr>
        <w:pStyle w:val="Prrafodelista"/>
        <w:autoSpaceDE w:val="0"/>
        <w:autoSpaceDN w:val="0"/>
        <w:adjustRightInd w:val="0"/>
        <w:spacing w:line="360" w:lineRule="auto"/>
        <w:ind w:left="1427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829B8CD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-Álbums de recordo.</w:t>
      </w:r>
    </w:p>
    <w:p w14:paraId="03A377BA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-</w:t>
      </w:r>
      <w:proofErr w:type="spellStart"/>
      <w:r w:rsidRPr="00317F02">
        <w:rPr>
          <w:rFonts w:ascii="Arial" w:hAnsi="Arial" w:cs="Arial"/>
          <w:color w:val="000000"/>
          <w:lang w:eastAsia="gl-ES"/>
        </w:rPr>
        <w:t>Facebooks</w:t>
      </w:r>
      <w:proofErr w:type="spellEnd"/>
      <w:r w:rsidRPr="00317F02">
        <w:rPr>
          <w:rFonts w:ascii="Arial" w:hAnsi="Arial" w:cs="Arial"/>
          <w:color w:val="000000"/>
          <w:lang w:eastAsia="gl-ES"/>
        </w:rPr>
        <w:t xml:space="preserve"> do Concello de Cerdedo-Cotobade (Pontevedra)</w:t>
      </w:r>
    </w:p>
    <w:p w14:paraId="3134D996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-Páxina web do  Concello de Cerdedo- Cotobade (Pontevedra)</w:t>
      </w:r>
    </w:p>
    <w:p w14:paraId="538C201D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- Folletos ou calquera outro soporte físico ou audiovisual.</w:t>
      </w:r>
    </w:p>
    <w:p w14:paraId="41B8E375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CFAE10F" w14:textId="77777777" w:rsidR="00EE13D0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b/>
          <w:bCs/>
          <w:color w:val="000000"/>
          <w:lang w:eastAsia="gl-ES"/>
        </w:rPr>
        <w:t>ADX</w:t>
      </w:r>
      <w:r w:rsidR="00EE13D0" w:rsidRPr="00317F02">
        <w:rPr>
          <w:rFonts w:ascii="Arial" w:hAnsi="Arial" w:cs="Arial"/>
          <w:b/>
          <w:bCs/>
          <w:color w:val="000000"/>
          <w:lang w:eastAsia="gl-ES"/>
        </w:rPr>
        <w:t xml:space="preserve">UNTA </w:t>
      </w:r>
      <w:r w:rsidRPr="00317F02">
        <w:rPr>
          <w:rFonts w:ascii="Arial" w:hAnsi="Arial" w:cs="Arial"/>
          <w:color w:val="000000"/>
          <w:lang w:eastAsia="gl-ES"/>
        </w:rPr>
        <w:t>fotocopia do DNI E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</w:t>
      </w:r>
      <w:r w:rsidR="00EE13D0" w:rsidRPr="00317F02">
        <w:rPr>
          <w:rFonts w:ascii="Arial" w:hAnsi="Arial" w:cs="Arial"/>
          <w:b/>
          <w:bCs/>
          <w:color w:val="000000"/>
          <w:lang w:eastAsia="gl-ES"/>
        </w:rPr>
        <w:t>DECLARA RESPONSABLEMENTE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: </w:t>
      </w:r>
    </w:p>
    <w:p w14:paraId="6F98E951" w14:textId="77777777" w:rsidR="00896BB1" w:rsidRPr="00317F02" w:rsidRDefault="00896BB1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83BC5C8" w14:textId="77777777" w:rsidR="00EE13D0" w:rsidRPr="00317F02" w:rsidRDefault="00896BB1" w:rsidP="00597B35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Que </w:t>
      </w:r>
      <w:r w:rsidR="00EE13D0" w:rsidRPr="00317F02">
        <w:rPr>
          <w:rFonts w:ascii="Arial" w:hAnsi="Arial" w:cs="Arial"/>
          <w:color w:val="000000"/>
          <w:lang w:eastAsia="gl-ES"/>
        </w:rPr>
        <w:t>os da</w:t>
      </w:r>
      <w:r w:rsidRPr="00317F02">
        <w:rPr>
          <w:rFonts w:ascii="Arial" w:hAnsi="Arial" w:cs="Arial"/>
          <w:color w:val="000000"/>
          <w:lang w:eastAsia="gl-ES"/>
        </w:rPr>
        <w:t>tos facilitados no presente Anexo son c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ertos. </w:t>
      </w:r>
    </w:p>
    <w:p w14:paraId="081F5F27" w14:textId="77777777" w:rsidR="00896BB1" w:rsidRPr="00317F02" w:rsidRDefault="00896BB1" w:rsidP="00597B35">
      <w:pPr>
        <w:pStyle w:val="Prrafodelista"/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692184F" w14:textId="787F3E7B" w:rsidR="00EE13D0" w:rsidRPr="00317F02" w:rsidRDefault="00EE13D0" w:rsidP="00597B35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lastRenderedPageBreak/>
        <w:t>No</w:t>
      </w:r>
      <w:r w:rsidR="00896BB1" w:rsidRPr="00317F02">
        <w:rPr>
          <w:rFonts w:ascii="Arial" w:hAnsi="Arial" w:cs="Arial"/>
          <w:color w:val="000000"/>
          <w:lang w:eastAsia="gl-ES"/>
        </w:rPr>
        <w:t xml:space="preserve">n </w:t>
      </w:r>
      <w:r w:rsidR="00C93A6B" w:rsidRPr="00317F02">
        <w:rPr>
          <w:rFonts w:ascii="Arial" w:hAnsi="Arial" w:cs="Arial"/>
          <w:color w:val="000000"/>
          <w:lang w:eastAsia="gl-ES"/>
        </w:rPr>
        <w:t>estar</w:t>
      </w:r>
      <w:r w:rsidR="00896BB1" w:rsidRPr="00317F02">
        <w:rPr>
          <w:rFonts w:ascii="Arial" w:hAnsi="Arial" w:cs="Arial"/>
          <w:color w:val="000000"/>
          <w:lang w:eastAsia="gl-ES"/>
        </w:rPr>
        <w:t xml:space="preserve"> </w:t>
      </w:r>
      <w:proofErr w:type="spellStart"/>
      <w:r w:rsidR="00896BB1" w:rsidRPr="00317F02">
        <w:rPr>
          <w:rFonts w:ascii="Arial" w:hAnsi="Arial" w:cs="Arial"/>
          <w:color w:val="000000"/>
          <w:lang w:eastAsia="gl-ES"/>
        </w:rPr>
        <w:t>incurso</w:t>
      </w:r>
      <w:proofErr w:type="spellEnd"/>
      <w:r w:rsidR="00896BB1" w:rsidRPr="00317F02">
        <w:rPr>
          <w:rFonts w:ascii="Arial" w:hAnsi="Arial" w:cs="Arial"/>
          <w:color w:val="000000"/>
          <w:lang w:eastAsia="gl-ES"/>
        </w:rPr>
        <w:t>/a en ningú</w:t>
      </w:r>
      <w:r w:rsidRPr="00317F02">
        <w:rPr>
          <w:rFonts w:ascii="Arial" w:hAnsi="Arial" w:cs="Arial"/>
          <w:color w:val="000000"/>
          <w:lang w:eastAsia="gl-ES"/>
        </w:rPr>
        <w:t>n</w:t>
      </w:r>
      <w:r w:rsidR="00896BB1" w:rsidRPr="00317F02">
        <w:rPr>
          <w:rFonts w:ascii="Arial" w:hAnsi="Arial" w:cs="Arial"/>
          <w:color w:val="000000"/>
          <w:lang w:eastAsia="gl-ES"/>
        </w:rPr>
        <w:t xml:space="preserve"> dos supo</w:t>
      </w:r>
      <w:r w:rsidRPr="00317F02">
        <w:rPr>
          <w:rFonts w:ascii="Arial" w:hAnsi="Arial" w:cs="Arial"/>
          <w:color w:val="000000"/>
          <w:lang w:eastAsia="gl-ES"/>
        </w:rPr>
        <w:t>stos de incapacidad</w:t>
      </w:r>
      <w:r w:rsidR="00896BB1" w:rsidRPr="00317F02">
        <w:rPr>
          <w:rFonts w:ascii="Arial" w:hAnsi="Arial" w:cs="Arial"/>
          <w:color w:val="000000"/>
          <w:lang w:eastAsia="gl-ES"/>
        </w:rPr>
        <w:t>e</w:t>
      </w:r>
      <w:r w:rsidRPr="00317F02">
        <w:rPr>
          <w:rFonts w:ascii="Arial" w:hAnsi="Arial" w:cs="Arial"/>
          <w:color w:val="000000"/>
          <w:lang w:eastAsia="gl-ES"/>
        </w:rPr>
        <w:t>, incompatibilidad</w:t>
      </w:r>
      <w:r w:rsidR="00896BB1" w:rsidRPr="00317F02">
        <w:rPr>
          <w:rFonts w:ascii="Arial" w:hAnsi="Arial" w:cs="Arial"/>
          <w:color w:val="000000"/>
          <w:lang w:eastAsia="gl-ES"/>
        </w:rPr>
        <w:t>e</w:t>
      </w:r>
      <w:r w:rsidRPr="00317F02">
        <w:rPr>
          <w:rFonts w:ascii="Arial" w:hAnsi="Arial" w:cs="Arial"/>
          <w:color w:val="000000"/>
          <w:lang w:eastAsia="gl-ES"/>
        </w:rPr>
        <w:t xml:space="preserve"> o</w:t>
      </w:r>
      <w:r w:rsidR="00896BB1" w:rsidRPr="00317F02">
        <w:rPr>
          <w:rFonts w:ascii="Arial" w:hAnsi="Arial" w:cs="Arial"/>
          <w:color w:val="000000"/>
          <w:lang w:eastAsia="gl-ES"/>
        </w:rPr>
        <w:t xml:space="preserve">u prohibición para </w:t>
      </w:r>
      <w:r w:rsidRPr="00317F02">
        <w:rPr>
          <w:rFonts w:ascii="Arial" w:hAnsi="Arial" w:cs="Arial"/>
          <w:color w:val="000000"/>
          <w:lang w:eastAsia="gl-ES"/>
        </w:rPr>
        <w:t xml:space="preserve">a </w:t>
      </w:r>
      <w:r w:rsidR="00896BB1" w:rsidRPr="00317F02">
        <w:rPr>
          <w:rFonts w:ascii="Arial" w:hAnsi="Arial" w:cs="Arial"/>
          <w:color w:val="000000"/>
          <w:lang w:eastAsia="gl-ES"/>
        </w:rPr>
        <w:t>percepción de ax</w:t>
      </w:r>
      <w:r w:rsidRPr="00317F02">
        <w:rPr>
          <w:rFonts w:ascii="Arial" w:hAnsi="Arial" w:cs="Arial"/>
          <w:color w:val="000000"/>
          <w:lang w:eastAsia="gl-ES"/>
        </w:rPr>
        <w:t>udas o</w:t>
      </w:r>
      <w:r w:rsidR="00896BB1" w:rsidRPr="00317F02">
        <w:rPr>
          <w:rFonts w:ascii="Arial" w:hAnsi="Arial" w:cs="Arial"/>
          <w:color w:val="000000"/>
          <w:lang w:eastAsia="gl-ES"/>
        </w:rPr>
        <w:t>u</w:t>
      </w:r>
      <w:r w:rsidRPr="00317F02">
        <w:rPr>
          <w:rFonts w:ascii="Arial" w:hAnsi="Arial" w:cs="Arial"/>
          <w:color w:val="000000"/>
          <w:lang w:eastAsia="gl-ES"/>
        </w:rPr>
        <w:t xml:space="preserve"> subvenciones públicas. </w:t>
      </w:r>
    </w:p>
    <w:p w14:paraId="1DBB70EF" w14:textId="77777777" w:rsidR="00896BB1" w:rsidRPr="00317F02" w:rsidRDefault="00896BB1" w:rsidP="00597B35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AE83952" w14:textId="1B963752" w:rsidR="00EE13D0" w:rsidRPr="00317F02" w:rsidRDefault="00C93A6B" w:rsidP="00597B35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>Que estou</w:t>
      </w:r>
      <w:r w:rsidR="00896BB1" w:rsidRPr="00317F02">
        <w:rPr>
          <w:rFonts w:ascii="Arial" w:hAnsi="Arial" w:cs="Arial"/>
          <w:color w:val="000000"/>
          <w:lang w:eastAsia="gl-ES"/>
        </w:rPr>
        <w:t xml:space="preserve"> ao corrente coas obr</w:t>
      </w:r>
      <w:r w:rsidR="00EE13D0" w:rsidRPr="00317F02">
        <w:rPr>
          <w:rFonts w:ascii="Arial" w:hAnsi="Arial" w:cs="Arial"/>
          <w:color w:val="000000"/>
          <w:lang w:eastAsia="gl-ES"/>
        </w:rPr>
        <w:t>iga</w:t>
      </w:r>
      <w:r w:rsidR="00896BB1" w:rsidRPr="00317F02">
        <w:rPr>
          <w:rFonts w:ascii="Arial" w:hAnsi="Arial" w:cs="Arial"/>
          <w:color w:val="000000"/>
          <w:lang w:eastAsia="gl-ES"/>
        </w:rPr>
        <w:t xml:space="preserve">cións tributarias co Estado, </w:t>
      </w:r>
      <w:r w:rsidR="00EE13D0" w:rsidRPr="00317F02">
        <w:rPr>
          <w:rFonts w:ascii="Arial" w:hAnsi="Arial" w:cs="Arial"/>
          <w:color w:val="000000"/>
          <w:lang w:eastAsia="gl-ES"/>
        </w:rPr>
        <w:t>a Seguridad</w:t>
      </w:r>
      <w:r w:rsidR="00896BB1" w:rsidRPr="00317F02">
        <w:rPr>
          <w:rFonts w:ascii="Arial" w:hAnsi="Arial" w:cs="Arial"/>
          <w:color w:val="000000"/>
          <w:lang w:eastAsia="gl-ES"/>
        </w:rPr>
        <w:t>e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Social </w:t>
      </w:r>
      <w:r w:rsidR="00896BB1" w:rsidRPr="00317F02">
        <w:rPr>
          <w:rFonts w:ascii="Arial" w:hAnsi="Arial" w:cs="Arial"/>
          <w:color w:val="000000"/>
          <w:lang w:eastAsia="gl-ES"/>
        </w:rPr>
        <w:t>e o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</w:t>
      </w:r>
      <w:r w:rsidR="00896BB1" w:rsidRPr="00317F02">
        <w:rPr>
          <w:rFonts w:ascii="Arial" w:hAnsi="Arial" w:cs="Arial"/>
          <w:color w:val="000000"/>
          <w:lang w:eastAsia="gl-ES"/>
        </w:rPr>
        <w:t>Concello de Cerdedo-Cotobade (Pontevedra), comprometéndome a presentar os certificados correspondentes c</w:t>
      </w:r>
      <w:r w:rsidR="00EE13D0" w:rsidRPr="00317F02">
        <w:rPr>
          <w:rFonts w:ascii="Arial" w:hAnsi="Arial" w:cs="Arial"/>
          <w:color w:val="000000"/>
          <w:lang w:eastAsia="gl-ES"/>
        </w:rPr>
        <w:t>ando me se</w:t>
      </w:r>
      <w:r w:rsidR="00896BB1" w:rsidRPr="00317F02">
        <w:rPr>
          <w:rFonts w:ascii="Arial" w:hAnsi="Arial" w:cs="Arial"/>
          <w:color w:val="000000"/>
          <w:lang w:eastAsia="gl-ES"/>
        </w:rPr>
        <w:t>x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an </w:t>
      </w:r>
      <w:r w:rsidR="00896BB1" w:rsidRPr="00317F02">
        <w:rPr>
          <w:rFonts w:ascii="Arial" w:hAnsi="Arial" w:cs="Arial"/>
          <w:color w:val="000000"/>
          <w:lang w:eastAsia="gl-ES"/>
        </w:rPr>
        <w:t>requiridos, no caso de que resulte gañador-a de algún dos premios, así como o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correspo</w:t>
      </w:r>
      <w:r w:rsidR="00896BB1" w:rsidRPr="00317F02">
        <w:rPr>
          <w:rFonts w:ascii="Arial" w:hAnsi="Arial" w:cs="Arial"/>
          <w:color w:val="000000"/>
          <w:lang w:eastAsia="gl-ES"/>
        </w:rPr>
        <w:t>ndente número de co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nta </w:t>
      </w:r>
      <w:r w:rsidR="00896BB1" w:rsidRPr="00317F02">
        <w:rPr>
          <w:rFonts w:ascii="Arial" w:hAnsi="Arial" w:cs="Arial"/>
          <w:color w:val="000000"/>
          <w:lang w:eastAsia="gl-ES"/>
        </w:rPr>
        <w:t>e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certificado de titularidad</w:t>
      </w:r>
      <w:r w:rsidR="00896BB1" w:rsidRPr="00317F02">
        <w:rPr>
          <w:rFonts w:ascii="Arial" w:hAnsi="Arial" w:cs="Arial"/>
          <w:color w:val="000000"/>
          <w:lang w:eastAsia="gl-ES"/>
        </w:rPr>
        <w:t>e da mesma, para o ingreso do</w:t>
      </w:r>
      <w:r w:rsidR="00EE13D0" w:rsidRPr="00317F02">
        <w:rPr>
          <w:rFonts w:ascii="Arial" w:hAnsi="Arial" w:cs="Arial"/>
          <w:color w:val="000000"/>
          <w:lang w:eastAsia="gl-ES"/>
        </w:rPr>
        <w:t xml:space="preserve"> premio. </w:t>
      </w:r>
    </w:p>
    <w:p w14:paraId="79EBD6FA" w14:textId="77777777" w:rsidR="00EE13D0" w:rsidRPr="00317F02" w:rsidRDefault="00EE13D0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7A32D01" w14:textId="77777777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A0266B0" w14:textId="188028C0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</w:rPr>
      </w:pPr>
      <w:r w:rsidRPr="00317F02">
        <w:rPr>
          <w:rFonts w:ascii="Arial" w:hAnsi="Arial" w:cs="Arial"/>
          <w:color w:val="000000"/>
          <w:lang w:eastAsia="gl-ES"/>
        </w:rPr>
        <w:t xml:space="preserve">A presente declaración se outorga exclusivamente aos efectos da participación e concesión, se corresponde, dos premios regulados na convocatoria do </w:t>
      </w:r>
      <w:r w:rsidRPr="00317F02">
        <w:rPr>
          <w:rFonts w:ascii="Arial" w:hAnsi="Arial" w:cs="Arial"/>
          <w:b/>
        </w:rPr>
        <w:t>CONCURSO DE DECORACIÓN DO NADAL. “CERDEDO-COTOBADE É NADAL”</w:t>
      </w:r>
    </w:p>
    <w:p w14:paraId="492A5A49" w14:textId="77777777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</w:rPr>
      </w:pPr>
    </w:p>
    <w:p w14:paraId="2D8BFCDC" w14:textId="77777777" w:rsidR="006C00A4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</w:rPr>
      </w:pPr>
      <w:r w:rsidRPr="00317F02">
        <w:rPr>
          <w:rFonts w:ascii="Arial" w:hAnsi="Arial" w:cs="Arial"/>
        </w:rPr>
        <w:t>E para que conste, asino en Cerdedo-Cotobade (Pontevedra), a ........ de.................. de</w:t>
      </w:r>
      <w:r w:rsidR="006C00A4" w:rsidRPr="00317F02">
        <w:rPr>
          <w:rFonts w:ascii="Arial" w:hAnsi="Arial" w:cs="Arial"/>
        </w:rPr>
        <w:t xml:space="preserve"> ____</w:t>
      </w:r>
    </w:p>
    <w:p w14:paraId="5573BDDB" w14:textId="59F1D52D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color w:val="000000"/>
          <w:lang w:eastAsia="gl-ES"/>
        </w:rPr>
        <w:t xml:space="preserve">Sinatura </w:t>
      </w:r>
    </w:p>
    <w:p w14:paraId="54475080" w14:textId="77777777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EE82573" w14:textId="77777777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317F02">
        <w:rPr>
          <w:rFonts w:ascii="Arial" w:hAnsi="Arial" w:cs="Arial"/>
          <w:noProof/>
          <w:color w:val="000000"/>
          <w:lang w:eastAsia="gl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E449B" wp14:editId="755ABC3B">
                <wp:simplePos x="0" y="0"/>
                <wp:positionH relativeFrom="column">
                  <wp:posOffset>1521037</wp:posOffset>
                </wp:positionH>
                <wp:positionV relativeFrom="paragraph">
                  <wp:posOffset>13335</wp:posOffset>
                </wp:positionV>
                <wp:extent cx="3086100" cy="918633"/>
                <wp:effectExtent l="0" t="0" r="19050" b="1524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9186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111D93" id="6 Rectángulo" o:spid="_x0000_s1026" style="position:absolute;margin-left:119.75pt;margin-top:1.05pt;width:243pt;height:7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" fillcolor="#ddd [3204]" strokecolor="#6e6e6e [1604]" strokeweight="2pt"/>
            </w:pict>
          </mc:Fallback>
        </mc:AlternateContent>
      </w:r>
    </w:p>
    <w:p w14:paraId="3AF19CA5" w14:textId="77777777" w:rsidR="000551C7" w:rsidRPr="00317F02" w:rsidRDefault="000551C7" w:rsidP="00597B35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6213470C" w14:textId="77777777" w:rsidR="000B5DBC" w:rsidRPr="00317F02" w:rsidRDefault="000B5DBC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89980C9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3EE684C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7C241E2C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0A673C6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5CB43B16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94B91C3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3323A65B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79B1B397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317F02">
        <w:rPr>
          <w:rFonts w:ascii="Arial" w:hAnsi="Arial" w:cs="Arial"/>
        </w:rPr>
        <w:t xml:space="preserve">NOTA DE LEI DE PROTECCIÓN DE DATOS Segundo a lei orgánica 3/2018 de 5 de decembro de protección de datos persoais e garantía dos dereitos dixitais, informamos de que os datos anteriores serán incluídos no ficheiro do Concello de Cerdedo-Cotobade (Pontevedra) con fins informativos, así coma da posibilidade de exercitar os seus dereitos de </w:t>
      </w:r>
      <w:r w:rsidRPr="00317F02">
        <w:rPr>
          <w:rFonts w:ascii="Arial" w:hAnsi="Arial" w:cs="Arial"/>
        </w:rPr>
        <w:lastRenderedPageBreak/>
        <w:t>acceso, rectificación, cancelación e oposición en calquera momento poñéndoo en coñecemento deste departamento</w:t>
      </w:r>
    </w:p>
    <w:p w14:paraId="3143B373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0D48058B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</w:p>
    <w:p w14:paraId="1F0952E8" w14:textId="77777777" w:rsidR="000551C7" w:rsidRPr="00317F02" w:rsidRDefault="000551C7" w:rsidP="00597B35">
      <w:pPr>
        <w:spacing w:line="360" w:lineRule="auto"/>
        <w:mirrorIndents/>
        <w:jc w:val="both"/>
        <w:rPr>
          <w:rFonts w:ascii="Arial" w:hAnsi="Arial" w:cs="Arial"/>
        </w:rPr>
      </w:pPr>
      <w:r w:rsidRPr="00317F02">
        <w:rPr>
          <w:rStyle w:val="Refdenotaalfinal"/>
          <w:rFonts w:ascii="Arial" w:hAnsi="Arial" w:cs="Arial"/>
        </w:rPr>
        <w:footnoteRef/>
      </w:r>
      <w:r w:rsidRPr="00317F02">
        <w:rPr>
          <w:rFonts w:ascii="Arial" w:hAnsi="Arial" w:cs="Arial"/>
        </w:rPr>
        <w:t xml:space="preserve"> Na autorización cubrirase o nome do pai, nai ou titor/a legal no caso de que o participante sexa menor de idade ou os datos do participante maior de idade. Colocar en su sitio</w:t>
      </w:r>
    </w:p>
    <w:sectPr w:rsidR="000551C7" w:rsidRPr="00317F02" w:rsidSect="00942BC2">
      <w:headerReference w:type="default" r:id="rId8"/>
      <w:footerReference w:type="default" r:id="rId9"/>
      <w:pgSz w:w="11906" w:h="16838" w:code="9"/>
      <w:pgMar w:top="340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40CCA" w14:textId="77777777" w:rsidR="001B3BB8" w:rsidRDefault="001B3BB8">
      <w:r>
        <w:separator/>
      </w:r>
    </w:p>
  </w:endnote>
  <w:endnote w:type="continuationSeparator" w:id="0">
    <w:p w14:paraId="7C75EB3F" w14:textId="77777777" w:rsidR="001B3BB8" w:rsidRDefault="001B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6"/>
        <w:szCs w:val="16"/>
      </w:rPr>
      <w:id w:val="-1798674825"/>
      <w:docPartObj>
        <w:docPartGallery w:val="Page Numbers (Bottom of Page)"/>
        <w:docPartUnique/>
      </w:docPartObj>
    </w:sdtPr>
    <w:sdtContent>
      <w:p w14:paraId="12492586" w14:textId="77777777" w:rsidR="00F71557" w:rsidRPr="00B917DD" w:rsidRDefault="00F71557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B917DD">
          <w:rPr>
            <w:rFonts w:ascii="Arial" w:hAnsi="Arial" w:cs="Arial"/>
            <w:sz w:val="16"/>
            <w:szCs w:val="16"/>
          </w:rPr>
          <w:t xml:space="preserve">Bases Concurso de Nadal                                                                                                                                                             </w:t>
        </w:r>
        <w:r w:rsidRPr="00B917DD">
          <w:rPr>
            <w:rFonts w:ascii="Arial" w:hAnsi="Arial" w:cs="Arial"/>
            <w:sz w:val="16"/>
            <w:szCs w:val="16"/>
          </w:rPr>
          <w:fldChar w:fldCharType="begin"/>
        </w:r>
        <w:r w:rsidRPr="00B917DD">
          <w:rPr>
            <w:rFonts w:ascii="Arial" w:hAnsi="Arial" w:cs="Arial"/>
            <w:sz w:val="16"/>
            <w:szCs w:val="16"/>
          </w:rPr>
          <w:instrText>PAGE   \* MERGEFORMAT</w:instrText>
        </w:r>
        <w:r w:rsidRPr="00B917DD">
          <w:rPr>
            <w:rFonts w:ascii="Arial" w:hAnsi="Arial" w:cs="Arial"/>
            <w:sz w:val="16"/>
            <w:szCs w:val="16"/>
          </w:rPr>
          <w:fldChar w:fldCharType="separate"/>
        </w:r>
        <w:r w:rsidR="00EE2CE8" w:rsidRPr="00B917DD">
          <w:rPr>
            <w:rFonts w:ascii="Arial" w:hAnsi="Arial" w:cs="Arial"/>
            <w:noProof/>
            <w:sz w:val="16"/>
            <w:szCs w:val="16"/>
            <w:lang w:val="es-ES"/>
          </w:rPr>
          <w:t>9</w:t>
        </w:r>
        <w:r w:rsidRPr="00B917DD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1B31302B" w14:textId="77777777" w:rsidR="00F71557" w:rsidRPr="00B917DD" w:rsidRDefault="00F71557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BDDE6" w14:textId="77777777" w:rsidR="001B3BB8" w:rsidRDefault="001B3BB8">
      <w:r>
        <w:separator/>
      </w:r>
    </w:p>
  </w:footnote>
  <w:footnote w:type="continuationSeparator" w:id="0">
    <w:p w14:paraId="35DD61A7" w14:textId="77777777" w:rsidR="001B3BB8" w:rsidRDefault="001B3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64C91" w14:textId="77777777" w:rsidR="00F71557" w:rsidRDefault="00F71557" w:rsidP="00915761">
    <w:pPr>
      <w:pStyle w:val="Encabezado"/>
      <w:ind w:left="993"/>
      <w:rPr>
        <w:rFonts w:ascii="Times New Roman" w:hAnsi="Times New Roman"/>
        <w:b/>
        <w:spacing w:val="80"/>
        <w:sz w:val="24"/>
        <w:szCs w:val="24"/>
      </w:rPr>
    </w:pPr>
    <w:r>
      <w:rPr>
        <w:rFonts w:ascii="Arial" w:hAnsi="Arial" w:cs="Arial"/>
        <w:noProof/>
        <w:spacing w:val="20"/>
        <w:sz w:val="11"/>
        <w:szCs w:val="11"/>
        <w:lang w:eastAsia="gl-ES"/>
      </w:rPr>
      <w:drawing>
        <wp:anchor distT="0" distB="0" distL="114300" distR="114300" simplePos="0" relativeHeight="251659776" behindDoc="0" locked="0" layoutInCell="1" allowOverlap="1" wp14:anchorId="42FD010D" wp14:editId="7F1E1C12">
          <wp:simplePos x="0" y="0"/>
          <wp:positionH relativeFrom="column">
            <wp:posOffset>5296535</wp:posOffset>
          </wp:positionH>
          <wp:positionV relativeFrom="paragraph">
            <wp:posOffset>-65405</wp:posOffset>
          </wp:positionV>
          <wp:extent cx="1134745" cy="1527810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1527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gl-ES"/>
      </w:rPr>
      <w:drawing>
        <wp:anchor distT="0" distB="0" distL="114300" distR="114300" simplePos="0" relativeHeight="251657728" behindDoc="0" locked="0" layoutInCell="1" allowOverlap="1" wp14:anchorId="4127E243" wp14:editId="32200AC5">
          <wp:simplePos x="0" y="0"/>
          <wp:positionH relativeFrom="column">
            <wp:posOffset>-383540</wp:posOffset>
          </wp:positionH>
          <wp:positionV relativeFrom="paragraph">
            <wp:posOffset>-101600</wp:posOffset>
          </wp:positionV>
          <wp:extent cx="920750" cy="1500505"/>
          <wp:effectExtent l="0" t="0" r="0" b="4445"/>
          <wp:wrapSquare wrapText="bothSides"/>
          <wp:docPr id="9" name="Imagen 9" descr="escudo cerde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scudo cerde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150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E4123E" w14:textId="77777777" w:rsidR="00F71557" w:rsidRDefault="00F71557" w:rsidP="00060270">
    <w:pPr>
      <w:pStyle w:val="Encabezado"/>
      <w:ind w:left="1276"/>
      <w:rPr>
        <w:rFonts w:ascii="Times New Roman" w:hAnsi="Times New Roman"/>
        <w:b/>
        <w:spacing w:val="80"/>
        <w:sz w:val="24"/>
        <w:szCs w:val="24"/>
      </w:rPr>
    </w:pPr>
  </w:p>
  <w:p w14:paraId="4A9CBDDF" w14:textId="77777777" w:rsidR="00F71557" w:rsidRPr="00060270" w:rsidRDefault="00F71557" w:rsidP="00915761">
    <w:pPr>
      <w:pStyle w:val="Encabezado"/>
      <w:ind w:left="993" w:right="706"/>
      <w:rPr>
        <w:rFonts w:ascii="Times New Roman" w:hAnsi="Times New Roman"/>
        <w:b/>
        <w:spacing w:val="80"/>
        <w:sz w:val="24"/>
        <w:szCs w:val="24"/>
      </w:rPr>
    </w:pPr>
    <w:r w:rsidRPr="00060270">
      <w:rPr>
        <w:rFonts w:ascii="Times New Roman" w:hAnsi="Times New Roman"/>
        <w:b/>
        <w:spacing w:val="80"/>
        <w:sz w:val="24"/>
        <w:szCs w:val="24"/>
      </w:rPr>
      <w:t>CONCELLO DE CERDEDO - COTOBADE</w:t>
    </w:r>
  </w:p>
  <w:p w14:paraId="7A2CFCD5" w14:textId="77777777" w:rsidR="00F71557" w:rsidRDefault="00F71557" w:rsidP="00915761">
    <w:pPr>
      <w:pStyle w:val="Encabezado"/>
      <w:ind w:left="993" w:right="706"/>
      <w:rPr>
        <w:rFonts w:ascii="Arial" w:hAnsi="Arial" w:cs="Arial"/>
        <w:spacing w:val="20"/>
        <w:sz w:val="9"/>
        <w:szCs w:val="9"/>
      </w:rPr>
    </w:pPr>
  </w:p>
  <w:p w14:paraId="2AEC7C01" w14:textId="77777777" w:rsidR="00F71557" w:rsidRDefault="00F71557" w:rsidP="00915761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  <w:r w:rsidRPr="009B0F18">
      <w:rPr>
        <w:rFonts w:ascii="Arial" w:hAnsi="Arial" w:cs="Arial"/>
        <w:spacing w:val="20"/>
        <w:sz w:val="11"/>
        <w:szCs w:val="11"/>
      </w:rPr>
      <w:t xml:space="preserve">Chan, 11 – Carballedo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36856   Cerdedo-Cotobade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(Pontevedra)  </w:t>
    </w:r>
    <w:proofErr w:type="spellStart"/>
    <w:r w:rsidRPr="009B0F18">
      <w:rPr>
        <w:rFonts w:ascii="Arial" w:hAnsi="Arial" w:cs="Arial"/>
        <w:spacing w:val="20"/>
        <w:sz w:val="11"/>
        <w:szCs w:val="11"/>
      </w:rPr>
      <w:t>Telf</w:t>
    </w:r>
    <w:proofErr w:type="spellEnd"/>
    <w:r w:rsidRPr="009B0F18">
      <w:rPr>
        <w:rFonts w:ascii="Arial" w:hAnsi="Arial" w:cs="Arial"/>
        <w:spacing w:val="20"/>
        <w:sz w:val="11"/>
        <w:szCs w:val="11"/>
      </w:rPr>
      <w:t>. 986 760001 – Fax.986760130</w:t>
    </w:r>
  </w:p>
  <w:p w14:paraId="4D5DF952" w14:textId="77777777" w:rsidR="00F71557" w:rsidRDefault="00F71557" w:rsidP="00915761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</w:p>
  <w:p w14:paraId="29329928" w14:textId="77777777" w:rsidR="00F71557" w:rsidRPr="00915761" w:rsidRDefault="00F71557" w:rsidP="00915761">
    <w:pPr>
      <w:pStyle w:val="Encabezado"/>
      <w:pBdr>
        <w:bottom w:val="single" w:sz="4" w:space="1" w:color="auto"/>
      </w:pBdr>
      <w:tabs>
        <w:tab w:val="clear" w:pos="8504"/>
      </w:tabs>
      <w:ind w:left="992" w:right="1134"/>
      <w:rPr>
        <w:rFonts w:ascii="Arial" w:hAnsi="Arial" w:cs="Arial"/>
        <w:spacing w:val="20"/>
        <w:sz w:val="11"/>
        <w:szCs w:val="11"/>
      </w:rPr>
    </w:pPr>
    <w:r>
      <w:rPr>
        <w:noProof/>
        <w:sz w:val="11"/>
        <w:szCs w:val="11"/>
        <w:lang w:eastAsia="gl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49E6A9" wp14:editId="382292A0">
              <wp:simplePos x="0" y="0"/>
              <wp:positionH relativeFrom="column">
                <wp:posOffset>-549910</wp:posOffset>
              </wp:positionH>
              <wp:positionV relativeFrom="paragraph">
                <wp:posOffset>2896870</wp:posOffset>
              </wp:positionV>
              <wp:extent cx="298450" cy="1191895"/>
              <wp:effectExtent l="2540" t="1270" r="381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4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FC491" w14:textId="77777777" w:rsidR="00F71557" w:rsidRPr="009B0F18" w:rsidRDefault="00F71557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P3600048G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49E6A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43.3pt;margin-top:228.1pt;width:23.5pt;height:93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" stroked="f">
              <v:textbox style="layout-flow:vertical;mso-layout-flow-alt:bottom-to-top">
                <w:txbxContent>
                  <w:p w14:paraId="215FC491" w14:textId="77777777" w:rsidR="00F71557" w:rsidRPr="009B0F18" w:rsidRDefault="00F71557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P3600048G</w:t>
                    </w:r>
                  </w:p>
                </w:txbxContent>
              </v:textbox>
            </v:shape>
          </w:pict>
        </mc:Fallback>
      </mc:AlternateContent>
    </w:r>
    <w:proofErr w:type="spellStart"/>
    <w:r>
      <w:rPr>
        <w:rFonts w:ascii="Arial" w:hAnsi="Arial" w:cs="Arial"/>
        <w:spacing w:val="20"/>
        <w:sz w:val="11"/>
        <w:szCs w:val="11"/>
      </w:rPr>
      <w:t>Pza</w:t>
    </w:r>
    <w:proofErr w:type="spellEnd"/>
    <w:r>
      <w:rPr>
        <w:rFonts w:ascii="Arial" w:hAnsi="Arial" w:cs="Arial"/>
        <w:spacing w:val="20"/>
        <w:sz w:val="11"/>
        <w:szCs w:val="11"/>
      </w:rPr>
      <w:t xml:space="preserve"> do Concello 1 -</w:t>
    </w:r>
    <w:r w:rsidRPr="00915761">
      <w:rPr>
        <w:rFonts w:ascii="Arial" w:hAnsi="Arial" w:cs="Arial"/>
        <w:spacing w:val="20"/>
        <w:sz w:val="11"/>
        <w:szCs w:val="11"/>
      </w:rPr>
      <w:t xml:space="preserve">Cerdedo 36130 Cerdedo-Cotobade (Pontevedra) </w:t>
    </w:r>
    <w:proofErr w:type="spellStart"/>
    <w:r w:rsidRPr="00915761">
      <w:rPr>
        <w:rFonts w:ascii="Arial" w:hAnsi="Arial" w:cs="Arial"/>
        <w:spacing w:val="20"/>
        <w:sz w:val="11"/>
        <w:szCs w:val="11"/>
      </w:rPr>
      <w:t>Telf</w:t>
    </w:r>
    <w:proofErr w:type="spellEnd"/>
    <w:r w:rsidRPr="00915761">
      <w:rPr>
        <w:rFonts w:ascii="Arial" w:hAnsi="Arial" w:cs="Arial"/>
        <w:spacing w:val="20"/>
        <w:sz w:val="11"/>
        <w:szCs w:val="11"/>
      </w:rPr>
      <w:t>. 986753006– Fax 986753201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7C2"/>
    <w:multiLevelType w:val="hybridMultilevel"/>
    <w:tmpl w:val="00A86BE6"/>
    <w:lvl w:ilvl="0" w:tplc="3A0A05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05C26"/>
    <w:multiLevelType w:val="hybridMultilevel"/>
    <w:tmpl w:val="1138DDC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66BAE"/>
    <w:multiLevelType w:val="hybridMultilevel"/>
    <w:tmpl w:val="7E4A4C6E"/>
    <w:lvl w:ilvl="0" w:tplc="D84C9E2A">
      <w:start w:val="1"/>
      <w:numFmt w:val="bullet"/>
      <w:lvlText w:val=""/>
      <w:lvlJc w:val="left"/>
      <w:pPr>
        <w:ind w:left="1427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A505D"/>
    <w:multiLevelType w:val="hybridMultilevel"/>
    <w:tmpl w:val="86329F18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D7B98"/>
    <w:multiLevelType w:val="hybridMultilevel"/>
    <w:tmpl w:val="E250987A"/>
    <w:lvl w:ilvl="0" w:tplc="479CB53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5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484A41"/>
    <w:multiLevelType w:val="hybridMultilevel"/>
    <w:tmpl w:val="265E5766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726370"/>
    <w:multiLevelType w:val="hybridMultilevel"/>
    <w:tmpl w:val="4AF62FD6"/>
    <w:lvl w:ilvl="0" w:tplc="806057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9" w:hanging="360"/>
      </w:pPr>
    </w:lvl>
    <w:lvl w:ilvl="2" w:tplc="0456001B" w:tentative="1">
      <w:start w:val="1"/>
      <w:numFmt w:val="lowerRoman"/>
      <w:lvlText w:val="%3."/>
      <w:lvlJc w:val="right"/>
      <w:pPr>
        <w:ind w:left="2509" w:hanging="180"/>
      </w:pPr>
    </w:lvl>
    <w:lvl w:ilvl="3" w:tplc="0456000F" w:tentative="1">
      <w:start w:val="1"/>
      <w:numFmt w:val="decimal"/>
      <w:lvlText w:val="%4."/>
      <w:lvlJc w:val="left"/>
      <w:pPr>
        <w:ind w:left="3229" w:hanging="360"/>
      </w:pPr>
    </w:lvl>
    <w:lvl w:ilvl="4" w:tplc="04560019" w:tentative="1">
      <w:start w:val="1"/>
      <w:numFmt w:val="lowerLetter"/>
      <w:lvlText w:val="%5."/>
      <w:lvlJc w:val="left"/>
      <w:pPr>
        <w:ind w:left="3949" w:hanging="360"/>
      </w:pPr>
    </w:lvl>
    <w:lvl w:ilvl="5" w:tplc="0456001B" w:tentative="1">
      <w:start w:val="1"/>
      <w:numFmt w:val="lowerRoman"/>
      <w:lvlText w:val="%6."/>
      <w:lvlJc w:val="right"/>
      <w:pPr>
        <w:ind w:left="4669" w:hanging="180"/>
      </w:pPr>
    </w:lvl>
    <w:lvl w:ilvl="6" w:tplc="0456000F" w:tentative="1">
      <w:start w:val="1"/>
      <w:numFmt w:val="decimal"/>
      <w:lvlText w:val="%7."/>
      <w:lvlJc w:val="left"/>
      <w:pPr>
        <w:ind w:left="5389" w:hanging="360"/>
      </w:pPr>
    </w:lvl>
    <w:lvl w:ilvl="7" w:tplc="04560019" w:tentative="1">
      <w:start w:val="1"/>
      <w:numFmt w:val="lowerLetter"/>
      <w:lvlText w:val="%8."/>
      <w:lvlJc w:val="left"/>
      <w:pPr>
        <w:ind w:left="6109" w:hanging="360"/>
      </w:pPr>
    </w:lvl>
    <w:lvl w:ilvl="8" w:tplc="045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8354939">
    <w:abstractNumId w:val="5"/>
  </w:num>
  <w:num w:numId="2" w16cid:durableId="299000179">
    <w:abstractNumId w:val="0"/>
  </w:num>
  <w:num w:numId="3" w16cid:durableId="1016612053">
    <w:abstractNumId w:val="4"/>
  </w:num>
  <w:num w:numId="4" w16cid:durableId="930552050">
    <w:abstractNumId w:val="1"/>
  </w:num>
  <w:num w:numId="5" w16cid:durableId="1305625875">
    <w:abstractNumId w:val="6"/>
  </w:num>
  <w:num w:numId="6" w16cid:durableId="337734890">
    <w:abstractNumId w:val="2"/>
  </w:num>
  <w:num w:numId="7" w16cid:durableId="2705483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FD"/>
    <w:rsid w:val="00011D84"/>
    <w:rsid w:val="0002168C"/>
    <w:rsid w:val="00034489"/>
    <w:rsid w:val="00034EDF"/>
    <w:rsid w:val="000446C9"/>
    <w:rsid w:val="000551C7"/>
    <w:rsid w:val="00060270"/>
    <w:rsid w:val="00074507"/>
    <w:rsid w:val="0008643E"/>
    <w:rsid w:val="000A23A5"/>
    <w:rsid w:val="000B1DF1"/>
    <w:rsid w:val="000B2DF9"/>
    <w:rsid w:val="000B5DBC"/>
    <w:rsid w:val="000B7D86"/>
    <w:rsid w:val="000D20E5"/>
    <w:rsid w:val="000E3AC6"/>
    <w:rsid w:val="00110184"/>
    <w:rsid w:val="00171FFF"/>
    <w:rsid w:val="001B3BB8"/>
    <w:rsid w:val="001B67F5"/>
    <w:rsid w:val="001C7025"/>
    <w:rsid w:val="002314DF"/>
    <w:rsid w:val="0027523A"/>
    <w:rsid w:val="00275D3B"/>
    <w:rsid w:val="00294BFE"/>
    <w:rsid w:val="00295FF8"/>
    <w:rsid w:val="002F0DAA"/>
    <w:rsid w:val="002F5AFD"/>
    <w:rsid w:val="0031384A"/>
    <w:rsid w:val="00317F02"/>
    <w:rsid w:val="003571D4"/>
    <w:rsid w:val="00360B18"/>
    <w:rsid w:val="00372F4C"/>
    <w:rsid w:val="00390DAF"/>
    <w:rsid w:val="003A708C"/>
    <w:rsid w:val="003C51D5"/>
    <w:rsid w:val="003D119C"/>
    <w:rsid w:val="003D44D0"/>
    <w:rsid w:val="00452967"/>
    <w:rsid w:val="00455223"/>
    <w:rsid w:val="00460DBA"/>
    <w:rsid w:val="00493B74"/>
    <w:rsid w:val="004C1E8A"/>
    <w:rsid w:val="004D0088"/>
    <w:rsid w:val="00526B0B"/>
    <w:rsid w:val="005470A8"/>
    <w:rsid w:val="00565CC7"/>
    <w:rsid w:val="005849A7"/>
    <w:rsid w:val="005941D0"/>
    <w:rsid w:val="005950A2"/>
    <w:rsid w:val="00597B35"/>
    <w:rsid w:val="005B0F4C"/>
    <w:rsid w:val="005B3BEA"/>
    <w:rsid w:val="005B6167"/>
    <w:rsid w:val="005E40AD"/>
    <w:rsid w:val="005F73C2"/>
    <w:rsid w:val="00602B07"/>
    <w:rsid w:val="006104CF"/>
    <w:rsid w:val="00611733"/>
    <w:rsid w:val="00637AA0"/>
    <w:rsid w:val="00665792"/>
    <w:rsid w:val="00671707"/>
    <w:rsid w:val="00675EAE"/>
    <w:rsid w:val="00681453"/>
    <w:rsid w:val="006A62B9"/>
    <w:rsid w:val="006B4753"/>
    <w:rsid w:val="006C00A4"/>
    <w:rsid w:val="006C22EE"/>
    <w:rsid w:val="006E667C"/>
    <w:rsid w:val="00723CEF"/>
    <w:rsid w:val="007277E0"/>
    <w:rsid w:val="00761037"/>
    <w:rsid w:val="007976BE"/>
    <w:rsid w:val="007A5921"/>
    <w:rsid w:val="007B4D9F"/>
    <w:rsid w:val="007C78A5"/>
    <w:rsid w:val="007D46FD"/>
    <w:rsid w:val="008017EE"/>
    <w:rsid w:val="008315CD"/>
    <w:rsid w:val="00841E5F"/>
    <w:rsid w:val="008832E8"/>
    <w:rsid w:val="00896BB1"/>
    <w:rsid w:val="008B751A"/>
    <w:rsid w:val="008C6B07"/>
    <w:rsid w:val="008D1E32"/>
    <w:rsid w:val="008D68E1"/>
    <w:rsid w:val="008F1900"/>
    <w:rsid w:val="00901FA1"/>
    <w:rsid w:val="00906EFD"/>
    <w:rsid w:val="00911B74"/>
    <w:rsid w:val="0091402C"/>
    <w:rsid w:val="00915761"/>
    <w:rsid w:val="00924E02"/>
    <w:rsid w:val="00931495"/>
    <w:rsid w:val="00942BC2"/>
    <w:rsid w:val="009460EB"/>
    <w:rsid w:val="00954461"/>
    <w:rsid w:val="009562F9"/>
    <w:rsid w:val="00973515"/>
    <w:rsid w:val="0099554F"/>
    <w:rsid w:val="009B03BA"/>
    <w:rsid w:val="009B0F18"/>
    <w:rsid w:val="009D71FF"/>
    <w:rsid w:val="009E750B"/>
    <w:rsid w:val="009F75AE"/>
    <w:rsid w:val="00A11620"/>
    <w:rsid w:val="00A14E35"/>
    <w:rsid w:val="00A23A75"/>
    <w:rsid w:val="00A2453F"/>
    <w:rsid w:val="00A24F63"/>
    <w:rsid w:val="00A271B4"/>
    <w:rsid w:val="00A40DCE"/>
    <w:rsid w:val="00A50889"/>
    <w:rsid w:val="00AA74F9"/>
    <w:rsid w:val="00AB4244"/>
    <w:rsid w:val="00AC17F0"/>
    <w:rsid w:val="00AF35CC"/>
    <w:rsid w:val="00AF64EF"/>
    <w:rsid w:val="00B13C24"/>
    <w:rsid w:val="00B206F3"/>
    <w:rsid w:val="00B252EE"/>
    <w:rsid w:val="00B42163"/>
    <w:rsid w:val="00B917DD"/>
    <w:rsid w:val="00BC639E"/>
    <w:rsid w:val="00BF24D5"/>
    <w:rsid w:val="00BF6B05"/>
    <w:rsid w:val="00BF7AC6"/>
    <w:rsid w:val="00C1756A"/>
    <w:rsid w:val="00C25CED"/>
    <w:rsid w:val="00C31810"/>
    <w:rsid w:val="00C76E3B"/>
    <w:rsid w:val="00C865EC"/>
    <w:rsid w:val="00C93A6B"/>
    <w:rsid w:val="00CB67B7"/>
    <w:rsid w:val="00CC1B79"/>
    <w:rsid w:val="00D003CA"/>
    <w:rsid w:val="00D21471"/>
    <w:rsid w:val="00D369B7"/>
    <w:rsid w:val="00D41F2C"/>
    <w:rsid w:val="00D637ED"/>
    <w:rsid w:val="00D653D9"/>
    <w:rsid w:val="00DA54CE"/>
    <w:rsid w:val="00DB7CFE"/>
    <w:rsid w:val="00DE09AC"/>
    <w:rsid w:val="00E2764F"/>
    <w:rsid w:val="00E37A31"/>
    <w:rsid w:val="00E4053C"/>
    <w:rsid w:val="00E73E08"/>
    <w:rsid w:val="00EA3E83"/>
    <w:rsid w:val="00EE13D0"/>
    <w:rsid w:val="00EE2CE8"/>
    <w:rsid w:val="00EF452C"/>
    <w:rsid w:val="00F036DF"/>
    <w:rsid w:val="00F71557"/>
    <w:rsid w:val="00F81AB5"/>
    <w:rsid w:val="00F90557"/>
    <w:rsid w:val="00F96440"/>
    <w:rsid w:val="00FA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F7401"/>
  <w15:docId w15:val="{27CCD3A6-2049-47FB-86C6-14B00B7E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733"/>
    <w:rPr>
      <w:rFonts w:ascii="Comic Sans MS" w:hAnsi="Comic Sans MS"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A23A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A23A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1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B0F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B0F18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7D46FD"/>
    <w:pPr>
      <w:ind w:left="720"/>
      <w:contextualSpacing/>
    </w:pPr>
  </w:style>
  <w:style w:type="paragraph" w:customStyle="1" w:styleId="Default">
    <w:name w:val="Default"/>
    <w:rsid w:val="00C865EC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119C"/>
    <w:rPr>
      <w:rFonts w:ascii="Comic Sans MS" w:hAnsi="Comic Sans MS"/>
      <w:sz w:val="22"/>
      <w:szCs w:val="22"/>
      <w:lang w:eastAsia="es-ES"/>
    </w:rPr>
  </w:style>
  <w:style w:type="character" w:styleId="Hipervnculo">
    <w:name w:val="Hyperlink"/>
    <w:basedOn w:val="Fuentedeprrafopredeter"/>
    <w:rsid w:val="00D637ED"/>
    <w:rPr>
      <w:color w:val="5F5F5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unhideWhenUsed/>
    <w:rsid w:val="00896BB1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896BB1"/>
    <w:rPr>
      <w:rFonts w:ascii="Calibri" w:eastAsia="Calibri" w:hAnsi="Calibri"/>
      <w:lang w:eastAsia="en-US"/>
    </w:rPr>
  </w:style>
  <w:style w:type="character" w:styleId="Refdenotaalfinal">
    <w:name w:val="endnote reference"/>
    <w:basedOn w:val="Fuentedeprrafopredeter"/>
    <w:uiPriority w:val="99"/>
    <w:unhideWhenUsed/>
    <w:rsid w:val="00896BB1"/>
    <w:rPr>
      <w:vertAlign w:val="superscript"/>
    </w:rPr>
  </w:style>
  <w:style w:type="character" w:styleId="nfasis">
    <w:name w:val="Emphasis"/>
    <w:basedOn w:val="Fuentedeprrafopredeter"/>
    <w:qFormat/>
    <w:rsid w:val="000551C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97B35"/>
    <w:pPr>
      <w:spacing w:before="100" w:beforeAutospacing="1" w:after="119"/>
    </w:pPr>
    <w:rPr>
      <w:rFonts w:ascii="Times New Roman" w:hAnsi="Times New Roman"/>
      <w:sz w:val="24"/>
      <w:szCs w:val="24"/>
      <w:lang w:val="es-ES"/>
    </w:rPr>
  </w:style>
  <w:style w:type="paragraph" w:customStyle="1" w:styleId="Standard">
    <w:name w:val="Standard"/>
    <w:rsid w:val="00317F02"/>
    <w:pPr>
      <w:suppressAutoHyphens/>
      <w:autoSpaceDN w:val="0"/>
      <w:textAlignment w:val="baseline"/>
    </w:pPr>
    <w:rPr>
      <w:rFonts w:ascii="Comic Sans MS" w:hAnsi="Comic Sans MS"/>
      <w:kern w:val="3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1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\Desktop\Plantilla%20correcta.dotx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A7C79-B5AB-47F8-8086-3349768CF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correcta.dotx</Template>
  <TotalTime>1</TotalTime>
  <Pages>4</Pages>
  <Words>733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CERTIFICACION DE OBRA</vt:lpstr>
    </vt:vector>
  </TitlesOfParts>
  <Company>CONCELLO COTOBADE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</dc:title>
  <dc:creator>Monica Gonzalez Garcia</dc:creator>
  <cp:lastModifiedBy>Javier Dapena Galindo</cp:lastModifiedBy>
  <cp:revision>2</cp:revision>
  <cp:lastPrinted>2022-10-24T07:48:00Z</cp:lastPrinted>
  <dcterms:created xsi:type="dcterms:W3CDTF">2024-11-08T07:00:00Z</dcterms:created>
  <dcterms:modified xsi:type="dcterms:W3CDTF">2024-11-08T07:00:00Z</dcterms:modified>
</cp:coreProperties>
</file>