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6BCF53" w14:textId="77777777" w:rsidR="00FE3DBE" w:rsidRPr="00FE3DBE" w:rsidRDefault="00FE3DBE" w:rsidP="00FE3DBE">
      <w:pPr>
        <w:autoSpaceDE w:val="0"/>
        <w:autoSpaceDN w:val="0"/>
        <w:adjustRightInd w:val="0"/>
        <w:spacing w:before="60" w:line="276" w:lineRule="auto"/>
        <w:jc w:val="center"/>
        <w:rPr>
          <w:rFonts w:ascii="Verdana" w:hAnsi="Verdana"/>
          <w:b/>
          <w:szCs w:val="20"/>
        </w:rPr>
      </w:pPr>
      <w:r w:rsidRPr="00FE3DBE">
        <w:rPr>
          <w:rFonts w:ascii="Verdana" w:eastAsia="SimSun" w:hAnsi="Verdana"/>
          <w:b/>
          <w:szCs w:val="20"/>
        </w:rPr>
        <w:t>ANEXO</w:t>
      </w:r>
      <w:r w:rsidRPr="00FE3DBE">
        <w:rPr>
          <w:rFonts w:ascii="Verdana" w:hAnsi="Verdana"/>
          <w:b/>
          <w:szCs w:val="20"/>
        </w:rPr>
        <w:t xml:space="preserve"> IV</w:t>
      </w:r>
    </w:p>
    <w:p w14:paraId="7EFD9650" w14:textId="77777777" w:rsidR="00FE3DBE" w:rsidRPr="00FE3DBE" w:rsidRDefault="00FE3DBE" w:rsidP="00FE3DBE">
      <w:pPr>
        <w:autoSpaceDE w:val="0"/>
        <w:autoSpaceDN w:val="0"/>
        <w:adjustRightInd w:val="0"/>
        <w:spacing w:before="60" w:line="276" w:lineRule="auto"/>
        <w:jc w:val="center"/>
        <w:rPr>
          <w:rFonts w:ascii="Verdana" w:hAnsi="Verdana"/>
          <w:i/>
          <w:szCs w:val="20"/>
        </w:rPr>
      </w:pPr>
    </w:p>
    <w:tbl>
      <w:tblPr>
        <w:tblW w:w="0" w:type="dxa"/>
        <w:jc w:val="center"/>
        <w:tblLayout w:type="fixed"/>
        <w:tblCellMar>
          <w:left w:w="70" w:type="dxa"/>
          <w:right w:w="70" w:type="dxa"/>
        </w:tblCellMar>
        <w:tblLook w:val="04A0" w:firstRow="1" w:lastRow="0" w:firstColumn="1" w:lastColumn="0" w:noHBand="0" w:noVBand="1"/>
      </w:tblPr>
      <w:tblGrid>
        <w:gridCol w:w="6516"/>
        <w:gridCol w:w="3193"/>
      </w:tblGrid>
      <w:tr w:rsidR="00FE3DBE" w:rsidRPr="00FE3DBE" w14:paraId="112C4ADC" w14:textId="77777777" w:rsidTr="009C0DCF">
        <w:trPr>
          <w:cantSplit/>
          <w:jc w:val="center"/>
        </w:trPr>
        <w:tc>
          <w:tcPr>
            <w:tcW w:w="6516" w:type="dxa"/>
            <w:tcBorders>
              <w:top w:val="single" w:sz="4" w:space="0" w:color="auto"/>
              <w:left w:val="single" w:sz="4" w:space="0" w:color="auto"/>
              <w:bottom w:val="nil"/>
              <w:right w:val="single" w:sz="4" w:space="0" w:color="auto"/>
            </w:tcBorders>
            <w:hideMark/>
          </w:tcPr>
          <w:p w14:paraId="617C824E" w14:textId="2901FD6E" w:rsidR="00FE3DBE" w:rsidRPr="00FE3DBE" w:rsidRDefault="00FE3DBE" w:rsidP="00FE3DBE">
            <w:pPr>
              <w:spacing w:before="20" w:after="40" w:line="276" w:lineRule="auto"/>
              <w:rPr>
                <w:rFonts w:ascii="Verdana" w:hAnsi="Verdana"/>
                <w:sz w:val="16"/>
                <w:szCs w:val="16"/>
              </w:rPr>
            </w:pPr>
            <w:r w:rsidRPr="00FE3DBE">
              <w:rPr>
                <w:rFonts w:ascii="Verdana" w:eastAsia="SimSun" w:hAnsi="Verdana"/>
                <w:sz w:val="16"/>
                <w:szCs w:val="16"/>
              </w:rPr>
              <w:t>PROCEDIMIENTO</w:t>
            </w:r>
            <w:r w:rsidRPr="00FE3DBE">
              <w:rPr>
                <w:rFonts w:ascii="Verdana" w:hAnsi="Verdana"/>
                <w:sz w:val="16"/>
                <w:szCs w:val="16"/>
              </w:rPr>
              <w:t xml:space="preserve">: </w:t>
            </w:r>
            <w:r w:rsidR="00DE5CE6" w:rsidRPr="00DE5CE6">
              <w:rPr>
                <w:rFonts w:ascii="Verdana" w:hAnsi="Verdana"/>
                <w:sz w:val="16"/>
                <w:szCs w:val="16"/>
              </w:rPr>
              <w:t>4535</w:t>
            </w:r>
          </w:p>
        </w:tc>
        <w:tc>
          <w:tcPr>
            <w:tcW w:w="3193" w:type="dxa"/>
            <w:tcBorders>
              <w:top w:val="single" w:sz="4" w:space="0" w:color="auto"/>
              <w:left w:val="single" w:sz="4" w:space="0" w:color="auto"/>
              <w:bottom w:val="nil"/>
              <w:right w:val="single" w:sz="4" w:space="0" w:color="auto"/>
            </w:tcBorders>
            <w:hideMark/>
          </w:tcPr>
          <w:p w14:paraId="009FE54C" w14:textId="77777777" w:rsidR="00FE3DBE" w:rsidRPr="00FE3DBE" w:rsidRDefault="00FE3DBE" w:rsidP="00FE3DBE">
            <w:pPr>
              <w:spacing w:before="20" w:after="40" w:line="276" w:lineRule="auto"/>
              <w:jc w:val="center"/>
              <w:rPr>
                <w:rFonts w:ascii="Verdana" w:hAnsi="Verdana"/>
                <w:sz w:val="16"/>
                <w:szCs w:val="16"/>
              </w:rPr>
            </w:pPr>
            <w:r w:rsidRPr="00FE3DBE">
              <w:rPr>
                <w:rFonts w:ascii="Verdana" w:eastAsia="SimSun" w:hAnsi="Verdana"/>
                <w:sz w:val="16"/>
                <w:szCs w:val="16"/>
              </w:rPr>
              <w:t>DOCUMENTO</w:t>
            </w:r>
          </w:p>
        </w:tc>
      </w:tr>
      <w:tr w:rsidR="00FE3DBE" w:rsidRPr="00FE3DBE" w14:paraId="323EA7B8" w14:textId="77777777" w:rsidTr="009C0DCF">
        <w:trPr>
          <w:cantSplit/>
          <w:jc w:val="center"/>
        </w:trPr>
        <w:tc>
          <w:tcPr>
            <w:tcW w:w="6516" w:type="dxa"/>
            <w:tcBorders>
              <w:top w:val="nil"/>
              <w:left w:val="single" w:sz="4" w:space="0" w:color="auto"/>
              <w:bottom w:val="single" w:sz="4" w:space="0" w:color="auto"/>
              <w:right w:val="single" w:sz="4" w:space="0" w:color="auto"/>
            </w:tcBorders>
            <w:hideMark/>
          </w:tcPr>
          <w:p w14:paraId="6B40A0E1" w14:textId="214EFBEE" w:rsidR="00FE3DBE" w:rsidRPr="00FE3DBE" w:rsidRDefault="00FE3DBE" w:rsidP="00FE3DBE">
            <w:pPr>
              <w:spacing w:before="20" w:after="40" w:line="276" w:lineRule="auto"/>
              <w:jc w:val="both"/>
              <w:rPr>
                <w:rFonts w:ascii="Verdana" w:hAnsi="Verdana"/>
                <w:b/>
                <w:bCs/>
                <w:i/>
                <w:iCs/>
                <w:sz w:val="16"/>
                <w:szCs w:val="16"/>
              </w:rPr>
            </w:pPr>
            <w:r w:rsidRPr="00FE3DBE">
              <w:rPr>
                <w:rFonts w:ascii="Verdana" w:eastAsia="SimSun" w:hAnsi="Verdana"/>
                <w:b/>
                <w:i/>
                <w:sz w:val="16"/>
                <w:szCs w:val="16"/>
              </w:rPr>
              <w:t xml:space="preserve">AYUDAS PARA LA EJECUCIÓN DE DIVERSAS ACCIONES DE REFUERZO DE LA CONECTIVIDAD EN POLÍGONOS INDUSTRIALES Y CENTROS LOGÍSTICOS </w:t>
            </w:r>
            <w:r w:rsidR="00EA36E8" w:rsidRPr="00FE3DBE">
              <w:rPr>
                <w:rFonts w:ascii="Verdana" w:eastAsia="SimSun" w:hAnsi="Verdana"/>
                <w:b/>
                <w:i/>
                <w:sz w:val="16"/>
                <w:szCs w:val="16"/>
              </w:rPr>
              <w:t xml:space="preserve">DE LA </w:t>
            </w:r>
            <w:r w:rsidR="00EA36E8">
              <w:rPr>
                <w:rFonts w:ascii="Verdana" w:eastAsia="SimSun" w:hAnsi="Verdana"/>
                <w:b/>
                <w:i/>
                <w:sz w:val="16"/>
                <w:szCs w:val="16"/>
              </w:rPr>
              <w:t>REGIÓN DE MURCIA</w:t>
            </w:r>
            <w:r w:rsidRPr="00FE3DBE">
              <w:rPr>
                <w:rFonts w:ascii="Verdana" w:eastAsia="SimSun" w:hAnsi="Verdana"/>
                <w:b/>
                <w:i/>
                <w:sz w:val="16"/>
                <w:szCs w:val="16"/>
              </w:rPr>
              <w:t>, (LINEA 3), EN EL EJERCICIO 2024, EN EL MARCO DEL PRTR</w:t>
            </w:r>
          </w:p>
        </w:tc>
        <w:tc>
          <w:tcPr>
            <w:tcW w:w="3193" w:type="dxa"/>
            <w:tcBorders>
              <w:top w:val="nil"/>
              <w:left w:val="single" w:sz="4" w:space="0" w:color="auto"/>
              <w:bottom w:val="single" w:sz="4" w:space="0" w:color="auto"/>
              <w:right w:val="single" w:sz="4" w:space="0" w:color="auto"/>
            </w:tcBorders>
            <w:vAlign w:val="center"/>
            <w:hideMark/>
          </w:tcPr>
          <w:p w14:paraId="2968BD9B" w14:textId="77777777" w:rsidR="00FE3DBE" w:rsidRPr="00FE3DBE" w:rsidRDefault="00FE3DBE" w:rsidP="00FE3DBE">
            <w:pPr>
              <w:spacing w:before="20" w:after="40" w:line="276" w:lineRule="auto"/>
              <w:jc w:val="center"/>
              <w:rPr>
                <w:rFonts w:ascii="Verdana" w:hAnsi="Verdana"/>
                <w:i/>
                <w:sz w:val="16"/>
                <w:szCs w:val="16"/>
              </w:rPr>
            </w:pPr>
            <w:r w:rsidRPr="00FE3DBE">
              <w:rPr>
                <w:rFonts w:ascii="Verdana" w:eastAsia="SimSun" w:hAnsi="Verdana"/>
                <w:b/>
                <w:bCs/>
                <w:i/>
                <w:iCs/>
                <w:sz w:val="16"/>
                <w:szCs w:val="16"/>
              </w:rPr>
              <w:t>DECLARACIÓN DE CUMPLIMIENTO DE PRINCIPIOS TRANSVERSALES PRTR</w:t>
            </w:r>
          </w:p>
        </w:tc>
      </w:tr>
    </w:tbl>
    <w:p w14:paraId="28B51177" w14:textId="77777777" w:rsidR="00FE3DBE" w:rsidRPr="00FE3DBE" w:rsidRDefault="00FE3DBE" w:rsidP="00FE3DBE">
      <w:pPr>
        <w:autoSpaceDE w:val="0"/>
        <w:autoSpaceDN w:val="0"/>
        <w:adjustRightInd w:val="0"/>
        <w:spacing w:before="60" w:line="276" w:lineRule="auto"/>
        <w:rPr>
          <w:rFonts w:ascii="Verdana" w:hAnsi="Verdana"/>
          <w:b/>
          <w:bCs/>
          <w:sz w:val="16"/>
          <w:szCs w:val="16"/>
        </w:rPr>
      </w:pPr>
    </w:p>
    <w:p w14:paraId="456BD0FB" w14:textId="77777777" w:rsidR="00FE3DBE" w:rsidRPr="00FE3DBE" w:rsidRDefault="00FE3DBE" w:rsidP="00FE3DBE">
      <w:pPr>
        <w:autoSpaceDE w:val="0"/>
        <w:autoSpaceDN w:val="0"/>
        <w:adjustRightInd w:val="0"/>
        <w:spacing w:before="60" w:line="276" w:lineRule="auto"/>
        <w:ind w:right="-427"/>
        <w:rPr>
          <w:rFonts w:ascii="Verdana" w:hAnsi="Verdana"/>
          <w:b/>
          <w:iCs/>
          <w:sz w:val="16"/>
          <w:szCs w:val="16"/>
        </w:rPr>
      </w:pPr>
      <w:r w:rsidRPr="00FE3DBE">
        <w:rPr>
          <w:rFonts w:ascii="Verdana" w:hAnsi="Verdana"/>
          <w:b/>
          <w:iCs/>
          <w:sz w:val="16"/>
          <w:szCs w:val="16"/>
        </w:rPr>
        <w:t>DATOS DEL SOLICITANTE DE LAS AYUDAS</w:t>
      </w:r>
    </w:p>
    <w:tbl>
      <w:tblPr>
        <w:tblW w:w="0" w:type="dxa"/>
        <w:jc w:val="center"/>
        <w:tblLayout w:type="fixed"/>
        <w:tblCellMar>
          <w:left w:w="70" w:type="dxa"/>
          <w:right w:w="70" w:type="dxa"/>
        </w:tblCellMar>
        <w:tblLook w:val="04A0" w:firstRow="1" w:lastRow="0" w:firstColumn="1" w:lastColumn="0" w:noHBand="0" w:noVBand="1"/>
      </w:tblPr>
      <w:tblGrid>
        <w:gridCol w:w="7508"/>
        <w:gridCol w:w="2201"/>
      </w:tblGrid>
      <w:tr w:rsidR="00FE3DBE" w:rsidRPr="00FE3DBE" w14:paraId="47EE39F1" w14:textId="77777777" w:rsidTr="009C0DCF">
        <w:trPr>
          <w:jc w:val="center"/>
        </w:trPr>
        <w:tc>
          <w:tcPr>
            <w:tcW w:w="7508" w:type="dxa"/>
            <w:tcBorders>
              <w:top w:val="single" w:sz="4" w:space="0" w:color="auto"/>
              <w:left w:val="single" w:sz="4" w:space="0" w:color="auto"/>
              <w:bottom w:val="nil"/>
              <w:right w:val="single" w:sz="4" w:space="0" w:color="auto"/>
            </w:tcBorders>
            <w:vAlign w:val="center"/>
            <w:hideMark/>
          </w:tcPr>
          <w:p w14:paraId="543D035A" w14:textId="77777777" w:rsidR="00FE3DBE" w:rsidRPr="00FE3DBE" w:rsidRDefault="00FE3DBE" w:rsidP="00FE3DBE">
            <w:pPr>
              <w:spacing w:before="20" w:after="40" w:line="276" w:lineRule="auto"/>
              <w:rPr>
                <w:rFonts w:ascii="Verdana" w:hAnsi="Verdana"/>
                <w:sz w:val="16"/>
                <w:szCs w:val="16"/>
              </w:rPr>
            </w:pPr>
            <w:r w:rsidRPr="00FE3DBE">
              <w:rPr>
                <w:rFonts w:ascii="Verdana" w:hAnsi="Verdana"/>
                <w:sz w:val="16"/>
                <w:szCs w:val="16"/>
              </w:rPr>
              <w:t>RAZÓN SOCIAL DE LA EMPRESA/NOMBRE Y APELLIDOS (en caso de persona física)</w:t>
            </w:r>
          </w:p>
        </w:tc>
        <w:tc>
          <w:tcPr>
            <w:tcW w:w="2201" w:type="dxa"/>
            <w:tcBorders>
              <w:top w:val="single" w:sz="4" w:space="0" w:color="auto"/>
              <w:left w:val="single" w:sz="4" w:space="0" w:color="auto"/>
              <w:bottom w:val="nil"/>
              <w:right w:val="single" w:sz="4" w:space="0" w:color="auto"/>
            </w:tcBorders>
            <w:vAlign w:val="center"/>
            <w:hideMark/>
          </w:tcPr>
          <w:p w14:paraId="43B66930" w14:textId="77777777" w:rsidR="00FE3DBE" w:rsidRPr="00FE3DBE" w:rsidRDefault="00FE3DBE" w:rsidP="00FE3DBE">
            <w:pPr>
              <w:spacing w:before="20" w:after="40" w:line="276" w:lineRule="auto"/>
              <w:rPr>
                <w:rFonts w:ascii="Verdana" w:hAnsi="Verdana"/>
                <w:sz w:val="16"/>
                <w:szCs w:val="16"/>
              </w:rPr>
            </w:pPr>
            <w:r w:rsidRPr="00FE3DBE">
              <w:rPr>
                <w:rFonts w:ascii="Verdana" w:eastAsia="SimSun" w:hAnsi="Verdana"/>
                <w:sz w:val="16"/>
                <w:szCs w:val="16"/>
              </w:rPr>
              <w:t>NIF</w:t>
            </w:r>
          </w:p>
        </w:tc>
      </w:tr>
      <w:tr w:rsidR="00FE3DBE" w:rsidRPr="00FE3DBE" w14:paraId="1B850F25" w14:textId="77777777" w:rsidTr="009C0DCF">
        <w:trPr>
          <w:jc w:val="center"/>
        </w:trPr>
        <w:tc>
          <w:tcPr>
            <w:tcW w:w="7508" w:type="dxa"/>
            <w:tcBorders>
              <w:top w:val="nil"/>
              <w:left w:val="single" w:sz="4" w:space="0" w:color="auto"/>
              <w:bottom w:val="single" w:sz="4" w:space="0" w:color="auto"/>
              <w:right w:val="single" w:sz="4" w:space="0" w:color="auto"/>
            </w:tcBorders>
            <w:vAlign w:val="center"/>
            <w:hideMark/>
          </w:tcPr>
          <w:p w14:paraId="1931B4C9" w14:textId="77777777" w:rsidR="00FE3DBE" w:rsidRPr="00FE3DBE" w:rsidRDefault="00FE3DBE" w:rsidP="00FE3DBE">
            <w:pPr>
              <w:spacing w:before="20" w:after="40" w:line="276" w:lineRule="auto"/>
              <w:rPr>
                <w:rFonts w:ascii="Verdana" w:hAnsi="Verdana"/>
                <w:sz w:val="16"/>
                <w:szCs w:val="16"/>
              </w:rPr>
            </w:pPr>
            <w:r w:rsidRPr="00FE3DBE">
              <w:rPr>
                <w:rFonts w:ascii="Verdana" w:eastAsia="SimSun" w:hAnsi="Verdana"/>
                <w:noProof/>
                <w:sz w:val="16"/>
                <w:szCs w:val="16"/>
              </w:rPr>
              <w:fldChar w:fldCharType="begin">
                <w:ffData>
                  <w:name w:val="SOLICITANTE"/>
                  <w:enabled/>
                  <w:calcOnExit w:val="0"/>
                  <w:textInput/>
                </w:ffData>
              </w:fldChar>
            </w:r>
            <w:r w:rsidRPr="00FE3DBE">
              <w:rPr>
                <w:rFonts w:ascii="Verdana" w:eastAsia="SimSun" w:hAnsi="Verdana"/>
                <w:noProof/>
                <w:sz w:val="16"/>
                <w:szCs w:val="16"/>
              </w:rPr>
              <w:instrText xml:space="preserve"> FORMTEXT </w:instrText>
            </w:r>
            <w:r w:rsidRPr="00FE3DBE">
              <w:rPr>
                <w:rFonts w:ascii="Verdana" w:eastAsia="SimSun" w:hAnsi="Verdana"/>
                <w:noProof/>
                <w:sz w:val="16"/>
                <w:szCs w:val="16"/>
              </w:rPr>
            </w:r>
            <w:r w:rsidRPr="00FE3DBE">
              <w:rPr>
                <w:rFonts w:ascii="Verdana" w:eastAsia="SimSun" w:hAnsi="Verdana"/>
                <w:noProof/>
                <w:sz w:val="16"/>
                <w:szCs w:val="16"/>
              </w:rPr>
              <w:fldChar w:fldCharType="separate"/>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fldChar w:fldCharType="end"/>
            </w:r>
          </w:p>
        </w:tc>
        <w:tc>
          <w:tcPr>
            <w:tcW w:w="2201" w:type="dxa"/>
            <w:tcBorders>
              <w:top w:val="nil"/>
              <w:left w:val="single" w:sz="4" w:space="0" w:color="auto"/>
              <w:bottom w:val="single" w:sz="4" w:space="0" w:color="auto"/>
              <w:right w:val="single" w:sz="4" w:space="0" w:color="auto"/>
            </w:tcBorders>
            <w:vAlign w:val="center"/>
            <w:hideMark/>
          </w:tcPr>
          <w:p w14:paraId="22F13B84" w14:textId="5DEE56EA" w:rsidR="00FE3DBE" w:rsidRPr="00FE3DBE" w:rsidRDefault="00186A96" w:rsidP="00FE3DBE">
            <w:pPr>
              <w:spacing w:before="20" w:after="40" w:line="276" w:lineRule="auto"/>
              <w:rPr>
                <w:rFonts w:ascii="Verdana" w:hAnsi="Verdana"/>
                <w:sz w:val="16"/>
                <w:szCs w:val="16"/>
              </w:rPr>
            </w:pPr>
            <w:r>
              <w:rPr>
                <w:rFonts w:ascii="Verdana" w:eastAsia="SimSun" w:hAnsi="Verdana"/>
                <w:noProof/>
                <w:sz w:val="16"/>
                <w:szCs w:val="16"/>
              </w:rPr>
              <w:fldChar w:fldCharType="begin">
                <w:ffData>
                  <w:name w:val="Texto1"/>
                  <w:enabled/>
                  <w:calcOnExit w:val="0"/>
                  <w:textInput>
                    <w:maxLength w:val="9"/>
                  </w:textInput>
                </w:ffData>
              </w:fldChar>
            </w:r>
            <w:bookmarkStart w:id="0" w:name="Texto1"/>
            <w:r>
              <w:rPr>
                <w:rFonts w:ascii="Verdana" w:eastAsia="SimSun" w:hAnsi="Verdana"/>
                <w:noProof/>
                <w:sz w:val="16"/>
                <w:szCs w:val="16"/>
              </w:rPr>
              <w:instrText xml:space="preserve"> FORMTEXT </w:instrText>
            </w:r>
            <w:r>
              <w:rPr>
                <w:rFonts w:ascii="Verdana" w:eastAsia="SimSun" w:hAnsi="Verdana"/>
                <w:noProof/>
                <w:sz w:val="16"/>
                <w:szCs w:val="16"/>
              </w:rPr>
            </w:r>
            <w:r>
              <w:rPr>
                <w:rFonts w:ascii="Verdana" w:eastAsia="SimSun" w:hAnsi="Verdana"/>
                <w:noProof/>
                <w:sz w:val="16"/>
                <w:szCs w:val="16"/>
              </w:rPr>
              <w:fldChar w:fldCharType="separate"/>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fldChar w:fldCharType="end"/>
            </w:r>
            <w:bookmarkEnd w:id="0"/>
          </w:p>
        </w:tc>
      </w:tr>
    </w:tbl>
    <w:p w14:paraId="5AA2D043" w14:textId="77777777" w:rsidR="00FE3DBE" w:rsidRPr="00FE3DBE" w:rsidRDefault="00FE3DBE" w:rsidP="00FE3DBE">
      <w:pPr>
        <w:autoSpaceDE w:val="0"/>
        <w:autoSpaceDN w:val="0"/>
        <w:adjustRightInd w:val="0"/>
        <w:spacing w:before="60" w:line="276" w:lineRule="auto"/>
        <w:rPr>
          <w:rFonts w:ascii="Verdana" w:hAnsi="Verdana"/>
          <w:b/>
          <w:bCs/>
          <w:sz w:val="16"/>
          <w:szCs w:val="16"/>
        </w:rPr>
      </w:pPr>
    </w:p>
    <w:p w14:paraId="331C81AB" w14:textId="77777777" w:rsidR="00FE3DBE" w:rsidRPr="00FE3DBE" w:rsidRDefault="00FE3DBE" w:rsidP="00FE3DBE">
      <w:pPr>
        <w:autoSpaceDE w:val="0"/>
        <w:autoSpaceDN w:val="0"/>
        <w:adjustRightInd w:val="0"/>
        <w:spacing w:before="60" w:line="276" w:lineRule="auto"/>
        <w:rPr>
          <w:rFonts w:ascii="Verdana" w:hAnsi="Verdana"/>
          <w:b/>
          <w:iCs/>
          <w:sz w:val="16"/>
          <w:szCs w:val="16"/>
        </w:rPr>
      </w:pPr>
      <w:r w:rsidRPr="00FE3DBE">
        <w:rPr>
          <w:rFonts w:ascii="Verdana" w:hAnsi="Verdana"/>
          <w:b/>
          <w:iCs/>
          <w:sz w:val="16"/>
          <w:szCs w:val="16"/>
        </w:rPr>
        <w:t>DATOS DEL REPRESENTANTE</w:t>
      </w:r>
    </w:p>
    <w:tbl>
      <w:tblPr>
        <w:tblW w:w="0" w:type="dxa"/>
        <w:jc w:val="center"/>
        <w:tblLayout w:type="fixed"/>
        <w:tblCellMar>
          <w:left w:w="70" w:type="dxa"/>
          <w:right w:w="70" w:type="dxa"/>
        </w:tblCellMar>
        <w:tblLook w:val="04A0" w:firstRow="1" w:lastRow="0" w:firstColumn="1" w:lastColumn="0" w:noHBand="0" w:noVBand="1"/>
      </w:tblPr>
      <w:tblGrid>
        <w:gridCol w:w="4750"/>
        <w:gridCol w:w="2758"/>
        <w:gridCol w:w="2201"/>
      </w:tblGrid>
      <w:tr w:rsidR="00FE3DBE" w:rsidRPr="00FE3DBE" w14:paraId="632518AB" w14:textId="77777777" w:rsidTr="009C0DCF">
        <w:trPr>
          <w:jc w:val="center"/>
        </w:trPr>
        <w:tc>
          <w:tcPr>
            <w:tcW w:w="4750" w:type="dxa"/>
            <w:tcBorders>
              <w:top w:val="single" w:sz="4" w:space="0" w:color="auto"/>
              <w:left w:val="single" w:sz="4" w:space="0" w:color="auto"/>
              <w:bottom w:val="nil"/>
              <w:right w:val="single" w:sz="4" w:space="0" w:color="auto"/>
            </w:tcBorders>
            <w:vAlign w:val="center"/>
            <w:hideMark/>
          </w:tcPr>
          <w:p w14:paraId="67A7431A" w14:textId="77777777" w:rsidR="00FE3DBE" w:rsidRPr="00FE3DBE" w:rsidRDefault="00FE3DBE" w:rsidP="00FE3DBE">
            <w:pPr>
              <w:spacing w:before="20" w:after="40" w:line="276" w:lineRule="auto"/>
              <w:rPr>
                <w:rFonts w:ascii="Verdana" w:hAnsi="Verdana"/>
                <w:sz w:val="16"/>
                <w:szCs w:val="16"/>
              </w:rPr>
            </w:pPr>
            <w:r w:rsidRPr="00FE3DBE">
              <w:rPr>
                <w:rFonts w:ascii="Verdana" w:hAnsi="Verdana"/>
                <w:sz w:val="16"/>
                <w:szCs w:val="16"/>
              </w:rPr>
              <w:t>NOMBRE Y APELLIDOS/RAZÓN SOCIAL</w:t>
            </w:r>
          </w:p>
        </w:tc>
        <w:tc>
          <w:tcPr>
            <w:tcW w:w="2758" w:type="dxa"/>
            <w:tcBorders>
              <w:top w:val="single" w:sz="4" w:space="0" w:color="auto"/>
              <w:left w:val="single" w:sz="4" w:space="0" w:color="auto"/>
              <w:bottom w:val="nil"/>
              <w:right w:val="single" w:sz="4" w:space="0" w:color="auto"/>
            </w:tcBorders>
            <w:vAlign w:val="center"/>
            <w:hideMark/>
          </w:tcPr>
          <w:p w14:paraId="16C62F50" w14:textId="77777777" w:rsidR="00FE3DBE" w:rsidRPr="00FE3DBE" w:rsidRDefault="00FE3DBE" w:rsidP="00FE3DBE">
            <w:pPr>
              <w:spacing w:before="20" w:after="40" w:line="276" w:lineRule="auto"/>
              <w:rPr>
                <w:rFonts w:ascii="Verdana" w:hAnsi="Verdana"/>
                <w:sz w:val="16"/>
                <w:szCs w:val="16"/>
              </w:rPr>
            </w:pPr>
            <w:r w:rsidRPr="00FE3DBE">
              <w:rPr>
                <w:rFonts w:ascii="Verdana" w:hAnsi="Verdana"/>
                <w:sz w:val="16"/>
                <w:szCs w:val="16"/>
              </w:rPr>
              <w:t>EN CALIDAD DE</w:t>
            </w:r>
          </w:p>
        </w:tc>
        <w:tc>
          <w:tcPr>
            <w:tcW w:w="2201" w:type="dxa"/>
            <w:tcBorders>
              <w:top w:val="single" w:sz="4" w:space="0" w:color="auto"/>
              <w:left w:val="single" w:sz="4" w:space="0" w:color="auto"/>
              <w:bottom w:val="nil"/>
              <w:right w:val="single" w:sz="4" w:space="0" w:color="auto"/>
            </w:tcBorders>
            <w:vAlign w:val="center"/>
            <w:hideMark/>
          </w:tcPr>
          <w:p w14:paraId="4C11D4FF" w14:textId="77777777" w:rsidR="00FE3DBE" w:rsidRPr="00FE3DBE" w:rsidRDefault="00FE3DBE" w:rsidP="00FE3DBE">
            <w:pPr>
              <w:spacing w:before="20" w:after="40" w:line="276" w:lineRule="auto"/>
              <w:rPr>
                <w:rFonts w:ascii="Verdana" w:hAnsi="Verdana"/>
                <w:sz w:val="16"/>
                <w:szCs w:val="16"/>
              </w:rPr>
            </w:pPr>
            <w:r w:rsidRPr="00FE3DBE">
              <w:rPr>
                <w:rFonts w:ascii="Verdana" w:hAnsi="Verdana"/>
                <w:sz w:val="16"/>
                <w:szCs w:val="16"/>
              </w:rPr>
              <w:t>NIF</w:t>
            </w:r>
          </w:p>
        </w:tc>
      </w:tr>
      <w:tr w:rsidR="00FE3DBE" w:rsidRPr="00FE3DBE" w14:paraId="2C4638F7" w14:textId="77777777" w:rsidTr="009C0DCF">
        <w:trPr>
          <w:jc w:val="center"/>
        </w:trPr>
        <w:tc>
          <w:tcPr>
            <w:tcW w:w="4750" w:type="dxa"/>
            <w:tcBorders>
              <w:top w:val="nil"/>
              <w:left w:val="single" w:sz="4" w:space="0" w:color="auto"/>
              <w:bottom w:val="single" w:sz="4" w:space="0" w:color="auto"/>
              <w:right w:val="single" w:sz="4" w:space="0" w:color="auto"/>
            </w:tcBorders>
            <w:vAlign w:val="center"/>
            <w:hideMark/>
          </w:tcPr>
          <w:p w14:paraId="213056C1" w14:textId="77777777" w:rsidR="00FE3DBE" w:rsidRPr="00FE3DBE" w:rsidRDefault="00FE3DBE" w:rsidP="00FE3DBE">
            <w:pPr>
              <w:spacing w:before="20" w:after="40" w:line="276" w:lineRule="auto"/>
              <w:rPr>
                <w:rFonts w:ascii="Verdana" w:hAnsi="Verdana"/>
                <w:sz w:val="16"/>
                <w:szCs w:val="16"/>
              </w:rPr>
            </w:pPr>
            <w:r w:rsidRPr="00FE3DBE">
              <w:rPr>
                <w:rFonts w:ascii="Verdana" w:eastAsia="SimSun" w:hAnsi="Verdana"/>
                <w:noProof/>
                <w:sz w:val="16"/>
                <w:szCs w:val="16"/>
              </w:rPr>
              <w:fldChar w:fldCharType="begin">
                <w:ffData>
                  <w:name w:val="SOLICITANTE"/>
                  <w:enabled/>
                  <w:calcOnExit w:val="0"/>
                  <w:textInput/>
                </w:ffData>
              </w:fldChar>
            </w:r>
            <w:r w:rsidRPr="00FE3DBE">
              <w:rPr>
                <w:rFonts w:ascii="Verdana" w:eastAsia="SimSun" w:hAnsi="Verdana"/>
                <w:noProof/>
                <w:sz w:val="16"/>
                <w:szCs w:val="16"/>
              </w:rPr>
              <w:instrText xml:space="preserve"> FORMTEXT </w:instrText>
            </w:r>
            <w:r w:rsidRPr="00FE3DBE">
              <w:rPr>
                <w:rFonts w:ascii="Verdana" w:eastAsia="SimSun" w:hAnsi="Verdana"/>
                <w:noProof/>
                <w:sz w:val="16"/>
                <w:szCs w:val="16"/>
              </w:rPr>
            </w:r>
            <w:r w:rsidRPr="00FE3DBE">
              <w:rPr>
                <w:rFonts w:ascii="Verdana" w:eastAsia="SimSun" w:hAnsi="Verdana"/>
                <w:noProof/>
                <w:sz w:val="16"/>
                <w:szCs w:val="16"/>
              </w:rPr>
              <w:fldChar w:fldCharType="separate"/>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fldChar w:fldCharType="end"/>
            </w:r>
          </w:p>
        </w:tc>
        <w:tc>
          <w:tcPr>
            <w:tcW w:w="2758" w:type="dxa"/>
            <w:tcBorders>
              <w:top w:val="nil"/>
              <w:left w:val="single" w:sz="4" w:space="0" w:color="auto"/>
              <w:bottom w:val="single" w:sz="4" w:space="0" w:color="auto"/>
              <w:right w:val="single" w:sz="4" w:space="0" w:color="auto"/>
            </w:tcBorders>
            <w:vAlign w:val="center"/>
            <w:hideMark/>
          </w:tcPr>
          <w:p w14:paraId="567CDC8A" w14:textId="77777777" w:rsidR="00FE3DBE" w:rsidRPr="00FE3DBE" w:rsidRDefault="00FE3DBE" w:rsidP="00FE3DBE">
            <w:pPr>
              <w:spacing w:before="20" w:after="40" w:line="276" w:lineRule="auto"/>
              <w:rPr>
                <w:rFonts w:ascii="Verdana" w:hAnsi="Verdana"/>
                <w:sz w:val="16"/>
                <w:szCs w:val="16"/>
              </w:rPr>
            </w:pPr>
            <w:r w:rsidRPr="00FE3DBE">
              <w:rPr>
                <w:rFonts w:ascii="Verdana" w:eastAsia="SimSun" w:hAnsi="Verdana"/>
                <w:noProof/>
                <w:sz w:val="16"/>
                <w:szCs w:val="16"/>
              </w:rPr>
              <w:fldChar w:fldCharType="begin">
                <w:ffData>
                  <w:name w:val=""/>
                  <w:enabled/>
                  <w:calcOnExit w:val="0"/>
                  <w:textInput/>
                </w:ffData>
              </w:fldChar>
            </w:r>
            <w:r w:rsidRPr="00FE3DBE">
              <w:rPr>
                <w:rFonts w:ascii="Verdana" w:eastAsia="SimSun" w:hAnsi="Verdana"/>
                <w:noProof/>
                <w:sz w:val="16"/>
                <w:szCs w:val="16"/>
              </w:rPr>
              <w:instrText xml:space="preserve"> FORMTEXT </w:instrText>
            </w:r>
            <w:r w:rsidRPr="00FE3DBE">
              <w:rPr>
                <w:rFonts w:ascii="Verdana" w:eastAsia="SimSun" w:hAnsi="Verdana"/>
                <w:noProof/>
                <w:sz w:val="16"/>
                <w:szCs w:val="16"/>
              </w:rPr>
            </w:r>
            <w:r w:rsidRPr="00FE3DBE">
              <w:rPr>
                <w:rFonts w:ascii="Verdana" w:eastAsia="SimSun" w:hAnsi="Verdana"/>
                <w:noProof/>
                <w:sz w:val="16"/>
                <w:szCs w:val="16"/>
              </w:rPr>
              <w:fldChar w:fldCharType="separate"/>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fldChar w:fldCharType="end"/>
            </w:r>
          </w:p>
        </w:tc>
        <w:bookmarkStart w:id="1" w:name="_GoBack"/>
        <w:tc>
          <w:tcPr>
            <w:tcW w:w="2201" w:type="dxa"/>
            <w:tcBorders>
              <w:top w:val="nil"/>
              <w:left w:val="single" w:sz="4" w:space="0" w:color="auto"/>
              <w:bottom w:val="single" w:sz="4" w:space="0" w:color="auto"/>
              <w:right w:val="single" w:sz="4" w:space="0" w:color="auto"/>
            </w:tcBorders>
            <w:vAlign w:val="center"/>
            <w:hideMark/>
          </w:tcPr>
          <w:p w14:paraId="0F257D57" w14:textId="70281185" w:rsidR="00FE3DBE" w:rsidRPr="00FE3DBE" w:rsidRDefault="00186A96" w:rsidP="00FE3DBE">
            <w:pPr>
              <w:spacing w:before="20" w:after="40" w:line="276" w:lineRule="auto"/>
              <w:rPr>
                <w:rFonts w:ascii="Verdana" w:hAnsi="Verdana"/>
                <w:sz w:val="16"/>
                <w:szCs w:val="16"/>
              </w:rPr>
            </w:pPr>
            <w:r>
              <w:rPr>
                <w:rFonts w:ascii="Verdana" w:eastAsia="SimSun" w:hAnsi="Verdana"/>
                <w:noProof/>
                <w:sz w:val="16"/>
                <w:szCs w:val="16"/>
              </w:rPr>
              <w:fldChar w:fldCharType="begin">
                <w:ffData>
                  <w:name w:val=""/>
                  <w:enabled/>
                  <w:calcOnExit w:val="0"/>
                  <w:textInput>
                    <w:maxLength w:val="9"/>
                  </w:textInput>
                </w:ffData>
              </w:fldChar>
            </w:r>
            <w:r>
              <w:rPr>
                <w:rFonts w:ascii="Verdana" w:eastAsia="SimSun" w:hAnsi="Verdana"/>
                <w:noProof/>
                <w:sz w:val="16"/>
                <w:szCs w:val="16"/>
              </w:rPr>
              <w:instrText xml:space="preserve"> FORMTEXT </w:instrText>
            </w:r>
            <w:r>
              <w:rPr>
                <w:rFonts w:ascii="Verdana" w:eastAsia="SimSun" w:hAnsi="Verdana"/>
                <w:noProof/>
                <w:sz w:val="16"/>
                <w:szCs w:val="16"/>
              </w:rPr>
            </w:r>
            <w:r>
              <w:rPr>
                <w:rFonts w:ascii="Verdana" w:eastAsia="SimSun" w:hAnsi="Verdana"/>
                <w:noProof/>
                <w:sz w:val="16"/>
                <w:szCs w:val="16"/>
              </w:rPr>
              <w:fldChar w:fldCharType="separate"/>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fldChar w:fldCharType="end"/>
            </w:r>
            <w:bookmarkEnd w:id="1"/>
          </w:p>
        </w:tc>
      </w:tr>
    </w:tbl>
    <w:p w14:paraId="1D0424B7" w14:textId="77777777" w:rsidR="00FE3DBE" w:rsidRPr="00FE3DBE" w:rsidRDefault="00FE3DBE" w:rsidP="00FE3DBE">
      <w:pPr>
        <w:spacing w:before="60" w:after="60" w:line="360" w:lineRule="auto"/>
        <w:rPr>
          <w:rFonts w:ascii="Verdana" w:hAnsi="Verdana"/>
          <w:sz w:val="16"/>
          <w:szCs w:val="16"/>
        </w:rPr>
      </w:pPr>
    </w:p>
    <w:p w14:paraId="430130CF" w14:textId="77777777" w:rsidR="00FE3DBE" w:rsidRPr="00FE3DBE" w:rsidRDefault="00FE3DBE" w:rsidP="00FE3DBE">
      <w:pPr>
        <w:spacing w:before="60" w:after="60" w:line="360" w:lineRule="auto"/>
        <w:jc w:val="both"/>
        <w:rPr>
          <w:rFonts w:ascii="Verdana" w:hAnsi="Verdana"/>
          <w:sz w:val="16"/>
          <w:szCs w:val="16"/>
        </w:rPr>
      </w:pPr>
      <w:r w:rsidRPr="00FE3DBE">
        <w:rPr>
          <w:rFonts w:ascii="Verdana" w:hAnsi="Verdana"/>
          <w:sz w:val="16"/>
          <w:szCs w:val="16"/>
        </w:rPr>
        <w:t xml:space="preserve">En caso de ser beneficiaria de las ayudas financiadas con recursos provenientes del PRTR para el desarrollo de actuaciones necesarias para la consecución de los objetivos definidos en el Componente 15 «Conectividad digital, impulso a la ciberseguridad y despliegue del 5G», </w:t>
      </w:r>
      <w:r w:rsidRPr="00FE3DBE">
        <w:rPr>
          <w:rFonts w:ascii="Verdana" w:hAnsi="Verdana"/>
          <w:b/>
          <w:sz w:val="16"/>
          <w:szCs w:val="16"/>
        </w:rPr>
        <w:t>manifiesta</w:t>
      </w:r>
      <w:r w:rsidRPr="00FE3DBE">
        <w:rPr>
          <w:rFonts w:ascii="Verdana" w:hAnsi="Verdana"/>
          <w:sz w:val="16"/>
          <w:szCs w:val="16"/>
        </w:rPr>
        <w:t xml:space="preserve"> el compromiso de la empresa que representa con los estándares más exigentes en relación con el cumplimiento de las normas jurídicas, éticas y morales, adoptando las medidas necesarias para prevenir y detectar el fraude, la corrupción y los conflictos de interés, comunicando en su caso a las autoridades que proceda los incumplimientos observados.</w:t>
      </w:r>
    </w:p>
    <w:p w14:paraId="1FBA551C" w14:textId="77777777" w:rsidR="00FE3DBE" w:rsidRPr="00FE3DBE" w:rsidRDefault="00FE3DBE" w:rsidP="00FE3DBE">
      <w:pPr>
        <w:spacing w:before="60" w:after="60" w:line="360" w:lineRule="auto"/>
        <w:jc w:val="both"/>
        <w:rPr>
          <w:rFonts w:ascii="Verdana" w:hAnsi="Verdana"/>
          <w:sz w:val="20"/>
        </w:rPr>
      </w:pPr>
      <w:r w:rsidRPr="00FE3DBE">
        <w:rPr>
          <w:rFonts w:ascii="Verdana" w:hAnsi="Verdana"/>
          <w:sz w:val="16"/>
          <w:szCs w:val="16"/>
        </w:rPr>
        <w:t xml:space="preserve">Adicionalmente, atendiendo al contenido del PRTR, </w:t>
      </w:r>
      <w:r w:rsidRPr="00FE3DBE">
        <w:rPr>
          <w:rFonts w:ascii="Verdana" w:hAnsi="Verdana"/>
          <w:b/>
          <w:sz w:val="16"/>
          <w:szCs w:val="16"/>
        </w:rPr>
        <w:t>se compromete</w:t>
      </w:r>
      <w:r w:rsidRPr="00FE3DBE">
        <w:rPr>
          <w:rFonts w:ascii="Verdana" w:hAnsi="Verdana"/>
          <w:sz w:val="16"/>
          <w:szCs w:val="16"/>
        </w:rPr>
        <w:t xml:space="preserve"> a respetar los principios de economía circular y evitar impactos negativos significativos en el medio ambiente («DNSH» por sus siglas en inglés «</w:t>
      </w:r>
      <w:r w:rsidRPr="00FE3DBE">
        <w:rPr>
          <w:rFonts w:ascii="Verdana" w:hAnsi="Verdana"/>
          <w:i/>
          <w:iCs/>
          <w:sz w:val="16"/>
          <w:szCs w:val="16"/>
        </w:rPr>
        <w:t xml:space="preserve">do no </w:t>
      </w:r>
      <w:proofErr w:type="spellStart"/>
      <w:r w:rsidRPr="00FE3DBE">
        <w:rPr>
          <w:rFonts w:ascii="Verdana" w:hAnsi="Verdana"/>
          <w:i/>
          <w:iCs/>
          <w:sz w:val="16"/>
          <w:szCs w:val="16"/>
        </w:rPr>
        <w:t>significant</w:t>
      </w:r>
      <w:proofErr w:type="spellEnd"/>
      <w:r w:rsidRPr="00FE3DBE">
        <w:rPr>
          <w:rFonts w:ascii="Verdana" w:hAnsi="Verdana"/>
          <w:i/>
          <w:iCs/>
          <w:sz w:val="16"/>
          <w:szCs w:val="16"/>
        </w:rPr>
        <w:t xml:space="preserve"> </w:t>
      </w:r>
      <w:proofErr w:type="spellStart"/>
      <w:r w:rsidRPr="00FE3DBE">
        <w:rPr>
          <w:rFonts w:ascii="Verdana" w:hAnsi="Verdana"/>
          <w:i/>
          <w:iCs/>
          <w:sz w:val="16"/>
          <w:szCs w:val="16"/>
        </w:rPr>
        <w:t>harm</w:t>
      </w:r>
      <w:proofErr w:type="spellEnd"/>
      <w:r w:rsidRPr="00FE3DBE">
        <w:rPr>
          <w:rFonts w:ascii="Verdana" w:hAnsi="Verdana"/>
          <w:sz w:val="16"/>
          <w:szCs w:val="16"/>
        </w:rPr>
        <w:t>») en la ejecución de las actuaciones llevadas a cabo en el marco de dicho Plan, y manifiesta que no incurre en doble financiación y que, en su caso, no le consta riesgo de incompatibilidad con el régimen de ayudas de Estado.</w:t>
      </w:r>
    </w:p>
    <w:p w14:paraId="4A5FD9D4" w14:textId="77777777" w:rsidR="00FE3DBE" w:rsidRPr="00FE3DBE" w:rsidRDefault="00FE3DBE" w:rsidP="00FE3DBE">
      <w:pPr>
        <w:spacing w:before="60" w:after="60" w:line="360" w:lineRule="auto"/>
        <w:rPr>
          <w:rFonts w:ascii="Verdana" w:hAnsi="Verdana"/>
        </w:rPr>
      </w:pPr>
    </w:p>
    <w:p w14:paraId="5A347EDE" w14:textId="77777777" w:rsidR="00FE3DBE" w:rsidRPr="00FE3DBE" w:rsidRDefault="00FE3DBE" w:rsidP="00FE3DBE">
      <w:pPr>
        <w:spacing w:before="60" w:after="60" w:line="360" w:lineRule="auto"/>
        <w:rPr>
          <w:rFonts w:ascii="Verdana" w:hAnsi="Verdana"/>
        </w:rPr>
      </w:pPr>
    </w:p>
    <w:p w14:paraId="2AF3F739" w14:textId="77777777" w:rsidR="00FE3DBE" w:rsidRPr="00FE3DBE" w:rsidRDefault="00FE3DBE" w:rsidP="00FE3DBE">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before="60" w:line="360" w:lineRule="auto"/>
        <w:jc w:val="center"/>
        <w:rPr>
          <w:rFonts w:ascii="Verdana" w:hAnsi="Verdana"/>
          <w:b/>
          <w:sz w:val="16"/>
          <w:szCs w:val="16"/>
        </w:rPr>
      </w:pPr>
      <w:r w:rsidRPr="00FE3DBE">
        <w:rPr>
          <w:rFonts w:ascii="Verdana" w:hAnsi="Verdana"/>
          <w:b/>
          <w:sz w:val="16"/>
          <w:szCs w:val="16"/>
        </w:rPr>
        <w:t>ESTE DOCUMENTO DEBE SER FIRMADO ELECTRÓNICAMENTE POR EL SOLICITANTE O REPRESENTANTE</w:t>
      </w:r>
    </w:p>
    <w:p w14:paraId="6C6000C0" w14:textId="77777777" w:rsidR="00FE3DBE" w:rsidRPr="00FE3DBE" w:rsidRDefault="00FE3DBE" w:rsidP="00FE3DBE">
      <w:pPr>
        <w:spacing w:before="60" w:after="60" w:line="360" w:lineRule="auto"/>
        <w:rPr>
          <w:rFonts w:ascii="Verdana" w:hAnsi="Verdana"/>
          <w:sz w:val="20"/>
        </w:rPr>
      </w:pPr>
    </w:p>
    <w:sectPr w:rsidR="00FE3DBE" w:rsidRPr="00FE3DBE" w:rsidSect="009B487B">
      <w:headerReference w:type="even" r:id="rId11"/>
      <w:headerReference w:type="default" r:id="rId12"/>
      <w:footerReference w:type="even" r:id="rId13"/>
      <w:footerReference w:type="default" r:id="rId14"/>
      <w:headerReference w:type="first" r:id="rId15"/>
      <w:footerReference w:type="first" r:id="rId16"/>
      <w:pgSz w:w="11906" w:h="16838"/>
      <w:pgMar w:top="2608" w:right="1701" w:bottom="1985" w:left="1701" w:header="567" w:footer="283"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195BA58" w16cid:durableId="2754305C"/>
  <w16cid:commentId w16cid:paraId="36E8826D" w16cid:durableId="275417EA"/>
  <w16cid:commentId w16cid:paraId="163C8B71" w16cid:durableId="275417EB"/>
  <w16cid:commentId w16cid:paraId="409A53BA" w16cid:durableId="275417EC"/>
  <w16cid:commentId w16cid:paraId="3D0B68C9" w16cid:durableId="275430B0"/>
  <w16cid:commentId w16cid:paraId="6F424E24" w16cid:durableId="275417ED"/>
  <w16cid:commentId w16cid:paraId="4D1F455C" w16cid:durableId="275417EE"/>
  <w16cid:commentId w16cid:paraId="461D31CB" w16cid:durableId="275417EF"/>
  <w16cid:commentId w16cid:paraId="7AE78B1D" w16cid:durableId="275417F0"/>
  <w16cid:commentId w16cid:paraId="702862D4" w16cid:durableId="275417F1"/>
  <w16cid:commentId w16cid:paraId="2F566373" w16cid:durableId="275417F2"/>
  <w16cid:commentId w16cid:paraId="1893A1DA" w16cid:durableId="27543460"/>
  <w16cid:commentId w16cid:paraId="73426485" w16cid:durableId="275417F3"/>
  <w16cid:commentId w16cid:paraId="11A9E387" w16cid:durableId="275434D9"/>
  <w16cid:commentId w16cid:paraId="7B69572B" w16cid:durableId="275434EF"/>
  <w16cid:commentId w16cid:paraId="39478CB0" w16cid:durableId="2754351C"/>
  <w16cid:commentId w16cid:paraId="7DD14EDF" w16cid:durableId="27543547"/>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C3E7D" w14:textId="77777777" w:rsidR="00536C6F" w:rsidRDefault="00536C6F" w:rsidP="0033118A">
      <w:r>
        <w:separator/>
      </w:r>
    </w:p>
  </w:endnote>
  <w:endnote w:type="continuationSeparator" w:id="0">
    <w:p w14:paraId="59291399" w14:textId="77777777" w:rsidR="00536C6F" w:rsidRDefault="00536C6F" w:rsidP="003311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altName w:val="EU Albertin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387B8C" w14:textId="77777777" w:rsidR="00536C6F" w:rsidRDefault="00536C6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4410D4" w14:textId="12155126" w:rsidR="00536C6F" w:rsidRPr="009B487B" w:rsidRDefault="00536C6F" w:rsidP="009B487B">
    <w:pPr>
      <w:pStyle w:val="Piedepgina"/>
      <w:jc w:val="right"/>
      <w:rPr>
        <w:rFonts w:ascii="Verdana" w:hAnsi="Verdana" w:cs="Arial"/>
        <w:sz w:val="16"/>
        <w:szCs w:val="16"/>
      </w:rPr>
    </w:pPr>
    <w:r w:rsidRPr="009B487B">
      <w:rPr>
        <w:rFonts w:ascii="Verdana" w:hAnsi="Verdana" w:cs="Arial"/>
        <w:sz w:val="16"/>
        <w:szCs w:val="16"/>
      </w:rPr>
      <w:t xml:space="preserve">Página </w:t>
    </w:r>
    <w:r w:rsidRPr="009B487B">
      <w:rPr>
        <w:rFonts w:ascii="Verdana" w:hAnsi="Verdana" w:cs="Arial"/>
        <w:sz w:val="16"/>
        <w:szCs w:val="16"/>
      </w:rPr>
      <w:fldChar w:fldCharType="begin"/>
    </w:r>
    <w:r w:rsidRPr="009B487B">
      <w:rPr>
        <w:rFonts w:ascii="Verdana" w:hAnsi="Verdana" w:cs="Arial"/>
        <w:sz w:val="16"/>
        <w:szCs w:val="16"/>
      </w:rPr>
      <w:instrText xml:space="preserve"> PAGE </w:instrText>
    </w:r>
    <w:r w:rsidRPr="009B487B">
      <w:rPr>
        <w:rFonts w:ascii="Verdana" w:hAnsi="Verdana" w:cs="Arial"/>
        <w:sz w:val="16"/>
        <w:szCs w:val="16"/>
      </w:rPr>
      <w:fldChar w:fldCharType="separate"/>
    </w:r>
    <w:r w:rsidR="00186A96">
      <w:rPr>
        <w:rFonts w:ascii="Verdana" w:hAnsi="Verdana" w:cs="Arial"/>
        <w:noProof/>
        <w:sz w:val="16"/>
        <w:szCs w:val="16"/>
      </w:rPr>
      <w:t>1</w:t>
    </w:r>
    <w:r w:rsidRPr="009B487B">
      <w:rPr>
        <w:rFonts w:ascii="Verdana" w:hAnsi="Verdana" w:cs="Arial"/>
        <w:sz w:val="16"/>
        <w:szCs w:val="16"/>
      </w:rPr>
      <w:fldChar w:fldCharType="end"/>
    </w:r>
    <w:r w:rsidRPr="009B487B">
      <w:rPr>
        <w:rFonts w:ascii="Verdana" w:hAnsi="Verdana" w:cs="Arial"/>
        <w:sz w:val="16"/>
        <w:szCs w:val="16"/>
      </w:rPr>
      <w:t xml:space="preserve"> de </w:t>
    </w:r>
    <w:r w:rsidRPr="009B487B">
      <w:rPr>
        <w:rFonts w:ascii="Verdana" w:hAnsi="Verdana" w:cs="Arial"/>
        <w:sz w:val="16"/>
        <w:szCs w:val="16"/>
      </w:rPr>
      <w:fldChar w:fldCharType="begin"/>
    </w:r>
    <w:r w:rsidRPr="009B487B">
      <w:rPr>
        <w:rFonts w:ascii="Verdana" w:hAnsi="Verdana" w:cs="Arial"/>
        <w:sz w:val="16"/>
        <w:szCs w:val="16"/>
      </w:rPr>
      <w:instrText xml:space="preserve"> NUMPAGES </w:instrText>
    </w:r>
    <w:r w:rsidRPr="009B487B">
      <w:rPr>
        <w:rFonts w:ascii="Verdana" w:hAnsi="Verdana" w:cs="Arial"/>
        <w:sz w:val="16"/>
        <w:szCs w:val="16"/>
      </w:rPr>
      <w:fldChar w:fldCharType="separate"/>
    </w:r>
    <w:r w:rsidR="00186A96">
      <w:rPr>
        <w:rFonts w:ascii="Verdana" w:hAnsi="Verdana" w:cs="Arial"/>
        <w:noProof/>
        <w:sz w:val="16"/>
        <w:szCs w:val="16"/>
      </w:rPr>
      <w:t>1</w:t>
    </w:r>
    <w:r w:rsidRPr="009B487B">
      <w:rPr>
        <w:rFonts w:ascii="Verdana" w:hAnsi="Verdana" w:cs="Arial"/>
        <w:sz w:val="16"/>
        <w:szCs w:val="16"/>
      </w:rPr>
      <w:fldChar w:fldCharType="end"/>
    </w:r>
  </w:p>
  <w:p w14:paraId="685F69AF" w14:textId="77777777" w:rsidR="00536C6F" w:rsidRDefault="00536C6F" w:rsidP="00D03508">
    <w:pPr>
      <w:pStyle w:val="Piedepgina"/>
      <w:tabs>
        <w:tab w:val="clear" w:pos="8504"/>
      </w:tabs>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0215EF" w14:textId="77777777" w:rsidR="00536C6F" w:rsidRDefault="00536C6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FF921B" w14:textId="77777777" w:rsidR="00536C6F" w:rsidRDefault="00536C6F" w:rsidP="0033118A">
      <w:r>
        <w:separator/>
      </w:r>
    </w:p>
  </w:footnote>
  <w:footnote w:type="continuationSeparator" w:id="0">
    <w:p w14:paraId="3A9014F5" w14:textId="77777777" w:rsidR="00536C6F" w:rsidRDefault="00536C6F" w:rsidP="003311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E4F9FF" w14:textId="77777777" w:rsidR="00536C6F" w:rsidRDefault="00536C6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EFDE0A" w14:textId="7E9D2B0C" w:rsidR="00536C6F" w:rsidRPr="009B487B" w:rsidRDefault="00536C6F">
    <w:pPr>
      <w:pStyle w:val="Encabezado"/>
      <w:rPr>
        <w:sz w:val="18"/>
        <w:szCs w:val="18"/>
      </w:rPr>
    </w:pPr>
    <w:r w:rsidRPr="009B487B">
      <w:rPr>
        <w:noProof/>
        <w:sz w:val="18"/>
        <w:szCs w:val="18"/>
        <w:lang w:eastAsia="es-ES"/>
      </w:rPr>
      <w:drawing>
        <wp:anchor distT="0" distB="0" distL="114300" distR="114300" simplePos="0" relativeHeight="251661312" behindDoc="1" locked="0" layoutInCell="1" allowOverlap="1" wp14:anchorId="6E895994" wp14:editId="40965B98">
          <wp:simplePos x="0" y="0"/>
          <wp:positionH relativeFrom="margin">
            <wp:posOffset>-977613</wp:posOffset>
          </wp:positionH>
          <wp:positionV relativeFrom="page">
            <wp:posOffset>475615</wp:posOffset>
          </wp:positionV>
          <wp:extent cx="7268952" cy="1040097"/>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UE-MDSCA2030-PRTR-RM.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68952" cy="1040097"/>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901B6A" w14:textId="77777777" w:rsidR="00536C6F" w:rsidRDefault="00536C6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F090B"/>
    <w:multiLevelType w:val="hybridMultilevel"/>
    <w:tmpl w:val="8544F25C"/>
    <w:lvl w:ilvl="0" w:tplc="5F0A5638">
      <w:start w:val="1"/>
      <w:numFmt w:val="decimal"/>
      <w:lvlText w:val="%1."/>
      <w:lvlJc w:val="left"/>
      <w:pPr>
        <w:ind w:left="360" w:hanging="360"/>
      </w:pPr>
      <w:rPr>
        <w:strike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07452003"/>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8C17E3E"/>
    <w:multiLevelType w:val="multilevel"/>
    <w:tmpl w:val="ADCE667E"/>
    <w:lvl w:ilvl="0">
      <w:start w:val="1"/>
      <w:numFmt w:val="decimal"/>
      <w:lvlText w:val="%1."/>
      <w:lvlJc w:val="left"/>
      <w:pPr>
        <w:ind w:left="360" w:hanging="360"/>
      </w:pPr>
    </w:lvl>
    <w:lvl w:ilvl="1">
      <w:start w:val="1"/>
      <w:numFmt w:val="lowerLetter"/>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A67417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AF81023"/>
    <w:multiLevelType w:val="hybridMultilevel"/>
    <w:tmpl w:val="4852BDFC"/>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0CAA7865"/>
    <w:multiLevelType w:val="hybridMultilevel"/>
    <w:tmpl w:val="03D2F4C6"/>
    <w:lvl w:ilvl="0" w:tplc="0C0A0017">
      <w:start w:val="1"/>
      <w:numFmt w:val="lowerLetter"/>
      <w:lvlText w:val="%1)"/>
      <w:lvlJc w:val="left"/>
      <w:pPr>
        <w:ind w:left="7044" w:hanging="360"/>
      </w:pPr>
    </w:lvl>
    <w:lvl w:ilvl="1" w:tplc="0C0A0019" w:tentative="1">
      <w:start w:val="1"/>
      <w:numFmt w:val="lowerLetter"/>
      <w:lvlText w:val="%2."/>
      <w:lvlJc w:val="left"/>
      <w:pPr>
        <w:ind w:left="7764" w:hanging="360"/>
      </w:pPr>
    </w:lvl>
    <w:lvl w:ilvl="2" w:tplc="0C0A001B" w:tentative="1">
      <w:start w:val="1"/>
      <w:numFmt w:val="lowerRoman"/>
      <w:lvlText w:val="%3."/>
      <w:lvlJc w:val="right"/>
      <w:pPr>
        <w:ind w:left="8484" w:hanging="180"/>
      </w:pPr>
    </w:lvl>
    <w:lvl w:ilvl="3" w:tplc="0C0A000F" w:tentative="1">
      <w:start w:val="1"/>
      <w:numFmt w:val="decimal"/>
      <w:lvlText w:val="%4."/>
      <w:lvlJc w:val="left"/>
      <w:pPr>
        <w:ind w:left="9204" w:hanging="360"/>
      </w:pPr>
    </w:lvl>
    <w:lvl w:ilvl="4" w:tplc="0C0A0019" w:tentative="1">
      <w:start w:val="1"/>
      <w:numFmt w:val="lowerLetter"/>
      <w:lvlText w:val="%5."/>
      <w:lvlJc w:val="left"/>
      <w:pPr>
        <w:ind w:left="9924" w:hanging="360"/>
      </w:pPr>
    </w:lvl>
    <w:lvl w:ilvl="5" w:tplc="0C0A001B" w:tentative="1">
      <w:start w:val="1"/>
      <w:numFmt w:val="lowerRoman"/>
      <w:lvlText w:val="%6."/>
      <w:lvlJc w:val="right"/>
      <w:pPr>
        <w:ind w:left="10644" w:hanging="180"/>
      </w:pPr>
    </w:lvl>
    <w:lvl w:ilvl="6" w:tplc="0C0A000F" w:tentative="1">
      <w:start w:val="1"/>
      <w:numFmt w:val="decimal"/>
      <w:lvlText w:val="%7."/>
      <w:lvlJc w:val="left"/>
      <w:pPr>
        <w:ind w:left="11364" w:hanging="360"/>
      </w:pPr>
    </w:lvl>
    <w:lvl w:ilvl="7" w:tplc="0C0A0019" w:tentative="1">
      <w:start w:val="1"/>
      <w:numFmt w:val="lowerLetter"/>
      <w:lvlText w:val="%8."/>
      <w:lvlJc w:val="left"/>
      <w:pPr>
        <w:ind w:left="12084" w:hanging="360"/>
      </w:pPr>
    </w:lvl>
    <w:lvl w:ilvl="8" w:tplc="0C0A001B" w:tentative="1">
      <w:start w:val="1"/>
      <w:numFmt w:val="lowerRoman"/>
      <w:lvlText w:val="%9."/>
      <w:lvlJc w:val="right"/>
      <w:pPr>
        <w:ind w:left="12804" w:hanging="180"/>
      </w:pPr>
    </w:lvl>
  </w:abstractNum>
  <w:abstractNum w:abstractNumId="6" w15:restartNumberingAfterBreak="0">
    <w:nsid w:val="0D941974"/>
    <w:multiLevelType w:val="hybridMultilevel"/>
    <w:tmpl w:val="8544F25C"/>
    <w:lvl w:ilvl="0" w:tplc="5F0A5638">
      <w:start w:val="1"/>
      <w:numFmt w:val="decimal"/>
      <w:lvlText w:val="%1."/>
      <w:lvlJc w:val="left"/>
      <w:pPr>
        <w:ind w:left="360" w:hanging="360"/>
      </w:pPr>
      <w:rPr>
        <w:strike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0FA149AD"/>
    <w:multiLevelType w:val="hybridMultilevel"/>
    <w:tmpl w:val="4B8E16DE"/>
    <w:lvl w:ilvl="0" w:tplc="0C0A0011">
      <w:start w:val="1"/>
      <w:numFmt w:val="decimal"/>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8" w15:restartNumberingAfterBreak="0">
    <w:nsid w:val="124C1CAB"/>
    <w:multiLevelType w:val="hybridMultilevel"/>
    <w:tmpl w:val="01EE8A1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6C10EB7"/>
    <w:multiLevelType w:val="hybridMultilevel"/>
    <w:tmpl w:val="8544F25C"/>
    <w:lvl w:ilvl="0" w:tplc="5F0A5638">
      <w:start w:val="1"/>
      <w:numFmt w:val="decimal"/>
      <w:lvlText w:val="%1."/>
      <w:lvlJc w:val="left"/>
      <w:pPr>
        <w:ind w:left="360" w:hanging="360"/>
      </w:pPr>
      <w:rPr>
        <w:strike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15:restartNumberingAfterBreak="0">
    <w:nsid w:val="19AF7743"/>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9D37B4A"/>
    <w:multiLevelType w:val="hybridMultilevel"/>
    <w:tmpl w:val="4852BDFC"/>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1B4029B7"/>
    <w:multiLevelType w:val="hybridMultilevel"/>
    <w:tmpl w:val="8544F25C"/>
    <w:lvl w:ilvl="0" w:tplc="5F0A5638">
      <w:start w:val="1"/>
      <w:numFmt w:val="decimal"/>
      <w:lvlText w:val="%1."/>
      <w:lvlJc w:val="left"/>
      <w:pPr>
        <w:ind w:left="360" w:hanging="360"/>
      </w:pPr>
      <w:rPr>
        <w:strike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1DCC51C0"/>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DFF0571"/>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0755318"/>
    <w:multiLevelType w:val="hybridMultilevel"/>
    <w:tmpl w:val="8544F25C"/>
    <w:lvl w:ilvl="0" w:tplc="5F0A5638">
      <w:start w:val="1"/>
      <w:numFmt w:val="decimal"/>
      <w:lvlText w:val="%1."/>
      <w:lvlJc w:val="left"/>
      <w:pPr>
        <w:ind w:left="360" w:hanging="360"/>
      </w:pPr>
      <w:rPr>
        <w:strike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15:restartNumberingAfterBreak="0">
    <w:nsid w:val="222F0EDC"/>
    <w:multiLevelType w:val="hybridMultilevel"/>
    <w:tmpl w:val="8544F25C"/>
    <w:lvl w:ilvl="0" w:tplc="5F0A5638">
      <w:start w:val="1"/>
      <w:numFmt w:val="decimal"/>
      <w:lvlText w:val="%1."/>
      <w:lvlJc w:val="left"/>
      <w:pPr>
        <w:ind w:left="360" w:hanging="360"/>
      </w:pPr>
      <w:rPr>
        <w:strike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2D4C78FE"/>
    <w:multiLevelType w:val="hybridMultilevel"/>
    <w:tmpl w:val="F4B8DD9C"/>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2EB63B77"/>
    <w:multiLevelType w:val="hybridMultilevel"/>
    <w:tmpl w:val="8544F25C"/>
    <w:lvl w:ilvl="0" w:tplc="5F0A5638">
      <w:start w:val="1"/>
      <w:numFmt w:val="decimal"/>
      <w:lvlText w:val="%1."/>
      <w:lvlJc w:val="left"/>
      <w:pPr>
        <w:ind w:left="360" w:hanging="360"/>
      </w:pPr>
      <w:rPr>
        <w:strike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307C4F99"/>
    <w:multiLevelType w:val="multilevel"/>
    <w:tmpl w:val="59301CF8"/>
    <w:lvl w:ilvl="0">
      <w:start w:val="1"/>
      <w:numFmt w:val="decimal"/>
      <w:suff w:val="space"/>
      <w:lvlText w:val="%1."/>
      <w:lvlJc w:val="left"/>
      <w:pPr>
        <w:ind w:left="1048" w:hanging="340"/>
      </w:pPr>
      <w:rPr>
        <w:rFonts w:ascii="Verdana" w:hAnsi="Verdana" w:hint="default"/>
        <w:sz w:val="20"/>
      </w:rPr>
    </w:lvl>
    <w:lvl w:ilvl="1">
      <w:start w:val="1"/>
      <w:numFmt w:val="lowerLetter"/>
      <w:lvlText w:val="%2."/>
      <w:lvlJc w:val="left"/>
      <w:pPr>
        <w:tabs>
          <w:tab w:val="num" w:pos="2148"/>
        </w:tabs>
        <w:ind w:left="2148" w:hanging="360"/>
      </w:pPr>
    </w:lvl>
    <w:lvl w:ilvl="2">
      <w:start w:val="1"/>
      <w:numFmt w:val="lowerRoman"/>
      <w:lvlText w:val="%3."/>
      <w:lvlJc w:val="right"/>
      <w:pPr>
        <w:tabs>
          <w:tab w:val="num" w:pos="2868"/>
        </w:tabs>
        <w:ind w:left="2868" w:hanging="180"/>
      </w:pPr>
    </w:lvl>
    <w:lvl w:ilvl="3">
      <w:start w:val="1"/>
      <w:numFmt w:val="decimal"/>
      <w:pStyle w:val="EstiloConvocatoria"/>
      <w:lvlText w:val="%4."/>
      <w:lvlJc w:val="left"/>
      <w:pPr>
        <w:tabs>
          <w:tab w:val="num" w:pos="3588"/>
        </w:tabs>
        <w:ind w:left="3588" w:hanging="360"/>
      </w:pPr>
    </w:lvl>
    <w:lvl w:ilvl="4">
      <w:start w:val="1"/>
      <w:numFmt w:val="lowerLetter"/>
      <w:lvlText w:val="%5."/>
      <w:lvlJc w:val="left"/>
      <w:pPr>
        <w:tabs>
          <w:tab w:val="num" w:pos="4308"/>
        </w:tabs>
        <w:ind w:left="4308" w:hanging="360"/>
      </w:pPr>
    </w:lvl>
    <w:lvl w:ilvl="5">
      <w:start w:val="1"/>
      <w:numFmt w:val="lowerRoman"/>
      <w:lvlText w:val="%6."/>
      <w:lvlJc w:val="right"/>
      <w:pPr>
        <w:tabs>
          <w:tab w:val="num" w:pos="5028"/>
        </w:tabs>
        <w:ind w:left="5028" w:hanging="180"/>
      </w:pPr>
    </w:lvl>
    <w:lvl w:ilvl="6">
      <w:start w:val="1"/>
      <w:numFmt w:val="decimal"/>
      <w:lvlText w:val="%7."/>
      <w:lvlJc w:val="left"/>
      <w:pPr>
        <w:tabs>
          <w:tab w:val="num" w:pos="5748"/>
        </w:tabs>
        <w:ind w:left="5748" w:hanging="360"/>
      </w:pPr>
    </w:lvl>
    <w:lvl w:ilvl="7">
      <w:start w:val="1"/>
      <w:numFmt w:val="lowerLetter"/>
      <w:lvlText w:val="%8."/>
      <w:lvlJc w:val="left"/>
      <w:pPr>
        <w:tabs>
          <w:tab w:val="num" w:pos="6468"/>
        </w:tabs>
        <w:ind w:left="6468" w:hanging="360"/>
      </w:pPr>
    </w:lvl>
    <w:lvl w:ilvl="8">
      <w:start w:val="1"/>
      <w:numFmt w:val="lowerRoman"/>
      <w:lvlText w:val="%9."/>
      <w:lvlJc w:val="right"/>
      <w:pPr>
        <w:tabs>
          <w:tab w:val="num" w:pos="7188"/>
        </w:tabs>
        <w:ind w:left="7188" w:hanging="180"/>
      </w:pPr>
    </w:lvl>
  </w:abstractNum>
  <w:abstractNum w:abstractNumId="20" w15:restartNumberingAfterBreak="0">
    <w:nsid w:val="33D823BC"/>
    <w:multiLevelType w:val="hybridMultilevel"/>
    <w:tmpl w:val="5328C0E6"/>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3A307CA2"/>
    <w:multiLevelType w:val="hybridMultilevel"/>
    <w:tmpl w:val="8544F25C"/>
    <w:lvl w:ilvl="0" w:tplc="5F0A5638">
      <w:start w:val="1"/>
      <w:numFmt w:val="decimal"/>
      <w:lvlText w:val="%1."/>
      <w:lvlJc w:val="left"/>
      <w:pPr>
        <w:ind w:left="360" w:hanging="360"/>
      </w:pPr>
      <w:rPr>
        <w:strike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3FFC6880"/>
    <w:multiLevelType w:val="multilevel"/>
    <w:tmpl w:val="8842B2E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3" w15:restartNumberingAfterBreak="0">
    <w:nsid w:val="41DB2931"/>
    <w:multiLevelType w:val="hybridMultilevel"/>
    <w:tmpl w:val="4852BDFC"/>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4" w15:restartNumberingAfterBreak="0">
    <w:nsid w:val="4B5962DB"/>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D5C06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40912B5"/>
    <w:multiLevelType w:val="hybridMultilevel"/>
    <w:tmpl w:val="8544F25C"/>
    <w:lvl w:ilvl="0" w:tplc="5F0A5638">
      <w:start w:val="1"/>
      <w:numFmt w:val="decimal"/>
      <w:lvlText w:val="%1."/>
      <w:lvlJc w:val="left"/>
      <w:pPr>
        <w:ind w:left="360" w:hanging="360"/>
      </w:pPr>
      <w:rPr>
        <w:strike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7" w15:restartNumberingAfterBreak="0">
    <w:nsid w:val="57326C78"/>
    <w:multiLevelType w:val="hybridMultilevel"/>
    <w:tmpl w:val="035C3B92"/>
    <w:lvl w:ilvl="0" w:tplc="0C0A000F">
      <w:start w:val="1"/>
      <w:numFmt w:val="decimal"/>
      <w:lvlText w:val="%1."/>
      <w:lvlJc w:val="left"/>
      <w:pPr>
        <w:ind w:left="1068" w:hanging="360"/>
      </w:pPr>
    </w:lvl>
    <w:lvl w:ilvl="1" w:tplc="0C0A0019">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8" w15:restartNumberingAfterBreak="0">
    <w:nsid w:val="5A484090"/>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D142230"/>
    <w:multiLevelType w:val="hybridMultilevel"/>
    <w:tmpl w:val="8544F25C"/>
    <w:lvl w:ilvl="0" w:tplc="5F0A5638">
      <w:start w:val="1"/>
      <w:numFmt w:val="decimal"/>
      <w:lvlText w:val="%1."/>
      <w:lvlJc w:val="left"/>
      <w:pPr>
        <w:ind w:left="360" w:hanging="360"/>
      </w:pPr>
      <w:rPr>
        <w:strike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15:restartNumberingAfterBreak="0">
    <w:nsid w:val="61AB2F0A"/>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2DA0522"/>
    <w:multiLevelType w:val="hybridMultilevel"/>
    <w:tmpl w:val="EAE4F37E"/>
    <w:lvl w:ilvl="0" w:tplc="5F0A5638">
      <w:start w:val="1"/>
      <w:numFmt w:val="decimal"/>
      <w:lvlText w:val="%1."/>
      <w:lvlJc w:val="left"/>
      <w:pPr>
        <w:ind w:left="360" w:hanging="360"/>
      </w:pPr>
      <w:rPr>
        <w:strike w:val="0"/>
      </w:rPr>
    </w:lvl>
    <w:lvl w:ilvl="1" w:tplc="0C0A0017">
      <w:start w:val="1"/>
      <w:numFmt w:val="lowerLetter"/>
      <w:lvlText w:val="%2)"/>
      <w:lvlJc w:val="left"/>
      <w:pPr>
        <w:ind w:left="1080" w:hanging="360"/>
      </w:pPr>
    </w:lvl>
    <w:lvl w:ilvl="2" w:tplc="0C0A001B">
      <w:start w:val="1"/>
      <w:numFmt w:val="lowerRoman"/>
      <w:lvlText w:val="%3."/>
      <w:lvlJc w:val="right"/>
      <w:pPr>
        <w:ind w:left="1800" w:hanging="180"/>
      </w:pPr>
    </w:lvl>
    <w:lvl w:ilvl="3" w:tplc="BA7215F8">
      <w:start w:val="2"/>
      <w:numFmt w:val="lowerLetter"/>
      <w:lvlText w:val="%4)"/>
      <w:lvlJc w:val="left"/>
      <w:pPr>
        <w:ind w:left="2520" w:hanging="360"/>
      </w:pPr>
      <w:rPr>
        <w:rFonts w:hint="default"/>
      </w:r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2" w15:restartNumberingAfterBreak="0">
    <w:nsid w:val="62EF391E"/>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6286676"/>
    <w:multiLevelType w:val="hybridMultilevel"/>
    <w:tmpl w:val="8544F25C"/>
    <w:lvl w:ilvl="0" w:tplc="5F0A5638">
      <w:start w:val="1"/>
      <w:numFmt w:val="decimal"/>
      <w:lvlText w:val="%1."/>
      <w:lvlJc w:val="left"/>
      <w:pPr>
        <w:ind w:left="360" w:hanging="360"/>
      </w:pPr>
      <w:rPr>
        <w:strike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4" w15:restartNumberingAfterBreak="0">
    <w:nsid w:val="66B44CCA"/>
    <w:multiLevelType w:val="hybridMultilevel"/>
    <w:tmpl w:val="450423B2"/>
    <w:lvl w:ilvl="0" w:tplc="D226AFC4">
      <w:start w:val="1"/>
      <w:numFmt w:val="bullet"/>
      <w:pStyle w:val="Sangria"/>
      <w:lvlText w:val=""/>
      <w:lvlJc w:val="left"/>
      <w:pPr>
        <w:ind w:left="1570" w:hanging="360"/>
      </w:pPr>
      <w:rPr>
        <w:rFonts w:ascii="Symbol" w:hAnsi="Symbol" w:hint="default"/>
      </w:rPr>
    </w:lvl>
    <w:lvl w:ilvl="1" w:tplc="72F22448">
      <w:start w:val="1"/>
      <w:numFmt w:val="bullet"/>
      <w:pStyle w:val="Sangria2"/>
      <w:lvlText w:val="o"/>
      <w:lvlJc w:val="left"/>
      <w:pPr>
        <w:ind w:left="2290" w:hanging="360"/>
      </w:pPr>
      <w:rPr>
        <w:rFonts w:ascii="Courier New" w:hAnsi="Courier New" w:cs="Courier New" w:hint="default"/>
      </w:rPr>
    </w:lvl>
    <w:lvl w:ilvl="2" w:tplc="0C0A0005">
      <w:start w:val="1"/>
      <w:numFmt w:val="bullet"/>
      <w:lvlText w:val=""/>
      <w:lvlJc w:val="left"/>
      <w:pPr>
        <w:ind w:left="3010" w:hanging="360"/>
      </w:pPr>
      <w:rPr>
        <w:rFonts w:ascii="Wingdings" w:hAnsi="Wingdings" w:hint="default"/>
      </w:rPr>
    </w:lvl>
    <w:lvl w:ilvl="3" w:tplc="0C0A0001">
      <w:start w:val="1"/>
      <w:numFmt w:val="bullet"/>
      <w:lvlText w:val=""/>
      <w:lvlJc w:val="left"/>
      <w:pPr>
        <w:ind w:left="3730" w:hanging="360"/>
      </w:pPr>
      <w:rPr>
        <w:rFonts w:ascii="Symbol" w:hAnsi="Symbol" w:hint="default"/>
      </w:rPr>
    </w:lvl>
    <w:lvl w:ilvl="4" w:tplc="0C0A0003">
      <w:start w:val="1"/>
      <w:numFmt w:val="bullet"/>
      <w:lvlText w:val="o"/>
      <w:lvlJc w:val="left"/>
      <w:pPr>
        <w:ind w:left="4450" w:hanging="360"/>
      </w:pPr>
      <w:rPr>
        <w:rFonts w:ascii="Courier New" w:hAnsi="Courier New" w:cs="Courier New" w:hint="default"/>
      </w:rPr>
    </w:lvl>
    <w:lvl w:ilvl="5" w:tplc="0C0A0005">
      <w:start w:val="1"/>
      <w:numFmt w:val="bullet"/>
      <w:lvlText w:val=""/>
      <w:lvlJc w:val="left"/>
      <w:pPr>
        <w:ind w:left="5170" w:hanging="360"/>
      </w:pPr>
      <w:rPr>
        <w:rFonts w:ascii="Wingdings" w:hAnsi="Wingdings" w:hint="default"/>
      </w:rPr>
    </w:lvl>
    <w:lvl w:ilvl="6" w:tplc="0C0A0001">
      <w:start w:val="1"/>
      <w:numFmt w:val="bullet"/>
      <w:lvlText w:val=""/>
      <w:lvlJc w:val="left"/>
      <w:pPr>
        <w:ind w:left="5890" w:hanging="360"/>
      </w:pPr>
      <w:rPr>
        <w:rFonts w:ascii="Symbol" w:hAnsi="Symbol" w:hint="default"/>
      </w:rPr>
    </w:lvl>
    <w:lvl w:ilvl="7" w:tplc="0C0A0003">
      <w:start w:val="1"/>
      <w:numFmt w:val="bullet"/>
      <w:lvlText w:val="o"/>
      <w:lvlJc w:val="left"/>
      <w:pPr>
        <w:ind w:left="6610" w:hanging="360"/>
      </w:pPr>
      <w:rPr>
        <w:rFonts w:ascii="Courier New" w:hAnsi="Courier New" w:cs="Courier New" w:hint="default"/>
      </w:rPr>
    </w:lvl>
    <w:lvl w:ilvl="8" w:tplc="0C0A0005">
      <w:start w:val="1"/>
      <w:numFmt w:val="bullet"/>
      <w:lvlText w:val=""/>
      <w:lvlJc w:val="left"/>
      <w:pPr>
        <w:ind w:left="7330" w:hanging="360"/>
      </w:pPr>
      <w:rPr>
        <w:rFonts w:ascii="Wingdings" w:hAnsi="Wingdings" w:hint="default"/>
      </w:rPr>
    </w:lvl>
  </w:abstractNum>
  <w:abstractNum w:abstractNumId="35" w15:restartNumberingAfterBreak="0">
    <w:nsid w:val="671F691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82A5E89"/>
    <w:multiLevelType w:val="hybridMultilevel"/>
    <w:tmpl w:val="F80EF4B2"/>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37" w15:restartNumberingAfterBreak="0">
    <w:nsid w:val="68460233"/>
    <w:multiLevelType w:val="hybridMultilevel"/>
    <w:tmpl w:val="8544F25C"/>
    <w:lvl w:ilvl="0" w:tplc="5F0A5638">
      <w:start w:val="1"/>
      <w:numFmt w:val="decimal"/>
      <w:lvlText w:val="%1."/>
      <w:lvlJc w:val="left"/>
      <w:pPr>
        <w:ind w:left="360" w:hanging="360"/>
      </w:pPr>
      <w:rPr>
        <w:strike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8" w15:restartNumberingAfterBreak="0">
    <w:nsid w:val="69AD5C60"/>
    <w:multiLevelType w:val="hybridMultilevel"/>
    <w:tmpl w:val="8544F25C"/>
    <w:lvl w:ilvl="0" w:tplc="5F0A5638">
      <w:start w:val="1"/>
      <w:numFmt w:val="decimal"/>
      <w:lvlText w:val="%1."/>
      <w:lvlJc w:val="left"/>
      <w:pPr>
        <w:ind w:left="360" w:hanging="360"/>
      </w:pPr>
      <w:rPr>
        <w:strike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9" w15:restartNumberingAfterBreak="0">
    <w:nsid w:val="733E68C6"/>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6FC68C0"/>
    <w:multiLevelType w:val="hybridMultilevel"/>
    <w:tmpl w:val="CA86F70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77C108FF"/>
    <w:multiLevelType w:val="hybridMultilevel"/>
    <w:tmpl w:val="78BA19B0"/>
    <w:lvl w:ilvl="0" w:tplc="39827F86">
      <w:start w:val="1"/>
      <w:numFmt w:val="lowerLetter"/>
      <w:lvlText w:val="%1)"/>
      <w:lvlJc w:val="left"/>
      <w:pPr>
        <w:ind w:left="624" w:hanging="312"/>
      </w:pPr>
    </w:lvl>
    <w:lvl w:ilvl="1" w:tplc="0C0A0019">
      <w:start w:val="1"/>
      <w:numFmt w:val="lowerLetter"/>
      <w:lvlText w:val="%2."/>
      <w:lvlJc w:val="left"/>
      <w:pPr>
        <w:ind w:left="1704" w:hanging="360"/>
      </w:pPr>
    </w:lvl>
    <w:lvl w:ilvl="2" w:tplc="0C0A001B">
      <w:start w:val="1"/>
      <w:numFmt w:val="lowerRoman"/>
      <w:lvlText w:val="%3."/>
      <w:lvlJc w:val="right"/>
      <w:pPr>
        <w:ind w:left="2424" w:hanging="180"/>
      </w:pPr>
    </w:lvl>
    <w:lvl w:ilvl="3" w:tplc="0C0A000F">
      <w:start w:val="1"/>
      <w:numFmt w:val="decimal"/>
      <w:lvlText w:val="%4."/>
      <w:lvlJc w:val="left"/>
      <w:pPr>
        <w:ind w:left="3144" w:hanging="360"/>
      </w:pPr>
    </w:lvl>
    <w:lvl w:ilvl="4" w:tplc="0C0A0019">
      <w:start w:val="1"/>
      <w:numFmt w:val="lowerLetter"/>
      <w:lvlText w:val="%5."/>
      <w:lvlJc w:val="left"/>
      <w:pPr>
        <w:ind w:left="3864" w:hanging="360"/>
      </w:pPr>
    </w:lvl>
    <w:lvl w:ilvl="5" w:tplc="0C0A001B">
      <w:start w:val="1"/>
      <w:numFmt w:val="lowerRoman"/>
      <w:lvlText w:val="%6."/>
      <w:lvlJc w:val="right"/>
      <w:pPr>
        <w:ind w:left="4584" w:hanging="180"/>
      </w:pPr>
    </w:lvl>
    <w:lvl w:ilvl="6" w:tplc="0C0A000F">
      <w:start w:val="1"/>
      <w:numFmt w:val="decimal"/>
      <w:lvlText w:val="%7."/>
      <w:lvlJc w:val="left"/>
      <w:pPr>
        <w:ind w:left="5304" w:hanging="360"/>
      </w:pPr>
    </w:lvl>
    <w:lvl w:ilvl="7" w:tplc="0C0A0019">
      <w:start w:val="1"/>
      <w:numFmt w:val="lowerLetter"/>
      <w:lvlText w:val="%8."/>
      <w:lvlJc w:val="left"/>
      <w:pPr>
        <w:ind w:left="6024" w:hanging="360"/>
      </w:pPr>
    </w:lvl>
    <w:lvl w:ilvl="8" w:tplc="0C0A001B">
      <w:start w:val="1"/>
      <w:numFmt w:val="lowerRoman"/>
      <w:lvlText w:val="%9."/>
      <w:lvlJc w:val="right"/>
      <w:pPr>
        <w:ind w:left="6744" w:hanging="180"/>
      </w:pPr>
    </w:lvl>
  </w:abstractNum>
  <w:abstractNum w:abstractNumId="42" w15:restartNumberingAfterBreak="0">
    <w:nsid w:val="781F1018"/>
    <w:multiLevelType w:val="multilevel"/>
    <w:tmpl w:val="2F1CA2E0"/>
    <w:lvl w:ilvl="0">
      <w:start w:val="1"/>
      <w:numFmt w:val="decimal"/>
      <w:pStyle w:val="Ttulo1"/>
      <w:lvlText w:val="Artículo %1."/>
      <w:lvlJc w:val="left"/>
      <w:pPr>
        <w:ind w:left="3544" w:firstLine="0"/>
      </w:pPr>
      <w:rPr>
        <w:b/>
      </w:r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43" w15:restartNumberingAfterBreak="0">
    <w:nsid w:val="78A5155F"/>
    <w:multiLevelType w:val="hybridMultilevel"/>
    <w:tmpl w:val="4852BDFC"/>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4" w15:restartNumberingAfterBreak="0">
    <w:nsid w:val="7B4B2E68"/>
    <w:multiLevelType w:val="hybridMultilevel"/>
    <w:tmpl w:val="4852BDFC"/>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5" w15:restartNumberingAfterBreak="0">
    <w:nsid w:val="7F2B61B3"/>
    <w:multiLevelType w:val="hybridMultilevel"/>
    <w:tmpl w:val="8544F25C"/>
    <w:lvl w:ilvl="0" w:tplc="5F0A5638">
      <w:start w:val="1"/>
      <w:numFmt w:val="decimal"/>
      <w:lvlText w:val="%1."/>
      <w:lvlJc w:val="left"/>
      <w:pPr>
        <w:ind w:left="360" w:hanging="360"/>
      </w:pPr>
      <w:rPr>
        <w:strike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6" w15:restartNumberingAfterBreak="0">
    <w:nsid w:val="7FBA4F61"/>
    <w:multiLevelType w:val="hybridMultilevel"/>
    <w:tmpl w:val="8544F25C"/>
    <w:lvl w:ilvl="0" w:tplc="5F0A5638">
      <w:start w:val="1"/>
      <w:numFmt w:val="decimal"/>
      <w:lvlText w:val="%1."/>
      <w:lvlJc w:val="left"/>
      <w:pPr>
        <w:ind w:left="360" w:hanging="360"/>
      </w:pPr>
      <w:rPr>
        <w:strike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42"/>
  </w:num>
  <w:num w:numId="2">
    <w:abstractNumId w:val="19"/>
  </w:num>
  <w:num w:numId="3">
    <w:abstractNumId w:val="34"/>
  </w:num>
  <w:num w:numId="4">
    <w:abstractNumId w:val="8"/>
  </w:num>
  <w:num w:numId="5">
    <w:abstractNumId w:val="30"/>
  </w:num>
  <w:num w:numId="6">
    <w:abstractNumId w:val="32"/>
  </w:num>
  <w:num w:numId="7">
    <w:abstractNumId w:val="43"/>
  </w:num>
  <w:num w:numId="8">
    <w:abstractNumId w:val="13"/>
  </w:num>
  <w:num w:numId="9">
    <w:abstractNumId w:val="9"/>
  </w:num>
  <w:num w:numId="10">
    <w:abstractNumId w:val="17"/>
  </w:num>
  <w:num w:numId="11">
    <w:abstractNumId w:val="18"/>
  </w:num>
  <w:num w:numId="12">
    <w:abstractNumId w:val="16"/>
  </w:num>
  <w:num w:numId="13">
    <w:abstractNumId w:val="37"/>
  </w:num>
  <w:num w:numId="14">
    <w:abstractNumId w:val="6"/>
  </w:num>
  <w:num w:numId="15">
    <w:abstractNumId w:val="26"/>
  </w:num>
  <w:num w:numId="16">
    <w:abstractNumId w:val="29"/>
  </w:num>
  <w:num w:numId="17">
    <w:abstractNumId w:val="1"/>
  </w:num>
  <w:num w:numId="18">
    <w:abstractNumId w:val="28"/>
  </w:num>
  <w:num w:numId="19">
    <w:abstractNumId w:val="3"/>
  </w:num>
  <w:num w:numId="20">
    <w:abstractNumId w:val="41"/>
  </w:num>
  <w:num w:numId="21">
    <w:abstractNumId w:val="44"/>
  </w:num>
  <w:num w:numId="22">
    <w:abstractNumId w:val="39"/>
  </w:num>
  <w:num w:numId="23">
    <w:abstractNumId w:val="12"/>
  </w:num>
  <w:num w:numId="24">
    <w:abstractNumId w:val="25"/>
  </w:num>
  <w:num w:numId="25">
    <w:abstractNumId w:val="5"/>
  </w:num>
  <w:num w:numId="26">
    <w:abstractNumId w:val="14"/>
  </w:num>
  <w:num w:numId="27">
    <w:abstractNumId w:val="27"/>
  </w:num>
  <w:num w:numId="28">
    <w:abstractNumId w:val="33"/>
  </w:num>
  <w:num w:numId="29">
    <w:abstractNumId w:val="10"/>
  </w:num>
  <w:num w:numId="30">
    <w:abstractNumId w:val="23"/>
  </w:num>
  <w:num w:numId="31">
    <w:abstractNumId w:val="11"/>
  </w:num>
  <w:num w:numId="32">
    <w:abstractNumId w:val="4"/>
  </w:num>
  <w:num w:numId="33">
    <w:abstractNumId w:val="0"/>
  </w:num>
  <w:num w:numId="34">
    <w:abstractNumId w:val="15"/>
  </w:num>
  <w:num w:numId="35">
    <w:abstractNumId w:val="38"/>
  </w:num>
  <w:num w:numId="36">
    <w:abstractNumId w:val="45"/>
  </w:num>
  <w:num w:numId="37">
    <w:abstractNumId w:val="24"/>
  </w:num>
  <w:num w:numId="38">
    <w:abstractNumId w:val="35"/>
  </w:num>
  <w:num w:numId="39">
    <w:abstractNumId w:val="2"/>
  </w:num>
  <w:num w:numId="40">
    <w:abstractNumId w:val="46"/>
  </w:num>
  <w:num w:numId="41">
    <w:abstractNumId w:val="21"/>
  </w:num>
  <w:num w:numId="42">
    <w:abstractNumId w:val="31"/>
  </w:num>
  <w:num w:numId="43">
    <w:abstractNumId w:val="20"/>
  </w:num>
  <w:num w:numId="4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2"/>
  </w:num>
  <w:num w:numId="47">
    <w:abstractNumId w:val="40"/>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7929"/>
    <w:rsid w:val="0000093B"/>
    <w:rsid w:val="000016E2"/>
    <w:rsid w:val="00002DBD"/>
    <w:rsid w:val="0000358C"/>
    <w:rsid w:val="000035B8"/>
    <w:rsid w:val="00003745"/>
    <w:rsid w:val="000058A2"/>
    <w:rsid w:val="000061BA"/>
    <w:rsid w:val="000071C3"/>
    <w:rsid w:val="000076D9"/>
    <w:rsid w:val="00010228"/>
    <w:rsid w:val="00014BEF"/>
    <w:rsid w:val="00015247"/>
    <w:rsid w:val="000159D4"/>
    <w:rsid w:val="00016624"/>
    <w:rsid w:val="0001777D"/>
    <w:rsid w:val="00020C3E"/>
    <w:rsid w:val="00022D83"/>
    <w:rsid w:val="00023C36"/>
    <w:rsid w:val="00023CDE"/>
    <w:rsid w:val="00031ADA"/>
    <w:rsid w:val="00031C02"/>
    <w:rsid w:val="00035D5D"/>
    <w:rsid w:val="0003658B"/>
    <w:rsid w:val="00036893"/>
    <w:rsid w:val="00037A67"/>
    <w:rsid w:val="00040D57"/>
    <w:rsid w:val="00041667"/>
    <w:rsid w:val="00047947"/>
    <w:rsid w:val="00047D79"/>
    <w:rsid w:val="00052493"/>
    <w:rsid w:val="0005459E"/>
    <w:rsid w:val="000545B9"/>
    <w:rsid w:val="0005508E"/>
    <w:rsid w:val="000576C1"/>
    <w:rsid w:val="00057D0B"/>
    <w:rsid w:val="00060E4E"/>
    <w:rsid w:val="00060F17"/>
    <w:rsid w:val="00061660"/>
    <w:rsid w:val="000627BE"/>
    <w:rsid w:val="000735CB"/>
    <w:rsid w:val="00074B30"/>
    <w:rsid w:val="00076AC2"/>
    <w:rsid w:val="00081CCA"/>
    <w:rsid w:val="00085E88"/>
    <w:rsid w:val="000860CC"/>
    <w:rsid w:val="00086FC5"/>
    <w:rsid w:val="00093161"/>
    <w:rsid w:val="00093173"/>
    <w:rsid w:val="000941BF"/>
    <w:rsid w:val="0009524D"/>
    <w:rsid w:val="00095E5A"/>
    <w:rsid w:val="00096468"/>
    <w:rsid w:val="00097A10"/>
    <w:rsid w:val="000A084C"/>
    <w:rsid w:val="000A22C3"/>
    <w:rsid w:val="000A41AC"/>
    <w:rsid w:val="000A5241"/>
    <w:rsid w:val="000A5346"/>
    <w:rsid w:val="000A6CBE"/>
    <w:rsid w:val="000B0FD3"/>
    <w:rsid w:val="000B1984"/>
    <w:rsid w:val="000B1ECB"/>
    <w:rsid w:val="000B3ED0"/>
    <w:rsid w:val="000B4103"/>
    <w:rsid w:val="000B411F"/>
    <w:rsid w:val="000B5F88"/>
    <w:rsid w:val="000B6037"/>
    <w:rsid w:val="000B66F1"/>
    <w:rsid w:val="000C0695"/>
    <w:rsid w:val="000C0A8B"/>
    <w:rsid w:val="000C336A"/>
    <w:rsid w:val="000C540F"/>
    <w:rsid w:val="000C58F7"/>
    <w:rsid w:val="000D09AB"/>
    <w:rsid w:val="000D0BB6"/>
    <w:rsid w:val="000D1A31"/>
    <w:rsid w:val="000D1DAF"/>
    <w:rsid w:val="000D22D1"/>
    <w:rsid w:val="000D2A86"/>
    <w:rsid w:val="000D3D76"/>
    <w:rsid w:val="000D4809"/>
    <w:rsid w:val="000D7582"/>
    <w:rsid w:val="000D7B0D"/>
    <w:rsid w:val="000E1529"/>
    <w:rsid w:val="000E21DE"/>
    <w:rsid w:val="000E5F30"/>
    <w:rsid w:val="000E6402"/>
    <w:rsid w:val="000E6605"/>
    <w:rsid w:val="000F0627"/>
    <w:rsid w:val="000F4AB0"/>
    <w:rsid w:val="00103BAE"/>
    <w:rsid w:val="00104044"/>
    <w:rsid w:val="0010704C"/>
    <w:rsid w:val="00110193"/>
    <w:rsid w:val="00111424"/>
    <w:rsid w:val="001115CF"/>
    <w:rsid w:val="00114C4A"/>
    <w:rsid w:val="00115AE8"/>
    <w:rsid w:val="00115F06"/>
    <w:rsid w:val="00120BE7"/>
    <w:rsid w:val="001237BD"/>
    <w:rsid w:val="0013098D"/>
    <w:rsid w:val="00130B74"/>
    <w:rsid w:val="00131040"/>
    <w:rsid w:val="0013104E"/>
    <w:rsid w:val="00131CA4"/>
    <w:rsid w:val="001349AC"/>
    <w:rsid w:val="001353E8"/>
    <w:rsid w:val="001424B7"/>
    <w:rsid w:val="0014324B"/>
    <w:rsid w:val="001450C1"/>
    <w:rsid w:val="0014735F"/>
    <w:rsid w:val="00150EB9"/>
    <w:rsid w:val="00153EB3"/>
    <w:rsid w:val="0016346C"/>
    <w:rsid w:val="00163CF2"/>
    <w:rsid w:val="0016591D"/>
    <w:rsid w:val="001672C0"/>
    <w:rsid w:val="001678D2"/>
    <w:rsid w:val="00167954"/>
    <w:rsid w:val="00171F74"/>
    <w:rsid w:val="001724DB"/>
    <w:rsid w:val="00172572"/>
    <w:rsid w:val="001741FD"/>
    <w:rsid w:val="0017456C"/>
    <w:rsid w:val="00176087"/>
    <w:rsid w:val="0018011B"/>
    <w:rsid w:val="00181B05"/>
    <w:rsid w:val="00185C3F"/>
    <w:rsid w:val="00186A96"/>
    <w:rsid w:val="0018748A"/>
    <w:rsid w:val="00191175"/>
    <w:rsid w:val="00191378"/>
    <w:rsid w:val="00192E2F"/>
    <w:rsid w:val="00193966"/>
    <w:rsid w:val="00193A9C"/>
    <w:rsid w:val="00194C37"/>
    <w:rsid w:val="00196B6E"/>
    <w:rsid w:val="0019746C"/>
    <w:rsid w:val="001A11C4"/>
    <w:rsid w:val="001A56AE"/>
    <w:rsid w:val="001A75AC"/>
    <w:rsid w:val="001A76F9"/>
    <w:rsid w:val="001A7B7E"/>
    <w:rsid w:val="001B01F7"/>
    <w:rsid w:val="001B1553"/>
    <w:rsid w:val="001B21E3"/>
    <w:rsid w:val="001B2861"/>
    <w:rsid w:val="001B7C43"/>
    <w:rsid w:val="001B7C61"/>
    <w:rsid w:val="001C0041"/>
    <w:rsid w:val="001C1D8A"/>
    <w:rsid w:val="001C2A42"/>
    <w:rsid w:val="001C2E6A"/>
    <w:rsid w:val="001C360F"/>
    <w:rsid w:val="001C5E16"/>
    <w:rsid w:val="001C7D6F"/>
    <w:rsid w:val="001D13B6"/>
    <w:rsid w:val="001D204C"/>
    <w:rsid w:val="001D70DC"/>
    <w:rsid w:val="001E6976"/>
    <w:rsid w:val="001E6B39"/>
    <w:rsid w:val="001E77B5"/>
    <w:rsid w:val="001F4450"/>
    <w:rsid w:val="001F4D95"/>
    <w:rsid w:val="001F6198"/>
    <w:rsid w:val="001F6241"/>
    <w:rsid w:val="001F6E73"/>
    <w:rsid w:val="00202696"/>
    <w:rsid w:val="0020548E"/>
    <w:rsid w:val="00205C03"/>
    <w:rsid w:val="0021020E"/>
    <w:rsid w:val="0021202D"/>
    <w:rsid w:val="00216227"/>
    <w:rsid w:val="00217298"/>
    <w:rsid w:val="00220C08"/>
    <w:rsid w:val="00221E82"/>
    <w:rsid w:val="002226EE"/>
    <w:rsid w:val="00227C69"/>
    <w:rsid w:val="002300F4"/>
    <w:rsid w:val="002320F9"/>
    <w:rsid w:val="002323D2"/>
    <w:rsid w:val="00232D14"/>
    <w:rsid w:val="00232E0B"/>
    <w:rsid w:val="00233A67"/>
    <w:rsid w:val="00234833"/>
    <w:rsid w:val="00235B81"/>
    <w:rsid w:val="00237493"/>
    <w:rsid w:val="00237DEE"/>
    <w:rsid w:val="00244494"/>
    <w:rsid w:val="002519C4"/>
    <w:rsid w:val="0025335C"/>
    <w:rsid w:val="002557BA"/>
    <w:rsid w:val="00260BC5"/>
    <w:rsid w:val="00261E12"/>
    <w:rsid w:val="002634F7"/>
    <w:rsid w:val="00264781"/>
    <w:rsid w:val="002647EA"/>
    <w:rsid w:val="002651E1"/>
    <w:rsid w:val="0027137D"/>
    <w:rsid w:val="002715BD"/>
    <w:rsid w:val="0027676C"/>
    <w:rsid w:val="002802E0"/>
    <w:rsid w:val="002809AE"/>
    <w:rsid w:val="00281B2C"/>
    <w:rsid w:val="0028259B"/>
    <w:rsid w:val="002841EB"/>
    <w:rsid w:val="00284625"/>
    <w:rsid w:val="00286DA7"/>
    <w:rsid w:val="002926FC"/>
    <w:rsid w:val="00292C36"/>
    <w:rsid w:val="00296524"/>
    <w:rsid w:val="002A398C"/>
    <w:rsid w:val="002A47E0"/>
    <w:rsid w:val="002A62D5"/>
    <w:rsid w:val="002A6BEB"/>
    <w:rsid w:val="002B093E"/>
    <w:rsid w:val="002B2A1E"/>
    <w:rsid w:val="002B4333"/>
    <w:rsid w:val="002B5011"/>
    <w:rsid w:val="002B7EE3"/>
    <w:rsid w:val="002C1115"/>
    <w:rsid w:val="002C12DB"/>
    <w:rsid w:val="002C21C4"/>
    <w:rsid w:val="002C21EA"/>
    <w:rsid w:val="002C3887"/>
    <w:rsid w:val="002C71E3"/>
    <w:rsid w:val="002D03CE"/>
    <w:rsid w:val="002D29B7"/>
    <w:rsid w:val="002D51A4"/>
    <w:rsid w:val="002D6010"/>
    <w:rsid w:val="002D64A0"/>
    <w:rsid w:val="002E0F83"/>
    <w:rsid w:val="002E1299"/>
    <w:rsid w:val="002E33C9"/>
    <w:rsid w:val="002E4B57"/>
    <w:rsid w:val="002E7338"/>
    <w:rsid w:val="002F2001"/>
    <w:rsid w:val="002F4409"/>
    <w:rsid w:val="002F5742"/>
    <w:rsid w:val="002F5A5A"/>
    <w:rsid w:val="002F5B62"/>
    <w:rsid w:val="002F6400"/>
    <w:rsid w:val="002F646B"/>
    <w:rsid w:val="003026E4"/>
    <w:rsid w:val="003038E7"/>
    <w:rsid w:val="00304427"/>
    <w:rsid w:val="00305184"/>
    <w:rsid w:val="00307EEF"/>
    <w:rsid w:val="00310E0E"/>
    <w:rsid w:val="003113BC"/>
    <w:rsid w:val="0031253A"/>
    <w:rsid w:val="003125EB"/>
    <w:rsid w:val="00313DD9"/>
    <w:rsid w:val="003147DF"/>
    <w:rsid w:val="00314B0C"/>
    <w:rsid w:val="003161A0"/>
    <w:rsid w:val="00320FAD"/>
    <w:rsid w:val="0032232B"/>
    <w:rsid w:val="0032250D"/>
    <w:rsid w:val="00322C02"/>
    <w:rsid w:val="00322C4C"/>
    <w:rsid w:val="00325616"/>
    <w:rsid w:val="0033118A"/>
    <w:rsid w:val="0033185A"/>
    <w:rsid w:val="00331A47"/>
    <w:rsid w:val="00333723"/>
    <w:rsid w:val="0034601D"/>
    <w:rsid w:val="003477FE"/>
    <w:rsid w:val="00350140"/>
    <w:rsid w:val="00351683"/>
    <w:rsid w:val="00353932"/>
    <w:rsid w:val="00354B01"/>
    <w:rsid w:val="00355F13"/>
    <w:rsid w:val="00360EDD"/>
    <w:rsid w:val="003622F7"/>
    <w:rsid w:val="0036344B"/>
    <w:rsid w:val="00365B55"/>
    <w:rsid w:val="003664A8"/>
    <w:rsid w:val="00366CE7"/>
    <w:rsid w:val="00371709"/>
    <w:rsid w:val="00371A55"/>
    <w:rsid w:val="00371D4A"/>
    <w:rsid w:val="00373F1B"/>
    <w:rsid w:val="00376247"/>
    <w:rsid w:val="00376C36"/>
    <w:rsid w:val="003800A6"/>
    <w:rsid w:val="0038352D"/>
    <w:rsid w:val="003849A3"/>
    <w:rsid w:val="003857D9"/>
    <w:rsid w:val="00386684"/>
    <w:rsid w:val="0039224D"/>
    <w:rsid w:val="00395767"/>
    <w:rsid w:val="00396E24"/>
    <w:rsid w:val="003A7C5F"/>
    <w:rsid w:val="003B023C"/>
    <w:rsid w:val="003B0253"/>
    <w:rsid w:val="003B0858"/>
    <w:rsid w:val="003B1621"/>
    <w:rsid w:val="003B40FD"/>
    <w:rsid w:val="003B476E"/>
    <w:rsid w:val="003B7BF3"/>
    <w:rsid w:val="003C0843"/>
    <w:rsid w:val="003C26F0"/>
    <w:rsid w:val="003C3B36"/>
    <w:rsid w:val="003C79FE"/>
    <w:rsid w:val="003D31FC"/>
    <w:rsid w:val="003D39D0"/>
    <w:rsid w:val="003D3EC6"/>
    <w:rsid w:val="003D4203"/>
    <w:rsid w:val="003D54CB"/>
    <w:rsid w:val="003D63B5"/>
    <w:rsid w:val="003D7014"/>
    <w:rsid w:val="003E14F3"/>
    <w:rsid w:val="003E3AF4"/>
    <w:rsid w:val="003E5250"/>
    <w:rsid w:val="003E5B50"/>
    <w:rsid w:val="003E6B19"/>
    <w:rsid w:val="003E7AF3"/>
    <w:rsid w:val="003F4480"/>
    <w:rsid w:val="003F70FB"/>
    <w:rsid w:val="003F7513"/>
    <w:rsid w:val="0040076A"/>
    <w:rsid w:val="004008CE"/>
    <w:rsid w:val="00400CE8"/>
    <w:rsid w:val="0040207A"/>
    <w:rsid w:val="00404C7C"/>
    <w:rsid w:val="00411143"/>
    <w:rsid w:val="004119E9"/>
    <w:rsid w:val="00416956"/>
    <w:rsid w:val="00420126"/>
    <w:rsid w:val="00425F25"/>
    <w:rsid w:val="00431763"/>
    <w:rsid w:val="00431A1A"/>
    <w:rsid w:val="00432D06"/>
    <w:rsid w:val="00434120"/>
    <w:rsid w:val="004344C0"/>
    <w:rsid w:val="0044225D"/>
    <w:rsid w:val="00444046"/>
    <w:rsid w:val="00444193"/>
    <w:rsid w:val="004449CA"/>
    <w:rsid w:val="004479B8"/>
    <w:rsid w:val="00450433"/>
    <w:rsid w:val="0045050A"/>
    <w:rsid w:val="0045083C"/>
    <w:rsid w:val="00457755"/>
    <w:rsid w:val="00464CC2"/>
    <w:rsid w:val="00464E36"/>
    <w:rsid w:val="00466530"/>
    <w:rsid w:val="00466EBF"/>
    <w:rsid w:val="004678D6"/>
    <w:rsid w:val="00467B3C"/>
    <w:rsid w:val="00470BD9"/>
    <w:rsid w:val="00472025"/>
    <w:rsid w:val="004735D9"/>
    <w:rsid w:val="004768EC"/>
    <w:rsid w:val="004775C0"/>
    <w:rsid w:val="004801A4"/>
    <w:rsid w:val="00480B33"/>
    <w:rsid w:val="00480FCF"/>
    <w:rsid w:val="00481071"/>
    <w:rsid w:val="00482E12"/>
    <w:rsid w:val="00484E3A"/>
    <w:rsid w:val="00487D0A"/>
    <w:rsid w:val="00490D1D"/>
    <w:rsid w:val="0049482A"/>
    <w:rsid w:val="00494D2A"/>
    <w:rsid w:val="00494F6E"/>
    <w:rsid w:val="0049677E"/>
    <w:rsid w:val="004976AB"/>
    <w:rsid w:val="004A01A7"/>
    <w:rsid w:val="004A02A2"/>
    <w:rsid w:val="004A2CD9"/>
    <w:rsid w:val="004A3F78"/>
    <w:rsid w:val="004A4756"/>
    <w:rsid w:val="004A7484"/>
    <w:rsid w:val="004B0C12"/>
    <w:rsid w:val="004B6E67"/>
    <w:rsid w:val="004C4EED"/>
    <w:rsid w:val="004C5733"/>
    <w:rsid w:val="004C6DF9"/>
    <w:rsid w:val="004D04BB"/>
    <w:rsid w:val="004D1A4A"/>
    <w:rsid w:val="004D313D"/>
    <w:rsid w:val="004D3E72"/>
    <w:rsid w:val="004D440A"/>
    <w:rsid w:val="004D6878"/>
    <w:rsid w:val="004D7996"/>
    <w:rsid w:val="004D7B64"/>
    <w:rsid w:val="004E129C"/>
    <w:rsid w:val="004E16BE"/>
    <w:rsid w:val="004E61CD"/>
    <w:rsid w:val="004E66C0"/>
    <w:rsid w:val="004E772C"/>
    <w:rsid w:val="004E7DEE"/>
    <w:rsid w:val="004F1371"/>
    <w:rsid w:val="004F281C"/>
    <w:rsid w:val="004F30DE"/>
    <w:rsid w:val="004F4EF5"/>
    <w:rsid w:val="004F52DE"/>
    <w:rsid w:val="004F60A2"/>
    <w:rsid w:val="004F6EA8"/>
    <w:rsid w:val="00501885"/>
    <w:rsid w:val="00503AFF"/>
    <w:rsid w:val="00504D9A"/>
    <w:rsid w:val="00506BFE"/>
    <w:rsid w:val="00506CE5"/>
    <w:rsid w:val="005118B7"/>
    <w:rsid w:val="005124CA"/>
    <w:rsid w:val="005142B8"/>
    <w:rsid w:val="005147AE"/>
    <w:rsid w:val="005159A3"/>
    <w:rsid w:val="00520371"/>
    <w:rsid w:val="005203DA"/>
    <w:rsid w:val="005222FE"/>
    <w:rsid w:val="005224CB"/>
    <w:rsid w:val="00523EAC"/>
    <w:rsid w:val="00526D2A"/>
    <w:rsid w:val="005271AF"/>
    <w:rsid w:val="005315D3"/>
    <w:rsid w:val="005317DC"/>
    <w:rsid w:val="00532921"/>
    <w:rsid w:val="005338A4"/>
    <w:rsid w:val="0053517A"/>
    <w:rsid w:val="00535471"/>
    <w:rsid w:val="00535E00"/>
    <w:rsid w:val="00536C6F"/>
    <w:rsid w:val="00540099"/>
    <w:rsid w:val="00541566"/>
    <w:rsid w:val="005434EA"/>
    <w:rsid w:val="00543584"/>
    <w:rsid w:val="00543894"/>
    <w:rsid w:val="005455D5"/>
    <w:rsid w:val="00545A36"/>
    <w:rsid w:val="00545B58"/>
    <w:rsid w:val="005460E5"/>
    <w:rsid w:val="005468D5"/>
    <w:rsid w:val="00546BB5"/>
    <w:rsid w:val="00552E95"/>
    <w:rsid w:val="00555152"/>
    <w:rsid w:val="00555937"/>
    <w:rsid w:val="00557DE3"/>
    <w:rsid w:val="00562BF4"/>
    <w:rsid w:val="005642B3"/>
    <w:rsid w:val="005700CB"/>
    <w:rsid w:val="00571FBB"/>
    <w:rsid w:val="00572DDF"/>
    <w:rsid w:val="00575EDC"/>
    <w:rsid w:val="005761CB"/>
    <w:rsid w:val="00576C95"/>
    <w:rsid w:val="00582176"/>
    <w:rsid w:val="0058283C"/>
    <w:rsid w:val="0058299F"/>
    <w:rsid w:val="00583748"/>
    <w:rsid w:val="00584652"/>
    <w:rsid w:val="005850DB"/>
    <w:rsid w:val="00585F0E"/>
    <w:rsid w:val="00586BE2"/>
    <w:rsid w:val="00590DF2"/>
    <w:rsid w:val="00591922"/>
    <w:rsid w:val="00593374"/>
    <w:rsid w:val="005949FC"/>
    <w:rsid w:val="0059569A"/>
    <w:rsid w:val="00596A2A"/>
    <w:rsid w:val="005A2627"/>
    <w:rsid w:val="005A3933"/>
    <w:rsid w:val="005A6731"/>
    <w:rsid w:val="005A77F0"/>
    <w:rsid w:val="005B020B"/>
    <w:rsid w:val="005B18BB"/>
    <w:rsid w:val="005B1D46"/>
    <w:rsid w:val="005B44BC"/>
    <w:rsid w:val="005B5264"/>
    <w:rsid w:val="005B7893"/>
    <w:rsid w:val="005C6382"/>
    <w:rsid w:val="005C6550"/>
    <w:rsid w:val="005C708E"/>
    <w:rsid w:val="005D2397"/>
    <w:rsid w:val="005D2552"/>
    <w:rsid w:val="005D53AB"/>
    <w:rsid w:val="005D617F"/>
    <w:rsid w:val="005E29C4"/>
    <w:rsid w:val="005E3221"/>
    <w:rsid w:val="005E48AE"/>
    <w:rsid w:val="005F0E92"/>
    <w:rsid w:val="005F12ED"/>
    <w:rsid w:val="005F54E4"/>
    <w:rsid w:val="005F5603"/>
    <w:rsid w:val="005F799E"/>
    <w:rsid w:val="00600343"/>
    <w:rsid w:val="0060129F"/>
    <w:rsid w:val="0060407E"/>
    <w:rsid w:val="006106C0"/>
    <w:rsid w:val="006108A7"/>
    <w:rsid w:val="006115D7"/>
    <w:rsid w:val="00613251"/>
    <w:rsid w:val="006136AD"/>
    <w:rsid w:val="00614B08"/>
    <w:rsid w:val="00617310"/>
    <w:rsid w:val="0061764F"/>
    <w:rsid w:val="0062015B"/>
    <w:rsid w:val="00627266"/>
    <w:rsid w:val="0062766C"/>
    <w:rsid w:val="00630506"/>
    <w:rsid w:val="00630DBF"/>
    <w:rsid w:val="0063240A"/>
    <w:rsid w:val="00632D01"/>
    <w:rsid w:val="006340C2"/>
    <w:rsid w:val="00634819"/>
    <w:rsid w:val="00636BCD"/>
    <w:rsid w:val="006376D7"/>
    <w:rsid w:val="0064304D"/>
    <w:rsid w:val="006442F0"/>
    <w:rsid w:val="0064499B"/>
    <w:rsid w:val="00646C45"/>
    <w:rsid w:val="00650463"/>
    <w:rsid w:val="00650939"/>
    <w:rsid w:val="0065276E"/>
    <w:rsid w:val="006529FD"/>
    <w:rsid w:val="006549EB"/>
    <w:rsid w:val="00657948"/>
    <w:rsid w:val="0066048A"/>
    <w:rsid w:val="00662CDA"/>
    <w:rsid w:val="00663421"/>
    <w:rsid w:val="00666337"/>
    <w:rsid w:val="00667FD6"/>
    <w:rsid w:val="006714DE"/>
    <w:rsid w:val="0067571E"/>
    <w:rsid w:val="00681C99"/>
    <w:rsid w:val="00681F44"/>
    <w:rsid w:val="00681FF9"/>
    <w:rsid w:val="0068553B"/>
    <w:rsid w:val="00686C3F"/>
    <w:rsid w:val="00687DCA"/>
    <w:rsid w:val="00694028"/>
    <w:rsid w:val="006953D2"/>
    <w:rsid w:val="006A32E4"/>
    <w:rsid w:val="006B04CE"/>
    <w:rsid w:val="006B07E1"/>
    <w:rsid w:val="006B2371"/>
    <w:rsid w:val="006B70CB"/>
    <w:rsid w:val="006B7263"/>
    <w:rsid w:val="006C1308"/>
    <w:rsid w:val="006C2597"/>
    <w:rsid w:val="006C4342"/>
    <w:rsid w:val="006C6FF2"/>
    <w:rsid w:val="006D070B"/>
    <w:rsid w:val="006D1196"/>
    <w:rsid w:val="006D1631"/>
    <w:rsid w:val="006D3645"/>
    <w:rsid w:val="006D3735"/>
    <w:rsid w:val="006D50F0"/>
    <w:rsid w:val="006D5E64"/>
    <w:rsid w:val="006D7EEB"/>
    <w:rsid w:val="006E1AAC"/>
    <w:rsid w:val="006E3224"/>
    <w:rsid w:val="006E693A"/>
    <w:rsid w:val="006E7B6C"/>
    <w:rsid w:val="006F066B"/>
    <w:rsid w:val="006F184E"/>
    <w:rsid w:val="006F29C8"/>
    <w:rsid w:val="006F567C"/>
    <w:rsid w:val="006F5CA2"/>
    <w:rsid w:val="006F6523"/>
    <w:rsid w:val="00700A70"/>
    <w:rsid w:val="00701AFF"/>
    <w:rsid w:val="0070261C"/>
    <w:rsid w:val="00702AA8"/>
    <w:rsid w:val="0070403A"/>
    <w:rsid w:val="0070519E"/>
    <w:rsid w:val="0070743B"/>
    <w:rsid w:val="00707963"/>
    <w:rsid w:val="00713664"/>
    <w:rsid w:val="00713AF4"/>
    <w:rsid w:val="00715050"/>
    <w:rsid w:val="00717AE5"/>
    <w:rsid w:val="00720B64"/>
    <w:rsid w:val="00722B21"/>
    <w:rsid w:val="00725362"/>
    <w:rsid w:val="00725585"/>
    <w:rsid w:val="007264C0"/>
    <w:rsid w:val="00727D29"/>
    <w:rsid w:val="0073620B"/>
    <w:rsid w:val="00740973"/>
    <w:rsid w:val="0074185B"/>
    <w:rsid w:val="00744254"/>
    <w:rsid w:val="00744C1B"/>
    <w:rsid w:val="0075154E"/>
    <w:rsid w:val="00751F89"/>
    <w:rsid w:val="00752411"/>
    <w:rsid w:val="00754746"/>
    <w:rsid w:val="00755F77"/>
    <w:rsid w:val="00761563"/>
    <w:rsid w:val="00766391"/>
    <w:rsid w:val="00767CE0"/>
    <w:rsid w:val="00770A44"/>
    <w:rsid w:val="00770FA6"/>
    <w:rsid w:val="007718D8"/>
    <w:rsid w:val="00777272"/>
    <w:rsid w:val="00783BE3"/>
    <w:rsid w:val="00784614"/>
    <w:rsid w:val="00784E43"/>
    <w:rsid w:val="00784E86"/>
    <w:rsid w:val="007857C6"/>
    <w:rsid w:val="007858E3"/>
    <w:rsid w:val="00786AEE"/>
    <w:rsid w:val="00787B25"/>
    <w:rsid w:val="00793B8C"/>
    <w:rsid w:val="00795C10"/>
    <w:rsid w:val="00797B3B"/>
    <w:rsid w:val="007A24C6"/>
    <w:rsid w:val="007A30EE"/>
    <w:rsid w:val="007B073D"/>
    <w:rsid w:val="007B1930"/>
    <w:rsid w:val="007B6A40"/>
    <w:rsid w:val="007B6C80"/>
    <w:rsid w:val="007C04B1"/>
    <w:rsid w:val="007C4953"/>
    <w:rsid w:val="007C4CB2"/>
    <w:rsid w:val="007C4F72"/>
    <w:rsid w:val="007C7025"/>
    <w:rsid w:val="007D6846"/>
    <w:rsid w:val="007E09EC"/>
    <w:rsid w:val="007E23B5"/>
    <w:rsid w:val="007E2E23"/>
    <w:rsid w:val="007E3796"/>
    <w:rsid w:val="007E70B8"/>
    <w:rsid w:val="007E7155"/>
    <w:rsid w:val="007F0F1C"/>
    <w:rsid w:val="008011F3"/>
    <w:rsid w:val="00802372"/>
    <w:rsid w:val="008023F4"/>
    <w:rsid w:val="008032D3"/>
    <w:rsid w:val="0080456B"/>
    <w:rsid w:val="00805E6D"/>
    <w:rsid w:val="00806EEF"/>
    <w:rsid w:val="00807BFD"/>
    <w:rsid w:val="00810879"/>
    <w:rsid w:val="00810936"/>
    <w:rsid w:val="008114A2"/>
    <w:rsid w:val="00811B9F"/>
    <w:rsid w:val="008125B2"/>
    <w:rsid w:val="00813A3D"/>
    <w:rsid w:val="00815CDE"/>
    <w:rsid w:val="0081616F"/>
    <w:rsid w:val="00816B9A"/>
    <w:rsid w:val="00820C25"/>
    <w:rsid w:val="00820C4C"/>
    <w:rsid w:val="00821BB8"/>
    <w:rsid w:val="0082322F"/>
    <w:rsid w:val="00823421"/>
    <w:rsid w:val="0082681F"/>
    <w:rsid w:val="00827160"/>
    <w:rsid w:val="008309AE"/>
    <w:rsid w:val="0083435C"/>
    <w:rsid w:val="00836A11"/>
    <w:rsid w:val="00842583"/>
    <w:rsid w:val="00842871"/>
    <w:rsid w:val="00843F54"/>
    <w:rsid w:val="00852A7F"/>
    <w:rsid w:val="00852BE8"/>
    <w:rsid w:val="00854F78"/>
    <w:rsid w:val="0085554E"/>
    <w:rsid w:val="00857E76"/>
    <w:rsid w:val="00863FDB"/>
    <w:rsid w:val="00864D33"/>
    <w:rsid w:val="008655A3"/>
    <w:rsid w:val="008658F0"/>
    <w:rsid w:val="00865F05"/>
    <w:rsid w:val="00867929"/>
    <w:rsid w:val="00867D3C"/>
    <w:rsid w:val="00867EC5"/>
    <w:rsid w:val="00871023"/>
    <w:rsid w:val="00872E07"/>
    <w:rsid w:val="008742AF"/>
    <w:rsid w:val="0088053D"/>
    <w:rsid w:val="008818A5"/>
    <w:rsid w:val="008821A1"/>
    <w:rsid w:val="00882203"/>
    <w:rsid w:val="00883C66"/>
    <w:rsid w:val="008844C6"/>
    <w:rsid w:val="0088589B"/>
    <w:rsid w:val="00885956"/>
    <w:rsid w:val="00886745"/>
    <w:rsid w:val="0088780F"/>
    <w:rsid w:val="00887BC8"/>
    <w:rsid w:val="008919F9"/>
    <w:rsid w:val="00891A90"/>
    <w:rsid w:val="00891F2C"/>
    <w:rsid w:val="00892B3F"/>
    <w:rsid w:val="00897BB1"/>
    <w:rsid w:val="008A02F7"/>
    <w:rsid w:val="008A0833"/>
    <w:rsid w:val="008A0DC8"/>
    <w:rsid w:val="008A1A74"/>
    <w:rsid w:val="008A611C"/>
    <w:rsid w:val="008A6FF8"/>
    <w:rsid w:val="008B331C"/>
    <w:rsid w:val="008B409A"/>
    <w:rsid w:val="008B55BB"/>
    <w:rsid w:val="008B7376"/>
    <w:rsid w:val="008C271D"/>
    <w:rsid w:val="008C79A1"/>
    <w:rsid w:val="008D01B1"/>
    <w:rsid w:val="008D2202"/>
    <w:rsid w:val="008D3034"/>
    <w:rsid w:val="008D52AB"/>
    <w:rsid w:val="008D6AE0"/>
    <w:rsid w:val="008E2920"/>
    <w:rsid w:val="008E3278"/>
    <w:rsid w:val="008E3810"/>
    <w:rsid w:val="008E71CE"/>
    <w:rsid w:val="008F181C"/>
    <w:rsid w:val="0090010C"/>
    <w:rsid w:val="009025D0"/>
    <w:rsid w:val="00903464"/>
    <w:rsid w:val="009039D2"/>
    <w:rsid w:val="009127BD"/>
    <w:rsid w:val="009145CE"/>
    <w:rsid w:val="009160B0"/>
    <w:rsid w:val="0092200B"/>
    <w:rsid w:val="00923BC0"/>
    <w:rsid w:val="00924017"/>
    <w:rsid w:val="009260F3"/>
    <w:rsid w:val="009265E5"/>
    <w:rsid w:val="00927599"/>
    <w:rsid w:val="009324FA"/>
    <w:rsid w:val="00934F0B"/>
    <w:rsid w:val="009367FD"/>
    <w:rsid w:val="00944A0F"/>
    <w:rsid w:val="00944BCC"/>
    <w:rsid w:val="00944C04"/>
    <w:rsid w:val="0094558D"/>
    <w:rsid w:val="00946462"/>
    <w:rsid w:val="00946A40"/>
    <w:rsid w:val="00946BC6"/>
    <w:rsid w:val="00946BEE"/>
    <w:rsid w:val="0094766F"/>
    <w:rsid w:val="0095066C"/>
    <w:rsid w:val="00950932"/>
    <w:rsid w:val="00950B0E"/>
    <w:rsid w:val="009528FA"/>
    <w:rsid w:val="0095354A"/>
    <w:rsid w:val="00955621"/>
    <w:rsid w:val="00957EBC"/>
    <w:rsid w:val="00960555"/>
    <w:rsid w:val="00960EAF"/>
    <w:rsid w:val="00962612"/>
    <w:rsid w:val="00966225"/>
    <w:rsid w:val="00966ABF"/>
    <w:rsid w:val="00966C4A"/>
    <w:rsid w:val="00967CA8"/>
    <w:rsid w:val="00967DE0"/>
    <w:rsid w:val="009730F1"/>
    <w:rsid w:val="00973BC0"/>
    <w:rsid w:val="00974A59"/>
    <w:rsid w:val="00976061"/>
    <w:rsid w:val="0097633C"/>
    <w:rsid w:val="00976709"/>
    <w:rsid w:val="009768F5"/>
    <w:rsid w:val="009874CA"/>
    <w:rsid w:val="009917A1"/>
    <w:rsid w:val="00993180"/>
    <w:rsid w:val="00995080"/>
    <w:rsid w:val="00996FBF"/>
    <w:rsid w:val="009A1204"/>
    <w:rsid w:val="009A2E07"/>
    <w:rsid w:val="009A46A8"/>
    <w:rsid w:val="009A6FBE"/>
    <w:rsid w:val="009B0234"/>
    <w:rsid w:val="009B03E0"/>
    <w:rsid w:val="009B17C9"/>
    <w:rsid w:val="009B26BF"/>
    <w:rsid w:val="009B42BE"/>
    <w:rsid w:val="009B487B"/>
    <w:rsid w:val="009B4B1B"/>
    <w:rsid w:val="009B5BFE"/>
    <w:rsid w:val="009B74ED"/>
    <w:rsid w:val="009C0DCF"/>
    <w:rsid w:val="009C2526"/>
    <w:rsid w:val="009C2B81"/>
    <w:rsid w:val="009C48F5"/>
    <w:rsid w:val="009C5DD8"/>
    <w:rsid w:val="009C77B9"/>
    <w:rsid w:val="009C7CA9"/>
    <w:rsid w:val="009D1BFF"/>
    <w:rsid w:val="009D5F4E"/>
    <w:rsid w:val="009D690F"/>
    <w:rsid w:val="009D7E1C"/>
    <w:rsid w:val="009E09CA"/>
    <w:rsid w:val="009E2890"/>
    <w:rsid w:val="009E5896"/>
    <w:rsid w:val="009E69ED"/>
    <w:rsid w:val="009E77A8"/>
    <w:rsid w:val="009F2083"/>
    <w:rsid w:val="009F36CF"/>
    <w:rsid w:val="009F37A3"/>
    <w:rsid w:val="009F5855"/>
    <w:rsid w:val="00A005AD"/>
    <w:rsid w:val="00A00F27"/>
    <w:rsid w:val="00A01554"/>
    <w:rsid w:val="00A01ACF"/>
    <w:rsid w:val="00A02086"/>
    <w:rsid w:val="00A0214E"/>
    <w:rsid w:val="00A0244C"/>
    <w:rsid w:val="00A04FB5"/>
    <w:rsid w:val="00A05A87"/>
    <w:rsid w:val="00A1135A"/>
    <w:rsid w:val="00A126D6"/>
    <w:rsid w:val="00A14D3A"/>
    <w:rsid w:val="00A14E2C"/>
    <w:rsid w:val="00A17ABD"/>
    <w:rsid w:val="00A20D17"/>
    <w:rsid w:val="00A25BF6"/>
    <w:rsid w:val="00A26290"/>
    <w:rsid w:val="00A2654C"/>
    <w:rsid w:val="00A321F9"/>
    <w:rsid w:val="00A329EB"/>
    <w:rsid w:val="00A33D51"/>
    <w:rsid w:val="00A340B4"/>
    <w:rsid w:val="00A345A2"/>
    <w:rsid w:val="00A34B43"/>
    <w:rsid w:val="00A34F73"/>
    <w:rsid w:val="00A35DEB"/>
    <w:rsid w:val="00A36F20"/>
    <w:rsid w:val="00A43824"/>
    <w:rsid w:val="00A441B7"/>
    <w:rsid w:val="00A44C09"/>
    <w:rsid w:val="00A50FF5"/>
    <w:rsid w:val="00A51334"/>
    <w:rsid w:val="00A60AB2"/>
    <w:rsid w:val="00A617B9"/>
    <w:rsid w:val="00A6658D"/>
    <w:rsid w:val="00A672BD"/>
    <w:rsid w:val="00A70BE5"/>
    <w:rsid w:val="00A7151B"/>
    <w:rsid w:val="00A731FB"/>
    <w:rsid w:val="00A73480"/>
    <w:rsid w:val="00A7370D"/>
    <w:rsid w:val="00A73D39"/>
    <w:rsid w:val="00A74B31"/>
    <w:rsid w:val="00A75DE1"/>
    <w:rsid w:val="00A76377"/>
    <w:rsid w:val="00A83DA0"/>
    <w:rsid w:val="00A8420C"/>
    <w:rsid w:val="00A84E7F"/>
    <w:rsid w:val="00A90475"/>
    <w:rsid w:val="00A90DF8"/>
    <w:rsid w:val="00A93F75"/>
    <w:rsid w:val="00A95212"/>
    <w:rsid w:val="00A9647A"/>
    <w:rsid w:val="00A97033"/>
    <w:rsid w:val="00A978D4"/>
    <w:rsid w:val="00A97D66"/>
    <w:rsid w:val="00AA19F5"/>
    <w:rsid w:val="00AA1F27"/>
    <w:rsid w:val="00AA3ED9"/>
    <w:rsid w:val="00AA5BB0"/>
    <w:rsid w:val="00AA60E4"/>
    <w:rsid w:val="00AA61CA"/>
    <w:rsid w:val="00AA64DD"/>
    <w:rsid w:val="00AA7023"/>
    <w:rsid w:val="00AB066A"/>
    <w:rsid w:val="00AB188C"/>
    <w:rsid w:val="00AB677B"/>
    <w:rsid w:val="00AB73D6"/>
    <w:rsid w:val="00AC698F"/>
    <w:rsid w:val="00AD0E2E"/>
    <w:rsid w:val="00AD2790"/>
    <w:rsid w:val="00AD3667"/>
    <w:rsid w:val="00AD57C0"/>
    <w:rsid w:val="00AD5839"/>
    <w:rsid w:val="00AD6964"/>
    <w:rsid w:val="00AD6F5B"/>
    <w:rsid w:val="00AE1B50"/>
    <w:rsid w:val="00AE1F06"/>
    <w:rsid w:val="00AE24C2"/>
    <w:rsid w:val="00AE26F5"/>
    <w:rsid w:val="00AE3805"/>
    <w:rsid w:val="00AE4EED"/>
    <w:rsid w:val="00AE57B1"/>
    <w:rsid w:val="00AE5E26"/>
    <w:rsid w:val="00AF0E82"/>
    <w:rsid w:val="00AF2D38"/>
    <w:rsid w:val="00AF4A0C"/>
    <w:rsid w:val="00AF60E2"/>
    <w:rsid w:val="00AF6E13"/>
    <w:rsid w:val="00B01B0C"/>
    <w:rsid w:val="00B02E09"/>
    <w:rsid w:val="00B052BE"/>
    <w:rsid w:val="00B07CDC"/>
    <w:rsid w:val="00B07D63"/>
    <w:rsid w:val="00B15199"/>
    <w:rsid w:val="00B203E6"/>
    <w:rsid w:val="00B21360"/>
    <w:rsid w:val="00B23058"/>
    <w:rsid w:val="00B2568E"/>
    <w:rsid w:val="00B32CAD"/>
    <w:rsid w:val="00B34DFD"/>
    <w:rsid w:val="00B35ABF"/>
    <w:rsid w:val="00B361D7"/>
    <w:rsid w:val="00B3643C"/>
    <w:rsid w:val="00B36A8E"/>
    <w:rsid w:val="00B36D36"/>
    <w:rsid w:val="00B37966"/>
    <w:rsid w:val="00B4065C"/>
    <w:rsid w:val="00B42271"/>
    <w:rsid w:val="00B42303"/>
    <w:rsid w:val="00B459B0"/>
    <w:rsid w:val="00B45E41"/>
    <w:rsid w:val="00B45FAB"/>
    <w:rsid w:val="00B5110D"/>
    <w:rsid w:val="00B64E9F"/>
    <w:rsid w:val="00B65A55"/>
    <w:rsid w:val="00B66C0D"/>
    <w:rsid w:val="00B67158"/>
    <w:rsid w:val="00B73B80"/>
    <w:rsid w:val="00B73EA4"/>
    <w:rsid w:val="00B74225"/>
    <w:rsid w:val="00B75B61"/>
    <w:rsid w:val="00B7626B"/>
    <w:rsid w:val="00B770B3"/>
    <w:rsid w:val="00B80024"/>
    <w:rsid w:val="00B8034E"/>
    <w:rsid w:val="00B85369"/>
    <w:rsid w:val="00B85F3C"/>
    <w:rsid w:val="00B86B97"/>
    <w:rsid w:val="00B87022"/>
    <w:rsid w:val="00B90851"/>
    <w:rsid w:val="00B90D29"/>
    <w:rsid w:val="00B90DAB"/>
    <w:rsid w:val="00B91B20"/>
    <w:rsid w:val="00B91BA2"/>
    <w:rsid w:val="00B93F45"/>
    <w:rsid w:val="00B94D08"/>
    <w:rsid w:val="00B96304"/>
    <w:rsid w:val="00BA0A78"/>
    <w:rsid w:val="00BA1F4F"/>
    <w:rsid w:val="00BA2A22"/>
    <w:rsid w:val="00BA3CEB"/>
    <w:rsid w:val="00BA5DFB"/>
    <w:rsid w:val="00BA67C3"/>
    <w:rsid w:val="00BA6DB4"/>
    <w:rsid w:val="00BA6E30"/>
    <w:rsid w:val="00BA733B"/>
    <w:rsid w:val="00BB2CFE"/>
    <w:rsid w:val="00BB343B"/>
    <w:rsid w:val="00BB7941"/>
    <w:rsid w:val="00BB7CB3"/>
    <w:rsid w:val="00BC1103"/>
    <w:rsid w:val="00BC5DB7"/>
    <w:rsid w:val="00BC7345"/>
    <w:rsid w:val="00BC7B5D"/>
    <w:rsid w:val="00BC7D64"/>
    <w:rsid w:val="00BD0561"/>
    <w:rsid w:val="00BD0688"/>
    <w:rsid w:val="00BD227C"/>
    <w:rsid w:val="00BD2B3F"/>
    <w:rsid w:val="00BD31A0"/>
    <w:rsid w:val="00BD7787"/>
    <w:rsid w:val="00BE36D6"/>
    <w:rsid w:val="00BE3FFC"/>
    <w:rsid w:val="00BE4168"/>
    <w:rsid w:val="00BE423C"/>
    <w:rsid w:val="00BE45A6"/>
    <w:rsid w:val="00BE65D4"/>
    <w:rsid w:val="00BE6EFE"/>
    <w:rsid w:val="00BF3E3E"/>
    <w:rsid w:val="00C02567"/>
    <w:rsid w:val="00C0772D"/>
    <w:rsid w:val="00C07D40"/>
    <w:rsid w:val="00C10FB9"/>
    <w:rsid w:val="00C16BFA"/>
    <w:rsid w:val="00C1758F"/>
    <w:rsid w:val="00C2013F"/>
    <w:rsid w:val="00C23A7B"/>
    <w:rsid w:val="00C36ABA"/>
    <w:rsid w:val="00C4232C"/>
    <w:rsid w:val="00C44004"/>
    <w:rsid w:val="00C451A9"/>
    <w:rsid w:val="00C46FF5"/>
    <w:rsid w:val="00C47814"/>
    <w:rsid w:val="00C50A53"/>
    <w:rsid w:val="00C50E00"/>
    <w:rsid w:val="00C52BD2"/>
    <w:rsid w:val="00C546ED"/>
    <w:rsid w:val="00C55345"/>
    <w:rsid w:val="00C556A8"/>
    <w:rsid w:val="00C55B4D"/>
    <w:rsid w:val="00C56B27"/>
    <w:rsid w:val="00C56EF5"/>
    <w:rsid w:val="00C57E8D"/>
    <w:rsid w:val="00C70391"/>
    <w:rsid w:val="00C71EC7"/>
    <w:rsid w:val="00C74812"/>
    <w:rsid w:val="00C75381"/>
    <w:rsid w:val="00C7761C"/>
    <w:rsid w:val="00C778FB"/>
    <w:rsid w:val="00C8004E"/>
    <w:rsid w:val="00C8040A"/>
    <w:rsid w:val="00C80D58"/>
    <w:rsid w:val="00C825F9"/>
    <w:rsid w:val="00C834B9"/>
    <w:rsid w:val="00C87141"/>
    <w:rsid w:val="00C87F67"/>
    <w:rsid w:val="00C91472"/>
    <w:rsid w:val="00C93183"/>
    <w:rsid w:val="00C9434E"/>
    <w:rsid w:val="00C97D1D"/>
    <w:rsid w:val="00CA1E0C"/>
    <w:rsid w:val="00CA3811"/>
    <w:rsid w:val="00CA38CC"/>
    <w:rsid w:val="00CA591D"/>
    <w:rsid w:val="00CA5E74"/>
    <w:rsid w:val="00CA61A6"/>
    <w:rsid w:val="00CA7599"/>
    <w:rsid w:val="00CA7F94"/>
    <w:rsid w:val="00CB0AC9"/>
    <w:rsid w:val="00CB24EB"/>
    <w:rsid w:val="00CC2BFC"/>
    <w:rsid w:val="00CC4F9F"/>
    <w:rsid w:val="00CC5756"/>
    <w:rsid w:val="00CC5DC4"/>
    <w:rsid w:val="00CC60A3"/>
    <w:rsid w:val="00CC7E6F"/>
    <w:rsid w:val="00CD0846"/>
    <w:rsid w:val="00CD3485"/>
    <w:rsid w:val="00CD4D8D"/>
    <w:rsid w:val="00CD51A9"/>
    <w:rsid w:val="00CD617B"/>
    <w:rsid w:val="00CE1061"/>
    <w:rsid w:val="00CE2759"/>
    <w:rsid w:val="00CE334B"/>
    <w:rsid w:val="00CE3534"/>
    <w:rsid w:val="00CE4A27"/>
    <w:rsid w:val="00CE6D96"/>
    <w:rsid w:val="00CF2A5C"/>
    <w:rsid w:val="00CF4B26"/>
    <w:rsid w:val="00CF4DCB"/>
    <w:rsid w:val="00CF5EDA"/>
    <w:rsid w:val="00CF70D8"/>
    <w:rsid w:val="00D014F4"/>
    <w:rsid w:val="00D0196C"/>
    <w:rsid w:val="00D02F01"/>
    <w:rsid w:val="00D03508"/>
    <w:rsid w:val="00D05207"/>
    <w:rsid w:val="00D057B5"/>
    <w:rsid w:val="00D146BE"/>
    <w:rsid w:val="00D1514E"/>
    <w:rsid w:val="00D163F4"/>
    <w:rsid w:val="00D205DA"/>
    <w:rsid w:val="00D21057"/>
    <w:rsid w:val="00D210A4"/>
    <w:rsid w:val="00D22784"/>
    <w:rsid w:val="00D25F21"/>
    <w:rsid w:val="00D26152"/>
    <w:rsid w:val="00D26BDC"/>
    <w:rsid w:val="00D276A8"/>
    <w:rsid w:val="00D27808"/>
    <w:rsid w:val="00D30315"/>
    <w:rsid w:val="00D308EA"/>
    <w:rsid w:val="00D314D8"/>
    <w:rsid w:val="00D33B93"/>
    <w:rsid w:val="00D345EC"/>
    <w:rsid w:val="00D34F9C"/>
    <w:rsid w:val="00D35344"/>
    <w:rsid w:val="00D40C40"/>
    <w:rsid w:val="00D411F2"/>
    <w:rsid w:val="00D42093"/>
    <w:rsid w:val="00D42631"/>
    <w:rsid w:val="00D4523E"/>
    <w:rsid w:val="00D45682"/>
    <w:rsid w:val="00D45959"/>
    <w:rsid w:val="00D461FD"/>
    <w:rsid w:val="00D46460"/>
    <w:rsid w:val="00D47337"/>
    <w:rsid w:val="00D47CC6"/>
    <w:rsid w:val="00D5004A"/>
    <w:rsid w:val="00D500E6"/>
    <w:rsid w:val="00D50A30"/>
    <w:rsid w:val="00D540AF"/>
    <w:rsid w:val="00D55D60"/>
    <w:rsid w:val="00D564D9"/>
    <w:rsid w:val="00D574EC"/>
    <w:rsid w:val="00D60858"/>
    <w:rsid w:val="00D60EE2"/>
    <w:rsid w:val="00D61678"/>
    <w:rsid w:val="00D64597"/>
    <w:rsid w:val="00D64FEF"/>
    <w:rsid w:val="00D669B3"/>
    <w:rsid w:val="00D71422"/>
    <w:rsid w:val="00D7228D"/>
    <w:rsid w:val="00D7238F"/>
    <w:rsid w:val="00D7283E"/>
    <w:rsid w:val="00D72E06"/>
    <w:rsid w:val="00D734F3"/>
    <w:rsid w:val="00D77460"/>
    <w:rsid w:val="00D803CB"/>
    <w:rsid w:val="00D80427"/>
    <w:rsid w:val="00D82959"/>
    <w:rsid w:val="00D82F15"/>
    <w:rsid w:val="00D85BCD"/>
    <w:rsid w:val="00D85F98"/>
    <w:rsid w:val="00D86610"/>
    <w:rsid w:val="00D90368"/>
    <w:rsid w:val="00D90ABB"/>
    <w:rsid w:val="00D90CE5"/>
    <w:rsid w:val="00D976C1"/>
    <w:rsid w:val="00DA092F"/>
    <w:rsid w:val="00DA10DE"/>
    <w:rsid w:val="00DA2774"/>
    <w:rsid w:val="00DA2ACD"/>
    <w:rsid w:val="00DA6E7F"/>
    <w:rsid w:val="00DB2FFF"/>
    <w:rsid w:val="00DB3B78"/>
    <w:rsid w:val="00DB4E4B"/>
    <w:rsid w:val="00DC0891"/>
    <w:rsid w:val="00DC0CC3"/>
    <w:rsid w:val="00DC34DB"/>
    <w:rsid w:val="00DC3BD5"/>
    <w:rsid w:val="00DC6535"/>
    <w:rsid w:val="00DC6798"/>
    <w:rsid w:val="00DD0E6A"/>
    <w:rsid w:val="00DD4CE4"/>
    <w:rsid w:val="00DD6D69"/>
    <w:rsid w:val="00DD7BE3"/>
    <w:rsid w:val="00DE1626"/>
    <w:rsid w:val="00DE4DA8"/>
    <w:rsid w:val="00DE5CE6"/>
    <w:rsid w:val="00DE7CC7"/>
    <w:rsid w:val="00DF10BE"/>
    <w:rsid w:val="00DF3DED"/>
    <w:rsid w:val="00DF4C14"/>
    <w:rsid w:val="00DF5B84"/>
    <w:rsid w:val="00E01E8A"/>
    <w:rsid w:val="00E04EA0"/>
    <w:rsid w:val="00E059C0"/>
    <w:rsid w:val="00E05D4D"/>
    <w:rsid w:val="00E06D34"/>
    <w:rsid w:val="00E0762F"/>
    <w:rsid w:val="00E077D6"/>
    <w:rsid w:val="00E11211"/>
    <w:rsid w:val="00E11220"/>
    <w:rsid w:val="00E11226"/>
    <w:rsid w:val="00E11CD9"/>
    <w:rsid w:val="00E1757D"/>
    <w:rsid w:val="00E213A5"/>
    <w:rsid w:val="00E214FF"/>
    <w:rsid w:val="00E21BC5"/>
    <w:rsid w:val="00E21C9C"/>
    <w:rsid w:val="00E22C81"/>
    <w:rsid w:val="00E23825"/>
    <w:rsid w:val="00E27ECC"/>
    <w:rsid w:val="00E30A33"/>
    <w:rsid w:val="00E30BC0"/>
    <w:rsid w:val="00E33210"/>
    <w:rsid w:val="00E3378C"/>
    <w:rsid w:val="00E4018A"/>
    <w:rsid w:val="00E40FD7"/>
    <w:rsid w:val="00E427C2"/>
    <w:rsid w:val="00E46137"/>
    <w:rsid w:val="00E50406"/>
    <w:rsid w:val="00E53F54"/>
    <w:rsid w:val="00E5478D"/>
    <w:rsid w:val="00E551B8"/>
    <w:rsid w:val="00E60B64"/>
    <w:rsid w:val="00E61EAC"/>
    <w:rsid w:val="00E6264A"/>
    <w:rsid w:val="00E63AA5"/>
    <w:rsid w:val="00E65285"/>
    <w:rsid w:val="00E65D58"/>
    <w:rsid w:val="00E66D77"/>
    <w:rsid w:val="00E67202"/>
    <w:rsid w:val="00E71A29"/>
    <w:rsid w:val="00E729E4"/>
    <w:rsid w:val="00E72CF3"/>
    <w:rsid w:val="00E72F2A"/>
    <w:rsid w:val="00E742BB"/>
    <w:rsid w:val="00E747D3"/>
    <w:rsid w:val="00E7492D"/>
    <w:rsid w:val="00E75259"/>
    <w:rsid w:val="00E75925"/>
    <w:rsid w:val="00E75BFF"/>
    <w:rsid w:val="00E77346"/>
    <w:rsid w:val="00E775DD"/>
    <w:rsid w:val="00E80307"/>
    <w:rsid w:val="00E814CE"/>
    <w:rsid w:val="00E82687"/>
    <w:rsid w:val="00E83C51"/>
    <w:rsid w:val="00E8413E"/>
    <w:rsid w:val="00E843C4"/>
    <w:rsid w:val="00E847C8"/>
    <w:rsid w:val="00E87B52"/>
    <w:rsid w:val="00E9243F"/>
    <w:rsid w:val="00E96792"/>
    <w:rsid w:val="00EA0503"/>
    <w:rsid w:val="00EA17C4"/>
    <w:rsid w:val="00EA1F48"/>
    <w:rsid w:val="00EA322A"/>
    <w:rsid w:val="00EA36E8"/>
    <w:rsid w:val="00EA40FE"/>
    <w:rsid w:val="00EA46FB"/>
    <w:rsid w:val="00EA49DF"/>
    <w:rsid w:val="00EA7FFD"/>
    <w:rsid w:val="00EB000A"/>
    <w:rsid w:val="00EB1C1A"/>
    <w:rsid w:val="00EC1069"/>
    <w:rsid w:val="00EC19BC"/>
    <w:rsid w:val="00EC1D86"/>
    <w:rsid w:val="00EC2BDB"/>
    <w:rsid w:val="00EC2F9F"/>
    <w:rsid w:val="00EC3910"/>
    <w:rsid w:val="00EC39DB"/>
    <w:rsid w:val="00EC75C3"/>
    <w:rsid w:val="00ED0CBB"/>
    <w:rsid w:val="00ED2F92"/>
    <w:rsid w:val="00ED7A08"/>
    <w:rsid w:val="00EE033E"/>
    <w:rsid w:val="00EE5F41"/>
    <w:rsid w:val="00EE716F"/>
    <w:rsid w:val="00EF2663"/>
    <w:rsid w:val="00EF2B0F"/>
    <w:rsid w:val="00F059FE"/>
    <w:rsid w:val="00F063E6"/>
    <w:rsid w:val="00F07EA1"/>
    <w:rsid w:val="00F10815"/>
    <w:rsid w:val="00F119BD"/>
    <w:rsid w:val="00F1292E"/>
    <w:rsid w:val="00F13AEC"/>
    <w:rsid w:val="00F20677"/>
    <w:rsid w:val="00F21091"/>
    <w:rsid w:val="00F217D2"/>
    <w:rsid w:val="00F21D25"/>
    <w:rsid w:val="00F22CF7"/>
    <w:rsid w:val="00F26681"/>
    <w:rsid w:val="00F27217"/>
    <w:rsid w:val="00F27297"/>
    <w:rsid w:val="00F305AF"/>
    <w:rsid w:val="00F30BE1"/>
    <w:rsid w:val="00F33CEF"/>
    <w:rsid w:val="00F358A4"/>
    <w:rsid w:val="00F35D82"/>
    <w:rsid w:val="00F426B1"/>
    <w:rsid w:val="00F43289"/>
    <w:rsid w:val="00F46EF0"/>
    <w:rsid w:val="00F46FA6"/>
    <w:rsid w:val="00F51EE2"/>
    <w:rsid w:val="00F527FD"/>
    <w:rsid w:val="00F5334B"/>
    <w:rsid w:val="00F54DA6"/>
    <w:rsid w:val="00F56458"/>
    <w:rsid w:val="00F56835"/>
    <w:rsid w:val="00F57B54"/>
    <w:rsid w:val="00F606DD"/>
    <w:rsid w:val="00F61D28"/>
    <w:rsid w:val="00F64701"/>
    <w:rsid w:val="00F65CA3"/>
    <w:rsid w:val="00F662D6"/>
    <w:rsid w:val="00F66487"/>
    <w:rsid w:val="00F66C0F"/>
    <w:rsid w:val="00F70646"/>
    <w:rsid w:val="00F710CA"/>
    <w:rsid w:val="00F72EA5"/>
    <w:rsid w:val="00F735DE"/>
    <w:rsid w:val="00F76853"/>
    <w:rsid w:val="00F8014C"/>
    <w:rsid w:val="00F85F1C"/>
    <w:rsid w:val="00F921AA"/>
    <w:rsid w:val="00F926D8"/>
    <w:rsid w:val="00F929FE"/>
    <w:rsid w:val="00F93B8D"/>
    <w:rsid w:val="00F96CE1"/>
    <w:rsid w:val="00FA21C2"/>
    <w:rsid w:val="00FA64E5"/>
    <w:rsid w:val="00FA64F4"/>
    <w:rsid w:val="00FB1571"/>
    <w:rsid w:val="00FB1784"/>
    <w:rsid w:val="00FB1834"/>
    <w:rsid w:val="00FB2381"/>
    <w:rsid w:val="00FB4C42"/>
    <w:rsid w:val="00FB503A"/>
    <w:rsid w:val="00FC3CC2"/>
    <w:rsid w:val="00FC414C"/>
    <w:rsid w:val="00FC4D2F"/>
    <w:rsid w:val="00FD148E"/>
    <w:rsid w:val="00FD5F41"/>
    <w:rsid w:val="00FE1977"/>
    <w:rsid w:val="00FE28B6"/>
    <w:rsid w:val="00FE2D2B"/>
    <w:rsid w:val="00FE3DBE"/>
    <w:rsid w:val="00FE781F"/>
    <w:rsid w:val="00FE7D1A"/>
    <w:rsid w:val="00FE7FE3"/>
    <w:rsid w:val="00FF036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B1173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2DBD"/>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autoRedefine/>
    <w:qFormat/>
    <w:rsid w:val="00AF2D38"/>
    <w:pPr>
      <w:numPr>
        <w:numId w:val="1"/>
      </w:numPr>
      <w:spacing w:before="120" w:after="120" w:line="360" w:lineRule="auto"/>
      <w:ind w:left="0"/>
      <w:jc w:val="both"/>
      <w:outlineLvl w:val="0"/>
    </w:pPr>
    <w:rPr>
      <w:rFonts w:ascii="Verdana" w:hAnsi="Verdana"/>
      <w:b/>
      <w:sz w:val="20"/>
      <w:szCs w:val="20"/>
    </w:rPr>
  </w:style>
  <w:style w:type="paragraph" w:styleId="Ttulo2">
    <w:name w:val="heading 2"/>
    <w:basedOn w:val="Normal"/>
    <w:next w:val="Normal"/>
    <w:link w:val="Ttulo2Car"/>
    <w:uiPriority w:val="9"/>
    <w:unhideWhenUsed/>
    <w:qFormat/>
    <w:rsid w:val="00572DDF"/>
    <w:pPr>
      <w:keepNext/>
      <w:keepLines/>
      <w:spacing w:before="40" w:line="259" w:lineRule="auto"/>
      <w:outlineLvl w:val="1"/>
    </w:pPr>
    <w:rPr>
      <w:rFonts w:asciiTheme="majorHAnsi" w:eastAsiaTheme="majorEastAsia" w:hAnsiTheme="majorHAnsi" w:cstheme="majorBidi"/>
      <w:color w:val="2E74B5" w:themeColor="accent1" w:themeShade="BF"/>
      <w:sz w:val="26"/>
      <w:szCs w:val="26"/>
      <w:lang w:eastAsia="en-US"/>
    </w:rPr>
  </w:style>
  <w:style w:type="paragraph" w:styleId="Ttulo3">
    <w:name w:val="heading 3"/>
    <w:basedOn w:val="Normal"/>
    <w:next w:val="Normal"/>
    <w:link w:val="Ttulo3Car"/>
    <w:uiPriority w:val="9"/>
    <w:unhideWhenUsed/>
    <w:qFormat/>
    <w:rsid w:val="001A11C4"/>
    <w:pPr>
      <w:keepNext/>
      <w:keepLines/>
      <w:suppressAutoHyphens/>
      <w:spacing w:before="40"/>
      <w:ind w:left="720" w:hanging="432"/>
      <w:jc w:val="both"/>
      <w:outlineLvl w:val="2"/>
    </w:pPr>
    <w:rPr>
      <w:rFonts w:asciiTheme="majorHAnsi" w:eastAsiaTheme="majorEastAsia" w:hAnsiTheme="majorHAnsi" w:cstheme="majorBidi"/>
      <w:color w:val="1F4D78" w:themeColor="accent1" w:themeShade="7F"/>
      <w:lang w:eastAsia="zh-CN"/>
    </w:rPr>
  </w:style>
  <w:style w:type="paragraph" w:styleId="Ttulo4">
    <w:name w:val="heading 4"/>
    <w:basedOn w:val="Normal"/>
    <w:next w:val="Normal"/>
    <w:link w:val="Ttulo4Car"/>
    <w:uiPriority w:val="9"/>
    <w:semiHidden/>
    <w:unhideWhenUsed/>
    <w:qFormat/>
    <w:rsid w:val="001A11C4"/>
    <w:pPr>
      <w:keepNext/>
      <w:keepLines/>
      <w:suppressAutoHyphens/>
      <w:spacing w:before="40"/>
      <w:ind w:left="864" w:hanging="144"/>
      <w:jc w:val="both"/>
      <w:outlineLvl w:val="3"/>
    </w:pPr>
    <w:rPr>
      <w:rFonts w:asciiTheme="majorHAnsi" w:eastAsiaTheme="majorEastAsia" w:hAnsiTheme="majorHAnsi" w:cstheme="majorBidi"/>
      <w:i/>
      <w:iCs/>
      <w:color w:val="2E74B5" w:themeColor="accent1" w:themeShade="BF"/>
      <w:sz w:val="20"/>
      <w:lang w:eastAsia="zh-CN"/>
    </w:rPr>
  </w:style>
  <w:style w:type="paragraph" w:styleId="Ttulo5">
    <w:name w:val="heading 5"/>
    <w:basedOn w:val="Normal"/>
    <w:next w:val="Normal"/>
    <w:link w:val="Ttulo5Car"/>
    <w:uiPriority w:val="9"/>
    <w:semiHidden/>
    <w:unhideWhenUsed/>
    <w:qFormat/>
    <w:rsid w:val="001A11C4"/>
    <w:pPr>
      <w:keepNext/>
      <w:keepLines/>
      <w:suppressAutoHyphens/>
      <w:spacing w:before="40"/>
      <w:ind w:left="1008" w:hanging="432"/>
      <w:jc w:val="both"/>
      <w:outlineLvl w:val="4"/>
    </w:pPr>
    <w:rPr>
      <w:rFonts w:asciiTheme="majorHAnsi" w:eastAsiaTheme="majorEastAsia" w:hAnsiTheme="majorHAnsi" w:cstheme="majorBidi"/>
      <w:color w:val="2E74B5" w:themeColor="accent1" w:themeShade="BF"/>
      <w:sz w:val="20"/>
      <w:lang w:eastAsia="zh-CN"/>
    </w:rPr>
  </w:style>
  <w:style w:type="paragraph" w:styleId="Ttulo6">
    <w:name w:val="heading 6"/>
    <w:basedOn w:val="Normal"/>
    <w:next w:val="Normal"/>
    <w:link w:val="Ttulo6Car"/>
    <w:uiPriority w:val="9"/>
    <w:semiHidden/>
    <w:unhideWhenUsed/>
    <w:qFormat/>
    <w:rsid w:val="001A11C4"/>
    <w:pPr>
      <w:keepNext/>
      <w:keepLines/>
      <w:suppressAutoHyphens/>
      <w:spacing w:before="40"/>
      <w:ind w:left="1152" w:hanging="432"/>
      <w:jc w:val="both"/>
      <w:outlineLvl w:val="5"/>
    </w:pPr>
    <w:rPr>
      <w:rFonts w:asciiTheme="majorHAnsi" w:eastAsiaTheme="majorEastAsia" w:hAnsiTheme="majorHAnsi" w:cstheme="majorBidi"/>
      <w:color w:val="1F4D78" w:themeColor="accent1" w:themeShade="7F"/>
      <w:sz w:val="20"/>
      <w:lang w:eastAsia="zh-CN"/>
    </w:rPr>
  </w:style>
  <w:style w:type="paragraph" w:styleId="Ttulo7">
    <w:name w:val="heading 7"/>
    <w:basedOn w:val="Normal"/>
    <w:next w:val="Normal"/>
    <w:link w:val="Ttulo7Car"/>
    <w:uiPriority w:val="9"/>
    <w:semiHidden/>
    <w:unhideWhenUsed/>
    <w:qFormat/>
    <w:rsid w:val="001A11C4"/>
    <w:pPr>
      <w:keepNext/>
      <w:keepLines/>
      <w:suppressAutoHyphens/>
      <w:spacing w:before="40"/>
      <w:ind w:left="1296" w:hanging="288"/>
      <w:jc w:val="both"/>
      <w:outlineLvl w:val="6"/>
    </w:pPr>
    <w:rPr>
      <w:rFonts w:asciiTheme="majorHAnsi" w:eastAsiaTheme="majorEastAsia" w:hAnsiTheme="majorHAnsi" w:cstheme="majorBidi"/>
      <w:i/>
      <w:iCs/>
      <w:color w:val="1F4D78" w:themeColor="accent1" w:themeShade="7F"/>
      <w:sz w:val="20"/>
      <w:lang w:eastAsia="zh-CN"/>
    </w:rPr>
  </w:style>
  <w:style w:type="paragraph" w:styleId="Ttulo8">
    <w:name w:val="heading 8"/>
    <w:basedOn w:val="Normal"/>
    <w:next w:val="Normal"/>
    <w:link w:val="Ttulo8Car"/>
    <w:uiPriority w:val="9"/>
    <w:semiHidden/>
    <w:unhideWhenUsed/>
    <w:qFormat/>
    <w:rsid w:val="001A11C4"/>
    <w:pPr>
      <w:keepNext/>
      <w:keepLines/>
      <w:suppressAutoHyphens/>
      <w:spacing w:before="40"/>
      <w:ind w:left="1440" w:hanging="432"/>
      <w:jc w:val="both"/>
      <w:outlineLvl w:val="7"/>
    </w:pPr>
    <w:rPr>
      <w:rFonts w:asciiTheme="majorHAnsi" w:eastAsiaTheme="majorEastAsia" w:hAnsiTheme="majorHAnsi" w:cstheme="majorBidi"/>
      <w:color w:val="272727" w:themeColor="text1" w:themeTint="D8"/>
      <w:sz w:val="21"/>
      <w:szCs w:val="21"/>
      <w:lang w:eastAsia="zh-CN"/>
    </w:rPr>
  </w:style>
  <w:style w:type="paragraph" w:styleId="Ttulo9">
    <w:name w:val="heading 9"/>
    <w:basedOn w:val="Normal"/>
    <w:next w:val="Normal"/>
    <w:link w:val="Ttulo9Car"/>
    <w:uiPriority w:val="9"/>
    <w:semiHidden/>
    <w:unhideWhenUsed/>
    <w:qFormat/>
    <w:rsid w:val="001A11C4"/>
    <w:pPr>
      <w:keepNext/>
      <w:keepLines/>
      <w:suppressAutoHyphens/>
      <w:spacing w:before="40"/>
      <w:ind w:left="1584" w:hanging="144"/>
      <w:jc w:val="both"/>
      <w:outlineLvl w:val="8"/>
    </w:pPr>
    <w:rPr>
      <w:rFonts w:asciiTheme="majorHAnsi" w:eastAsiaTheme="majorEastAsia" w:hAnsiTheme="majorHAnsi" w:cstheme="majorBidi"/>
      <w:i/>
      <w:iCs/>
      <w:color w:val="272727" w:themeColor="text1" w:themeTint="D8"/>
      <w:sz w:val="21"/>
      <w:szCs w:val="21"/>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33118A"/>
    <w:pPr>
      <w:tabs>
        <w:tab w:val="center" w:pos="4252"/>
        <w:tab w:val="right" w:pos="8504"/>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rsid w:val="0033118A"/>
  </w:style>
  <w:style w:type="paragraph" w:styleId="Piedepgina">
    <w:name w:val="footer"/>
    <w:basedOn w:val="Normal"/>
    <w:link w:val="PiedepginaCar"/>
    <w:uiPriority w:val="99"/>
    <w:unhideWhenUsed/>
    <w:rsid w:val="0033118A"/>
    <w:pPr>
      <w:tabs>
        <w:tab w:val="center" w:pos="4252"/>
        <w:tab w:val="right" w:pos="8504"/>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33118A"/>
  </w:style>
  <w:style w:type="table" w:styleId="Tablaconcuadrcula">
    <w:name w:val="Table Grid"/>
    <w:basedOn w:val="Tablanormal"/>
    <w:uiPriority w:val="59"/>
    <w:rsid w:val="003311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EA1F48"/>
    <w:rPr>
      <w:rFonts w:ascii="Verdana" w:eastAsia="Times New Roman" w:hAnsi="Verdana" w:cs="Times New Roman"/>
      <w:b/>
      <w:sz w:val="20"/>
      <w:szCs w:val="20"/>
      <w:lang w:eastAsia="es-ES"/>
    </w:rPr>
  </w:style>
  <w:style w:type="character" w:customStyle="1" w:styleId="Ttulo2Car">
    <w:name w:val="Título 2 Car"/>
    <w:basedOn w:val="Fuentedeprrafopredeter"/>
    <w:link w:val="Ttulo2"/>
    <w:uiPriority w:val="9"/>
    <w:rsid w:val="00572DDF"/>
    <w:rPr>
      <w:rFonts w:asciiTheme="majorHAnsi" w:eastAsiaTheme="majorEastAsia" w:hAnsiTheme="majorHAnsi" w:cstheme="majorBidi"/>
      <w:color w:val="2E74B5" w:themeColor="accent1" w:themeShade="BF"/>
      <w:sz w:val="26"/>
      <w:szCs w:val="26"/>
    </w:rPr>
  </w:style>
  <w:style w:type="paragraph" w:styleId="Textoindependiente">
    <w:name w:val="Body Text"/>
    <w:basedOn w:val="Normal"/>
    <w:link w:val="TextoindependienteCar"/>
    <w:uiPriority w:val="99"/>
    <w:rsid w:val="00B8034E"/>
    <w:pPr>
      <w:spacing w:after="120"/>
    </w:pPr>
  </w:style>
  <w:style w:type="character" w:customStyle="1" w:styleId="TextoindependienteCar">
    <w:name w:val="Texto independiente Car"/>
    <w:basedOn w:val="Fuentedeprrafopredeter"/>
    <w:link w:val="Textoindependiente"/>
    <w:uiPriority w:val="99"/>
    <w:rsid w:val="00B8034E"/>
    <w:rPr>
      <w:rFonts w:ascii="Times New Roman" w:eastAsia="Times New Roman" w:hAnsi="Times New Roman" w:cs="Times New Roman"/>
      <w:sz w:val="24"/>
      <w:szCs w:val="24"/>
      <w:lang w:eastAsia="es-ES"/>
    </w:rPr>
  </w:style>
  <w:style w:type="paragraph" w:customStyle="1" w:styleId="Informe1">
    <w:name w:val="Informe1"/>
    <w:basedOn w:val="Normal"/>
    <w:uiPriority w:val="99"/>
    <w:rsid w:val="00B8034E"/>
    <w:pPr>
      <w:tabs>
        <w:tab w:val="left" w:pos="283"/>
        <w:tab w:val="left" w:pos="850"/>
        <w:tab w:val="left" w:pos="1440"/>
      </w:tabs>
      <w:autoSpaceDE w:val="0"/>
      <w:autoSpaceDN w:val="0"/>
      <w:adjustRightInd w:val="0"/>
      <w:spacing w:line="360" w:lineRule="auto"/>
      <w:jc w:val="both"/>
    </w:pPr>
    <w:rPr>
      <w:rFonts w:ascii="Arial" w:hAnsi="Arial" w:cs="Arial"/>
    </w:rPr>
  </w:style>
  <w:style w:type="character" w:customStyle="1" w:styleId="Ttulo3Car">
    <w:name w:val="Título 3 Car"/>
    <w:basedOn w:val="Fuentedeprrafopredeter"/>
    <w:link w:val="Ttulo3"/>
    <w:uiPriority w:val="9"/>
    <w:rsid w:val="001A11C4"/>
    <w:rPr>
      <w:rFonts w:asciiTheme="majorHAnsi" w:eastAsiaTheme="majorEastAsia" w:hAnsiTheme="majorHAnsi" w:cstheme="majorBidi"/>
      <w:color w:val="1F4D78" w:themeColor="accent1" w:themeShade="7F"/>
      <w:sz w:val="24"/>
      <w:szCs w:val="24"/>
      <w:lang w:eastAsia="zh-CN"/>
    </w:rPr>
  </w:style>
  <w:style w:type="character" w:customStyle="1" w:styleId="Ttulo4Car">
    <w:name w:val="Título 4 Car"/>
    <w:basedOn w:val="Fuentedeprrafopredeter"/>
    <w:link w:val="Ttulo4"/>
    <w:uiPriority w:val="9"/>
    <w:semiHidden/>
    <w:rsid w:val="001A11C4"/>
    <w:rPr>
      <w:rFonts w:asciiTheme="majorHAnsi" w:eastAsiaTheme="majorEastAsia" w:hAnsiTheme="majorHAnsi" w:cstheme="majorBidi"/>
      <w:i/>
      <w:iCs/>
      <w:color w:val="2E74B5" w:themeColor="accent1" w:themeShade="BF"/>
      <w:sz w:val="20"/>
      <w:szCs w:val="24"/>
      <w:lang w:eastAsia="zh-CN"/>
    </w:rPr>
  </w:style>
  <w:style w:type="character" w:customStyle="1" w:styleId="Ttulo5Car">
    <w:name w:val="Título 5 Car"/>
    <w:basedOn w:val="Fuentedeprrafopredeter"/>
    <w:link w:val="Ttulo5"/>
    <w:uiPriority w:val="9"/>
    <w:semiHidden/>
    <w:rsid w:val="001A11C4"/>
    <w:rPr>
      <w:rFonts w:asciiTheme="majorHAnsi" w:eastAsiaTheme="majorEastAsia" w:hAnsiTheme="majorHAnsi" w:cstheme="majorBidi"/>
      <w:color w:val="2E74B5" w:themeColor="accent1" w:themeShade="BF"/>
      <w:sz w:val="20"/>
      <w:szCs w:val="24"/>
      <w:lang w:eastAsia="zh-CN"/>
    </w:rPr>
  </w:style>
  <w:style w:type="character" w:customStyle="1" w:styleId="Ttulo6Car">
    <w:name w:val="Título 6 Car"/>
    <w:basedOn w:val="Fuentedeprrafopredeter"/>
    <w:link w:val="Ttulo6"/>
    <w:uiPriority w:val="9"/>
    <w:semiHidden/>
    <w:rsid w:val="001A11C4"/>
    <w:rPr>
      <w:rFonts w:asciiTheme="majorHAnsi" w:eastAsiaTheme="majorEastAsia" w:hAnsiTheme="majorHAnsi" w:cstheme="majorBidi"/>
      <w:color w:val="1F4D78" w:themeColor="accent1" w:themeShade="7F"/>
      <w:sz w:val="20"/>
      <w:szCs w:val="24"/>
      <w:lang w:eastAsia="zh-CN"/>
    </w:rPr>
  </w:style>
  <w:style w:type="character" w:customStyle="1" w:styleId="Ttulo7Car">
    <w:name w:val="Título 7 Car"/>
    <w:basedOn w:val="Fuentedeprrafopredeter"/>
    <w:link w:val="Ttulo7"/>
    <w:uiPriority w:val="9"/>
    <w:semiHidden/>
    <w:rsid w:val="001A11C4"/>
    <w:rPr>
      <w:rFonts w:asciiTheme="majorHAnsi" w:eastAsiaTheme="majorEastAsia" w:hAnsiTheme="majorHAnsi" w:cstheme="majorBidi"/>
      <w:i/>
      <w:iCs/>
      <w:color w:val="1F4D78" w:themeColor="accent1" w:themeShade="7F"/>
      <w:sz w:val="20"/>
      <w:szCs w:val="24"/>
      <w:lang w:eastAsia="zh-CN"/>
    </w:rPr>
  </w:style>
  <w:style w:type="character" w:customStyle="1" w:styleId="Ttulo8Car">
    <w:name w:val="Título 8 Car"/>
    <w:basedOn w:val="Fuentedeprrafopredeter"/>
    <w:link w:val="Ttulo8"/>
    <w:uiPriority w:val="9"/>
    <w:semiHidden/>
    <w:rsid w:val="001A11C4"/>
    <w:rPr>
      <w:rFonts w:asciiTheme="majorHAnsi" w:eastAsiaTheme="majorEastAsia" w:hAnsiTheme="majorHAnsi" w:cstheme="majorBidi"/>
      <w:color w:val="272727" w:themeColor="text1" w:themeTint="D8"/>
      <w:sz w:val="21"/>
      <w:szCs w:val="21"/>
      <w:lang w:eastAsia="zh-CN"/>
    </w:rPr>
  </w:style>
  <w:style w:type="character" w:customStyle="1" w:styleId="Ttulo9Car">
    <w:name w:val="Título 9 Car"/>
    <w:basedOn w:val="Fuentedeprrafopredeter"/>
    <w:link w:val="Ttulo9"/>
    <w:uiPriority w:val="9"/>
    <w:semiHidden/>
    <w:rsid w:val="001A11C4"/>
    <w:rPr>
      <w:rFonts w:asciiTheme="majorHAnsi" w:eastAsiaTheme="majorEastAsia" w:hAnsiTheme="majorHAnsi" w:cstheme="majorBidi"/>
      <w:i/>
      <w:iCs/>
      <w:color w:val="272727" w:themeColor="text1" w:themeTint="D8"/>
      <w:sz w:val="21"/>
      <w:szCs w:val="21"/>
      <w:lang w:eastAsia="zh-CN"/>
    </w:rPr>
  </w:style>
  <w:style w:type="character" w:styleId="Hipervnculo">
    <w:name w:val="Hyperlink"/>
    <w:basedOn w:val="Fuentedeprrafopredeter"/>
    <w:uiPriority w:val="99"/>
    <w:unhideWhenUsed/>
    <w:rsid w:val="001A11C4"/>
    <w:rPr>
      <w:color w:val="0563C1" w:themeColor="hyperlink"/>
      <w:u w:val="single"/>
    </w:rPr>
  </w:style>
  <w:style w:type="character" w:styleId="Hipervnculovisitado">
    <w:name w:val="FollowedHyperlink"/>
    <w:basedOn w:val="Fuentedeprrafopredeter"/>
    <w:uiPriority w:val="99"/>
    <w:semiHidden/>
    <w:unhideWhenUsed/>
    <w:rsid w:val="001A11C4"/>
    <w:rPr>
      <w:color w:val="954F72" w:themeColor="followedHyperlink"/>
      <w:u w:val="single"/>
    </w:rPr>
  </w:style>
  <w:style w:type="paragraph" w:styleId="NormalWeb">
    <w:name w:val="Normal (Web)"/>
    <w:basedOn w:val="Normal"/>
    <w:uiPriority w:val="99"/>
    <w:unhideWhenUsed/>
    <w:rsid w:val="001A11C4"/>
    <w:pPr>
      <w:suppressAutoHyphens/>
      <w:spacing w:before="100" w:beforeAutospacing="1" w:after="100" w:afterAutospacing="1"/>
      <w:ind w:firstLine="709"/>
      <w:jc w:val="both"/>
    </w:pPr>
    <w:rPr>
      <w:rFonts w:cs="Verdana"/>
      <w:sz w:val="20"/>
    </w:rPr>
  </w:style>
  <w:style w:type="paragraph" w:styleId="TDC1">
    <w:name w:val="toc 1"/>
    <w:basedOn w:val="Normal"/>
    <w:next w:val="Normal"/>
    <w:autoRedefine/>
    <w:uiPriority w:val="39"/>
    <w:unhideWhenUsed/>
    <w:rsid w:val="001A11C4"/>
    <w:pPr>
      <w:tabs>
        <w:tab w:val="right" w:leader="dot" w:pos="8778"/>
      </w:tabs>
      <w:spacing w:line="340" w:lineRule="exact"/>
      <w:jc w:val="both"/>
    </w:pPr>
    <w:rPr>
      <w:rFonts w:ascii="Verdana" w:eastAsiaTheme="minorEastAsia" w:hAnsi="Verdana"/>
      <w:b/>
      <w:noProof/>
      <w:sz w:val="20"/>
      <w:szCs w:val="20"/>
    </w:rPr>
  </w:style>
  <w:style w:type="paragraph" w:styleId="TDC2">
    <w:name w:val="toc 2"/>
    <w:basedOn w:val="Normal"/>
    <w:next w:val="Normal"/>
    <w:autoRedefine/>
    <w:uiPriority w:val="39"/>
    <w:unhideWhenUsed/>
    <w:rsid w:val="0070743B"/>
    <w:pPr>
      <w:tabs>
        <w:tab w:val="left" w:pos="1540"/>
        <w:tab w:val="right" w:leader="dot" w:pos="8494"/>
      </w:tabs>
      <w:spacing w:after="100" w:line="256" w:lineRule="auto"/>
      <w:ind w:left="220"/>
    </w:pPr>
    <w:rPr>
      <w:rFonts w:ascii="Verdana" w:eastAsiaTheme="minorEastAsia" w:hAnsi="Verdana"/>
      <w:sz w:val="18"/>
      <w:szCs w:val="22"/>
    </w:rPr>
  </w:style>
  <w:style w:type="paragraph" w:styleId="TDC3">
    <w:name w:val="toc 3"/>
    <w:basedOn w:val="Normal"/>
    <w:next w:val="Normal"/>
    <w:autoRedefine/>
    <w:uiPriority w:val="39"/>
    <w:semiHidden/>
    <w:unhideWhenUsed/>
    <w:rsid w:val="001A11C4"/>
    <w:pPr>
      <w:spacing w:after="100" w:line="256" w:lineRule="auto"/>
      <w:ind w:left="440"/>
    </w:pPr>
    <w:rPr>
      <w:rFonts w:asciiTheme="minorHAnsi" w:eastAsiaTheme="minorEastAsia" w:hAnsiTheme="minorHAnsi"/>
      <w:sz w:val="22"/>
      <w:szCs w:val="22"/>
    </w:rPr>
  </w:style>
  <w:style w:type="paragraph" w:styleId="TDC4">
    <w:name w:val="toc 4"/>
    <w:basedOn w:val="Normal"/>
    <w:next w:val="Normal"/>
    <w:autoRedefine/>
    <w:uiPriority w:val="39"/>
    <w:semiHidden/>
    <w:unhideWhenUsed/>
    <w:rsid w:val="001A11C4"/>
    <w:pPr>
      <w:suppressAutoHyphens/>
      <w:spacing w:before="120" w:after="100"/>
      <w:ind w:left="600" w:firstLine="709"/>
      <w:jc w:val="both"/>
    </w:pPr>
    <w:rPr>
      <w:rFonts w:ascii="Verdana" w:hAnsi="Verdana" w:cs="Verdana"/>
      <w:sz w:val="20"/>
      <w:lang w:eastAsia="zh-CN"/>
    </w:rPr>
  </w:style>
  <w:style w:type="paragraph" w:styleId="Textocomentario">
    <w:name w:val="annotation text"/>
    <w:basedOn w:val="Normal"/>
    <w:link w:val="TextocomentarioCar"/>
    <w:uiPriority w:val="99"/>
    <w:semiHidden/>
    <w:unhideWhenUsed/>
    <w:rsid w:val="001A11C4"/>
    <w:pPr>
      <w:spacing w:after="240"/>
      <w:jc w:val="both"/>
    </w:pPr>
    <w:rPr>
      <w:rFonts w:ascii="Calibri" w:eastAsia="Calibri" w:hAnsi="Calibri" w:cs="Arial"/>
      <w:sz w:val="20"/>
      <w:szCs w:val="20"/>
      <w:lang w:eastAsia="en-US"/>
    </w:rPr>
  </w:style>
  <w:style w:type="character" w:customStyle="1" w:styleId="TextocomentarioCar">
    <w:name w:val="Texto comentario Car"/>
    <w:basedOn w:val="Fuentedeprrafopredeter"/>
    <w:link w:val="Textocomentario"/>
    <w:uiPriority w:val="99"/>
    <w:semiHidden/>
    <w:rsid w:val="001A11C4"/>
    <w:rPr>
      <w:rFonts w:ascii="Calibri" w:eastAsia="Calibri" w:hAnsi="Calibri" w:cs="Arial"/>
      <w:sz w:val="20"/>
      <w:szCs w:val="20"/>
    </w:rPr>
  </w:style>
  <w:style w:type="paragraph" w:styleId="Asuntodelcomentario">
    <w:name w:val="annotation subject"/>
    <w:basedOn w:val="Textocomentario"/>
    <w:next w:val="Textocomentario"/>
    <w:link w:val="AsuntodelcomentarioCar"/>
    <w:uiPriority w:val="99"/>
    <w:semiHidden/>
    <w:unhideWhenUsed/>
    <w:rsid w:val="001A11C4"/>
    <w:rPr>
      <w:b/>
      <w:bCs/>
    </w:rPr>
  </w:style>
  <w:style w:type="character" w:customStyle="1" w:styleId="AsuntodelcomentarioCar">
    <w:name w:val="Asunto del comentario Car"/>
    <w:basedOn w:val="TextocomentarioCar"/>
    <w:link w:val="Asuntodelcomentario"/>
    <w:uiPriority w:val="99"/>
    <w:semiHidden/>
    <w:rsid w:val="001A11C4"/>
    <w:rPr>
      <w:rFonts w:ascii="Calibri" w:eastAsia="Calibri" w:hAnsi="Calibri" w:cs="Arial"/>
      <w:b/>
      <w:bCs/>
      <w:sz w:val="20"/>
      <w:szCs w:val="20"/>
    </w:rPr>
  </w:style>
  <w:style w:type="paragraph" w:styleId="Textodeglobo">
    <w:name w:val="Balloon Text"/>
    <w:basedOn w:val="Normal"/>
    <w:link w:val="TextodegloboCar"/>
    <w:uiPriority w:val="99"/>
    <w:semiHidden/>
    <w:unhideWhenUsed/>
    <w:rsid w:val="001A11C4"/>
    <w:pPr>
      <w:suppressAutoHyphens/>
      <w:ind w:firstLine="709"/>
      <w:jc w:val="both"/>
    </w:pPr>
    <w:rPr>
      <w:rFonts w:ascii="Segoe UI" w:hAnsi="Segoe UI" w:cs="Segoe UI"/>
      <w:sz w:val="18"/>
      <w:szCs w:val="18"/>
      <w:lang w:eastAsia="zh-CN"/>
    </w:rPr>
  </w:style>
  <w:style w:type="character" w:customStyle="1" w:styleId="TextodegloboCar">
    <w:name w:val="Texto de globo Car"/>
    <w:basedOn w:val="Fuentedeprrafopredeter"/>
    <w:link w:val="Textodeglobo"/>
    <w:uiPriority w:val="99"/>
    <w:semiHidden/>
    <w:rsid w:val="001A11C4"/>
    <w:rPr>
      <w:rFonts w:ascii="Segoe UI" w:eastAsia="Times New Roman" w:hAnsi="Segoe UI" w:cs="Segoe UI"/>
      <w:sz w:val="18"/>
      <w:szCs w:val="18"/>
      <w:lang w:eastAsia="zh-CN"/>
    </w:rPr>
  </w:style>
  <w:style w:type="paragraph" w:styleId="Prrafodelista">
    <w:name w:val="List Paragraph"/>
    <w:basedOn w:val="Normal"/>
    <w:uiPriority w:val="34"/>
    <w:qFormat/>
    <w:rsid w:val="001A11C4"/>
    <w:pPr>
      <w:suppressAutoHyphens/>
      <w:spacing w:before="120" w:after="120"/>
      <w:ind w:left="720" w:firstLine="709"/>
      <w:contextualSpacing/>
      <w:jc w:val="both"/>
    </w:pPr>
    <w:rPr>
      <w:rFonts w:ascii="Verdana" w:hAnsi="Verdana" w:cs="Verdana"/>
      <w:sz w:val="20"/>
      <w:lang w:eastAsia="zh-CN"/>
    </w:rPr>
  </w:style>
  <w:style w:type="paragraph" w:styleId="TtuloTDC">
    <w:name w:val="TOC Heading"/>
    <w:basedOn w:val="Normal"/>
    <w:next w:val="Normal"/>
    <w:uiPriority w:val="39"/>
    <w:semiHidden/>
    <w:unhideWhenUsed/>
    <w:qFormat/>
    <w:rsid w:val="001A11C4"/>
    <w:pPr>
      <w:spacing w:line="256" w:lineRule="auto"/>
    </w:pPr>
  </w:style>
  <w:style w:type="paragraph" w:customStyle="1" w:styleId="EstiloConvocatoria">
    <w:name w:val="Estilo Convocatoria"/>
    <w:basedOn w:val="Prrafodelista"/>
    <w:uiPriority w:val="99"/>
    <w:qFormat/>
    <w:rsid w:val="001A11C4"/>
    <w:pPr>
      <w:numPr>
        <w:ilvl w:val="3"/>
        <w:numId w:val="2"/>
      </w:numPr>
      <w:spacing w:line="360" w:lineRule="auto"/>
      <w:contextualSpacing w:val="0"/>
    </w:pPr>
    <w:rPr>
      <w:rFonts w:cs="Arial"/>
      <w:szCs w:val="22"/>
    </w:rPr>
  </w:style>
  <w:style w:type="paragraph" w:customStyle="1" w:styleId="Default">
    <w:name w:val="Default"/>
    <w:rsid w:val="001A11C4"/>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Normalconsangra">
    <w:name w:val="Normal con sangría"/>
    <w:basedOn w:val="Normal"/>
    <w:uiPriority w:val="99"/>
    <w:rsid w:val="001A11C4"/>
    <w:pPr>
      <w:spacing w:before="60" w:after="60" w:line="276" w:lineRule="auto"/>
      <w:ind w:firstLine="708"/>
      <w:jc w:val="both"/>
    </w:pPr>
    <w:rPr>
      <w:rFonts w:ascii="Verdana" w:eastAsia="SimSun" w:hAnsi="Verdana"/>
      <w:sz w:val="20"/>
      <w:szCs w:val="20"/>
    </w:rPr>
  </w:style>
  <w:style w:type="paragraph" w:customStyle="1" w:styleId="0genparrafo">
    <w:name w:val="0genparrafo"/>
    <w:basedOn w:val="Normal"/>
    <w:uiPriority w:val="99"/>
    <w:rsid w:val="001A11C4"/>
    <w:pPr>
      <w:spacing w:before="100" w:beforeAutospacing="1" w:after="100" w:afterAutospacing="1"/>
    </w:pPr>
  </w:style>
  <w:style w:type="character" w:customStyle="1" w:styleId="SangriaCar">
    <w:name w:val="Sangria Car"/>
    <w:link w:val="Sangria"/>
    <w:locked/>
    <w:rsid w:val="001A11C4"/>
    <w:rPr>
      <w:rFonts w:ascii="Times New Roman" w:eastAsia="Times New Roman" w:hAnsi="Times New Roman" w:cs="Times New Roman"/>
      <w:lang w:eastAsia="es-ES"/>
    </w:rPr>
  </w:style>
  <w:style w:type="paragraph" w:customStyle="1" w:styleId="Sangria">
    <w:name w:val="Sangria"/>
    <w:basedOn w:val="Textoindependiente"/>
    <w:link w:val="SangriaCar"/>
    <w:qFormat/>
    <w:rsid w:val="001A11C4"/>
    <w:pPr>
      <w:numPr>
        <w:numId w:val="3"/>
      </w:numPr>
      <w:spacing w:before="120"/>
      <w:jc w:val="both"/>
    </w:pPr>
    <w:rPr>
      <w:sz w:val="22"/>
      <w:szCs w:val="22"/>
    </w:rPr>
  </w:style>
  <w:style w:type="paragraph" w:customStyle="1" w:styleId="Sangria2">
    <w:name w:val="Sangria2"/>
    <w:basedOn w:val="Sangria"/>
    <w:uiPriority w:val="99"/>
    <w:qFormat/>
    <w:rsid w:val="001A11C4"/>
    <w:pPr>
      <w:numPr>
        <w:ilvl w:val="1"/>
      </w:numPr>
      <w:tabs>
        <w:tab w:val="num" w:pos="360"/>
        <w:tab w:val="num" w:pos="2148"/>
      </w:tabs>
      <w:ind w:left="2148"/>
    </w:pPr>
  </w:style>
  <w:style w:type="character" w:customStyle="1" w:styleId="CaptuloCar">
    <w:name w:val="Capítulo Car"/>
    <w:basedOn w:val="Fuentedeprrafopredeter"/>
    <w:link w:val="Captulo"/>
    <w:locked/>
    <w:rsid w:val="00AF2D38"/>
    <w:rPr>
      <w:rFonts w:ascii="Verdana" w:eastAsia="Times New Roman" w:hAnsi="Verdana" w:cs="Arial"/>
      <w:b/>
      <w:sz w:val="20"/>
      <w:lang w:eastAsia="zh-CN"/>
    </w:rPr>
  </w:style>
  <w:style w:type="paragraph" w:customStyle="1" w:styleId="Captulo">
    <w:name w:val="Capítulo"/>
    <w:basedOn w:val="Normal"/>
    <w:link w:val="CaptuloCar"/>
    <w:autoRedefine/>
    <w:qFormat/>
    <w:rsid w:val="00AF2D38"/>
    <w:pPr>
      <w:suppressAutoHyphens/>
      <w:spacing w:before="120" w:after="120" w:line="360" w:lineRule="auto"/>
      <w:jc w:val="center"/>
    </w:pPr>
    <w:rPr>
      <w:rFonts w:ascii="Verdana" w:hAnsi="Verdana" w:cs="Arial"/>
      <w:b/>
      <w:sz w:val="20"/>
      <w:szCs w:val="22"/>
      <w:lang w:eastAsia="zh-CN"/>
    </w:rPr>
  </w:style>
  <w:style w:type="character" w:styleId="Refdecomentario">
    <w:name w:val="annotation reference"/>
    <w:basedOn w:val="Fuentedeprrafopredeter"/>
    <w:uiPriority w:val="99"/>
    <w:semiHidden/>
    <w:unhideWhenUsed/>
    <w:rsid w:val="001A11C4"/>
    <w:rPr>
      <w:sz w:val="16"/>
      <w:szCs w:val="16"/>
    </w:rPr>
  </w:style>
  <w:style w:type="table" w:customStyle="1" w:styleId="Tablaconcuadrcula1">
    <w:name w:val="Tabla con cuadrícula1"/>
    <w:basedOn w:val="Tablanormal"/>
    <w:uiPriority w:val="59"/>
    <w:rsid w:val="001A11C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rsid w:val="001A11C4"/>
    <w:pPr>
      <w:spacing w:after="0" w:line="240" w:lineRule="auto"/>
    </w:pPr>
    <w:rPr>
      <w:rFonts w:ascii="Times New Roman" w:eastAsia="SimSu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366CE7"/>
    <w:pPr>
      <w:spacing w:after="0" w:line="240" w:lineRule="auto"/>
    </w:pPr>
    <w:rPr>
      <w:rFonts w:ascii="Times New Roman" w:eastAsia="Times New Roman" w:hAnsi="Times New Roman" w:cs="Times New Roman"/>
      <w:sz w:val="24"/>
      <w:szCs w:val="24"/>
      <w:lang w:eastAsia="es-ES"/>
    </w:rPr>
  </w:style>
  <w:style w:type="paragraph" w:customStyle="1" w:styleId="parrafo2">
    <w:name w:val="parrafo_2"/>
    <w:basedOn w:val="Normal"/>
    <w:rsid w:val="007B6C80"/>
    <w:pPr>
      <w:spacing w:before="100" w:beforeAutospacing="1" w:after="100" w:afterAutospacing="1"/>
    </w:pPr>
  </w:style>
  <w:style w:type="paragraph" w:customStyle="1" w:styleId="parrafo">
    <w:name w:val="parrafo"/>
    <w:basedOn w:val="Normal"/>
    <w:rsid w:val="007B6C80"/>
    <w:pPr>
      <w:spacing w:before="100" w:beforeAutospacing="1" w:after="100" w:afterAutospacing="1"/>
    </w:pPr>
  </w:style>
  <w:style w:type="paragraph" w:customStyle="1" w:styleId="CM1">
    <w:name w:val="CM1"/>
    <w:basedOn w:val="Default"/>
    <w:next w:val="Default"/>
    <w:uiPriority w:val="99"/>
    <w:rsid w:val="00843F54"/>
    <w:rPr>
      <w:rFonts w:ascii="EUAlbertina" w:hAnsi="EUAlbertina" w:cstheme="minorBidi"/>
      <w:color w:val="auto"/>
    </w:rPr>
  </w:style>
  <w:style w:type="paragraph" w:customStyle="1" w:styleId="CM3">
    <w:name w:val="CM3"/>
    <w:basedOn w:val="Default"/>
    <w:next w:val="Default"/>
    <w:uiPriority w:val="99"/>
    <w:rsid w:val="00843F54"/>
    <w:rPr>
      <w:rFonts w:ascii="EUAlbertina" w:hAnsi="EUAlbertina" w:cstheme="minorBidi"/>
      <w:color w:val="auto"/>
    </w:rPr>
  </w:style>
  <w:style w:type="table" w:customStyle="1" w:styleId="Tablaconcuadrcula111">
    <w:name w:val="Tabla con cuadrícula111"/>
    <w:basedOn w:val="Tablanormal"/>
    <w:rsid w:val="009C77B9"/>
    <w:pPr>
      <w:spacing w:after="0" w:line="240" w:lineRule="auto"/>
    </w:pPr>
    <w:rPr>
      <w:rFonts w:ascii="Times New Roman" w:eastAsia="SimSu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FE3DBE"/>
  </w:style>
  <w:style w:type="table" w:customStyle="1" w:styleId="Tablaconcuadrcula2">
    <w:name w:val="Tabla con cuadrícula2"/>
    <w:basedOn w:val="Tablanormal"/>
    <w:next w:val="Tablaconcuadrcula"/>
    <w:uiPriority w:val="59"/>
    <w:rsid w:val="00FE3D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uiPriority w:val="59"/>
    <w:rsid w:val="00FE3DBE"/>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rsid w:val="00FE3DBE"/>
    <w:pPr>
      <w:spacing w:after="0" w:line="240" w:lineRule="auto"/>
    </w:pPr>
    <w:rPr>
      <w:rFonts w:ascii="Times New Roman" w:eastAsia="SimSu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FE3DBE"/>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E3DBE"/>
    <w:rPr>
      <w:rFonts w:asciiTheme="majorHAnsi" w:eastAsiaTheme="majorEastAsia" w:hAnsiTheme="majorHAnsi" w:cstheme="majorBidi"/>
      <w:spacing w:val="-10"/>
      <w:kern w:val="28"/>
      <w:sz w:val="56"/>
      <w:szCs w:val="56"/>
      <w:lang w:eastAsia="es-ES"/>
    </w:rPr>
  </w:style>
  <w:style w:type="paragraph" w:customStyle="1" w:styleId="Standard">
    <w:name w:val="Standard"/>
    <w:rsid w:val="00FE3DBE"/>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9186835">
      <w:bodyDiv w:val="1"/>
      <w:marLeft w:val="0"/>
      <w:marRight w:val="0"/>
      <w:marTop w:val="0"/>
      <w:marBottom w:val="0"/>
      <w:divBdr>
        <w:top w:val="none" w:sz="0" w:space="0" w:color="auto"/>
        <w:left w:val="none" w:sz="0" w:space="0" w:color="auto"/>
        <w:bottom w:val="none" w:sz="0" w:space="0" w:color="auto"/>
        <w:right w:val="none" w:sz="0" w:space="0" w:color="auto"/>
      </w:divBdr>
    </w:div>
    <w:div w:id="1178542240">
      <w:bodyDiv w:val="1"/>
      <w:marLeft w:val="0"/>
      <w:marRight w:val="0"/>
      <w:marTop w:val="0"/>
      <w:marBottom w:val="0"/>
      <w:divBdr>
        <w:top w:val="none" w:sz="0" w:space="0" w:color="auto"/>
        <w:left w:val="none" w:sz="0" w:space="0" w:color="auto"/>
        <w:bottom w:val="none" w:sz="0" w:space="0" w:color="auto"/>
        <w:right w:val="none" w:sz="0" w:space="0" w:color="auto"/>
      </w:divBdr>
    </w:div>
    <w:div w:id="1721518903">
      <w:bodyDiv w:val="1"/>
      <w:marLeft w:val="0"/>
      <w:marRight w:val="0"/>
      <w:marTop w:val="0"/>
      <w:marBottom w:val="0"/>
      <w:divBdr>
        <w:top w:val="none" w:sz="0" w:space="0" w:color="auto"/>
        <w:left w:val="none" w:sz="0" w:space="0" w:color="auto"/>
        <w:bottom w:val="none" w:sz="0" w:space="0" w:color="auto"/>
        <w:right w:val="none" w:sz="0" w:space="0" w:color="auto"/>
      </w:divBdr>
    </w:div>
    <w:div w:id="1788428314">
      <w:bodyDiv w:val="1"/>
      <w:marLeft w:val="0"/>
      <w:marRight w:val="0"/>
      <w:marTop w:val="0"/>
      <w:marBottom w:val="0"/>
      <w:divBdr>
        <w:top w:val="none" w:sz="0" w:space="0" w:color="auto"/>
        <w:left w:val="none" w:sz="0" w:space="0" w:color="auto"/>
        <w:bottom w:val="none" w:sz="0" w:space="0" w:color="auto"/>
        <w:right w:val="none" w:sz="0" w:space="0" w:color="auto"/>
      </w:divBdr>
    </w:div>
    <w:div w:id="2079134412">
      <w:bodyDiv w:val="1"/>
      <w:marLeft w:val="0"/>
      <w:marRight w:val="0"/>
      <w:marTop w:val="0"/>
      <w:marBottom w:val="0"/>
      <w:divBdr>
        <w:top w:val="none" w:sz="0" w:space="0" w:color="auto"/>
        <w:left w:val="none" w:sz="0" w:space="0" w:color="auto"/>
        <w:bottom w:val="none" w:sz="0" w:space="0" w:color="auto"/>
        <w:right w:val="none" w:sz="0" w:space="0" w:color="auto"/>
      </w:divBdr>
      <w:divsChild>
        <w:div w:id="1781031305">
          <w:marLeft w:val="0"/>
          <w:marRight w:val="0"/>
          <w:marTop w:val="0"/>
          <w:marBottom w:val="0"/>
          <w:divBdr>
            <w:top w:val="none" w:sz="0" w:space="0" w:color="auto"/>
            <w:left w:val="none" w:sz="0" w:space="0" w:color="auto"/>
            <w:bottom w:val="none" w:sz="0" w:space="0" w:color="auto"/>
            <w:right w:val="none" w:sz="0" w:space="0" w:color="auto"/>
          </w:divBdr>
        </w:div>
        <w:div w:id="1461268056">
          <w:blockQuote w:val="1"/>
          <w:marLeft w:val="600"/>
          <w:marRight w:val="0"/>
          <w:marTop w:val="0"/>
          <w:marBottom w:val="0"/>
          <w:divBdr>
            <w:top w:val="none" w:sz="0" w:space="0" w:color="auto"/>
            <w:left w:val="none" w:sz="0" w:space="0" w:color="auto"/>
            <w:bottom w:val="none" w:sz="0" w:space="0" w:color="auto"/>
            <w:right w:val="none" w:sz="0" w:space="0" w:color="auto"/>
          </w:divBdr>
          <w:divsChild>
            <w:div w:id="782577620">
              <w:blockQuote w:val="1"/>
              <w:marLeft w:val="600"/>
              <w:marRight w:val="0"/>
              <w:marTop w:val="0"/>
              <w:marBottom w:val="0"/>
              <w:divBdr>
                <w:top w:val="none" w:sz="0" w:space="0" w:color="auto"/>
                <w:left w:val="none" w:sz="0" w:space="0" w:color="auto"/>
                <w:bottom w:val="none" w:sz="0" w:space="0" w:color="auto"/>
                <w:right w:val="none" w:sz="0" w:space="0" w:color="auto"/>
              </w:divBdr>
              <w:divsChild>
                <w:div w:id="1299720590">
                  <w:marLeft w:val="0"/>
                  <w:marRight w:val="0"/>
                  <w:marTop w:val="0"/>
                  <w:marBottom w:val="0"/>
                  <w:divBdr>
                    <w:top w:val="none" w:sz="0" w:space="0" w:color="auto"/>
                    <w:left w:val="none" w:sz="0" w:space="0" w:color="auto"/>
                    <w:bottom w:val="none" w:sz="0" w:space="0" w:color="auto"/>
                    <w:right w:val="none" w:sz="0" w:space="0" w:color="auto"/>
                  </w:divBdr>
                  <w:divsChild>
                    <w:div w:id="1580745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826616">
              <w:blockQuote w:val="1"/>
              <w:marLeft w:val="600"/>
              <w:marRight w:val="0"/>
              <w:marTop w:val="0"/>
              <w:marBottom w:val="0"/>
              <w:divBdr>
                <w:top w:val="none" w:sz="0" w:space="0" w:color="auto"/>
                <w:left w:val="none" w:sz="0" w:space="0" w:color="auto"/>
                <w:bottom w:val="none" w:sz="0" w:space="0" w:color="auto"/>
                <w:right w:val="none" w:sz="0" w:space="0" w:color="auto"/>
              </w:divBdr>
              <w:divsChild>
                <w:div w:id="1559587686">
                  <w:marLeft w:val="0"/>
                  <w:marRight w:val="0"/>
                  <w:marTop w:val="0"/>
                  <w:marBottom w:val="0"/>
                  <w:divBdr>
                    <w:top w:val="none" w:sz="0" w:space="0" w:color="auto"/>
                    <w:left w:val="none" w:sz="0" w:space="0" w:color="auto"/>
                    <w:bottom w:val="none" w:sz="0" w:space="0" w:color="auto"/>
                    <w:right w:val="none" w:sz="0" w:space="0" w:color="auto"/>
                  </w:divBdr>
                  <w:divsChild>
                    <w:div w:id="2090422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147365">
              <w:blockQuote w:val="1"/>
              <w:marLeft w:val="600"/>
              <w:marRight w:val="0"/>
              <w:marTop w:val="0"/>
              <w:marBottom w:val="0"/>
              <w:divBdr>
                <w:top w:val="none" w:sz="0" w:space="0" w:color="auto"/>
                <w:left w:val="none" w:sz="0" w:space="0" w:color="auto"/>
                <w:bottom w:val="none" w:sz="0" w:space="0" w:color="auto"/>
                <w:right w:val="none" w:sz="0" w:space="0" w:color="auto"/>
              </w:divBdr>
              <w:divsChild>
                <w:div w:id="1903589830">
                  <w:marLeft w:val="0"/>
                  <w:marRight w:val="0"/>
                  <w:marTop w:val="0"/>
                  <w:marBottom w:val="0"/>
                  <w:divBdr>
                    <w:top w:val="none" w:sz="0" w:space="0" w:color="auto"/>
                    <w:left w:val="none" w:sz="0" w:space="0" w:color="auto"/>
                    <w:bottom w:val="none" w:sz="0" w:space="0" w:color="auto"/>
                    <w:right w:val="none" w:sz="0" w:space="0" w:color="auto"/>
                  </w:divBdr>
                  <w:divsChild>
                    <w:div w:id="1882785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713049">
              <w:blockQuote w:val="1"/>
              <w:marLeft w:val="600"/>
              <w:marRight w:val="0"/>
              <w:marTop w:val="0"/>
              <w:marBottom w:val="0"/>
              <w:divBdr>
                <w:top w:val="none" w:sz="0" w:space="0" w:color="auto"/>
                <w:left w:val="none" w:sz="0" w:space="0" w:color="auto"/>
                <w:bottom w:val="none" w:sz="0" w:space="0" w:color="auto"/>
                <w:right w:val="none" w:sz="0" w:space="0" w:color="auto"/>
              </w:divBdr>
              <w:divsChild>
                <w:div w:id="841360509">
                  <w:marLeft w:val="0"/>
                  <w:marRight w:val="0"/>
                  <w:marTop w:val="0"/>
                  <w:marBottom w:val="0"/>
                  <w:divBdr>
                    <w:top w:val="none" w:sz="0" w:space="0" w:color="auto"/>
                    <w:left w:val="none" w:sz="0" w:space="0" w:color="auto"/>
                    <w:bottom w:val="none" w:sz="0" w:space="0" w:color="auto"/>
                    <w:right w:val="none" w:sz="0" w:space="0" w:color="auto"/>
                  </w:divBdr>
                  <w:divsChild>
                    <w:div w:id="782114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4560197">
              <w:blockQuote w:val="1"/>
              <w:marLeft w:val="600"/>
              <w:marRight w:val="0"/>
              <w:marTop w:val="0"/>
              <w:marBottom w:val="0"/>
              <w:divBdr>
                <w:top w:val="none" w:sz="0" w:space="0" w:color="auto"/>
                <w:left w:val="none" w:sz="0" w:space="0" w:color="auto"/>
                <w:bottom w:val="none" w:sz="0" w:space="0" w:color="auto"/>
                <w:right w:val="none" w:sz="0" w:space="0" w:color="auto"/>
              </w:divBdr>
              <w:divsChild>
                <w:div w:id="308707280">
                  <w:marLeft w:val="0"/>
                  <w:marRight w:val="0"/>
                  <w:marTop w:val="0"/>
                  <w:marBottom w:val="0"/>
                  <w:divBdr>
                    <w:top w:val="none" w:sz="0" w:space="0" w:color="auto"/>
                    <w:left w:val="none" w:sz="0" w:space="0" w:color="auto"/>
                    <w:bottom w:val="none" w:sz="0" w:space="0" w:color="auto"/>
                    <w:right w:val="none" w:sz="0" w:space="0" w:color="auto"/>
                  </w:divBdr>
                  <w:divsChild>
                    <w:div w:id="978191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091387">
              <w:blockQuote w:val="1"/>
              <w:marLeft w:val="600"/>
              <w:marRight w:val="0"/>
              <w:marTop w:val="0"/>
              <w:marBottom w:val="0"/>
              <w:divBdr>
                <w:top w:val="none" w:sz="0" w:space="0" w:color="auto"/>
                <w:left w:val="none" w:sz="0" w:space="0" w:color="auto"/>
                <w:bottom w:val="none" w:sz="0" w:space="0" w:color="auto"/>
                <w:right w:val="none" w:sz="0" w:space="0" w:color="auto"/>
              </w:divBdr>
              <w:divsChild>
                <w:div w:id="238442614">
                  <w:marLeft w:val="0"/>
                  <w:marRight w:val="0"/>
                  <w:marTop w:val="0"/>
                  <w:marBottom w:val="0"/>
                  <w:divBdr>
                    <w:top w:val="none" w:sz="0" w:space="0" w:color="auto"/>
                    <w:left w:val="none" w:sz="0" w:space="0" w:color="auto"/>
                    <w:bottom w:val="none" w:sz="0" w:space="0" w:color="auto"/>
                    <w:right w:val="none" w:sz="0" w:space="0" w:color="auto"/>
                  </w:divBdr>
                  <w:divsChild>
                    <w:div w:id="172478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7523573">
              <w:blockQuote w:val="1"/>
              <w:marLeft w:val="600"/>
              <w:marRight w:val="0"/>
              <w:marTop w:val="0"/>
              <w:marBottom w:val="0"/>
              <w:divBdr>
                <w:top w:val="none" w:sz="0" w:space="0" w:color="auto"/>
                <w:left w:val="none" w:sz="0" w:space="0" w:color="auto"/>
                <w:bottom w:val="none" w:sz="0" w:space="0" w:color="auto"/>
                <w:right w:val="none" w:sz="0" w:space="0" w:color="auto"/>
              </w:divBdr>
              <w:divsChild>
                <w:div w:id="905529925">
                  <w:marLeft w:val="0"/>
                  <w:marRight w:val="0"/>
                  <w:marTop w:val="0"/>
                  <w:marBottom w:val="0"/>
                  <w:divBdr>
                    <w:top w:val="none" w:sz="0" w:space="0" w:color="auto"/>
                    <w:left w:val="none" w:sz="0" w:space="0" w:color="auto"/>
                    <w:bottom w:val="none" w:sz="0" w:space="0" w:color="auto"/>
                    <w:right w:val="none" w:sz="0" w:space="0" w:color="auto"/>
                  </w:divBdr>
                  <w:divsChild>
                    <w:div w:id="1579241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32" Type="http://schemas.microsoft.com/office/2016/09/relationships/commentsIds" Target="commentsId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sl73y\AppData\Local\Temp\7zO01E2A793\CEHAD%20-%20SG.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c9c8636-0486-4c9b-b75c-7b805ddaaf65" xsi:nil="true"/>
    <lcf76f155ced4ddcb4097134ff3c332f xmlns="bab14156-fcf3-44e2-9c4b-c33f1f92d41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B06617267F2F024888E4758096EA68D3" ma:contentTypeVersion="17" ma:contentTypeDescription="Crear nuevo documento." ma:contentTypeScope="" ma:versionID="43b969b2240948f64292864e39434780">
  <xsd:schema xmlns:xsd="http://www.w3.org/2001/XMLSchema" xmlns:xs="http://www.w3.org/2001/XMLSchema" xmlns:p="http://schemas.microsoft.com/office/2006/metadata/properties" xmlns:ns2="bab14156-fcf3-44e2-9c4b-c33f1f92d414" xmlns:ns3="1c9c8636-0486-4c9b-b75c-7b805ddaaf65" targetNamespace="http://schemas.microsoft.com/office/2006/metadata/properties" ma:root="true" ma:fieldsID="609917e18f01ec88dda26f4a786e8af5" ns2:_="" ns3:_="">
    <xsd:import namespace="bab14156-fcf3-44e2-9c4b-c33f1f92d414"/>
    <xsd:import namespace="1c9c8636-0486-4c9b-b75c-7b805ddaaf6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2:MediaLengthInSeconds"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b14156-fcf3-44e2-9c4b-c33f1f92d4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b6b9b444-1e45-4268-b8b7-af71215058d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c9c8636-0486-4c9b-b75c-7b805ddaaf65"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4057895b-822d-4ddb-9503-7837d29ef686}" ma:internalName="TaxCatchAll" ma:showField="CatchAllData" ma:web="1c9c8636-0486-4c9b-b75c-7b805ddaaf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BE3F23-488B-4432-ADBD-BDD0BBEB5B30}">
  <ds:schemaRefs>
    <ds:schemaRef ds:uri="bab14156-fcf3-44e2-9c4b-c33f1f92d414"/>
    <ds:schemaRef ds:uri="http://purl.org/dc/dcmitype/"/>
    <ds:schemaRef ds:uri="http://purl.org/dc/elements/1.1/"/>
    <ds:schemaRef ds:uri="1c9c8636-0486-4c9b-b75c-7b805ddaaf65"/>
    <ds:schemaRef ds:uri="http://schemas.microsoft.com/office/2006/documentManagement/types"/>
    <ds:schemaRef ds:uri="http://purl.org/dc/terms/"/>
    <ds:schemaRef ds:uri="http://www.w3.org/XML/1998/namespace"/>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BC42931C-DC01-4A13-BDE6-A8CD7573B9CF}">
  <ds:schemaRefs>
    <ds:schemaRef ds:uri="http://schemas.microsoft.com/sharepoint/v3/contenttype/forms"/>
  </ds:schemaRefs>
</ds:datastoreItem>
</file>

<file path=customXml/itemProps3.xml><?xml version="1.0" encoding="utf-8"?>
<ds:datastoreItem xmlns:ds="http://schemas.openxmlformats.org/officeDocument/2006/customXml" ds:itemID="{5BE220AB-BE11-479D-8F11-7CEA67B9C9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b14156-fcf3-44e2-9c4b-c33f1f92d414"/>
    <ds:schemaRef ds:uri="1c9c8636-0486-4c9b-b75c-7b805ddaaf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6BF3411-0013-44A6-AB9E-AE14F6E1D1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CEHAD - SG.dotx</Template>
  <TotalTime>0</TotalTime>
  <Pages>1</Pages>
  <Words>273</Words>
  <Characters>1504</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Version 2024</dc:description>
  <cp:lastModifiedBy/>
  <cp:revision>1</cp:revision>
  <dcterms:created xsi:type="dcterms:W3CDTF">2024-03-20T12:30:00Z</dcterms:created>
  <dcterms:modified xsi:type="dcterms:W3CDTF">2024-10-21T07:44:00Z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0x010100B06617267F2F024888E4758096EA68D3</vt:lpwstr>
  </property>
  <property fmtid="{D5CDD505-2E9C-101B-9397-08002B2CF9AE}" pid="3" name="MediaServiceImageTags">
    <vt:lpwstr/>
  </property>
</Properties>
</file>