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D9849E" w14:textId="77777777" w:rsidR="00FE3DBE" w:rsidRPr="00FE3DBE" w:rsidRDefault="00FE3DBE" w:rsidP="00FE3DBE">
      <w:pPr>
        <w:autoSpaceDE w:val="0"/>
        <w:autoSpaceDN w:val="0"/>
        <w:adjustRightInd w:val="0"/>
        <w:spacing w:before="60" w:line="276" w:lineRule="auto"/>
        <w:jc w:val="center"/>
        <w:rPr>
          <w:rFonts w:ascii="Verdana" w:hAnsi="Verdana"/>
          <w:b/>
          <w:szCs w:val="20"/>
        </w:rPr>
      </w:pPr>
      <w:r w:rsidRPr="00FE3DBE">
        <w:rPr>
          <w:rFonts w:ascii="Verdana" w:eastAsia="SimSun" w:hAnsi="Verdana"/>
          <w:b/>
          <w:szCs w:val="20"/>
        </w:rPr>
        <w:t>ANEXO</w:t>
      </w:r>
      <w:r w:rsidRPr="00FE3DBE">
        <w:rPr>
          <w:rFonts w:ascii="Verdana" w:hAnsi="Verdana"/>
          <w:b/>
          <w:szCs w:val="20"/>
        </w:rPr>
        <w:t xml:space="preserve"> II</w:t>
      </w:r>
    </w:p>
    <w:p w14:paraId="4EC18E7E" w14:textId="77777777" w:rsidR="00FE3DBE" w:rsidRPr="00FE3DBE" w:rsidRDefault="00FE3DBE" w:rsidP="00FE3DBE">
      <w:pPr>
        <w:autoSpaceDE w:val="0"/>
        <w:autoSpaceDN w:val="0"/>
        <w:adjustRightInd w:val="0"/>
        <w:spacing w:before="60" w:line="276" w:lineRule="auto"/>
        <w:jc w:val="center"/>
        <w:rPr>
          <w:rFonts w:ascii="Verdana" w:hAnsi="Verdana"/>
          <w:i/>
          <w:szCs w:val="20"/>
        </w:rPr>
      </w:pPr>
    </w:p>
    <w:tbl>
      <w:tblPr>
        <w:tblW w:w="9709" w:type="dxa"/>
        <w:jc w:val="center"/>
        <w:tblLayout w:type="fixed"/>
        <w:tblCellMar>
          <w:left w:w="70" w:type="dxa"/>
          <w:right w:w="70" w:type="dxa"/>
        </w:tblCellMar>
        <w:tblLook w:val="04A0" w:firstRow="1" w:lastRow="0" w:firstColumn="1" w:lastColumn="0" w:noHBand="0" w:noVBand="1"/>
      </w:tblPr>
      <w:tblGrid>
        <w:gridCol w:w="6516"/>
        <w:gridCol w:w="3193"/>
      </w:tblGrid>
      <w:tr w:rsidR="00FE3DBE" w:rsidRPr="00FE3DBE" w14:paraId="471FD00D" w14:textId="77777777" w:rsidTr="009C0DCF">
        <w:trPr>
          <w:cantSplit/>
          <w:jc w:val="center"/>
        </w:trPr>
        <w:tc>
          <w:tcPr>
            <w:tcW w:w="6516" w:type="dxa"/>
            <w:tcBorders>
              <w:top w:val="single" w:sz="4" w:space="0" w:color="auto"/>
              <w:left w:val="single" w:sz="4" w:space="0" w:color="auto"/>
              <w:bottom w:val="nil"/>
              <w:right w:val="single" w:sz="4" w:space="0" w:color="auto"/>
            </w:tcBorders>
            <w:hideMark/>
          </w:tcPr>
          <w:p w14:paraId="72846398" w14:textId="4A26CC6F" w:rsidR="00FE3DBE" w:rsidRPr="00FE3DBE" w:rsidRDefault="00FE3DBE" w:rsidP="00FE3DBE">
            <w:pPr>
              <w:spacing w:before="20" w:after="40" w:line="276" w:lineRule="auto"/>
              <w:rPr>
                <w:rFonts w:ascii="Verdana" w:hAnsi="Verdana"/>
                <w:sz w:val="16"/>
                <w:szCs w:val="16"/>
              </w:rPr>
            </w:pPr>
            <w:r w:rsidRPr="00FE3DBE">
              <w:rPr>
                <w:rFonts w:ascii="Verdana" w:eastAsia="SimSun" w:hAnsi="Verdana"/>
                <w:sz w:val="16"/>
                <w:szCs w:val="16"/>
              </w:rPr>
              <w:t>PROCEDIMIENTO</w:t>
            </w:r>
            <w:r w:rsidRPr="00FE3DBE">
              <w:rPr>
                <w:rFonts w:ascii="Verdana" w:hAnsi="Verdana"/>
                <w:sz w:val="16"/>
                <w:szCs w:val="16"/>
              </w:rPr>
              <w:t xml:space="preserve">: </w:t>
            </w:r>
            <w:r w:rsidR="00DE5CE6" w:rsidRPr="00DE5CE6">
              <w:rPr>
                <w:rFonts w:ascii="Verdana" w:hAnsi="Verdana"/>
                <w:sz w:val="16"/>
                <w:szCs w:val="16"/>
              </w:rPr>
              <w:t>4535</w:t>
            </w:r>
          </w:p>
        </w:tc>
        <w:tc>
          <w:tcPr>
            <w:tcW w:w="3193" w:type="dxa"/>
            <w:tcBorders>
              <w:top w:val="single" w:sz="4" w:space="0" w:color="auto"/>
              <w:left w:val="single" w:sz="4" w:space="0" w:color="auto"/>
              <w:bottom w:val="nil"/>
              <w:right w:val="single" w:sz="4" w:space="0" w:color="auto"/>
            </w:tcBorders>
            <w:hideMark/>
          </w:tcPr>
          <w:p w14:paraId="5BEDA6AB" w14:textId="77777777" w:rsidR="00FE3DBE" w:rsidRPr="00FE3DBE" w:rsidRDefault="00FE3DBE" w:rsidP="00FE3DBE">
            <w:pPr>
              <w:spacing w:before="20" w:after="40" w:line="276" w:lineRule="auto"/>
              <w:jc w:val="center"/>
              <w:rPr>
                <w:rFonts w:ascii="Verdana" w:hAnsi="Verdana"/>
                <w:sz w:val="16"/>
                <w:szCs w:val="16"/>
              </w:rPr>
            </w:pPr>
            <w:r w:rsidRPr="00FE3DBE">
              <w:rPr>
                <w:rFonts w:ascii="Verdana" w:eastAsia="SimSun" w:hAnsi="Verdana"/>
                <w:sz w:val="16"/>
                <w:szCs w:val="16"/>
              </w:rPr>
              <w:t>DOCUMENTO</w:t>
            </w:r>
          </w:p>
        </w:tc>
      </w:tr>
      <w:tr w:rsidR="00FE3DBE" w:rsidRPr="00FE3DBE" w14:paraId="49F8294E" w14:textId="77777777" w:rsidTr="009C0DCF">
        <w:trPr>
          <w:cantSplit/>
          <w:jc w:val="center"/>
        </w:trPr>
        <w:tc>
          <w:tcPr>
            <w:tcW w:w="6516" w:type="dxa"/>
            <w:tcBorders>
              <w:top w:val="nil"/>
              <w:left w:val="single" w:sz="4" w:space="0" w:color="auto"/>
              <w:bottom w:val="single" w:sz="4" w:space="0" w:color="auto"/>
              <w:right w:val="single" w:sz="4" w:space="0" w:color="auto"/>
            </w:tcBorders>
            <w:hideMark/>
          </w:tcPr>
          <w:p w14:paraId="2A7D6C13" w14:textId="3067E7C5" w:rsidR="00FE3DBE" w:rsidRPr="00FE3DBE" w:rsidRDefault="00FE3DBE" w:rsidP="00FE3DBE">
            <w:pPr>
              <w:spacing w:before="20" w:after="40" w:line="276" w:lineRule="auto"/>
              <w:jc w:val="both"/>
              <w:rPr>
                <w:rFonts w:ascii="Verdana" w:hAnsi="Verdana"/>
                <w:b/>
                <w:bCs/>
                <w:i/>
                <w:iCs/>
                <w:sz w:val="16"/>
                <w:szCs w:val="16"/>
              </w:rPr>
            </w:pPr>
            <w:r w:rsidRPr="00FE3DBE">
              <w:rPr>
                <w:rFonts w:ascii="Verdana" w:eastAsia="SimSun" w:hAnsi="Verdana"/>
                <w:b/>
                <w:i/>
                <w:sz w:val="16"/>
                <w:szCs w:val="16"/>
              </w:rPr>
              <w:t xml:space="preserve">AYUDAS PARA LA EJECUCIÓN DE DIVERSAS ACCIONES DE REFUERZO DE LA CONECTIVIDAD EN POLÍGONOS INDUSTRIALES Y CENTROS LOGÍSTICOS </w:t>
            </w:r>
            <w:r w:rsidR="00EA36E8" w:rsidRPr="00EA36E8">
              <w:rPr>
                <w:rFonts w:ascii="Verdana" w:eastAsia="SimSun" w:hAnsi="Verdana"/>
                <w:b/>
                <w:i/>
                <w:sz w:val="16"/>
                <w:szCs w:val="16"/>
              </w:rPr>
              <w:t>DE LA REGIÓN DE MURCIA</w:t>
            </w:r>
            <w:r w:rsidRPr="00FE3DBE">
              <w:rPr>
                <w:rFonts w:ascii="Verdana" w:eastAsia="SimSun" w:hAnsi="Verdana"/>
                <w:b/>
                <w:i/>
                <w:sz w:val="16"/>
                <w:szCs w:val="16"/>
              </w:rPr>
              <w:t>, (LINEA 3), EN EL EJERCICIO 2024, EN EL MARCO DEL PRTR</w:t>
            </w:r>
          </w:p>
        </w:tc>
        <w:tc>
          <w:tcPr>
            <w:tcW w:w="3193" w:type="dxa"/>
            <w:tcBorders>
              <w:top w:val="nil"/>
              <w:left w:val="single" w:sz="4" w:space="0" w:color="auto"/>
              <w:bottom w:val="single" w:sz="4" w:space="0" w:color="auto"/>
              <w:right w:val="single" w:sz="4" w:space="0" w:color="auto"/>
            </w:tcBorders>
            <w:vAlign w:val="center"/>
            <w:hideMark/>
          </w:tcPr>
          <w:p w14:paraId="28A7D737" w14:textId="77777777" w:rsidR="00FE3DBE" w:rsidRPr="00FE3DBE" w:rsidRDefault="00FE3DBE" w:rsidP="00FE3DBE">
            <w:pPr>
              <w:spacing w:before="20" w:after="40" w:line="276" w:lineRule="auto"/>
              <w:jc w:val="center"/>
              <w:rPr>
                <w:rFonts w:ascii="Verdana" w:hAnsi="Verdana"/>
                <w:i/>
                <w:sz w:val="16"/>
                <w:szCs w:val="16"/>
              </w:rPr>
            </w:pPr>
            <w:r w:rsidRPr="00FE3DBE">
              <w:rPr>
                <w:rFonts w:ascii="Verdana" w:eastAsia="SimSun" w:hAnsi="Verdana"/>
                <w:b/>
                <w:bCs/>
                <w:i/>
                <w:iCs/>
                <w:sz w:val="16"/>
                <w:szCs w:val="16"/>
              </w:rPr>
              <w:t>DECLARACIÓN DE CUMPLIMIENTO DE REQUISITOS</w:t>
            </w:r>
          </w:p>
        </w:tc>
      </w:tr>
    </w:tbl>
    <w:p w14:paraId="50556462" w14:textId="77777777" w:rsidR="00FE3DBE" w:rsidRPr="00FE3DBE" w:rsidRDefault="00FE3DBE" w:rsidP="00FE3DBE">
      <w:pPr>
        <w:autoSpaceDE w:val="0"/>
        <w:autoSpaceDN w:val="0"/>
        <w:adjustRightInd w:val="0"/>
        <w:spacing w:before="60" w:line="276" w:lineRule="auto"/>
        <w:rPr>
          <w:rFonts w:ascii="Verdana" w:hAnsi="Verdana"/>
          <w:b/>
          <w:bCs/>
          <w:sz w:val="16"/>
          <w:szCs w:val="16"/>
        </w:rPr>
      </w:pPr>
    </w:p>
    <w:p w14:paraId="76F8F5A4" w14:textId="77777777" w:rsidR="00FE3DBE" w:rsidRPr="00FE3DBE" w:rsidRDefault="00FE3DBE" w:rsidP="00FE3DBE">
      <w:pPr>
        <w:autoSpaceDE w:val="0"/>
        <w:autoSpaceDN w:val="0"/>
        <w:adjustRightInd w:val="0"/>
        <w:spacing w:before="60" w:line="276" w:lineRule="auto"/>
        <w:ind w:right="-427"/>
        <w:rPr>
          <w:rFonts w:ascii="Verdana" w:hAnsi="Verdana"/>
          <w:b/>
          <w:iCs/>
          <w:sz w:val="16"/>
          <w:szCs w:val="16"/>
        </w:rPr>
      </w:pPr>
      <w:r w:rsidRPr="00FE3DBE">
        <w:rPr>
          <w:rFonts w:ascii="Verdana" w:hAnsi="Verdana"/>
          <w:b/>
          <w:iCs/>
          <w:sz w:val="16"/>
          <w:szCs w:val="16"/>
        </w:rPr>
        <w:t>DATOS DEL SOLICITANTE DE LAS AYUDAS</w:t>
      </w:r>
    </w:p>
    <w:tbl>
      <w:tblPr>
        <w:tblW w:w="0" w:type="dxa"/>
        <w:jc w:val="center"/>
        <w:tblLayout w:type="fixed"/>
        <w:tblCellMar>
          <w:left w:w="70" w:type="dxa"/>
          <w:right w:w="70" w:type="dxa"/>
        </w:tblCellMar>
        <w:tblLook w:val="04A0" w:firstRow="1" w:lastRow="0" w:firstColumn="1" w:lastColumn="0" w:noHBand="0" w:noVBand="1"/>
      </w:tblPr>
      <w:tblGrid>
        <w:gridCol w:w="7508"/>
        <w:gridCol w:w="2201"/>
      </w:tblGrid>
      <w:tr w:rsidR="00FE3DBE" w:rsidRPr="00FE3DBE" w14:paraId="0F78E82D" w14:textId="77777777" w:rsidTr="009C0DCF">
        <w:trPr>
          <w:jc w:val="center"/>
        </w:trPr>
        <w:tc>
          <w:tcPr>
            <w:tcW w:w="7508" w:type="dxa"/>
            <w:tcBorders>
              <w:top w:val="single" w:sz="4" w:space="0" w:color="auto"/>
              <w:left w:val="single" w:sz="4" w:space="0" w:color="auto"/>
              <w:bottom w:val="nil"/>
              <w:right w:val="single" w:sz="4" w:space="0" w:color="auto"/>
            </w:tcBorders>
            <w:vAlign w:val="center"/>
            <w:hideMark/>
          </w:tcPr>
          <w:p w14:paraId="47F47FF3"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RAZÓN SOCIAL DE LA EMPRESA/NOMBRE Y APELLIDOS (en caso de persona física)</w:t>
            </w:r>
          </w:p>
        </w:tc>
        <w:tc>
          <w:tcPr>
            <w:tcW w:w="2201" w:type="dxa"/>
            <w:tcBorders>
              <w:top w:val="single" w:sz="4" w:space="0" w:color="auto"/>
              <w:left w:val="single" w:sz="4" w:space="0" w:color="auto"/>
              <w:bottom w:val="nil"/>
              <w:right w:val="single" w:sz="4" w:space="0" w:color="auto"/>
            </w:tcBorders>
            <w:vAlign w:val="center"/>
            <w:hideMark/>
          </w:tcPr>
          <w:p w14:paraId="09DD725C" w14:textId="77777777" w:rsidR="00FE3DBE" w:rsidRPr="00FE3DBE" w:rsidRDefault="00FE3DBE" w:rsidP="00FE3DBE">
            <w:pPr>
              <w:spacing w:before="20" w:after="40" w:line="276" w:lineRule="auto"/>
              <w:rPr>
                <w:rFonts w:ascii="Verdana" w:hAnsi="Verdana"/>
                <w:sz w:val="16"/>
                <w:szCs w:val="16"/>
              </w:rPr>
            </w:pPr>
            <w:r w:rsidRPr="00FE3DBE">
              <w:rPr>
                <w:rFonts w:ascii="Verdana" w:eastAsia="SimSun" w:hAnsi="Verdana"/>
                <w:sz w:val="16"/>
                <w:szCs w:val="16"/>
              </w:rPr>
              <w:t>NIF</w:t>
            </w:r>
          </w:p>
        </w:tc>
      </w:tr>
      <w:tr w:rsidR="00FE3DBE" w:rsidRPr="00FE3DBE" w14:paraId="6790C18A" w14:textId="77777777" w:rsidTr="009C0DCF">
        <w:trPr>
          <w:jc w:val="center"/>
        </w:trPr>
        <w:tc>
          <w:tcPr>
            <w:tcW w:w="7508" w:type="dxa"/>
            <w:tcBorders>
              <w:top w:val="nil"/>
              <w:left w:val="single" w:sz="4" w:space="0" w:color="auto"/>
              <w:bottom w:val="single" w:sz="4" w:space="0" w:color="auto"/>
              <w:right w:val="single" w:sz="4" w:space="0" w:color="auto"/>
            </w:tcBorders>
            <w:vAlign w:val="center"/>
            <w:hideMark/>
          </w:tcPr>
          <w:p w14:paraId="2C6FB508" w14:textId="2413CB49" w:rsidR="00FE3DBE" w:rsidRPr="00FE3DBE" w:rsidRDefault="00117FF6" w:rsidP="00FE3DBE">
            <w:pPr>
              <w:spacing w:before="20" w:after="40" w:line="276" w:lineRule="auto"/>
              <w:rPr>
                <w:rFonts w:ascii="Verdana" w:hAnsi="Verdana"/>
                <w:sz w:val="16"/>
                <w:szCs w:val="16"/>
              </w:rPr>
            </w:pPr>
            <w:r>
              <w:rPr>
                <w:rFonts w:ascii="Verdana" w:eastAsia="SimSun" w:hAnsi="Verdana"/>
                <w:noProof/>
                <w:sz w:val="16"/>
                <w:szCs w:val="16"/>
              </w:rPr>
              <w:fldChar w:fldCharType="begin">
                <w:ffData>
                  <w:name w:val="SOLICITANTE"/>
                  <w:enabled/>
                  <w:calcOnExit w:val="0"/>
                  <w:textInput/>
                </w:ffData>
              </w:fldChar>
            </w:r>
            <w:bookmarkStart w:id="0" w:name="SOLICITANTE"/>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bookmarkEnd w:id="0"/>
          </w:p>
        </w:tc>
        <w:tc>
          <w:tcPr>
            <w:tcW w:w="2201" w:type="dxa"/>
            <w:tcBorders>
              <w:top w:val="nil"/>
              <w:left w:val="single" w:sz="4" w:space="0" w:color="auto"/>
              <w:bottom w:val="single" w:sz="4" w:space="0" w:color="auto"/>
              <w:right w:val="single" w:sz="4" w:space="0" w:color="auto"/>
            </w:tcBorders>
            <w:vAlign w:val="center"/>
            <w:hideMark/>
          </w:tcPr>
          <w:p w14:paraId="5480AD9A" w14:textId="46BB11D7" w:rsidR="00FE3DBE" w:rsidRPr="00FE3DBE" w:rsidRDefault="00117FF6" w:rsidP="00FE3DBE">
            <w:pPr>
              <w:spacing w:before="20" w:after="40" w:line="276" w:lineRule="auto"/>
              <w:rPr>
                <w:rFonts w:ascii="Verdana" w:hAnsi="Verdana"/>
                <w:sz w:val="16"/>
                <w:szCs w:val="16"/>
              </w:rPr>
            </w:pPr>
            <w:r>
              <w:rPr>
                <w:rFonts w:ascii="Verdana" w:eastAsia="SimSun" w:hAnsi="Verdana"/>
                <w:noProof/>
                <w:sz w:val="16"/>
                <w:szCs w:val="16"/>
              </w:rPr>
              <w:fldChar w:fldCharType="begin">
                <w:ffData>
                  <w:name w:val="Texto1"/>
                  <w:enabled/>
                  <w:calcOnExit w:val="0"/>
                  <w:textInput>
                    <w:maxLength w:val="9"/>
                  </w:textInput>
                </w:ffData>
              </w:fldChar>
            </w:r>
            <w:bookmarkStart w:id="1" w:name="Texto1"/>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bookmarkEnd w:id="1"/>
          </w:p>
        </w:tc>
      </w:tr>
    </w:tbl>
    <w:p w14:paraId="375DA7BF" w14:textId="77777777" w:rsidR="00FE3DBE" w:rsidRPr="00FE3DBE" w:rsidRDefault="00FE3DBE" w:rsidP="00FE3DBE">
      <w:pPr>
        <w:autoSpaceDE w:val="0"/>
        <w:autoSpaceDN w:val="0"/>
        <w:adjustRightInd w:val="0"/>
        <w:spacing w:before="60" w:line="276" w:lineRule="auto"/>
        <w:rPr>
          <w:rFonts w:ascii="Verdana" w:hAnsi="Verdana"/>
          <w:b/>
          <w:bCs/>
          <w:sz w:val="16"/>
          <w:szCs w:val="16"/>
        </w:rPr>
      </w:pPr>
    </w:p>
    <w:p w14:paraId="1EF91159" w14:textId="77777777" w:rsidR="00FE3DBE" w:rsidRPr="00FE3DBE" w:rsidRDefault="00FE3DBE" w:rsidP="00FE3DBE">
      <w:pPr>
        <w:autoSpaceDE w:val="0"/>
        <w:autoSpaceDN w:val="0"/>
        <w:adjustRightInd w:val="0"/>
        <w:spacing w:before="60" w:line="276" w:lineRule="auto"/>
        <w:rPr>
          <w:rFonts w:ascii="Verdana" w:hAnsi="Verdana"/>
          <w:b/>
          <w:iCs/>
          <w:sz w:val="16"/>
          <w:szCs w:val="16"/>
        </w:rPr>
      </w:pPr>
      <w:r w:rsidRPr="00FE3DBE">
        <w:rPr>
          <w:rFonts w:ascii="Verdana" w:hAnsi="Verdana"/>
          <w:b/>
          <w:iCs/>
          <w:sz w:val="16"/>
          <w:szCs w:val="16"/>
        </w:rPr>
        <w:t>DATOS DEL REPRESENTANTE:</w:t>
      </w:r>
    </w:p>
    <w:tbl>
      <w:tblPr>
        <w:tblW w:w="0" w:type="dxa"/>
        <w:jc w:val="center"/>
        <w:tblLayout w:type="fixed"/>
        <w:tblCellMar>
          <w:left w:w="70" w:type="dxa"/>
          <w:right w:w="70" w:type="dxa"/>
        </w:tblCellMar>
        <w:tblLook w:val="04A0" w:firstRow="1" w:lastRow="0" w:firstColumn="1" w:lastColumn="0" w:noHBand="0" w:noVBand="1"/>
      </w:tblPr>
      <w:tblGrid>
        <w:gridCol w:w="4750"/>
        <w:gridCol w:w="2758"/>
        <w:gridCol w:w="2201"/>
      </w:tblGrid>
      <w:tr w:rsidR="00FE3DBE" w:rsidRPr="00FE3DBE" w14:paraId="353A3710" w14:textId="77777777" w:rsidTr="009C0DCF">
        <w:trPr>
          <w:jc w:val="center"/>
        </w:trPr>
        <w:tc>
          <w:tcPr>
            <w:tcW w:w="4750" w:type="dxa"/>
            <w:tcBorders>
              <w:top w:val="single" w:sz="4" w:space="0" w:color="auto"/>
              <w:left w:val="single" w:sz="4" w:space="0" w:color="auto"/>
              <w:bottom w:val="nil"/>
              <w:right w:val="single" w:sz="4" w:space="0" w:color="auto"/>
            </w:tcBorders>
            <w:vAlign w:val="center"/>
            <w:hideMark/>
          </w:tcPr>
          <w:p w14:paraId="541B3755"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NOMBRE Y APELLIDOS/RAZÓN SOCIAL</w:t>
            </w:r>
          </w:p>
        </w:tc>
        <w:tc>
          <w:tcPr>
            <w:tcW w:w="2758" w:type="dxa"/>
            <w:tcBorders>
              <w:top w:val="single" w:sz="4" w:space="0" w:color="auto"/>
              <w:left w:val="single" w:sz="4" w:space="0" w:color="auto"/>
              <w:bottom w:val="nil"/>
              <w:right w:val="single" w:sz="4" w:space="0" w:color="auto"/>
            </w:tcBorders>
            <w:vAlign w:val="center"/>
            <w:hideMark/>
          </w:tcPr>
          <w:p w14:paraId="332693F8"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EN CALIDAD DE</w:t>
            </w:r>
          </w:p>
        </w:tc>
        <w:tc>
          <w:tcPr>
            <w:tcW w:w="2201" w:type="dxa"/>
            <w:tcBorders>
              <w:top w:val="single" w:sz="4" w:space="0" w:color="auto"/>
              <w:left w:val="single" w:sz="4" w:space="0" w:color="auto"/>
              <w:bottom w:val="nil"/>
              <w:right w:val="single" w:sz="4" w:space="0" w:color="auto"/>
            </w:tcBorders>
            <w:vAlign w:val="center"/>
            <w:hideMark/>
          </w:tcPr>
          <w:p w14:paraId="6A074DA2"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NIF</w:t>
            </w:r>
          </w:p>
        </w:tc>
      </w:tr>
      <w:tr w:rsidR="00FE3DBE" w:rsidRPr="00FE3DBE" w14:paraId="420347D9" w14:textId="77777777" w:rsidTr="009C0DCF">
        <w:trPr>
          <w:jc w:val="center"/>
        </w:trPr>
        <w:tc>
          <w:tcPr>
            <w:tcW w:w="4750" w:type="dxa"/>
            <w:tcBorders>
              <w:top w:val="nil"/>
              <w:left w:val="single" w:sz="4" w:space="0" w:color="auto"/>
              <w:bottom w:val="single" w:sz="4" w:space="0" w:color="auto"/>
              <w:right w:val="single" w:sz="4" w:space="0" w:color="auto"/>
            </w:tcBorders>
            <w:vAlign w:val="center"/>
            <w:hideMark/>
          </w:tcPr>
          <w:p w14:paraId="155F3A48" w14:textId="6C1FD9DB" w:rsidR="00FE3DBE" w:rsidRPr="00FE3DBE" w:rsidRDefault="00FE3DBE" w:rsidP="00FE3DBE">
            <w:pPr>
              <w:spacing w:before="20" w:after="40" w:line="276" w:lineRule="auto"/>
              <w:rPr>
                <w:rFonts w:ascii="Verdana" w:hAnsi="Verdana"/>
                <w:sz w:val="16"/>
                <w:szCs w:val="16"/>
              </w:rPr>
            </w:pPr>
            <w:r w:rsidRPr="00FE3DBE">
              <w:rPr>
                <w:rFonts w:ascii="Verdana" w:eastAsia="SimSun" w:hAnsi="Verdana"/>
                <w:noProof/>
                <w:sz w:val="16"/>
                <w:szCs w:val="16"/>
              </w:rPr>
              <w:fldChar w:fldCharType="begin">
                <w:ffData>
                  <w:name w:val=""/>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2758" w:type="dxa"/>
            <w:tcBorders>
              <w:top w:val="nil"/>
              <w:left w:val="single" w:sz="4" w:space="0" w:color="auto"/>
              <w:bottom w:val="single" w:sz="4" w:space="0" w:color="auto"/>
              <w:right w:val="single" w:sz="4" w:space="0" w:color="auto"/>
            </w:tcBorders>
            <w:vAlign w:val="center"/>
            <w:hideMark/>
          </w:tcPr>
          <w:p w14:paraId="014B8AFE" w14:textId="77777777" w:rsidR="00FE3DBE" w:rsidRPr="00FE3DBE" w:rsidRDefault="00FE3DBE" w:rsidP="00FE3DBE">
            <w:pPr>
              <w:spacing w:before="20" w:after="40" w:line="276" w:lineRule="auto"/>
              <w:rPr>
                <w:rFonts w:ascii="Verdana" w:hAnsi="Verdana"/>
                <w:sz w:val="16"/>
                <w:szCs w:val="16"/>
              </w:rPr>
            </w:pPr>
            <w:r w:rsidRPr="00FE3DBE">
              <w:rPr>
                <w:rFonts w:ascii="Verdana" w:eastAsia="SimSun" w:hAnsi="Verdana"/>
                <w:noProof/>
                <w:sz w:val="16"/>
                <w:szCs w:val="16"/>
              </w:rPr>
              <w:fldChar w:fldCharType="begin">
                <w:ffData>
                  <w:name w:val=""/>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2201" w:type="dxa"/>
            <w:tcBorders>
              <w:top w:val="nil"/>
              <w:left w:val="single" w:sz="4" w:space="0" w:color="auto"/>
              <w:bottom w:val="single" w:sz="4" w:space="0" w:color="auto"/>
              <w:right w:val="single" w:sz="4" w:space="0" w:color="auto"/>
            </w:tcBorders>
            <w:vAlign w:val="center"/>
            <w:hideMark/>
          </w:tcPr>
          <w:p w14:paraId="4A1FD38B" w14:textId="7D6C7E21" w:rsidR="00FE3DBE" w:rsidRPr="00FE3DBE" w:rsidRDefault="00117FF6" w:rsidP="00FE3DBE">
            <w:pPr>
              <w:spacing w:before="20" w:after="40" w:line="276" w:lineRule="auto"/>
              <w:rPr>
                <w:rFonts w:ascii="Verdana" w:hAnsi="Verdana"/>
                <w:sz w:val="16"/>
                <w:szCs w:val="16"/>
              </w:rPr>
            </w:pPr>
            <w:r>
              <w:rPr>
                <w:rFonts w:ascii="Verdana" w:eastAsia="SimSun" w:hAnsi="Verdana"/>
                <w:noProof/>
                <w:sz w:val="16"/>
                <w:szCs w:val="16"/>
              </w:rPr>
              <w:fldChar w:fldCharType="begin">
                <w:ffData>
                  <w:name w:val=""/>
                  <w:enabled/>
                  <w:calcOnExit w:val="0"/>
                  <w:textInput>
                    <w:maxLength w:val="9"/>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r>
    </w:tbl>
    <w:p w14:paraId="12E838A9" w14:textId="77777777" w:rsidR="00FE3DBE" w:rsidRPr="00FE3DBE" w:rsidRDefault="00FE3DBE" w:rsidP="00FE3DBE">
      <w:pPr>
        <w:autoSpaceDE w:val="0"/>
        <w:autoSpaceDN w:val="0"/>
        <w:adjustRightInd w:val="0"/>
        <w:spacing w:before="60" w:line="276" w:lineRule="auto"/>
        <w:rPr>
          <w:rFonts w:ascii="Verdana" w:hAnsi="Verdana"/>
          <w:b/>
          <w:bCs/>
          <w:sz w:val="16"/>
          <w:szCs w:val="16"/>
        </w:rPr>
      </w:pPr>
    </w:p>
    <w:p w14:paraId="71D2634A" w14:textId="77777777" w:rsidR="00FE3DBE" w:rsidRPr="00FE3DBE" w:rsidRDefault="00FE3DBE" w:rsidP="00FE3DBE">
      <w:pPr>
        <w:spacing w:line="360" w:lineRule="auto"/>
        <w:jc w:val="both"/>
        <w:rPr>
          <w:rFonts w:ascii="Verdana" w:hAnsi="Verdana"/>
          <w:b/>
          <w:sz w:val="16"/>
          <w:szCs w:val="16"/>
          <w:lang w:eastAsia="zh-CN"/>
        </w:rPr>
      </w:pPr>
      <w:r w:rsidRPr="00FE3DBE">
        <w:rPr>
          <w:rFonts w:ascii="Verdana" w:hAnsi="Verdana"/>
          <w:sz w:val="16"/>
          <w:szCs w:val="16"/>
        </w:rPr>
        <w:t xml:space="preserve">Con el </w:t>
      </w:r>
      <w:r w:rsidRPr="00FE3DBE">
        <w:rPr>
          <w:rFonts w:ascii="Verdana" w:hAnsi="Verdana"/>
          <w:sz w:val="16"/>
        </w:rPr>
        <w:t>fin</w:t>
      </w:r>
      <w:r w:rsidRPr="00FE3DBE">
        <w:rPr>
          <w:rFonts w:ascii="Verdana" w:hAnsi="Verdana"/>
          <w:sz w:val="16"/>
          <w:szCs w:val="16"/>
        </w:rPr>
        <w:t xml:space="preserve"> de concurrir a la convocatoria de subvenciones del procedimiento arriba indicado, el que suscribe</w:t>
      </w:r>
    </w:p>
    <w:p w14:paraId="2F37FB0E" w14:textId="77777777" w:rsidR="00FE3DBE" w:rsidRPr="00FE3DBE" w:rsidRDefault="00FE3DBE" w:rsidP="00FE3DBE">
      <w:pPr>
        <w:spacing w:before="240" w:after="240"/>
        <w:jc w:val="center"/>
        <w:rPr>
          <w:rFonts w:ascii="Verdana" w:eastAsia="Cambria" w:hAnsi="Verdana"/>
          <w:b/>
          <w:sz w:val="16"/>
          <w:lang w:val="es-ES_tradnl" w:eastAsia="en-US"/>
        </w:rPr>
      </w:pPr>
      <w:r w:rsidRPr="00FE3DBE">
        <w:rPr>
          <w:rFonts w:ascii="Verdana" w:eastAsia="Cambria" w:hAnsi="Verdana"/>
          <w:b/>
          <w:sz w:val="16"/>
          <w:lang w:val="es-ES_tradnl" w:eastAsia="en-US"/>
        </w:rPr>
        <w:t>DECLARA RESPONSABLEMENTE</w:t>
      </w:r>
    </w:p>
    <w:p w14:paraId="11A71497" w14:textId="77777777" w:rsidR="00FE3DBE" w:rsidRPr="00FE3DBE" w:rsidRDefault="00FE3DBE" w:rsidP="00FE3DBE">
      <w:pPr>
        <w:spacing w:line="360" w:lineRule="auto"/>
        <w:jc w:val="both"/>
        <w:rPr>
          <w:rFonts w:ascii="Verdana" w:hAnsi="Verdana"/>
          <w:sz w:val="16"/>
          <w:szCs w:val="16"/>
        </w:rPr>
      </w:pPr>
      <w:r w:rsidRPr="00FE3DBE">
        <w:rPr>
          <w:rFonts w:ascii="Verdana" w:hAnsi="Verdana"/>
          <w:sz w:val="16"/>
          <w:szCs w:val="16"/>
        </w:rPr>
        <w:t>Que la entidad solicitante a la que represento y a los efectos de dar cumplimiento a lo previsto en el Real Decreto 988/2021, de 16 de noviembre, por el que se aprueba la concesión directa de ayudas a las comunidades autónomas y a las ciudades de Ceuta y Melilla para la ejecución de diversas actuaciones de refuerzo de la conectividad en polígonos industriales y centros logísticos, en el marco del Plan de Recuperación, Transformación y Resiliencia:</w:t>
      </w:r>
    </w:p>
    <w:p w14:paraId="51CDA9CA" w14:textId="77777777" w:rsidR="00FE3DBE" w:rsidRPr="00FE3DBE" w:rsidRDefault="00FE3DBE" w:rsidP="00FE3DBE">
      <w:pPr>
        <w:numPr>
          <w:ilvl w:val="0"/>
          <w:numId w:val="45"/>
        </w:numPr>
        <w:spacing w:before="60" w:after="60" w:line="360" w:lineRule="auto"/>
        <w:contextualSpacing/>
        <w:jc w:val="both"/>
        <w:rPr>
          <w:rFonts w:ascii="Verdana" w:hAnsi="Verdana"/>
          <w:sz w:val="16"/>
          <w:szCs w:val="16"/>
        </w:rPr>
      </w:pPr>
      <w:r w:rsidRPr="00FE3DBE">
        <w:rPr>
          <w:rFonts w:ascii="Verdana" w:hAnsi="Verdana"/>
          <w:sz w:val="16"/>
          <w:szCs w:val="16"/>
        </w:rPr>
        <w:t>Puede considerarse PYME (microempresas, pequeñas y medianas empresas), según se define en la Recomendación de la Comisión Europea de 6 de mayo de 2003.</w:t>
      </w:r>
    </w:p>
    <w:p w14:paraId="59F7886B" w14:textId="77777777" w:rsidR="00FE3DBE" w:rsidRPr="00FE3DBE" w:rsidRDefault="00FE3DBE" w:rsidP="00FE3DBE">
      <w:pPr>
        <w:numPr>
          <w:ilvl w:val="0"/>
          <w:numId w:val="45"/>
        </w:numPr>
        <w:spacing w:before="60" w:after="60" w:line="360" w:lineRule="auto"/>
        <w:contextualSpacing/>
        <w:jc w:val="both"/>
        <w:rPr>
          <w:rFonts w:ascii="Verdana" w:hAnsi="Verdana"/>
          <w:sz w:val="16"/>
          <w:szCs w:val="16"/>
        </w:rPr>
      </w:pPr>
      <w:r w:rsidRPr="00FE3DBE">
        <w:rPr>
          <w:rFonts w:ascii="Verdana" w:hAnsi="Verdana"/>
          <w:sz w:val="16"/>
          <w:szCs w:val="16"/>
        </w:rPr>
        <w:t>Se encuentra al corriente de sus obligaciones tributarias frente a la Agencia Estatal de Administración Tributaria y frente a la Seguridad Social, y no tiene deudas tributarias en período ejecutivo de pago con la Administración de la Comunidad Autónoma de la Región de Murcia, salvo que las deudas estén suspendidas o garantizadas.</w:t>
      </w:r>
    </w:p>
    <w:p w14:paraId="08394924" w14:textId="77777777" w:rsidR="00FE3DBE" w:rsidRPr="00FE3DBE" w:rsidRDefault="00FE3DBE" w:rsidP="00FE3DBE">
      <w:pPr>
        <w:numPr>
          <w:ilvl w:val="0"/>
          <w:numId w:val="45"/>
        </w:numPr>
        <w:spacing w:before="60" w:after="60" w:line="360" w:lineRule="auto"/>
        <w:contextualSpacing/>
        <w:jc w:val="both"/>
        <w:rPr>
          <w:rFonts w:ascii="Verdana" w:hAnsi="Verdana"/>
          <w:sz w:val="16"/>
          <w:szCs w:val="16"/>
        </w:rPr>
      </w:pPr>
      <w:r w:rsidRPr="00FE3DBE">
        <w:rPr>
          <w:rFonts w:ascii="Verdana" w:hAnsi="Verdana"/>
          <w:sz w:val="16"/>
          <w:szCs w:val="16"/>
        </w:rPr>
        <w:t>No se encuentra en ninguna de las situaciones previstas en el artículo 13 de la Ley 38/2003, de 17 de noviembre, General de Subvenciones, ni ninguna de las empresas de las que, por razón de las personas que las rigen o de otras circunstancias, pueda presumirse que son continuación o que derivan, por transformación, fusión o sucesión, de la empresa solicitante.</w:t>
      </w:r>
    </w:p>
    <w:p w14:paraId="18B79C82" w14:textId="77777777" w:rsidR="00FE3DBE" w:rsidRPr="00FE3DBE" w:rsidRDefault="00FE3DBE" w:rsidP="00FE3DBE">
      <w:pPr>
        <w:numPr>
          <w:ilvl w:val="0"/>
          <w:numId w:val="45"/>
        </w:numPr>
        <w:spacing w:before="60" w:after="60" w:line="360" w:lineRule="auto"/>
        <w:contextualSpacing/>
        <w:jc w:val="both"/>
        <w:rPr>
          <w:rFonts w:ascii="Verdana" w:hAnsi="Verdana"/>
          <w:sz w:val="16"/>
          <w:szCs w:val="16"/>
        </w:rPr>
      </w:pPr>
      <w:r w:rsidRPr="00FE3DBE">
        <w:rPr>
          <w:rFonts w:ascii="Verdana" w:hAnsi="Verdana"/>
          <w:sz w:val="16"/>
          <w:szCs w:val="16"/>
        </w:rPr>
        <w:t>No se encuentra sujeta a una orden de recuperación pendiente tras una decisión previa de la Comisión Europea que haya declarado una ayuda ilegal e incompatible con el mercado interior.</w:t>
      </w:r>
    </w:p>
    <w:p w14:paraId="56FBE411" w14:textId="77777777" w:rsidR="00FE3DBE" w:rsidRPr="00FE3DBE" w:rsidRDefault="00FE3DBE" w:rsidP="00FE3DBE">
      <w:pPr>
        <w:numPr>
          <w:ilvl w:val="0"/>
          <w:numId w:val="45"/>
        </w:numPr>
        <w:spacing w:before="60" w:after="60" w:line="360" w:lineRule="auto"/>
        <w:contextualSpacing/>
        <w:jc w:val="both"/>
        <w:rPr>
          <w:rFonts w:ascii="Verdana" w:hAnsi="Verdana"/>
          <w:sz w:val="16"/>
          <w:szCs w:val="16"/>
        </w:rPr>
      </w:pPr>
      <w:r w:rsidRPr="00FE3DBE">
        <w:rPr>
          <w:rFonts w:ascii="Verdana" w:hAnsi="Verdana"/>
          <w:sz w:val="16"/>
          <w:szCs w:val="16"/>
        </w:rPr>
        <w:t>No se encuentra en situación de crisis con arreglo a lo que establecen el artículo 1.4.c) y 2.18) del Reglamento (UE) 651/2014 y las Directrices sobre ayudas estatales de salvamento y de reestructuración de empresas no financieras en crisis (2014/C 249/01).</w:t>
      </w:r>
    </w:p>
    <w:p w14:paraId="18694CE6" w14:textId="77777777" w:rsidR="00FE3DBE" w:rsidRPr="00FE3DBE" w:rsidRDefault="00FE3DBE" w:rsidP="00FE3DBE">
      <w:pPr>
        <w:numPr>
          <w:ilvl w:val="0"/>
          <w:numId w:val="45"/>
        </w:numPr>
        <w:spacing w:before="60" w:after="60" w:line="360" w:lineRule="auto"/>
        <w:contextualSpacing/>
        <w:jc w:val="both"/>
        <w:rPr>
          <w:rFonts w:ascii="Verdana" w:hAnsi="Verdana"/>
          <w:sz w:val="16"/>
          <w:szCs w:val="16"/>
        </w:rPr>
      </w:pPr>
      <w:r w:rsidRPr="00FE3DBE">
        <w:rPr>
          <w:rFonts w:ascii="Verdana" w:hAnsi="Verdana"/>
          <w:sz w:val="16"/>
          <w:szCs w:val="16"/>
        </w:rPr>
        <w:t>No tiene pendiente obligaciones de reintegro de subvenciones o ayudas, conforme a los términos establecidos en el artículo 21 del Real Decreto 887/2006, de 21 de julio, por el que se aprueba el Reglamento de la Ley 38/2003, de 17 de noviembre, General de Subvenciones.</w:t>
      </w:r>
    </w:p>
    <w:p w14:paraId="1AB7DC8A" w14:textId="77777777" w:rsidR="00FE3DBE" w:rsidRPr="00FE3DBE" w:rsidRDefault="00FE3DBE" w:rsidP="00FE3DBE">
      <w:pPr>
        <w:numPr>
          <w:ilvl w:val="0"/>
          <w:numId w:val="45"/>
        </w:numPr>
        <w:spacing w:before="60" w:after="60" w:line="360" w:lineRule="auto"/>
        <w:contextualSpacing/>
        <w:jc w:val="both"/>
        <w:rPr>
          <w:rFonts w:ascii="Verdana" w:hAnsi="Verdana"/>
          <w:sz w:val="16"/>
          <w:szCs w:val="16"/>
        </w:rPr>
      </w:pPr>
      <w:r w:rsidRPr="00FE3DBE">
        <w:rPr>
          <w:rFonts w:ascii="Verdana" w:hAnsi="Verdana"/>
          <w:sz w:val="16"/>
          <w:szCs w:val="16"/>
        </w:rPr>
        <w:lastRenderedPageBreak/>
        <w:t>Que asume el compromiso de cumplimiento del apartado VI del Código de Conducta en materia de subvenciones y ayudas públicas de la Región de Murcia, aprobado por Acuerdo de Consejo de Gobierno de fecha 29 de diciembre de 2021. (BORM nº 23 de 29 de enero de 2022), cuyas reglas figuran en el Anexo IX de la presente Orden.</w:t>
      </w:r>
    </w:p>
    <w:p w14:paraId="1A944A77" w14:textId="77777777" w:rsidR="00FE3DBE" w:rsidRPr="00FE3DBE" w:rsidRDefault="00FE3DBE" w:rsidP="00FE3DBE">
      <w:pPr>
        <w:numPr>
          <w:ilvl w:val="0"/>
          <w:numId w:val="45"/>
        </w:numPr>
        <w:spacing w:before="60" w:after="60" w:line="360" w:lineRule="auto"/>
        <w:contextualSpacing/>
        <w:jc w:val="both"/>
        <w:rPr>
          <w:rFonts w:ascii="Verdana" w:hAnsi="Verdana"/>
          <w:sz w:val="16"/>
          <w:szCs w:val="16"/>
        </w:rPr>
      </w:pPr>
      <w:r w:rsidRPr="00FE3DBE">
        <w:rPr>
          <w:rFonts w:ascii="Verdana" w:hAnsi="Verdana"/>
          <w:sz w:val="16"/>
          <w:szCs w:val="16"/>
        </w:rPr>
        <w:t>En relación con las actuaciones para las que se solicita la ayuda: (obligatorio rellenar una de las dos casillas):</w:t>
      </w:r>
    </w:p>
    <w:p w14:paraId="45F970C6" w14:textId="77777777" w:rsidR="00FE3DBE" w:rsidRPr="00FE3DBE" w:rsidRDefault="00FE3DBE" w:rsidP="00FE3DBE">
      <w:pPr>
        <w:spacing w:before="60" w:after="60" w:line="360" w:lineRule="auto"/>
        <w:ind w:left="360"/>
        <w:contextualSpacing/>
        <w:jc w:val="both"/>
        <w:rPr>
          <w:rFonts w:ascii="Verdana" w:hAnsi="Verdana"/>
          <w:sz w:val="16"/>
          <w:szCs w:val="16"/>
        </w:rPr>
      </w:pPr>
    </w:p>
    <w:p w14:paraId="0D6848F4" w14:textId="77777777" w:rsidR="00FE3DBE" w:rsidRPr="00FE3DBE" w:rsidRDefault="00FE3DBE" w:rsidP="00FE3DBE">
      <w:pPr>
        <w:spacing w:before="60" w:after="60" w:line="360" w:lineRule="auto"/>
        <w:ind w:left="360"/>
        <w:contextualSpacing/>
        <w:jc w:val="both"/>
        <w:rPr>
          <w:rFonts w:ascii="Verdana" w:hAnsi="Verdana"/>
          <w:sz w:val="16"/>
          <w:szCs w:val="16"/>
        </w:rPr>
      </w:pPr>
      <w:r w:rsidRPr="00FE3DBE">
        <w:rPr>
          <w:rFonts w:ascii="Verdana" w:hAnsi="Verdana"/>
          <w:color w:val="000000"/>
          <w:sz w:val="16"/>
          <w:szCs w:val="16"/>
          <w:lang w:eastAsia="en-US"/>
        </w:rPr>
        <w:t xml:space="preserve">Que </w:t>
      </w:r>
      <w:r w:rsidRPr="00FE3DBE">
        <w:rPr>
          <w:rFonts w:ascii="Verdana" w:eastAsia="SimSun" w:hAnsi="Verdana"/>
          <w:b/>
          <w:sz w:val="16"/>
          <w:szCs w:val="16"/>
        </w:rPr>
        <w:fldChar w:fldCharType="begin">
          <w:ffData>
            <w:name w:val="Casilla4"/>
            <w:enabled/>
            <w:calcOnExit w:val="0"/>
            <w:checkBox>
              <w:size w:val="18"/>
              <w:default w:val="0"/>
            </w:checkBox>
          </w:ffData>
        </w:fldChar>
      </w:r>
      <w:r w:rsidRPr="00FE3DBE">
        <w:rPr>
          <w:rFonts w:ascii="Verdana" w:eastAsia="SimSun" w:hAnsi="Verdana"/>
          <w:b/>
          <w:sz w:val="16"/>
          <w:szCs w:val="16"/>
        </w:rPr>
        <w:instrText xml:space="preserve"> FORMCHECKBOX </w:instrText>
      </w:r>
      <w:r w:rsidR="001022B8">
        <w:rPr>
          <w:rFonts w:ascii="Verdana" w:eastAsia="SimSun" w:hAnsi="Verdana"/>
          <w:b/>
          <w:sz w:val="16"/>
          <w:szCs w:val="16"/>
        </w:rPr>
      </w:r>
      <w:r w:rsidR="001022B8">
        <w:rPr>
          <w:rFonts w:ascii="Verdana" w:eastAsia="SimSun" w:hAnsi="Verdana"/>
          <w:b/>
          <w:sz w:val="16"/>
          <w:szCs w:val="16"/>
        </w:rPr>
        <w:fldChar w:fldCharType="separate"/>
      </w:r>
      <w:r w:rsidRPr="00FE3DBE">
        <w:rPr>
          <w:rFonts w:ascii="Verdana" w:eastAsia="SimSun" w:hAnsi="Verdana"/>
          <w:b/>
          <w:sz w:val="16"/>
          <w:szCs w:val="16"/>
        </w:rPr>
        <w:fldChar w:fldCharType="end"/>
      </w:r>
      <w:r w:rsidRPr="00FE3DBE">
        <w:rPr>
          <w:rFonts w:ascii="Verdana" w:hAnsi="Verdana"/>
          <w:color w:val="000000"/>
          <w:sz w:val="16"/>
          <w:szCs w:val="16"/>
          <w:lang w:eastAsia="en-US"/>
        </w:rPr>
        <w:t xml:space="preserve">SI </w:t>
      </w:r>
      <w:r w:rsidRPr="00FE3DBE">
        <w:rPr>
          <w:rFonts w:ascii="Verdana" w:eastAsia="SimSun" w:hAnsi="Verdana"/>
          <w:b/>
          <w:sz w:val="16"/>
          <w:szCs w:val="16"/>
        </w:rPr>
        <w:fldChar w:fldCharType="begin">
          <w:ffData>
            <w:name w:val="Casilla4"/>
            <w:enabled/>
            <w:calcOnExit w:val="0"/>
            <w:checkBox>
              <w:size w:val="18"/>
              <w:default w:val="0"/>
            </w:checkBox>
          </w:ffData>
        </w:fldChar>
      </w:r>
      <w:r w:rsidRPr="00FE3DBE">
        <w:rPr>
          <w:rFonts w:ascii="Verdana" w:eastAsia="SimSun" w:hAnsi="Verdana"/>
          <w:b/>
          <w:sz w:val="16"/>
          <w:szCs w:val="16"/>
        </w:rPr>
        <w:instrText xml:space="preserve"> FORMCHECKBOX </w:instrText>
      </w:r>
      <w:r w:rsidR="001022B8">
        <w:rPr>
          <w:rFonts w:ascii="Verdana" w:eastAsia="SimSun" w:hAnsi="Verdana"/>
          <w:b/>
          <w:sz w:val="16"/>
          <w:szCs w:val="16"/>
        </w:rPr>
      </w:r>
      <w:r w:rsidR="001022B8">
        <w:rPr>
          <w:rFonts w:ascii="Verdana" w:eastAsia="SimSun" w:hAnsi="Verdana"/>
          <w:b/>
          <w:sz w:val="16"/>
          <w:szCs w:val="16"/>
        </w:rPr>
        <w:fldChar w:fldCharType="separate"/>
      </w:r>
      <w:r w:rsidRPr="00FE3DBE">
        <w:rPr>
          <w:rFonts w:ascii="Verdana" w:eastAsia="SimSun" w:hAnsi="Verdana"/>
          <w:b/>
          <w:sz w:val="16"/>
          <w:szCs w:val="16"/>
        </w:rPr>
        <w:fldChar w:fldCharType="end"/>
      </w:r>
      <w:r w:rsidRPr="00FE3DBE">
        <w:rPr>
          <w:rFonts w:ascii="Verdana" w:hAnsi="Verdana"/>
          <w:color w:val="000000"/>
          <w:sz w:val="16"/>
          <w:szCs w:val="16"/>
          <w:lang w:eastAsia="en-US"/>
        </w:rPr>
        <w:t xml:space="preserve">NO </w:t>
      </w:r>
      <w:r w:rsidRPr="00FE3DBE">
        <w:rPr>
          <w:rFonts w:ascii="Verdana" w:hAnsi="Verdana"/>
          <w:sz w:val="16"/>
          <w:szCs w:val="16"/>
        </w:rPr>
        <w:t>ha solicitado u obtenido las siguientes ayudas para la misma finalidad de cualquier otra administración pública, ente público o privado, nacional o internacional. En caso afirmativo se aporta la documentación acreditativa relativa a dichas ayudas y se rellena la siguiente tabla:</w:t>
      </w:r>
    </w:p>
    <w:p w14:paraId="74C37721" w14:textId="77777777" w:rsidR="00FE3DBE" w:rsidRPr="00FE3DBE" w:rsidRDefault="00FE3DBE" w:rsidP="00FE3DBE">
      <w:pPr>
        <w:tabs>
          <w:tab w:val="left" w:pos="7396"/>
        </w:tabs>
        <w:spacing w:before="20" w:after="20" w:line="360" w:lineRule="auto"/>
        <w:rPr>
          <w:rFonts w:ascii="Verdana" w:hAnsi="Verdana"/>
          <w:sz w:val="16"/>
          <w:szCs w:val="16"/>
        </w:rPr>
      </w:pPr>
    </w:p>
    <w:p w14:paraId="09BE1990" w14:textId="77777777" w:rsidR="00FE3DBE" w:rsidRPr="00FE3DBE" w:rsidRDefault="00FE3DBE" w:rsidP="00FE3DBE">
      <w:pPr>
        <w:tabs>
          <w:tab w:val="left" w:pos="7396"/>
        </w:tabs>
        <w:spacing w:before="20" w:after="20" w:line="360" w:lineRule="auto"/>
        <w:rPr>
          <w:rFonts w:ascii="Verdana" w:hAnsi="Verdana"/>
          <w:sz w:val="16"/>
          <w:szCs w:val="16"/>
        </w:rPr>
      </w:pPr>
    </w:p>
    <w:tbl>
      <w:tblPr>
        <w:tblW w:w="9209" w:type="dxa"/>
        <w:jc w:val="center"/>
        <w:tblBorders>
          <w:top w:val="single" w:sz="4" w:space="0" w:color="8496B0"/>
          <w:left w:val="single" w:sz="4" w:space="0" w:color="8496B0"/>
          <w:bottom w:val="single" w:sz="4" w:space="0" w:color="8496B0"/>
          <w:right w:val="single" w:sz="4" w:space="0" w:color="8496B0"/>
          <w:insideH w:val="single" w:sz="4" w:space="0" w:color="8496B0"/>
          <w:insideV w:val="single" w:sz="4" w:space="0" w:color="8496B0"/>
        </w:tblBorders>
        <w:tblLook w:val="04A0" w:firstRow="1" w:lastRow="0" w:firstColumn="1" w:lastColumn="0" w:noHBand="0" w:noVBand="1"/>
      </w:tblPr>
      <w:tblGrid>
        <w:gridCol w:w="1625"/>
        <w:gridCol w:w="1684"/>
        <w:gridCol w:w="908"/>
        <w:gridCol w:w="1719"/>
        <w:gridCol w:w="1749"/>
        <w:gridCol w:w="1524"/>
      </w:tblGrid>
      <w:tr w:rsidR="00FE3DBE" w:rsidRPr="00FE3DBE" w14:paraId="7105C7B9" w14:textId="77777777" w:rsidTr="009C0DCF">
        <w:trPr>
          <w:trHeight w:val="366"/>
          <w:jc w:val="center"/>
        </w:trPr>
        <w:tc>
          <w:tcPr>
            <w:tcW w:w="1625"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hideMark/>
          </w:tcPr>
          <w:p w14:paraId="5CE7646E"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ORGANISMO CONCEDENTE</w:t>
            </w:r>
          </w:p>
        </w:tc>
        <w:tc>
          <w:tcPr>
            <w:tcW w:w="1684"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hideMark/>
          </w:tcPr>
          <w:p w14:paraId="3404B5DD"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CONVOCATORIA</w:t>
            </w:r>
          </w:p>
        </w:tc>
        <w:tc>
          <w:tcPr>
            <w:tcW w:w="908"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hideMark/>
          </w:tcPr>
          <w:p w14:paraId="33C1BA53"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AÑO</w:t>
            </w:r>
          </w:p>
        </w:tc>
        <w:tc>
          <w:tcPr>
            <w:tcW w:w="1719"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hideMark/>
          </w:tcPr>
          <w:p w14:paraId="2A15D03B"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AYUDA SOLICITADA</w:t>
            </w:r>
          </w:p>
        </w:tc>
        <w:tc>
          <w:tcPr>
            <w:tcW w:w="1749"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hideMark/>
          </w:tcPr>
          <w:p w14:paraId="21E22540"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AYUDA CONCEDIDA</w:t>
            </w:r>
          </w:p>
        </w:tc>
        <w:tc>
          <w:tcPr>
            <w:tcW w:w="1524"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hideMark/>
          </w:tcPr>
          <w:p w14:paraId="7BBBDC77"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FECHA CONCESIÓN</w:t>
            </w:r>
          </w:p>
        </w:tc>
      </w:tr>
      <w:tr w:rsidR="00FE3DBE" w:rsidRPr="00FE3DBE" w14:paraId="4FD2AD85" w14:textId="77777777" w:rsidTr="009C0DCF">
        <w:trPr>
          <w:trHeight w:val="335"/>
          <w:jc w:val="center"/>
        </w:trPr>
        <w:tc>
          <w:tcPr>
            <w:tcW w:w="1625"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05CC0636" w14:textId="11A36E41" w:rsidR="00FE3DBE" w:rsidRPr="00FE3DBE" w:rsidRDefault="0089656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684"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7F16FEC9" w14:textId="0F7DBFC2" w:rsidR="00FE3DBE" w:rsidRPr="00FE3DBE" w:rsidRDefault="0089656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SOLICITANTE"/>
                  <w:enabled/>
                  <w:calcOnExit w:val="0"/>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908"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30395590" w14:textId="7BD1FEFB" w:rsidR="00FE3DBE" w:rsidRPr="00FE3DBE" w:rsidRDefault="001022B8"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type w:val="number"/>
                    <w:maxLength w:val="4"/>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719"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2294488F" w14:textId="145A236D" w:rsidR="00FE3DBE" w:rsidRPr="00FE3DBE" w:rsidRDefault="001022B8"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type w:val="number"/>
                    <w:format w:val="#.##0,00 €;(#.##0,00 €)"/>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749"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2DB06839" w14:textId="620B5669" w:rsidR="00FE3DBE" w:rsidRPr="00FE3DBE" w:rsidRDefault="001022B8"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type w:val="number"/>
                    <w:format w:val="#.##0,00 €;(#.##0,00 €)"/>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524"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639B171D" w14:textId="575D9C25" w:rsidR="00FE3DBE" w:rsidRPr="00FE3DBE" w:rsidRDefault="0089656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type w:val="date"/>
                    <w:format w:val="dd/MM/yyyy"/>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r>
      <w:tr w:rsidR="00FE3DBE" w:rsidRPr="00896563" w14:paraId="391E0E2A" w14:textId="77777777" w:rsidTr="009C0DCF">
        <w:trPr>
          <w:trHeight w:val="366"/>
          <w:jc w:val="center"/>
        </w:trPr>
        <w:tc>
          <w:tcPr>
            <w:tcW w:w="1625"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60579610" w14:textId="565064D6" w:rsidR="00FE3DBE" w:rsidRPr="00896563" w:rsidRDefault="00896563" w:rsidP="00FE3DBE">
            <w:pPr>
              <w:spacing w:before="60" w:after="60" w:line="360" w:lineRule="auto"/>
              <w:jc w:val="center"/>
              <w:rPr>
                <w:rFonts w:ascii="Verdana" w:eastAsia="SimSun" w:hAnsi="Verdana"/>
                <w:noProof/>
                <w:sz w:val="16"/>
                <w:szCs w:val="16"/>
              </w:rPr>
            </w:pPr>
            <w:r>
              <w:rPr>
                <w:rFonts w:ascii="Verdana" w:eastAsia="SimSun" w:hAnsi="Verdana"/>
                <w:noProof/>
                <w:sz w:val="16"/>
                <w:szCs w:val="16"/>
              </w:rPr>
              <w:fldChar w:fldCharType="begin">
                <w:ffData>
                  <w:name w:val="SOLICITANTE"/>
                  <w:enabled/>
                  <w:calcOnExit w:val="0"/>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684"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1B24E059" w14:textId="2F79AEF5" w:rsidR="00FE3DBE" w:rsidRPr="00896563" w:rsidRDefault="00896563" w:rsidP="00FE3DBE">
            <w:pPr>
              <w:spacing w:before="60" w:after="60" w:line="360" w:lineRule="auto"/>
              <w:jc w:val="center"/>
              <w:rPr>
                <w:rFonts w:ascii="Verdana" w:eastAsia="SimSun" w:hAnsi="Verdana"/>
                <w:noProof/>
                <w:sz w:val="16"/>
                <w:szCs w:val="16"/>
              </w:rPr>
            </w:pPr>
            <w:r>
              <w:rPr>
                <w:rFonts w:ascii="Verdana" w:eastAsia="SimSun" w:hAnsi="Verdana"/>
                <w:noProof/>
                <w:sz w:val="16"/>
                <w:szCs w:val="16"/>
              </w:rPr>
              <w:fldChar w:fldCharType="begin">
                <w:ffData>
                  <w:name w:val="SOLICITANTE"/>
                  <w:enabled/>
                  <w:calcOnExit w:val="0"/>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908"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70BF6576" w14:textId="6830500F" w:rsidR="00FE3DBE" w:rsidRPr="00896563" w:rsidRDefault="001022B8" w:rsidP="00FE3DBE">
            <w:pPr>
              <w:spacing w:before="60" w:after="60" w:line="360" w:lineRule="auto"/>
              <w:jc w:val="center"/>
              <w:rPr>
                <w:rFonts w:ascii="Verdana" w:eastAsia="SimSun" w:hAnsi="Verdana"/>
                <w:noProof/>
                <w:sz w:val="16"/>
                <w:szCs w:val="16"/>
              </w:rPr>
            </w:pPr>
            <w:r>
              <w:rPr>
                <w:rFonts w:ascii="Verdana" w:eastAsia="SimSun" w:hAnsi="Verdana"/>
                <w:noProof/>
                <w:sz w:val="16"/>
                <w:szCs w:val="16"/>
              </w:rPr>
              <w:fldChar w:fldCharType="begin">
                <w:ffData>
                  <w:name w:val=""/>
                  <w:enabled/>
                  <w:calcOnExit w:val="0"/>
                  <w:textInput>
                    <w:type w:val="number"/>
                    <w:maxLength w:val="4"/>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719"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79A4435E" w14:textId="0FD22D79" w:rsidR="00FE3DBE" w:rsidRPr="00896563" w:rsidRDefault="001022B8" w:rsidP="00FE3DBE">
            <w:pPr>
              <w:spacing w:before="60" w:after="60" w:line="360" w:lineRule="auto"/>
              <w:jc w:val="center"/>
              <w:rPr>
                <w:rFonts w:ascii="Verdana" w:eastAsia="SimSun" w:hAnsi="Verdana"/>
                <w:noProof/>
                <w:sz w:val="16"/>
                <w:szCs w:val="16"/>
              </w:rPr>
            </w:pPr>
            <w:r>
              <w:rPr>
                <w:rFonts w:ascii="Verdana" w:eastAsia="SimSun" w:hAnsi="Verdana"/>
                <w:noProof/>
                <w:sz w:val="16"/>
                <w:szCs w:val="16"/>
              </w:rPr>
              <w:fldChar w:fldCharType="begin">
                <w:ffData>
                  <w:name w:val=""/>
                  <w:enabled/>
                  <w:calcOnExit w:val="0"/>
                  <w:textInput>
                    <w:type w:val="number"/>
                    <w:format w:val="#.##0,00 €;(#.##0,00 €)"/>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749"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2DB975BF" w14:textId="3B125AE3" w:rsidR="00FE3DBE" w:rsidRPr="00896563" w:rsidRDefault="001022B8" w:rsidP="00FE3DBE">
            <w:pPr>
              <w:spacing w:before="60" w:after="60" w:line="360" w:lineRule="auto"/>
              <w:jc w:val="center"/>
              <w:rPr>
                <w:rFonts w:ascii="Verdana" w:eastAsia="SimSun" w:hAnsi="Verdana"/>
                <w:noProof/>
                <w:sz w:val="16"/>
                <w:szCs w:val="16"/>
              </w:rPr>
            </w:pPr>
            <w:r>
              <w:rPr>
                <w:rFonts w:ascii="Verdana" w:eastAsia="SimSun" w:hAnsi="Verdana"/>
                <w:noProof/>
                <w:sz w:val="16"/>
                <w:szCs w:val="16"/>
              </w:rPr>
              <w:fldChar w:fldCharType="begin">
                <w:ffData>
                  <w:name w:val=""/>
                  <w:enabled/>
                  <w:calcOnExit w:val="0"/>
                  <w:textInput>
                    <w:type w:val="number"/>
                    <w:format w:val="#.##0,00 €;(#.##0,00 €)"/>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524"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3EE6D8F5" w14:textId="014BFB03" w:rsidR="00FE3DBE" w:rsidRPr="00896563" w:rsidRDefault="00896563" w:rsidP="00FE3DBE">
            <w:pPr>
              <w:spacing w:before="60" w:after="60" w:line="360" w:lineRule="auto"/>
              <w:jc w:val="center"/>
              <w:rPr>
                <w:rFonts w:ascii="Verdana" w:eastAsia="SimSun" w:hAnsi="Verdana"/>
                <w:noProof/>
                <w:sz w:val="16"/>
                <w:szCs w:val="16"/>
              </w:rPr>
            </w:pPr>
            <w:r>
              <w:rPr>
                <w:rFonts w:ascii="Verdana" w:eastAsia="SimSun" w:hAnsi="Verdana"/>
                <w:noProof/>
                <w:sz w:val="16"/>
                <w:szCs w:val="16"/>
              </w:rPr>
              <w:fldChar w:fldCharType="begin">
                <w:ffData>
                  <w:name w:val=""/>
                  <w:enabled/>
                  <w:calcOnExit w:val="0"/>
                  <w:textInput>
                    <w:type w:val="date"/>
                    <w:format w:val="dd/MM/yyyy"/>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r>
      <w:tr w:rsidR="00FE3DBE" w:rsidRPr="00896563" w14:paraId="237D648A" w14:textId="77777777" w:rsidTr="009C0DCF">
        <w:trPr>
          <w:trHeight w:val="366"/>
          <w:jc w:val="center"/>
        </w:trPr>
        <w:tc>
          <w:tcPr>
            <w:tcW w:w="1625"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51122EF5" w14:textId="3DF2A4E3" w:rsidR="00FE3DBE" w:rsidRPr="00896563" w:rsidRDefault="00896563" w:rsidP="00FE3DBE">
            <w:pPr>
              <w:spacing w:before="60" w:after="60" w:line="360" w:lineRule="auto"/>
              <w:jc w:val="center"/>
              <w:rPr>
                <w:rFonts w:ascii="Verdana" w:eastAsia="SimSun" w:hAnsi="Verdana"/>
                <w:noProof/>
                <w:sz w:val="16"/>
                <w:szCs w:val="16"/>
              </w:rPr>
            </w:pPr>
            <w:r>
              <w:rPr>
                <w:rFonts w:ascii="Verdana" w:eastAsia="SimSun" w:hAnsi="Verdana"/>
                <w:noProof/>
                <w:sz w:val="16"/>
                <w:szCs w:val="16"/>
              </w:rPr>
              <w:fldChar w:fldCharType="begin">
                <w:ffData>
                  <w:name w:val="SOLICITANTE"/>
                  <w:enabled/>
                  <w:calcOnExit w:val="0"/>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684"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41A054B4" w14:textId="668C6B39" w:rsidR="00FE3DBE" w:rsidRPr="00896563" w:rsidRDefault="00896563" w:rsidP="00FE3DBE">
            <w:pPr>
              <w:spacing w:before="60" w:after="60" w:line="360" w:lineRule="auto"/>
              <w:jc w:val="center"/>
              <w:rPr>
                <w:rFonts w:ascii="Verdana" w:eastAsia="SimSun" w:hAnsi="Verdana"/>
                <w:noProof/>
                <w:sz w:val="16"/>
                <w:szCs w:val="16"/>
              </w:rPr>
            </w:pPr>
            <w:r>
              <w:rPr>
                <w:rFonts w:ascii="Verdana" w:eastAsia="SimSun" w:hAnsi="Verdana"/>
                <w:noProof/>
                <w:sz w:val="16"/>
                <w:szCs w:val="16"/>
              </w:rPr>
              <w:fldChar w:fldCharType="begin">
                <w:ffData>
                  <w:name w:val="SOLICITANTE"/>
                  <w:enabled/>
                  <w:calcOnExit w:val="0"/>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908"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3EDE6637" w14:textId="2C66A0EB" w:rsidR="00FE3DBE" w:rsidRPr="00896563" w:rsidRDefault="001022B8" w:rsidP="00FE3DBE">
            <w:pPr>
              <w:spacing w:before="60" w:after="60" w:line="360" w:lineRule="auto"/>
              <w:jc w:val="center"/>
              <w:rPr>
                <w:rFonts w:ascii="Verdana" w:eastAsia="SimSun" w:hAnsi="Verdana"/>
                <w:noProof/>
                <w:sz w:val="16"/>
                <w:szCs w:val="16"/>
              </w:rPr>
            </w:pPr>
            <w:r>
              <w:rPr>
                <w:rFonts w:ascii="Verdana" w:eastAsia="SimSun" w:hAnsi="Verdana"/>
                <w:noProof/>
                <w:sz w:val="16"/>
                <w:szCs w:val="16"/>
              </w:rPr>
              <w:fldChar w:fldCharType="begin">
                <w:ffData>
                  <w:name w:val=""/>
                  <w:enabled/>
                  <w:calcOnExit w:val="0"/>
                  <w:textInput>
                    <w:type w:val="number"/>
                    <w:maxLength w:val="4"/>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719"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75042A3D" w14:textId="000DE5AB" w:rsidR="00FE3DBE" w:rsidRPr="00896563" w:rsidRDefault="001022B8" w:rsidP="00FE3DBE">
            <w:pPr>
              <w:spacing w:before="60" w:after="60" w:line="360" w:lineRule="auto"/>
              <w:jc w:val="center"/>
              <w:rPr>
                <w:rFonts w:ascii="Verdana" w:eastAsia="SimSun" w:hAnsi="Verdana"/>
                <w:noProof/>
                <w:sz w:val="16"/>
                <w:szCs w:val="16"/>
              </w:rPr>
            </w:pPr>
            <w:r>
              <w:rPr>
                <w:rFonts w:ascii="Verdana" w:eastAsia="SimSun" w:hAnsi="Verdana"/>
                <w:noProof/>
                <w:sz w:val="16"/>
                <w:szCs w:val="16"/>
              </w:rPr>
              <w:fldChar w:fldCharType="begin">
                <w:ffData>
                  <w:name w:val=""/>
                  <w:enabled/>
                  <w:calcOnExit w:val="0"/>
                  <w:textInput>
                    <w:type w:val="number"/>
                    <w:format w:val="#.##0,00 €;(#.##0,00 €)"/>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749"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3BD55355" w14:textId="02951D64" w:rsidR="00FE3DBE" w:rsidRPr="00896563" w:rsidRDefault="001022B8" w:rsidP="00FE3DBE">
            <w:pPr>
              <w:spacing w:before="60" w:after="60" w:line="360" w:lineRule="auto"/>
              <w:jc w:val="center"/>
              <w:rPr>
                <w:rFonts w:ascii="Verdana" w:eastAsia="SimSun" w:hAnsi="Verdana"/>
                <w:noProof/>
                <w:sz w:val="16"/>
                <w:szCs w:val="16"/>
              </w:rPr>
            </w:pPr>
            <w:r>
              <w:rPr>
                <w:rFonts w:ascii="Verdana" w:eastAsia="SimSun" w:hAnsi="Verdana"/>
                <w:noProof/>
                <w:sz w:val="16"/>
                <w:szCs w:val="16"/>
              </w:rPr>
              <w:fldChar w:fldCharType="begin">
                <w:ffData>
                  <w:name w:val=""/>
                  <w:enabled/>
                  <w:calcOnExit w:val="0"/>
                  <w:textInput>
                    <w:type w:val="number"/>
                    <w:format w:val="#.##0,00 €;(#.##0,00 €)"/>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bookmarkStart w:id="2" w:name="_GoBack"/>
        <w:tc>
          <w:tcPr>
            <w:tcW w:w="1524"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01EAB063" w14:textId="5945E94D" w:rsidR="00FE3DBE" w:rsidRPr="00896563" w:rsidRDefault="00896563" w:rsidP="00FE3DBE">
            <w:pPr>
              <w:spacing w:before="60" w:after="60" w:line="360" w:lineRule="auto"/>
              <w:jc w:val="center"/>
              <w:rPr>
                <w:rFonts w:ascii="Verdana" w:eastAsia="SimSun" w:hAnsi="Verdana"/>
                <w:noProof/>
                <w:sz w:val="16"/>
                <w:szCs w:val="16"/>
              </w:rPr>
            </w:pPr>
            <w:r>
              <w:rPr>
                <w:rFonts w:ascii="Verdana" w:eastAsia="SimSun" w:hAnsi="Verdana"/>
                <w:noProof/>
                <w:sz w:val="16"/>
                <w:szCs w:val="16"/>
              </w:rPr>
              <w:fldChar w:fldCharType="begin">
                <w:ffData>
                  <w:name w:val=""/>
                  <w:enabled/>
                  <w:calcOnExit w:val="0"/>
                  <w:textInput>
                    <w:type w:val="date"/>
                    <w:format w:val="dd/MM/yyyy"/>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bookmarkEnd w:id="2"/>
          </w:p>
        </w:tc>
      </w:tr>
    </w:tbl>
    <w:p w14:paraId="1C86B9CF" w14:textId="77777777" w:rsidR="00FE3DBE" w:rsidRPr="00FE3DBE" w:rsidRDefault="00FE3DBE" w:rsidP="00FE3DBE">
      <w:pPr>
        <w:spacing w:before="60" w:after="60" w:line="360" w:lineRule="auto"/>
        <w:rPr>
          <w:rFonts w:ascii="Verdana" w:hAnsi="Verdana"/>
          <w:sz w:val="20"/>
        </w:rPr>
      </w:pPr>
    </w:p>
    <w:p w14:paraId="7793031A" w14:textId="77777777" w:rsidR="00FE3DBE" w:rsidRPr="00FE3DBE" w:rsidRDefault="00FE3DBE" w:rsidP="00FE3DBE">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before="60" w:line="360" w:lineRule="auto"/>
        <w:jc w:val="center"/>
        <w:rPr>
          <w:rFonts w:ascii="Verdana" w:hAnsi="Verdana"/>
          <w:b/>
          <w:sz w:val="16"/>
          <w:szCs w:val="16"/>
        </w:rPr>
      </w:pPr>
      <w:r w:rsidRPr="00FE3DBE">
        <w:rPr>
          <w:rFonts w:ascii="Verdana" w:hAnsi="Verdana"/>
          <w:b/>
          <w:sz w:val="16"/>
          <w:szCs w:val="16"/>
        </w:rPr>
        <w:t>ESTE DOCUMENTO DEBE SER FIRMADO ELECTRÓNICAMENTE POR EL SOLICITANTE O REPRESENTANTE</w:t>
      </w:r>
    </w:p>
    <w:p w14:paraId="19672F70" w14:textId="5D684146" w:rsidR="00FE3DBE" w:rsidRPr="00FE3DBE" w:rsidRDefault="00FE3DBE" w:rsidP="00FE3DBE">
      <w:pPr>
        <w:spacing w:after="160" w:line="256" w:lineRule="auto"/>
        <w:rPr>
          <w:rFonts w:ascii="Verdana" w:hAnsi="Verdana"/>
        </w:rPr>
      </w:pPr>
    </w:p>
    <w:sectPr w:rsidR="00FE3DBE" w:rsidRPr="00FE3DBE" w:rsidSect="009B487B">
      <w:headerReference w:type="even" r:id="rId11"/>
      <w:headerReference w:type="default" r:id="rId12"/>
      <w:footerReference w:type="even" r:id="rId13"/>
      <w:footerReference w:type="default" r:id="rId14"/>
      <w:headerReference w:type="first" r:id="rId15"/>
      <w:footerReference w:type="first" r:id="rId16"/>
      <w:pgSz w:w="11906" w:h="16838"/>
      <w:pgMar w:top="2608" w:right="1701" w:bottom="1985" w:left="1701" w:header="567" w:footer="283"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95BA58" w16cid:durableId="2754305C"/>
  <w16cid:commentId w16cid:paraId="36E8826D" w16cid:durableId="275417EA"/>
  <w16cid:commentId w16cid:paraId="163C8B71" w16cid:durableId="275417EB"/>
  <w16cid:commentId w16cid:paraId="409A53BA" w16cid:durableId="275417EC"/>
  <w16cid:commentId w16cid:paraId="3D0B68C9" w16cid:durableId="275430B0"/>
  <w16cid:commentId w16cid:paraId="6F424E24" w16cid:durableId="275417ED"/>
  <w16cid:commentId w16cid:paraId="4D1F455C" w16cid:durableId="275417EE"/>
  <w16cid:commentId w16cid:paraId="461D31CB" w16cid:durableId="275417EF"/>
  <w16cid:commentId w16cid:paraId="7AE78B1D" w16cid:durableId="275417F0"/>
  <w16cid:commentId w16cid:paraId="702862D4" w16cid:durableId="275417F1"/>
  <w16cid:commentId w16cid:paraId="2F566373" w16cid:durableId="275417F2"/>
  <w16cid:commentId w16cid:paraId="1893A1DA" w16cid:durableId="27543460"/>
  <w16cid:commentId w16cid:paraId="73426485" w16cid:durableId="275417F3"/>
  <w16cid:commentId w16cid:paraId="11A9E387" w16cid:durableId="275434D9"/>
  <w16cid:commentId w16cid:paraId="7B69572B" w16cid:durableId="275434EF"/>
  <w16cid:commentId w16cid:paraId="39478CB0" w16cid:durableId="2754351C"/>
  <w16cid:commentId w16cid:paraId="7DD14EDF" w16cid:durableId="2754354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C3E7D" w14:textId="77777777" w:rsidR="00536C6F" w:rsidRDefault="00536C6F" w:rsidP="0033118A">
      <w:r>
        <w:separator/>
      </w:r>
    </w:p>
  </w:endnote>
  <w:endnote w:type="continuationSeparator" w:id="0">
    <w:p w14:paraId="59291399" w14:textId="77777777" w:rsidR="00536C6F" w:rsidRDefault="00536C6F"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87B8C" w14:textId="77777777" w:rsidR="00536C6F" w:rsidRDefault="00536C6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410D4" w14:textId="5950D212" w:rsidR="00536C6F" w:rsidRPr="009B487B" w:rsidRDefault="00536C6F" w:rsidP="009B487B">
    <w:pPr>
      <w:pStyle w:val="Piedepgina"/>
      <w:jc w:val="right"/>
      <w:rPr>
        <w:rFonts w:ascii="Verdana" w:hAnsi="Verdana" w:cs="Arial"/>
        <w:sz w:val="16"/>
        <w:szCs w:val="16"/>
      </w:rPr>
    </w:pPr>
    <w:r w:rsidRPr="009B487B">
      <w:rPr>
        <w:rFonts w:ascii="Verdana" w:hAnsi="Verdana" w:cs="Arial"/>
        <w:sz w:val="16"/>
        <w:szCs w:val="16"/>
      </w:rPr>
      <w:t xml:space="preserve">Página </w:t>
    </w:r>
    <w:r w:rsidRPr="009B487B">
      <w:rPr>
        <w:rFonts w:ascii="Verdana" w:hAnsi="Verdana" w:cs="Arial"/>
        <w:sz w:val="16"/>
        <w:szCs w:val="16"/>
      </w:rPr>
      <w:fldChar w:fldCharType="begin"/>
    </w:r>
    <w:r w:rsidRPr="009B487B">
      <w:rPr>
        <w:rFonts w:ascii="Verdana" w:hAnsi="Verdana" w:cs="Arial"/>
        <w:sz w:val="16"/>
        <w:szCs w:val="16"/>
      </w:rPr>
      <w:instrText xml:space="preserve"> PAGE </w:instrText>
    </w:r>
    <w:r w:rsidRPr="009B487B">
      <w:rPr>
        <w:rFonts w:ascii="Verdana" w:hAnsi="Verdana" w:cs="Arial"/>
        <w:sz w:val="16"/>
        <w:szCs w:val="16"/>
      </w:rPr>
      <w:fldChar w:fldCharType="separate"/>
    </w:r>
    <w:r w:rsidR="001022B8">
      <w:rPr>
        <w:rFonts w:ascii="Verdana" w:hAnsi="Verdana" w:cs="Arial"/>
        <w:noProof/>
        <w:sz w:val="16"/>
        <w:szCs w:val="16"/>
      </w:rPr>
      <w:t>1</w:t>
    </w:r>
    <w:r w:rsidRPr="009B487B">
      <w:rPr>
        <w:rFonts w:ascii="Verdana" w:hAnsi="Verdana" w:cs="Arial"/>
        <w:sz w:val="16"/>
        <w:szCs w:val="16"/>
      </w:rPr>
      <w:fldChar w:fldCharType="end"/>
    </w:r>
    <w:r w:rsidRPr="009B487B">
      <w:rPr>
        <w:rFonts w:ascii="Verdana" w:hAnsi="Verdana" w:cs="Arial"/>
        <w:sz w:val="16"/>
        <w:szCs w:val="16"/>
      </w:rPr>
      <w:t xml:space="preserve"> de </w:t>
    </w:r>
    <w:r w:rsidRPr="009B487B">
      <w:rPr>
        <w:rFonts w:ascii="Verdana" w:hAnsi="Verdana" w:cs="Arial"/>
        <w:sz w:val="16"/>
        <w:szCs w:val="16"/>
      </w:rPr>
      <w:fldChar w:fldCharType="begin"/>
    </w:r>
    <w:r w:rsidRPr="009B487B">
      <w:rPr>
        <w:rFonts w:ascii="Verdana" w:hAnsi="Verdana" w:cs="Arial"/>
        <w:sz w:val="16"/>
        <w:szCs w:val="16"/>
      </w:rPr>
      <w:instrText xml:space="preserve"> NUMPAGES </w:instrText>
    </w:r>
    <w:r w:rsidRPr="009B487B">
      <w:rPr>
        <w:rFonts w:ascii="Verdana" w:hAnsi="Verdana" w:cs="Arial"/>
        <w:sz w:val="16"/>
        <w:szCs w:val="16"/>
      </w:rPr>
      <w:fldChar w:fldCharType="separate"/>
    </w:r>
    <w:r w:rsidR="001022B8">
      <w:rPr>
        <w:rFonts w:ascii="Verdana" w:hAnsi="Verdana" w:cs="Arial"/>
        <w:noProof/>
        <w:sz w:val="16"/>
        <w:szCs w:val="16"/>
      </w:rPr>
      <w:t>2</w:t>
    </w:r>
    <w:r w:rsidRPr="009B487B">
      <w:rPr>
        <w:rFonts w:ascii="Verdana" w:hAnsi="Verdana" w:cs="Arial"/>
        <w:sz w:val="16"/>
        <w:szCs w:val="16"/>
      </w:rPr>
      <w:fldChar w:fldCharType="end"/>
    </w:r>
  </w:p>
  <w:p w14:paraId="685F69AF" w14:textId="77777777" w:rsidR="00536C6F" w:rsidRDefault="00536C6F" w:rsidP="00D03508">
    <w:pPr>
      <w:pStyle w:val="Piedepgina"/>
      <w:tabs>
        <w:tab w:val="clear" w:pos="8504"/>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215EF" w14:textId="77777777" w:rsidR="00536C6F" w:rsidRDefault="00536C6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F921B" w14:textId="77777777" w:rsidR="00536C6F" w:rsidRDefault="00536C6F" w:rsidP="0033118A">
      <w:r>
        <w:separator/>
      </w:r>
    </w:p>
  </w:footnote>
  <w:footnote w:type="continuationSeparator" w:id="0">
    <w:p w14:paraId="3A9014F5" w14:textId="77777777" w:rsidR="00536C6F" w:rsidRDefault="00536C6F" w:rsidP="00331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4F9FF" w14:textId="77777777" w:rsidR="00536C6F" w:rsidRDefault="00536C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FDE0A" w14:textId="7E9D2B0C" w:rsidR="00536C6F" w:rsidRPr="009B487B" w:rsidRDefault="00536C6F">
    <w:pPr>
      <w:pStyle w:val="Encabezado"/>
      <w:rPr>
        <w:sz w:val="18"/>
        <w:szCs w:val="18"/>
      </w:rPr>
    </w:pPr>
    <w:r w:rsidRPr="009B487B">
      <w:rPr>
        <w:noProof/>
        <w:sz w:val="18"/>
        <w:szCs w:val="18"/>
        <w:lang w:eastAsia="es-ES"/>
      </w:rPr>
      <w:drawing>
        <wp:anchor distT="0" distB="0" distL="114300" distR="114300" simplePos="0" relativeHeight="251661312" behindDoc="1" locked="0" layoutInCell="1" allowOverlap="1" wp14:anchorId="6E895994" wp14:editId="40965B98">
          <wp:simplePos x="0" y="0"/>
          <wp:positionH relativeFrom="margin">
            <wp:posOffset>-977613</wp:posOffset>
          </wp:positionH>
          <wp:positionV relativeFrom="page">
            <wp:posOffset>475615</wp:posOffset>
          </wp:positionV>
          <wp:extent cx="7268952" cy="1040097"/>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E-MDSCA2030-PRTR-R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68952" cy="1040097"/>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01B6A" w14:textId="77777777" w:rsidR="00536C6F" w:rsidRDefault="00536C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F090B"/>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745200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C17E3E"/>
    <w:multiLevelType w:val="multilevel"/>
    <w:tmpl w:val="ADCE667E"/>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67417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F81023"/>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CAA7865"/>
    <w:multiLevelType w:val="hybridMultilevel"/>
    <w:tmpl w:val="03D2F4C6"/>
    <w:lvl w:ilvl="0" w:tplc="0C0A0017">
      <w:start w:val="1"/>
      <w:numFmt w:val="lowerLetter"/>
      <w:lvlText w:val="%1)"/>
      <w:lvlJc w:val="left"/>
      <w:pPr>
        <w:ind w:left="7044" w:hanging="360"/>
      </w:pPr>
    </w:lvl>
    <w:lvl w:ilvl="1" w:tplc="0C0A0019" w:tentative="1">
      <w:start w:val="1"/>
      <w:numFmt w:val="lowerLetter"/>
      <w:lvlText w:val="%2."/>
      <w:lvlJc w:val="left"/>
      <w:pPr>
        <w:ind w:left="7764" w:hanging="360"/>
      </w:pPr>
    </w:lvl>
    <w:lvl w:ilvl="2" w:tplc="0C0A001B" w:tentative="1">
      <w:start w:val="1"/>
      <w:numFmt w:val="lowerRoman"/>
      <w:lvlText w:val="%3."/>
      <w:lvlJc w:val="right"/>
      <w:pPr>
        <w:ind w:left="8484" w:hanging="180"/>
      </w:pPr>
    </w:lvl>
    <w:lvl w:ilvl="3" w:tplc="0C0A000F" w:tentative="1">
      <w:start w:val="1"/>
      <w:numFmt w:val="decimal"/>
      <w:lvlText w:val="%4."/>
      <w:lvlJc w:val="left"/>
      <w:pPr>
        <w:ind w:left="9204" w:hanging="360"/>
      </w:pPr>
    </w:lvl>
    <w:lvl w:ilvl="4" w:tplc="0C0A0019" w:tentative="1">
      <w:start w:val="1"/>
      <w:numFmt w:val="lowerLetter"/>
      <w:lvlText w:val="%5."/>
      <w:lvlJc w:val="left"/>
      <w:pPr>
        <w:ind w:left="9924" w:hanging="360"/>
      </w:pPr>
    </w:lvl>
    <w:lvl w:ilvl="5" w:tplc="0C0A001B" w:tentative="1">
      <w:start w:val="1"/>
      <w:numFmt w:val="lowerRoman"/>
      <w:lvlText w:val="%6."/>
      <w:lvlJc w:val="right"/>
      <w:pPr>
        <w:ind w:left="10644" w:hanging="180"/>
      </w:pPr>
    </w:lvl>
    <w:lvl w:ilvl="6" w:tplc="0C0A000F" w:tentative="1">
      <w:start w:val="1"/>
      <w:numFmt w:val="decimal"/>
      <w:lvlText w:val="%7."/>
      <w:lvlJc w:val="left"/>
      <w:pPr>
        <w:ind w:left="11364" w:hanging="360"/>
      </w:pPr>
    </w:lvl>
    <w:lvl w:ilvl="7" w:tplc="0C0A0019" w:tentative="1">
      <w:start w:val="1"/>
      <w:numFmt w:val="lowerLetter"/>
      <w:lvlText w:val="%8."/>
      <w:lvlJc w:val="left"/>
      <w:pPr>
        <w:ind w:left="12084" w:hanging="360"/>
      </w:pPr>
    </w:lvl>
    <w:lvl w:ilvl="8" w:tplc="0C0A001B" w:tentative="1">
      <w:start w:val="1"/>
      <w:numFmt w:val="lowerRoman"/>
      <w:lvlText w:val="%9."/>
      <w:lvlJc w:val="right"/>
      <w:pPr>
        <w:ind w:left="12804" w:hanging="180"/>
      </w:pPr>
    </w:lvl>
  </w:abstractNum>
  <w:abstractNum w:abstractNumId="6" w15:restartNumberingAfterBreak="0">
    <w:nsid w:val="0D941974"/>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0FA149AD"/>
    <w:multiLevelType w:val="hybridMultilevel"/>
    <w:tmpl w:val="4B8E16DE"/>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8" w15:restartNumberingAfterBreak="0">
    <w:nsid w:val="124C1CAB"/>
    <w:multiLevelType w:val="hybridMultilevel"/>
    <w:tmpl w:val="01EE8A1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6C10EB7"/>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19AF774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9D37B4A"/>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1B4029B7"/>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1DCC51C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FF057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755318"/>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222F0EDC"/>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D4C78FE"/>
    <w:multiLevelType w:val="hybridMultilevel"/>
    <w:tmpl w:val="F4B8DD9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EB63B77"/>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07C4F99"/>
    <w:multiLevelType w:val="multilevel"/>
    <w:tmpl w:val="59301CF8"/>
    <w:lvl w:ilvl="0">
      <w:start w:val="1"/>
      <w:numFmt w:val="decimal"/>
      <w:suff w:val="space"/>
      <w:lvlText w:val="%1."/>
      <w:lvlJc w:val="left"/>
      <w:pPr>
        <w:ind w:left="1048" w:hanging="340"/>
      </w:pPr>
      <w:rPr>
        <w:rFonts w:ascii="Verdana" w:hAnsi="Verdana" w:hint="default"/>
        <w:sz w:val="20"/>
      </w:r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pStyle w:val="EstiloConvocatoria"/>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20" w15:restartNumberingAfterBreak="0">
    <w:nsid w:val="33D823BC"/>
    <w:multiLevelType w:val="hybridMultilevel"/>
    <w:tmpl w:val="5328C0E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A307CA2"/>
    <w:multiLevelType w:val="hybridMultilevel"/>
    <w:tmpl w:val="8544F25C"/>
    <w:lvl w:ilvl="0" w:tplc="5F0A5638">
      <w:start w:val="1"/>
      <w:numFmt w:val="decimal"/>
      <w:lvlText w:val="%1."/>
      <w:lvlJc w:val="left"/>
      <w:pPr>
        <w:ind w:left="360" w:hanging="360"/>
      </w:pPr>
      <w:rPr>
        <w:strike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FFC6880"/>
    <w:multiLevelType w:val="multilevel"/>
    <w:tmpl w:val="8842B2E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41DB2931"/>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4B5962D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D5C06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40912B5"/>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57326C78"/>
    <w:multiLevelType w:val="hybridMultilevel"/>
    <w:tmpl w:val="035C3B92"/>
    <w:lvl w:ilvl="0" w:tplc="0C0A000F">
      <w:start w:val="1"/>
      <w:numFmt w:val="decimal"/>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15:restartNumberingAfterBreak="0">
    <w:nsid w:val="5A48409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D142230"/>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1AB2F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DA0522"/>
    <w:multiLevelType w:val="hybridMultilevel"/>
    <w:tmpl w:val="EAE4F37E"/>
    <w:lvl w:ilvl="0" w:tplc="5F0A5638">
      <w:start w:val="1"/>
      <w:numFmt w:val="decimal"/>
      <w:lvlText w:val="%1."/>
      <w:lvlJc w:val="left"/>
      <w:pPr>
        <w:ind w:left="360" w:hanging="360"/>
      </w:pPr>
      <w:rPr>
        <w:strike w:val="0"/>
      </w:rPr>
    </w:lvl>
    <w:lvl w:ilvl="1" w:tplc="0C0A0017">
      <w:start w:val="1"/>
      <w:numFmt w:val="lowerLetter"/>
      <w:lvlText w:val="%2)"/>
      <w:lvlJc w:val="left"/>
      <w:pPr>
        <w:ind w:left="1080" w:hanging="360"/>
      </w:pPr>
    </w:lvl>
    <w:lvl w:ilvl="2" w:tplc="0C0A001B">
      <w:start w:val="1"/>
      <w:numFmt w:val="lowerRoman"/>
      <w:lvlText w:val="%3."/>
      <w:lvlJc w:val="right"/>
      <w:pPr>
        <w:ind w:left="1800" w:hanging="180"/>
      </w:pPr>
    </w:lvl>
    <w:lvl w:ilvl="3" w:tplc="BA7215F8">
      <w:start w:val="2"/>
      <w:numFmt w:val="lowerLetter"/>
      <w:lvlText w:val="%4)"/>
      <w:lvlJc w:val="left"/>
      <w:pPr>
        <w:ind w:left="2520" w:hanging="360"/>
      </w:pPr>
      <w:rPr>
        <w:rFonts w:hint="default"/>
      </w:r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2EF391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6286676"/>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66B44CCA"/>
    <w:multiLevelType w:val="hybridMultilevel"/>
    <w:tmpl w:val="450423B2"/>
    <w:lvl w:ilvl="0" w:tplc="D226AFC4">
      <w:start w:val="1"/>
      <w:numFmt w:val="bullet"/>
      <w:pStyle w:val="Sangria"/>
      <w:lvlText w:val=""/>
      <w:lvlJc w:val="left"/>
      <w:pPr>
        <w:ind w:left="1570" w:hanging="360"/>
      </w:pPr>
      <w:rPr>
        <w:rFonts w:ascii="Symbol" w:hAnsi="Symbol" w:hint="default"/>
      </w:rPr>
    </w:lvl>
    <w:lvl w:ilvl="1" w:tplc="72F22448">
      <w:start w:val="1"/>
      <w:numFmt w:val="bullet"/>
      <w:pStyle w:val="Sangria2"/>
      <w:lvlText w:val="o"/>
      <w:lvlJc w:val="left"/>
      <w:pPr>
        <w:ind w:left="2290" w:hanging="360"/>
      </w:pPr>
      <w:rPr>
        <w:rFonts w:ascii="Courier New" w:hAnsi="Courier New" w:cs="Courier New" w:hint="default"/>
      </w:rPr>
    </w:lvl>
    <w:lvl w:ilvl="2" w:tplc="0C0A0005">
      <w:start w:val="1"/>
      <w:numFmt w:val="bullet"/>
      <w:lvlText w:val=""/>
      <w:lvlJc w:val="left"/>
      <w:pPr>
        <w:ind w:left="3010" w:hanging="360"/>
      </w:pPr>
      <w:rPr>
        <w:rFonts w:ascii="Wingdings" w:hAnsi="Wingdings" w:hint="default"/>
      </w:rPr>
    </w:lvl>
    <w:lvl w:ilvl="3" w:tplc="0C0A0001">
      <w:start w:val="1"/>
      <w:numFmt w:val="bullet"/>
      <w:lvlText w:val=""/>
      <w:lvlJc w:val="left"/>
      <w:pPr>
        <w:ind w:left="3730" w:hanging="360"/>
      </w:pPr>
      <w:rPr>
        <w:rFonts w:ascii="Symbol" w:hAnsi="Symbol" w:hint="default"/>
      </w:rPr>
    </w:lvl>
    <w:lvl w:ilvl="4" w:tplc="0C0A0003">
      <w:start w:val="1"/>
      <w:numFmt w:val="bullet"/>
      <w:lvlText w:val="o"/>
      <w:lvlJc w:val="left"/>
      <w:pPr>
        <w:ind w:left="4450" w:hanging="360"/>
      </w:pPr>
      <w:rPr>
        <w:rFonts w:ascii="Courier New" w:hAnsi="Courier New" w:cs="Courier New" w:hint="default"/>
      </w:rPr>
    </w:lvl>
    <w:lvl w:ilvl="5" w:tplc="0C0A0005">
      <w:start w:val="1"/>
      <w:numFmt w:val="bullet"/>
      <w:lvlText w:val=""/>
      <w:lvlJc w:val="left"/>
      <w:pPr>
        <w:ind w:left="5170" w:hanging="360"/>
      </w:pPr>
      <w:rPr>
        <w:rFonts w:ascii="Wingdings" w:hAnsi="Wingdings" w:hint="default"/>
      </w:rPr>
    </w:lvl>
    <w:lvl w:ilvl="6" w:tplc="0C0A0001">
      <w:start w:val="1"/>
      <w:numFmt w:val="bullet"/>
      <w:lvlText w:val=""/>
      <w:lvlJc w:val="left"/>
      <w:pPr>
        <w:ind w:left="5890" w:hanging="360"/>
      </w:pPr>
      <w:rPr>
        <w:rFonts w:ascii="Symbol" w:hAnsi="Symbol" w:hint="default"/>
      </w:rPr>
    </w:lvl>
    <w:lvl w:ilvl="7" w:tplc="0C0A0003">
      <w:start w:val="1"/>
      <w:numFmt w:val="bullet"/>
      <w:lvlText w:val="o"/>
      <w:lvlJc w:val="left"/>
      <w:pPr>
        <w:ind w:left="6610" w:hanging="360"/>
      </w:pPr>
      <w:rPr>
        <w:rFonts w:ascii="Courier New" w:hAnsi="Courier New" w:cs="Courier New" w:hint="default"/>
      </w:rPr>
    </w:lvl>
    <w:lvl w:ilvl="8" w:tplc="0C0A0005">
      <w:start w:val="1"/>
      <w:numFmt w:val="bullet"/>
      <w:lvlText w:val=""/>
      <w:lvlJc w:val="left"/>
      <w:pPr>
        <w:ind w:left="7330" w:hanging="360"/>
      </w:pPr>
      <w:rPr>
        <w:rFonts w:ascii="Wingdings" w:hAnsi="Wingdings" w:hint="default"/>
      </w:rPr>
    </w:lvl>
  </w:abstractNum>
  <w:abstractNum w:abstractNumId="35" w15:restartNumberingAfterBreak="0">
    <w:nsid w:val="671F691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82A5E89"/>
    <w:multiLevelType w:val="hybridMultilevel"/>
    <w:tmpl w:val="F80EF4B2"/>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7" w15:restartNumberingAfterBreak="0">
    <w:nsid w:val="68460233"/>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9AD5C60"/>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33E68C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6FC68C0"/>
    <w:multiLevelType w:val="hybridMultilevel"/>
    <w:tmpl w:val="CA86F7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7C108FF"/>
    <w:multiLevelType w:val="hybridMultilevel"/>
    <w:tmpl w:val="78BA19B0"/>
    <w:lvl w:ilvl="0" w:tplc="39827F86">
      <w:start w:val="1"/>
      <w:numFmt w:val="lowerLetter"/>
      <w:lvlText w:val="%1)"/>
      <w:lvlJc w:val="left"/>
      <w:pPr>
        <w:ind w:left="624" w:hanging="312"/>
      </w:pPr>
    </w:lvl>
    <w:lvl w:ilvl="1" w:tplc="0C0A0019">
      <w:start w:val="1"/>
      <w:numFmt w:val="lowerLetter"/>
      <w:lvlText w:val="%2."/>
      <w:lvlJc w:val="left"/>
      <w:pPr>
        <w:ind w:left="1704" w:hanging="360"/>
      </w:pPr>
    </w:lvl>
    <w:lvl w:ilvl="2" w:tplc="0C0A001B">
      <w:start w:val="1"/>
      <w:numFmt w:val="lowerRoman"/>
      <w:lvlText w:val="%3."/>
      <w:lvlJc w:val="right"/>
      <w:pPr>
        <w:ind w:left="2424" w:hanging="180"/>
      </w:pPr>
    </w:lvl>
    <w:lvl w:ilvl="3" w:tplc="0C0A000F">
      <w:start w:val="1"/>
      <w:numFmt w:val="decimal"/>
      <w:lvlText w:val="%4."/>
      <w:lvlJc w:val="left"/>
      <w:pPr>
        <w:ind w:left="3144" w:hanging="360"/>
      </w:pPr>
    </w:lvl>
    <w:lvl w:ilvl="4" w:tplc="0C0A0019">
      <w:start w:val="1"/>
      <w:numFmt w:val="lowerLetter"/>
      <w:lvlText w:val="%5."/>
      <w:lvlJc w:val="left"/>
      <w:pPr>
        <w:ind w:left="3864" w:hanging="360"/>
      </w:pPr>
    </w:lvl>
    <w:lvl w:ilvl="5" w:tplc="0C0A001B">
      <w:start w:val="1"/>
      <w:numFmt w:val="lowerRoman"/>
      <w:lvlText w:val="%6."/>
      <w:lvlJc w:val="right"/>
      <w:pPr>
        <w:ind w:left="4584" w:hanging="180"/>
      </w:pPr>
    </w:lvl>
    <w:lvl w:ilvl="6" w:tplc="0C0A000F">
      <w:start w:val="1"/>
      <w:numFmt w:val="decimal"/>
      <w:lvlText w:val="%7."/>
      <w:lvlJc w:val="left"/>
      <w:pPr>
        <w:ind w:left="5304" w:hanging="360"/>
      </w:pPr>
    </w:lvl>
    <w:lvl w:ilvl="7" w:tplc="0C0A0019">
      <w:start w:val="1"/>
      <w:numFmt w:val="lowerLetter"/>
      <w:lvlText w:val="%8."/>
      <w:lvlJc w:val="left"/>
      <w:pPr>
        <w:ind w:left="6024" w:hanging="360"/>
      </w:pPr>
    </w:lvl>
    <w:lvl w:ilvl="8" w:tplc="0C0A001B">
      <w:start w:val="1"/>
      <w:numFmt w:val="lowerRoman"/>
      <w:lvlText w:val="%9."/>
      <w:lvlJc w:val="right"/>
      <w:pPr>
        <w:ind w:left="6744" w:hanging="180"/>
      </w:pPr>
    </w:lvl>
  </w:abstractNum>
  <w:abstractNum w:abstractNumId="42" w15:restartNumberingAfterBreak="0">
    <w:nsid w:val="781F1018"/>
    <w:multiLevelType w:val="multilevel"/>
    <w:tmpl w:val="2F1CA2E0"/>
    <w:lvl w:ilvl="0">
      <w:start w:val="1"/>
      <w:numFmt w:val="decimal"/>
      <w:pStyle w:val="Ttulo1"/>
      <w:lvlText w:val="Artículo %1."/>
      <w:lvlJc w:val="left"/>
      <w:pPr>
        <w:ind w:left="3544" w:firstLine="0"/>
      </w:pPr>
      <w:rPr>
        <w:b/>
      </w:r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3" w15:restartNumberingAfterBreak="0">
    <w:nsid w:val="78A5155F"/>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7B4B2E68"/>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7F2B61B3"/>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7FBA4F61"/>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42"/>
  </w:num>
  <w:num w:numId="2">
    <w:abstractNumId w:val="19"/>
  </w:num>
  <w:num w:numId="3">
    <w:abstractNumId w:val="34"/>
  </w:num>
  <w:num w:numId="4">
    <w:abstractNumId w:val="8"/>
  </w:num>
  <w:num w:numId="5">
    <w:abstractNumId w:val="30"/>
  </w:num>
  <w:num w:numId="6">
    <w:abstractNumId w:val="32"/>
  </w:num>
  <w:num w:numId="7">
    <w:abstractNumId w:val="43"/>
  </w:num>
  <w:num w:numId="8">
    <w:abstractNumId w:val="13"/>
  </w:num>
  <w:num w:numId="9">
    <w:abstractNumId w:val="9"/>
  </w:num>
  <w:num w:numId="10">
    <w:abstractNumId w:val="17"/>
  </w:num>
  <w:num w:numId="11">
    <w:abstractNumId w:val="18"/>
  </w:num>
  <w:num w:numId="12">
    <w:abstractNumId w:val="16"/>
  </w:num>
  <w:num w:numId="13">
    <w:abstractNumId w:val="37"/>
  </w:num>
  <w:num w:numId="14">
    <w:abstractNumId w:val="6"/>
  </w:num>
  <w:num w:numId="15">
    <w:abstractNumId w:val="26"/>
  </w:num>
  <w:num w:numId="16">
    <w:abstractNumId w:val="29"/>
  </w:num>
  <w:num w:numId="17">
    <w:abstractNumId w:val="1"/>
  </w:num>
  <w:num w:numId="18">
    <w:abstractNumId w:val="28"/>
  </w:num>
  <w:num w:numId="19">
    <w:abstractNumId w:val="3"/>
  </w:num>
  <w:num w:numId="20">
    <w:abstractNumId w:val="41"/>
  </w:num>
  <w:num w:numId="21">
    <w:abstractNumId w:val="44"/>
  </w:num>
  <w:num w:numId="22">
    <w:abstractNumId w:val="39"/>
  </w:num>
  <w:num w:numId="23">
    <w:abstractNumId w:val="12"/>
  </w:num>
  <w:num w:numId="24">
    <w:abstractNumId w:val="25"/>
  </w:num>
  <w:num w:numId="25">
    <w:abstractNumId w:val="5"/>
  </w:num>
  <w:num w:numId="26">
    <w:abstractNumId w:val="14"/>
  </w:num>
  <w:num w:numId="27">
    <w:abstractNumId w:val="27"/>
  </w:num>
  <w:num w:numId="28">
    <w:abstractNumId w:val="33"/>
  </w:num>
  <w:num w:numId="29">
    <w:abstractNumId w:val="10"/>
  </w:num>
  <w:num w:numId="30">
    <w:abstractNumId w:val="23"/>
  </w:num>
  <w:num w:numId="31">
    <w:abstractNumId w:val="11"/>
  </w:num>
  <w:num w:numId="32">
    <w:abstractNumId w:val="4"/>
  </w:num>
  <w:num w:numId="33">
    <w:abstractNumId w:val="0"/>
  </w:num>
  <w:num w:numId="34">
    <w:abstractNumId w:val="15"/>
  </w:num>
  <w:num w:numId="35">
    <w:abstractNumId w:val="38"/>
  </w:num>
  <w:num w:numId="36">
    <w:abstractNumId w:val="45"/>
  </w:num>
  <w:num w:numId="37">
    <w:abstractNumId w:val="24"/>
  </w:num>
  <w:num w:numId="38">
    <w:abstractNumId w:val="35"/>
  </w:num>
  <w:num w:numId="39">
    <w:abstractNumId w:val="2"/>
  </w:num>
  <w:num w:numId="40">
    <w:abstractNumId w:val="46"/>
  </w:num>
  <w:num w:numId="41">
    <w:abstractNumId w:val="21"/>
  </w:num>
  <w:num w:numId="42">
    <w:abstractNumId w:val="31"/>
  </w:num>
  <w:num w:numId="43">
    <w:abstractNumId w:val="20"/>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num>
  <w:num w:numId="47">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929"/>
    <w:rsid w:val="0000093B"/>
    <w:rsid w:val="000016E2"/>
    <w:rsid w:val="00002DBD"/>
    <w:rsid w:val="0000358C"/>
    <w:rsid w:val="000035B8"/>
    <w:rsid w:val="00003745"/>
    <w:rsid w:val="000058A2"/>
    <w:rsid w:val="000061BA"/>
    <w:rsid w:val="000071C3"/>
    <w:rsid w:val="000076D9"/>
    <w:rsid w:val="00010228"/>
    <w:rsid w:val="00014BEF"/>
    <w:rsid w:val="00015247"/>
    <w:rsid w:val="000159D4"/>
    <w:rsid w:val="00016624"/>
    <w:rsid w:val="0001777D"/>
    <w:rsid w:val="00020C3E"/>
    <w:rsid w:val="00022D83"/>
    <w:rsid w:val="00023C36"/>
    <w:rsid w:val="00023CDE"/>
    <w:rsid w:val="00031ADA"/>
    <w:rsid w:val="00031C02"/>
    <w:rsid w:val="00035D5D"/>
    <w:rsid w:val="0003658B"/>
    <w:rsid w:val="00036893"/>
    <w:rsid w:val="00037A67"/>
    <w:rsid w:val="00040D57"/>
    <w:rsid w:val="00041667"/>
    <w:rsid w:val="00047947"/>
    <w:rsid w:val="00047D79"/>
    <w:rsid w:val="00052493"/>
    <w:rsid w:val="0005459E"/>
    <w:rsid w:val="000545B9"/>
    <w:rsid w:val="0005508E"/>
    <w:rsid w:val="000576C1"/>
    <w:rsid w:val="00057D0B"/>
    <w:rsid w:val="00060E4E"/>
    <w:rsid w:val="00060F17"/>
    <w:rsid w:val="00061660"/>
    <w:rsid w:val="000627BE"/>
    <w:rsid w:val="000735CB"/>
    <w:rsid w:val="00074B30"/>
    <w:rsid w:val="00076AC2"/>
    <w:rsid w:val="00081CCA"/>
    <w:rsid w:val="00085E88"/>
    <w:rsid w:val="000860CC"/>
    <w:rsid w:val="00086FC5"/>
    <w:rsid w:val="00093161"/>
    <w:rsid w:val="00093173"/>
    <w:rsid w:val="000941BF"/>
    <w:rsid w:val="0009524D"/>
    <w:rsid w:val="00095E5A"/>
    <w:rsid w:val="00096468"/>
    <w:rsid w:val="00097A10"/>
    <w:rsid w:val="000A084C"/>
    <w:rsid w:val="000A22C3"/>
    <w:rsid w:val="000A41AC"/>
    <w:rsid w:val="000A5241"/>
    <w:rsid w:val="000A5346"/>
    <w:rsid w:val="000A6CBE"/>
    <w:rsid w:val="000B0FD3"/>
    <w:rsid w:val="000B1984"/>
    <w:rsid w:val="000B1ECB"/>
    <w:rsid w:val="000B3ED0"/>
    <w:rsid w:val="000B4103"/>
    <w:rsid w:val="000B411F"/>
    <w:rsid w:val="000B5F88"/>
    <w:rsid w:val="000B6037"/>
    <w:rsid w:val="000B66F1"/>
    <w:rsid w:val="000C0695"/>
    <w:rsid w:val="000C0A8B"/>
    <w:rsid w:val="000C336A"/>
    <w:rsid w:val="000C540F"/>
    <w:rsid w:val="000C58F7"/>
    <w:rsid w:val="000D09AB"/>
    <w:rsid w:val="000D0BB6"/>
    <w:rsid w:val="000D1A31"/>
    <w:rsid w:val="000D1DAF"/>
    <w:rsid w:val="000D22D1"/>
    <w:rsid w:val="000D2A86"/>
    <w:rsid w:val="000D3D76"/>
    <w:rsid w:val="000D4809"/>
    <w:rsid w:val="000D7582"/>
    <w:rsid w:val="000D7B0D"/>
    <w:rsid w:val="000E1529"/>
    <w:rsid w:val="000E21DE"/>
    <w:rsid w:val="000E5F30"/>
    <w:rsid w:val="000E6402"/>
    <w:rsid w:val="000E6605"/>
    <w:rsid w:val="000F0627"/>
    <w:rsid w:val="000F4AB0"/>
    <w:rsid w:val="001022B8"/>
    <w:rsid w:val="00103BAE"/>
    <w:rsid w:val="00104044"/>
    <w:rsid w:val="0010704C"/>
    <w:rsid w:val="00110193"/>
    <w:rsid w:val="00111424"/>
    <w:rsid w:val="001115CF"/>
    <w:rsid w:val="00114C4A"/>
    <w:rsid w:val="00115AE8"/>
    <w:rsid w:val="00115F06"/>
    <w:rsid w:val="00117FF6"/>
    <w:rsid w:val="00120BE7"/>
    <w:rsid w:val="001237BD"/>
    <w:rsid w:val="0013098D"/>
    <w:rsid w:val="00130B74"/>
    <w:rsid w:val="00131040"/>
    <w:rsid w:val="0013104E"/>
    <w:rsid w:val="00131CA4"/>
    <w:rsid w:val="001349AC"/>
    <w:rsid w:val="001353E8"/>
    <w:rsid w:val="001424B7"/>
    <w:rsid w:val="0014324B"/>
    <w:rsid w:val="001450C1"/>
    <w:rsid w:val="0014735F"/>
    <w:rsid w:val="00150EB9"/>
    <w:rsid w:val="00153EB3"/>
    <w:rsid w:val="0016346C"/>
    <w:rsid w:val="00163CF2"/>
    <w:rsid w:val="0016591D"/>
    <w:rsid w:val="001672C0"/>
    <w:rsid w:val="001678D2"/>
    <w:rsid w:val="00167954"/>
    <w:rsid w:val="00171F74"/>
    <w:rsid w:val="001724DB"/>
    <w:rsid w:val="00172572"/>
    <w:rsid w:val="001741FD"/>
    <w:rsid w:val="0017456C"/>
    <w:rsid w:val="00176087"/>
    <w:rsid w:val="0018011B"/>
    <w:rsid w:val="00181B05"/>
    <w:rsid w:val="00185C3F"/>
    <w:rsid w:val="0018748A"/>
    <w:rsid w:val="00191175"/>
    <w:rsid w:val="00191378"/>
    <w:rsid w:val="00192E2F"/>
    <w:rsid w:val="00193966"/>
    <w:rsid w:val="00193A9C"/>
    <w:rsid w:val="00194C37"/>
    <w:rsid w:val="00196B6E"/>
    <w:rsid w:val="0019746C"/>
    <w:rsid w:val="001A11C4"/>
    <w:rsid w:val="001A56AE"/>
    <w:rsid w:val="001A75AC"/>
    <w:rsid w:val="001A76F9"/>
    <w:rsid w:val="001A7B7E"/>
    <w:rsid w:val="001B01F7"/>
    <w:rsid w:val="001B1553"/>
    <w:rsid w:val="001B21E3"/>
    <w:rsid w:val="001B2861"/>
    <w:rsid w:val="001B7C43"/>
    <w:rsid w:val="001B7C61"/>
    <w:rsid w:val="001C0041"/>
    <w:rsid w:val="001C1D8A"/>
    <w:rsid w:val="001C2A42"/>
    <w:rsid w:val="001C2E6A"/>
    <w:rsid w:val="001C360F"/>
    <w:rsid w:val="001C5E16"/>
    <w:rsid w:val="001C7D6F"/>
    <w:rsid w:val="001D13B6"/>
    <w:rsid w:val="001D204C"/>
    <w:rsid w:val="001D70DC"/>
    <w:rsid w:val="001E6976"/>
    <w:rsid w:val="001E6B39"/>
    <w:rsid w:val="001E77B5"/>
    <w:rsid w:val="001F4450"/>
    <w:rsid w:val="001F4D95"/>
    <w:rsid w:val="001F6198"/>
    <w:rsid w:val="001F6241"/>
    <w:rsid w:val="001F6E73"/>
    <w:rsid w:val="00202696"/>
    <w:rsid w:val="0020548E"/>
    <w:rsid w:val="00205C03"/>
    <w:rsid w:val="0021020E"/>
    <w:rsid w:val="0021202D"/>
    <w:rsid w:val="00216227"/>
    <w:rsid w:val="00217298"/>
    <w:rsid w:val="00220C08"/>
    <w:rsid w:val="00221E82"/>
    <w:rsid w:val="002226EE"/>
    <w:rsid w:val="00227C69"/>
    <w:rsid w:val="002300F4"/>
    <w:rsid w:val="002320F9"/>
    <w:rsid w:val="002323D2"/>
    <w:rsid w:val="00232D14"/>
    <w:rsid w:val="00232E0B"/>
    <w:rsid w:val="00233A67"/>
    <w:rsid w:val="00234833"/>
    <w:rsid w:val="00235B81"/>
    <w:rsid w:val="00237493"/>
    <w:rsid w:val="00237DEE"/>
    <w:rsid w:val="00244494"/>
    <w:rsid w:val="002519C4"/>
    <w:rsid w:val="0025335C"/>
    <w:rsid w:val="002557BA"/>
    <w:rsid w:val="00260BC5"/>
    <w:rsid w:val="00261E12"/>
    <w:rsid w:val="002634F7"/>
    <w:rsid w:val="00264781"/>
    <w:rsid w:val="002647EA"/>
    <w:rsid w:val="002651E1"/>
    <w:rsid w:val="0027137D"/>
    <w:rsid w:val="002715BD"/>
    <w:rsid w:val="0027676C"/>
    <w:rsid w:val="002802E0"/>
    <w:rsid w:val="002809AE"/>
    <w:rsid w:val="00281B2C"/>
    <w:rsid w:val="0028259B"/>
    <w:rsid w:val="002841EB"/>
    <w:rsid w:val="00284625"/>
    <w:rsid w:val="00286DA7"/>
    <w:rsid w:val="002926FC"/>
    <w:rsid w:val="00292C36"/>
    <w:rsid w:val="00296524"/>
    <w:rsid w:val="002A398C"/>
    <w:rsid w:val="002A47E0"/>
    <w:rsid w:val="002A62D5"/>
    <w:rsid w:val="002A6BEB"/>
    <w:rsid w:val="002B093E"/>
    <w:rsid w:val="002B2A1E"/>
    <w:rsid w:val="002B4333"/>
    <w:rsid w:val="002B5011"/>
    <w:rsid w:val="002B7EE3"/>
    <w:rsid w:val="002C1115"/>
    <w:rsid w:val="002C12DB"/>
    <w:rsid w:val="002C21C4"/>
    <w:rsid w:val="002C21EA"/>
    <w:rsid w:val="002C3887"/>
    <w:rsid w:val="002C71E3"/>
    <w:rsid w:val="002D03CE"/>
    <w:rsid w:val="002D29B7"/>
    <w:rsid w:val="002D51A4"/>
    <w:rsid w:val="002D6010"/>
    <w:rsid w:val="002D64A0"/>
    <w:rsid w:val="002E0F83"/>
    <w:rsid w:val="002E1299"/>
    <w:rsid w:val="002E33C9"/>
    <w:rsid w:val="002E4B57"/>
    <w:rsid w:val="002E7338"/>
    <w:rsid w:val="002F2001"/>
    <w:rsid w:val="002F4409"/>
    <w:rsid w:val="002F5742"/>
    <w:rsid w:val="002F5A5A"/>
    <w:rsid w:val="002F5B62"/>
    <w:rsid w:val="002F6400"/>
    <w:rsid w:val="002F646B"/>
    <w:rsid w:val="003026E4"/>
    <w:rsid w:val="003038E7"/>
    <w:rsid w:val="00304427"/>
    <w:rsid w:val="00305184"/>
    <w:rsid w:val="00307EEF"/>
    <w:rsid w:val="00310E0E"/>
    <w:rsid w:val="003113BC"/>
    <w:rsid w:val="0031253A"/>
    <w:rsid w:val="003125EB"/>
    <w:rsid w:val="00313DD9"/>
    <w:rsid w:val="003147DF"/>
    <w:rsid w:val="00314B0C"/>
    <w:rsid w:val="003161A0"/>
    <w:rsid w:val="00320FAD"/>
    <w:rsid w:val="0032232B"/>
    <w:rsid w:val="0032250D"/>
    <w:rsid w:val="00322C02"/>
    <w:rsid w:val="00322C4C"/>
    <w:rsid w:val="00325616"/>
    <w:rsid w:val="0033118A"/>
    <w:rsid w:val="0033185A"/>
    <w:rsid w:val="00331A47"/>
    <w:rsid w:val="00333723"/>
    <w:rsid w:val="0034601D"/>
    <w:rsid w:val="003477FE"/>
    <w:rsid w:val="00350140"/>
    <w:rsid w:val="00351683"/>
    <w:rsid w:val="00353932"/>
    <w:rsid w:val="00354B01"/>
    <w:rsid w:val="00355F13"/>
    <w:rsid w:val="00360EDD"/>
    <w:rsid w:val="003622F7"/>
    <w:rsid w:val="0036344B"/>
    <w:rsid w:val="00365B55"/>
    <w:rsid w:val="003664A8"/>
    <w:rsid w:val="00366CE7"/>
    <w:rsid w:val="00371709"/>
    <w:rsid w:val="00371A55"/>
    <w:rsid w:val="00371D4A"/>
    <w:rsid w:val="00373F1B"/>
    <w:rsid w:val="00376247"/>
    <w:rsid w:val="00376C36"/>
    <w:rsid w:val="003800A6"/>
    <w:rsid w:val="0038352D"/>
    <w:rsid w:val="003849A3"/>
    <w:rsid w:val="003857D9"/>
    <w:rsid w:val="00386684"/>
    <w:rsid w:val="0039224D"/>
    <w:rsid w:val="00395767"/>
    <w:rsid w:val="00396E24"/>
    <w:rsid w:val="003A7C5F"/>
    <w:rsid w:val="003B023C"/>
    <w:rsid w:val="003B0253"/>
    <w:rsid w:val="003B0858"/>
    <w:rsid w:val="003B1621"/>
    <w:rsid w:val="003B40FD"/>
    <w:rsid w:val="003B476E"/>
    <w:rsid w:val="003B7BF3"/>
    <w:rsid w:val="003C0843"/>
    <w:rsid w:val="003C26F0"/>
    <w:rsid w:val="003C3B36"/>
    <w:rsid w:val="003C79FE"/>
    <w:rsid w:val="003D31FC"/>
    <w:rsid w:val="003D39D0"/>
    <w:rsid w:val="003D3EC6"/>
    <w:rsid w:val="003D4203"/>
    <w:rsid w:val="003D54CB"/>
    <w:rsid w:val="003D63B5"/>
    <w:rsid w:val="003D7014"/>
    <w:rsid w:val="003E14F3"/>
    <w:rsid w:val="003E3AF4"/>
    <w:rsid w:val="003E5250"/>
    <w:rsid w:val="003E5B50"/>
    <w:rsid w:val="003E6B19"/>
    <w:rsid w:val="003E7AF3"/>
    <w:rsid w:val="003F4480"/>
    <w:rsid w:val="003F70FB"/>
    <w:rsid w:val="003F7513"/>
    <w:rsid w:val="0040076A"/>
    <w:rsid w:val="004008CE"/>
    <w:rsid w:val="00400CE8"/>
    <w:rsid w:val="0040207A"/>
    <w:rsid w:val="00404C7C"/>
    <w:rsid w:val="00411143"/>
    <w:rsid w:val="004119E9"/>
    <w:rsid w:val="00416956"/>
    <w:rsid w:val="00420126"/>
    <w:rsid w:val="00425F25"/>
    <w:rsid w:val="00431763"/>
    <w:rsid w:val="00431A1A"/>
    <w:rsid w:val="00432D06"/>
    <w:rsid w:val="00434120"/>
    <w:rsid w:val="004344C0"/>
    <w:rsid w:val="0044225D"/>
    <w:rsid w:val="00444046"/>
    <w:rsid w:val="00444193"/>
    <w:rsid w:val="004449CA"/>
    <w:rsid w:val="004479B8"/>
    <w:rsid w:val="00450433"/>
    <w:rsid w:val="0045050A"/>
    <w:rsid w:val="0045083C"/>
    <w:rsid w:val="00457755"/>
    <w:rsid w:val="00464CC2"/>
    <w:rsid w:val="00464E36"/>
    <w:rsid w:val="00466530"/>
    <w:rsid w:val="00466EBF"/>
    <w:rsid w:val="004678D6"/>
    <w:rsid w:val="00467B3C"/>
    <w:rsid w:val="00470BD9"/>
    <w:rsid w:val="00472025"/>
    <w:rsid w:val="004735D9"/>
    <w:rsid w:val="004768EC"/>
    <w:rsid w:val="004775C0"/>
    <w:rsid w:val="004801A4"/>
    <w:rsid w:val="00480B33"/>
    <w:rsid w:val="00480FCF"/>
    <w:rsid w:val="00481071"/>
    <w:rsid w:val="00482E12"/>
    <w:rsid w:val="00484E3A"/>
    <w:rsid w:val="00487D0A"/>
    <w:rsid w:val="00490D1D"/>
    <w:rsid w:val="0049482A"/>
    <w:rsid w:val="00494D2A"/>
    <w:rsid w:val="00494F6E"/>
    <w:rsid w:val="0049677E"/>
    <w:rsid w:val="004976AB"/>
    <w:rsid w:val="004A01A7"/>
    <w:rsid w:val="004A02A2"/>
    <w:rsid w:val="004A2CD9"/>
    <w:rsid w:val="004A3F78"/>
    <w:rsid w:val="004A4756"/>
    <w:rsid w:val="004A7484"/>
    <w:rsid w:val="004B0C12"/>
    <w:rsid w:val="004B6E67"/>
    <w:rsid w:val="004C4EED"/>
    <w:rsid w:val="004C5733"/>
    <w:rsid w:val="004C6DF9"/>
    <w:rsid w:val="004D04BB"/>
    <w:rsid w:val="004D1A4A"/>
    <w:rsid w:val="004D313D"/>
    <w:rsid w:val="004D3E72"/>
    <w:rsid w:val="004D440A"/>
    <w:rsid w:val="004D6878"/>
    <w:rsid w:val="004D7996"/>
    <w:rsid w:val="004D7B64"/>
    <w:rsid w:val="004E129C"/>
    <w:rsid w:val="004E16BE"/>
    <w:rsid w:val="004E61CD"/>
    <w:rsid w:val="004E66C0"/>
    <w:rsid w:val="004E772C"/>
    <w:rsid w:val="004E7DEE"/>
    <w:rsid w:val="004F1371"/>
    <w:rsid w:val="004F281C"/>
    <w:rsid w:val="004F30DE"/>
    <w:rsid w:val="004F4EF5"/>
    <w:rsid w:val="004F52DE"/>
    <w:rsid w:val="004F60A2"/>
    <w:rsid w:val="004F6EA8"/>
    <w:rsid w:val="00501885"/>
    <w:rsid w:val="00503AFF"/>
    <w:rsid w:val="00504D9A"/>
    <w:rsid w:val="00506BFE"/>
    <w:rsid w:val="00506CE5"/>
    <w:rsid w:val="005118B7"/>
    <w:rsid w:val="005124CA"/>
    <w:rsid w:val="005142B8"/>
    <w:rsid w:val="005147AE"/>
    <w:rsid w:val="005159A3"/>
    <w:rsid w:val="00520371"/>
    <w:rsid w:val="005203DA"/>
    <w:rsid w:val="005222FE"/>
    <w:rsid w:val="005224CB"/>
    <w:rsid w:val="00523EAC"/>
    <w:rsid w:val="00526D2A"/>
    <w:rsid w:val="005271AF"/>
    <w:rsid w:val="005315D3"/>
    <w:rsid w:val="005317DC"/>
    <w:rsid w:val="00532921"/>
    <w:rsid w:val="005338A4"/>
    <w:rsid w:val="0053517A"/>
    <w:rsid w:val="00535471"/>
    <w:rsid w:val="00535E00"/>
    <w:rsid w:val="00536C6F"/>
    <w:rsid w:val="00540099"/>
    <w:rsid w:val="00541566"/>
    <w:rsid w:val="005434EA"/>
    <w:rsid w:val="00543584"/>
    <w:rsid w:val="00543894"/>
    <w:rsid w:val="005455D5"/>
    <w:rsid w:val="00545A36"/>
    <w:rsid w:val="00545B58"/>
    <w:rsid w:val="005460E5"/>
    <w:rsid w:val="005468D5"/>
    <w:rsid w:val="00546BB5"/>
    <w:rsid w:val="00552E95"/>
    <w:rsid w:val="00555152"/>
    <w:rsid w:val="00555937"/>
    <w:rsid w:val="00557DE3"/>
    <w:rsid w:val="00562BF4"/>
    <w:rsid w:val="005642B3"/>
    <w:rsid w:val="005700CB"/>
    <w:rsid w:val="00571FBB"/>
    <w:rsid w:val="00572DDF"/>
    <w:rsid w:val="00575EDC"/>
    <w:rsid w:val="005761CB"/>
    <w:rsid w:val="00576C95"/>
    <w:rsid w:val="00582176"/>
    <w:rsid w:val="0058283C"/>
    <w:rsid w:val="0058299F"/>
    <w:rsid w:val="00583748"/>
    <w:rsid w:val="00584652"/>
    <w:rsid w:val="005850DB"/>
    <w:rsid w:val="00585F0E"/>
    <w:rsid w:val="00586BE2"/>
    <w:rsid w:val="00590DF2"/>
    <w:rsid w:val="00591922"/>
    <w:rsid w:val="00593374"/>
    <w:rsid w:val="005949FC"/>
    <w:rsid w:val="0059569A"/>
    <w:rsid w:val="00596A2A"/>
    <w:rsid w:val="005A2627"/>
    <w:rsid w:val="005A3933"/>
    <w:rsid w:val="005A6731"/>
    <w:rsid w:val="005A77F0"/>
    <w:rsid w:val="005B020B"/>
    <w:rsid w:val="005B18BB"/>
    <w:rsid w:val="005B1D46"/>
    <w:rsid w:val="005B44BC"/>
    <w:rsid w:val="005B5264"/>
    <w:rsid w:val="005B7893"/>
    <w:rsid w:val="005C6382"/>
    <w:rsid w:val="005C6550"/>
    <w:rsid w:val="005C708E"/>
    <w:rsid w:val="005D2397"/>
    <w:rsid w:val="005D2552"/>
    <w:rsid w:val="005D53AB"/>
    <w:rsid w:val="005D617F"/>
    <w:rsid w:val="005E29C4"/>
    <w:rsid w:val="005E3221"/>
    <w:rsid w:val="005E48AE"/>
    <w:rsid w:val="005F0E92"/>
    <w:rsid w:val="005F12ED"/>
    <w:rsid w:val="005F54E4"/>
    <w:rsid w:val="005F5603"/>
    <w:rsid w:val="005F799E"/>
    <w:rsid w:val="00600343"/>
    <w:rsid w:val="0060129F"/>
    <w:rsid w:val="0060407E"/>
    <w:rsid w:val="006106C0"/>
    <w:rsid w:val="006108A7"/>
    <w:rsid w:val="006115D7"/>
    <w:rsid w:val="00613251"/>
    <w:rsid w:val="006136AD"/>
    <w:rsid w:val="00614B08"/>
    <w:rsid w:val="00617310"/>
    <w:rsid w:val="0061764F"/>
    <w:rsid w:val="0062015B"/>
    <w:rsid w:val="00627266"/>
    <w:rsid w:val="0062766C"/>
    <w:rsid w:val="00630506"/>
    <w:rsid w:val="00630DBF"/>
    <w:rsid w:val="0063240A"/>
    <w:rsid w:val="00632D01"/>
    <w:rsid w:val="006340C2"/>
    <w:rsid w:val="00634819"/>
    <w:rsid w:val="00636BCD"/>
    <w:rsid w:val="006376D7"/>
    <w:rsid w:val="0064304D"/>
    <w:rsid w:val="006442F0"/>
    <w:rsid w:val="0064499B"/>
    <w:rsid w:val="00646C45"/>
    <w:rsid w:val="00650463"/>
    <w:rsid w:val="00650939"/>
    <w:rsid w:val="0065276E"/>
    <w:rsid w:val="006529FD"/>
    <w:rsid w:val="006549EB"/>
    <w:rsid w:val="00657948"/>
    <w:rsid w:val="0066048A"/>
    <w:rsid w:val="00662CDA"/>
    <w:rsid w:val="00663421"/>
    <w:rsid w:val="00666337"/>
    <w:rsid w:val="00667FD6"/>
    <w:rsid w:val="006714DE"/>
    <w:rsid w:val="0067571E"/>
    <w:rsid w:val="00681C99"/>
    <w:rsid w:val="00681F44"/>
    <w:rsid w:val="00681FF9"/>
    <w:rsid w:val="0068553B"/>
    <w:rsid w:val="00686C3F"/>
    <w:rsid w:val="00687DCA"/>
    <w:rsid w:val="00694028"/>
    <w:rsid w:val="006953D2"/>
    <w:rsid w:val="006A32E4"/>
    <w:rsid w:val="006B04CE"/>
    <w:rsid w:val="006B07E1"/>
    <w:rsid w:val="006B2371"/>
    <w:rsid w:val="006B70CB"/>
    <w:rsid w:val="006B7263"/>
    <w:rsid w:val="006C1308"/>
    <w:rsid w:val="006C2597"/>
    <w:rsid w:val="006C4342"/>
    <w:rsid w:val="006C6FF2"/>
    <w:rsid w:val="006D070B"/>
    <w:rsid w:val="006D1196"/>
    <w:rsid w:val="006D1631"/>
    <w:rsid w:val="006D3645"/>
    <w:rsid w:val="006D3735"/>
    <w:rsid w:val="006D50F0"/>
    <w:rsid w:val="006D5E64"/>
    <w:rsid w:val="006D7EEB"/>
    <w:rsid w:val="006E1AAC"/>
    <w:rsid w:val="006E3224"/>
    <w:rsid w:val="006E693A"/>
    <w:rsid w:val="006E7B6C"/>
    <w:rsid w:val="006F066B"/>
    <w:rsid w:val="006F184E"/>
    <w:rsid w:val="006F29C8"/>
    <w:rsid w:val="006F567C"/>
    <w:rsid w:val="006F5CA2"/>
    <w:rsid w:val="006F6523"/>
    <w:rsid w:val="00700A70"/>
    <w:rsid w:val="00701AFF"/>
    <w:rsid w:val="0070261C"/>
    <w:rsid w:val="00702AA8"/>
    <w:rsid w:val="0070403A"/>
    <w:rsid w:val="0070519E"/>
    <w:rsid w:val="0070743B"/>
    <w:rsid w:val="00707963"/>
    <w:rsid w:val="00713664"/>
    <w:rsid w:val="00713AF4"/>
    <w:rsid w:val="00715050"/>
    <w:rsid w:val="00717AE5"/>
    <w:rsid w:val="00720B64"/>
    <w:rsid w:val="00722B21"/>
    <w:rsid w:val="00725362"/>
    <w:rsid w:val="00725585"/>
    <w:rsid w:val="007264C0"/>
    <w:rsid w:val="00727D29"/>
    <w:rsid w:val="0073620B"/>
    <w:rsid w:val="00740973"/>
    <w:rsid w:val="0074185B"/>
    <w:rsid w:val="00744254"/>
    <w:rsid w:val="00744C1B"/>
    <w:rsid w:val="0075154E"/>
    <w:rsid w:val="00751F89"/>
    <w:rsid w:val="00752411"/>
    <w:rsid w:val="00754746"/>
    <w:rsid w:val="00755F77"/>
    <w:rsid w:val="00761563"/>
    <w:rsid w:val="00766391"/>
    <w:rsid w:val="00767CE0"/>
    <w:rsid w:val="00770A44"/>
    <w:rsid w:val="00770FA6"/>
    <w:rsid w:val="007718D8"/>
    <w:rsid w:val="00777272"/>
    <w:rsid w:val="00783BE3"/>
    <w:rsid w:val="00784614"/>
    <w:rsid w:val="00784E43"/>
    <w:rsid w:val="00784E86"/>
    <w:rsid w:val="007857C6"/>
    <w:rsid w:val="007858E3"/>
    <w:rsid w:val="00786AEE"/>
    <w:rsid w:val="00787B25"/>
    <w:rsid w:val="00793B8C"/>
    <w:rsid w:val="00795C10"/>
    <w:rsid w:val="00797B3B"/>
    <w:rsid w:val="007A24C6"/>
    <w:rsid w:val="007A30EE"/>
    <w:rsid w:val="007B073D"/>
    <w:rsid w:val="007B1930"/>
    <w:rsid w:val="007B6A40"/>
    <w:rsid w:val="007B6C80"/>
    <w:rsid w:val="007C04B1"/>
    <w:rsid w:val="007C4953"/>
    <w:rsid w:val="007C4CB2"/>
    <w:rsid w:val="007C4F72"/>
    <w:rsid w:val="007C7025"/>
    <w:rsid w:val="007D6846"/>
    <w:rsid w:val="007E09EC"/>
    <w:rsid w:val="007E23B5"/>
    <w:rsid w:val="007E2E23"/>
    <w:rsid w:val="007E3796"/>
    <w:rsid w:val="007E70B8"/>
    <w:rsid w:val="007E7155"/>
    <w:rsid w:val="007F0F1C"/>
    <w:rsid w:val="008011F3"/>
    <w:rsid w:val="00802372"/>
    <w:rsid w:val="008023F4"/>
    <w:rsid w:val="008032D3"/>
    <w:rsid w:val="0080456B"/>
    <w:rsid w:val="00805E6D"/>
    <w:rsid w:val="00806EEF"/>
    <w:rsid w:val="00807BFD"/>
    <w:rsid w:val="00810879"/>
    <w:rsid w:val="00810936"/>
    <w:rsid w:val="008114A2"/>
    <w:rsid w:val="00811B9F"/>
    <w:rsid w:val="008125B2"/>
    <w:rsid w:val="00813A3D"/>
    <w:rsid w:val="00815CDE"/>
    <w:rsid w:val="0081616F"/>
    <w:rsid w:val="00816B9A"/>
    <w:rsid w:val="00820C25"/>
    <w:rsid w:val="00820C4C"/>
    <w:rsid w:val="00821BB8"/>
    <w:rsid w:val="0082322F"/>
    <w:rsid w:val="00823421"/>
    <w:rsid w:val="0082681F"/>
    <w:rsid w:val="00827160"/>
    <w:rsid w:val="008309AE"/>
    <w:rsid w:val="0083435C"/>
    <w:rsid w:val="00836A11"/>
    <w:rsid w:val="00842583"/>
    <w:rsid w:val="00842871"/>
    <w:rsid w:val="00843F54"/>
    <w:rsid w:val="00852A7F"/>
    <w:rsid w:val="00852BE8"/>
    <w:rsid w:val="00854F78"/>
    <w:rsid w:val="0085554E"/>
    <w:rsid w:val="00857E76"/>
    <w:rsid w:val="00863FDB"/>
    <w:rsid w:val="00864D33"/>
    <w:rsid w:val="008655A3"/>
    <w:rsid w:val="008658F0"/>
    <w:rsid w:val="00865F05"/>
    <w:rsid w:val="00867929"/>
    <w:rsid w:val="00867D3C"/>
    <w:rsid w:val="00867EC5"/>
    <w:rsid w:val="00871023"/>
    <w:rsid w:val="00872E07"/>
    <w:rsid w:val="008742AF"/>
    <w:rsid w:val="0088053D"/>
    <w:rsid w:val="008818A5"/>
    <w:rsid w:val="008821A1"/>
    <w:rsid w:val="00882203"/>
    <w:rsid w:val="00883C66"/>
    <w:rsid w:val="008844C6"/>
    <w:rsid w:val="0088589B"/>
    <w:rsid w:val="00885956"/>
    <w:rsid w:val="00886745"/>
    <w:rsid w:val="0088780F"/>
    <w:rsid w:val="00887BC8"/>
    <w:rsid w:val="008919F9"/>
    <w:rsid w:val="00891A90"/>
    <w:rsid w:val="00891F2C"/>
    <w:rsid w:val="00892B3F"/>
    <w:rsid w:val="00896563"/>
    <w:rsid w:val="00897BB1"/>
    <w:rsid w:val="008A02F7"/>
    <w:rsid w:val="008A0833"/>
    <w:rsid w:val="008A0DC8"/>
    <w:rsid w:val="008A1A74"/>
    <w:rsid w:val="008A611C"/>
    <w:rsid w:val="008A6FF8"/>
    <w:rsid w:val="008B331C"/>
    <w:rsid w:val="008B409A"/>
    <w:rsid w:val="008B55BB"/>
    <w:rsid w:val="008B7376"/>
    <w:rsid w:val="008C271D"/>
    <w:rsid w:val="008C79A1"/>
    <w:rsid w:val="008D01B1"/>
    <w:rsid w:val="008D2202"/>
    <w:rsid w:val="008D3034"/>
    <w:rsid w:val="008D52AB"/>
    <w:rsid w:val="008D6AE0"/>
    <w:rsid w:val="008E2920"/>
    <w:rsid w:val="008E3278"/>
    <w:rsid w:val="008E3810"/>
    <w:rsid w:val="008E71CE"/>
    <w:rsid w:val="008F181C"/>
    <w:rsid w:val="0090010C"/>
    <w:rsid w:val="009025D0"/>
    <w:rsid w:val="00903464"/>
    <w:rsid w:val="009039D2"/>
    <w:rsid w:val="009127BD"/>
    <w:rsid w:val="009145CE"/>
    <w:rsid w:val="009160B0"/>
    <w:rsid w:val="0092200B"/>
    <w:rsid w:val="00923BC0"/>
    <w:rsid w:val="00924017"/>
    <w:rsid w:val="009260F3"/>
    <w:rsid w:val="009265E5"/>
    <w:rsid w:val="00927599"/>
    <w:rsid w:val="009324FA"/>
    <w:rsid w:val="00934F0B"/>
    <w:rsid w:val="009367FD"/>
    <w:rsid w:val="00944A0F"/>
    <w:rsid w:val="00944BCC"/>
    <w:rsid w:val="00944C04"/>
    <w:rsid w:val="0094558D"/>
    <w:rsid w:val="00946462"/>
    <w:rsid w:val="00946A40"/>
    <w:rsid w:val="00946BC6"/>
    <w:rsid w:val="00946BEE"/>
    <w:rsid w:val="0094766F"/>
    <w:rsid w:val="0095066C"/>
    <w:rsid w:val="00950932"/>
    <w:rsid w:val="00950B0E"/>
    <w:rsid w:val="009528FA"/>
    <w:rsid w:val="0095354A"/>
    <w:rsid w:val="00955621"/>
    <w:rsid w:val="00957EBC"/>
    <w:rsid w:val="00960555"/>
    <w:rsid w:val="00960EAF"/>
    <w:rsid w:val="00962612"/>
    <w:rsid w:val="00966225"/>
    <w:rsid w:val="00966ABF"/>
    <w:rsid w:val="00966C4A"/>
    <w:rsid w:val="00967CA8"/>
    <w:rsid w:val="00967DE0"/>
    <w:rsid w:val="009730F1"/>
    <w:rsid w:val="00973BC0"/>
    <w:rsid w:val="00974A59"/>
    <w:rsid w:val="00976061"/>
    <w:rsid w:val="0097633C"/>
    <w:rsid w:val="00976709"/>
    <w:rsid w:val="009768F5"/>
    <w:rsid w:val="009874CA"/>
    <w:rsid w:val="009917A1"/>
    <w:rsid w:val="00993180"/>
    <w:rsid w:val="00995080"/>
    <w:rsid w:val="00996FBF"/>
    <w:rsid w:val="009A1204"/>
    <w:rsid w:val="009A2E07"/>
    <w:rsid w:val="009A46A8"/>
    <w:rsid w:val="009A6FBE"/>
    <w:rsid w:val="009B0234"/>
    <w:rsid w:val="009B03E0"/>
    <w:rsid w:val="009B17C9"/>
    <w:rsid w:val="009B26BF"/>
    <w:rsid w:val="009B42BE"/>
    <w:rsid w:val="009B487B"/>
    <w:rsid w:val="009B4B1B"/>
    <w:rsid w:val="009B5BFE"/>
    <w:rsid w:val="009B74ED"/>
    <w:rsid w:val="009C0DCF"/>
    <w:rsid w:val="009C2526"/>
    <w:rsid w:val="009C2B81"/>
    <w:rsid w:val="009C48F5"/>
    <w:rsid w:val="009C5DD8"/>
    <w:rsid w:val="009C77B9"/>
    <w:rsid w:val="009C7CA9"/>
    <w:rsid w:val="009D1BFF"/>
    <w:rsid w:val="009D5F4E"/>
    <w:rsid w:val="009D690F"/>
    <w:rsid w:val="009D7E1C"/>
    <w:rsid w:val="009E09CA"/>
    <w:rsid w:val="009E2890"/>
    <w:rsid w:val="009E5896"/>
    <w:rsid w:val="009E69ED"/>
    <w:rsid w:val="009E77A8"/>
    <w:rsid w:val="009F2083"/>
    <w:rsid w:val="009F36CF"/>
    <w:rsid w:val="009F37A3"/>
    <w:rsid w:val="009F5855"/>
    <w:rsid w:val="00A005AD"/>
    <w:rsid w:val="00A00F27"/>
    <w:rsid w:val="00A01554"/>
    <w:rsid w:val="00A01ACF"/>
    <w:rsid w:val="00A02086"/>
    <w:rsid w:val="00A0214E"/>
    <w:rsid w:val="00A0244C"/>
    <w:rsid w:val="00A04FB5"/>
    <w:rsid w:val="00A05A87"/>
    <w:rsid w:val="00A1135A"/>
    <w:rsid w:val="00A126D6"/>
    <w:rsid w:val="00A14D3A"/>
    <w:rsid w:val="00A14E2C"/>
    <w:rsid w:val="00A17ABD"/>
    <w:rsid w:val="00A20D17"/>
    <w:rsid w:val="00A25BF6"/>
    <w:rsid w:val="00A26290"/>
    <w:rsid w:val="00A2654C"/>
    <w:rsid w:val="00A321F9"/>
    <w:rsid w:val="00A329EB"/>
    <w:rsid w:val="00A33D51"/>
    <w:rsid w:val="00A340B4"/>
    <w:rsid w:val="00A345A2"/>
    <w:rsid w:val="00A34B43"/>
    <w:rsid w:val="00A34F73"/>
    <w:rsid w:val="00A35DEB"/>
    <w:rsid w:val="00A36F20"/>
    <w:rsid w:val="00A43824"/>
    <w:rsid w:val="00A441B7"/>
    <w:rsid w:val="00A44C09"/>
    <w:rsid w:val="00A50FF5"/>
    <w:rsid w:val="00A51334"/>
    <w:rsid w:val="00A60AB2"/>
    <w:rsid w:val="00A617B9"/>
    <w:rsid w:val="00A6658D"/>
    <w:rsid w:val="00A672BD"/>
    <w:rsid w:val="00A70BE5"/>
    <w:rsid w:val="00A7151B"/>
    <w:rsid w:val="00A731FB"/>
    <w:rsid w:val="00A73480"/>
    <w:rsid w:val="00A7370D"/>
    <w:rsid w:val="00A73D39"/>
    <w:rsid w:val="00A74B31"/>
    <w:rsid w:val="00A75DE1"/>
    <w:rsid w:val="00A76377"/>
    <w:rsid w:val="00A83DA0"/>
    <w:rsid w:val="00A8420C"/>
    <w:rsid w:val="00A84E7F"/>
    <w:rsid w:val="00A90475"/>
    <w:rsid w:val="00A90DF8"/>
    <w:rsid w:val="00A93F75"/>
    <w:rsid w:val="00A95212"/>
    <w:rsid w:val="00A9647A"/>
    <w:rsid w:val="00A97033"/>
    <w:rsid w:val="00A978D4"/>
    <w:rsid w:val="00A97D66"/>
    <w:rsid w:val="00AA19F5"/>
    <w:rsid w:val="00AA1F27"/>
    <w:rsid w:val="00AA3ED9"/>
    <w:rsid w:val="00AA5BB0"/>
    <w:rsid w:val="00AA60E4"/>
    <w:rsid w:val="00AA61CA"/>
    <w:rsid w:val="00AA64DD"/>
    <w:rsid w:val="00AA7023"/>
    <w:rsid w:val="00AB066A"/>
    <w:rsid w:val="00AB188C"/>
    <w:rsid w:val="00AB677B"/>
    <w:rsid w:val="00AB73D6"/>
    <w:rsid w:val="00AC698F"/>
    <w:rsid w:val="00AD0E2E"/>
    <w:rsid w:val="00AD2790"/>
    <w:rsid w:val="00AD3667"/>
    <w:rsid w:val="00AD57C0"/>
    <w:rsid w:val="00AD5839"/>
    <w:rsid w:val="00AD6964"/>
    <w:rsid w:val="00AD6F5B"/>
    <w:rsid w:val="00AE1B50"/>
    <w:rsid w:val="00AE1F06"/>
    <w:rsid w:val="00AE24C2"/>
    <w:rsid w:val="00AE26F5"/>
    <w:rsid w:val="00AE3805"/>
    <w:rsid w:val="00AE4EED"/>
    <w:rsid w:val="00AE57B1"/>
    <w:rsid w:val="00AE5E26"/>
    <w:rsid w:val="00AF0E82"/>
    <w:rsid w:val="00AF2D38"/>
    <w:rsid w:val="00AF4A0C"/>
    <w:rsid w:val="00AF60E2"/>
    <w:rsid w:val="00AF6E13"/>
    <w:rsid w:val="00B01B0C"/>
    <w:rsid w:val="00B02E09"/>
    <w:rsid w:val="00B052BE"/>
    <w:rsid w:val="00B07CDC"/>
    <w:rsid w:val="00B07D63"/>
    <w:rsid w:val="00B15199"/>
    <w:rsid w:val="00B203E6"/>
    <w:rsid w:val="00B21360"/>
    <w:rsid w:val="00B23058"/>
    <w:rsid w:val="00B2568E"/>
    <w:rsid w:val="00B32CAD"/>
    <w:rsid w:val="00B34DFD"/>
    <w:rsid w:val="00B35ABF"/>
    <w:rsid w:val="00B361D7"/>
    <w:rsid w:val="00B3643C"/>
    <w:rsid w:val="00B36A8E"/>
    <w:rsid w:val="00B36D36"/>
    <w:rsid w:val="00B37966"/>
    <w:rsid w:val="00B4065C"/>
    <w:rsid w:val="00B42271"/>
    <w:rsid w:val="00B42303"/>
    <w:rsid w:val="00B459B0"/>
    <w:rsid w:val="00B45E41"/>
    <w:rsid w:val="00B45FAB"/>
    <w:rsid w:val="00B5110D"/>
    <w:rsid w:val="00B64E9F"/>
    <w:rsid w:val="00B65A55"/>
    <w:rsid w:val="00B66C0D"/>
    <w:rsid w:val="00B67158"/>
    <w:rsid w:val="00B73B80"/>
    <w:rsid w:val="00B73EA4"/>
    <w:rsid w:val="00B74225"/>
    <w:rsid w:val="00B75B61"/>
    <w:rsid w:val="00B7626B"/>
    <w:rsid w:val="00B770B3"/>
    <w:rsid w:val="00B80024"/>
    <w:rsid w:val="00B8034E"/>
    <w:rsid w:val="00B85369"/>
    <w:rsid w:val="00B85F3C"/>
    <w:rsid w:val="00B86B97"/>
    <w:rsid w:val="00B87022"/>
    <w:rsid w:val="00B90851"/>
    <w:rsid w:val="00B90D29"/>
    <w:rsid w:val="00B90DAB"/>
    <w:rsid w:val="00B91B20"/>
    <w:rsid w:val="00B91BA2"/>
    <w:rsid w:val="00B93F45"/>
    <w:rsid w:val="00B94D08"/>
    <w:rsid w:val="00B96304"/>
    <w:rsid w:val="00BA0A78"/>
    <w:rsid w:val="00BA1F4F"/>
    <w:rsid w:val="00BA2A22"/>
    <w:rsid w:val="00BA3CEB"/>
    <w:rsid w:val="00BA5DFB"/>
    <w:rsid w:val="00BA67C3"/>
    <w:rsid w:val="00BA6DB4"/>
    <w:rsid w:val="00BA6E30"/>
    <w:rsid w:val="00BA733B"/>
    <w:rsid w:val="00BB2CFE"/>
    <w:rsid w:val="00BB343B"/>
    <w:rsid w:val="00BB7941"/>
    <w:rsid w:val="00BB7CB3"/>
    <w:rsid w:val="00BC1103"/>
    <w:rsid w:val="00BC5DB7"/>
    <w:rsid w:val="00BC7345"/>
    <w:rsid w:val="00BC7B5D"/>
    <w:rsid w:val="00BC7D64"/>
    <w:rsid w:val="00BD0561"/>
    <w:rsid w:val="00BD0688"/>
    <w:rsid w:val="00BD227C"/>
    <w:rsid w:val="00BD2B3F"/>
    <w:rsid w:val="00BD31A0"/>
    <w:rsid w:val="00BD7787"/>
    <w:rsid w:val="00BE36D6"/>
    <w:rsid w:val="00BE3FFC"/>
    <w:rsid w:val="00BE4168"/>
    <w:rsid w:val="00BE423C"/>
    <w:rsid w:val="00BE45A6"/>
    <w:rsid w:val="00BE65D4"/>
    <w:rsid w:val="00BE6EFE"/>
    <w:rsid w:val="00BF3E3E"/>
    <w:rsid w:val="00C02567"/>
    <w:rsid w:val="00C0772D"/>
    <w:rsid w:val="00C07D40"/>
    <w:rsid w:val="00C10FB9"/>
    <w:rsid w:val="00C16BFA"/>
    <w:rsid w:val="00C1758F"/>
    <w:rsid w:val="00C2013F"/>
    <w:rsid w:val="00C23A7B"/>
    <w:rsid w:val="00C36ABA"/>
    <w:rsid w:val="00C4232C"/>
    <w:rsid w:val="00C44004"/>
    <w:rsid w:val="00C451A9"/>
    <w:rsid w:val="00C46FF5"/>
    <w:rsid w:val="00C47814"/>
    <w:rsid w:val="00C50A53"/>
    <w:rsid w:val="00C50E00"/>
    <w:rsid w:val="00C52BD2"/>
    <w:rsid w:val="00C546ED"/>
    <w:rsid w:val="00C55345"/>
    <w:rsid w:val="00C556A8"/>
    <w:rsid w:val="00C55B4D"/>
    <w:rsid w:val="00C56B27"/>
    <w:rsid w:val="00C56EF5"/>
    <w:rsid w:val="00C57E8D"/>
    <w:rsid w:val="00C70391"/>
    <w:rsid w:val="00C71EC7"/>
    <w:rsid w:val="00C74812"/>
    <w:rsid w:val="00C75381"/>
    <w:rsid w:val="00C7761C"/>
    <w:rsid w:val="00C778FB"/>
    <w:rsid w:val="00C8004E"/>
    <w:rsid w:val="00C8040A"/>
    <w:rsid w:val="00C80D58"/>
    <w:rsid w:val="00C825F9"/>
    <w:rsid w:val="00C834B9"/>
    <w:rsid w:val="00C87141"/>
    <w:rsid w:val="00C87F67"/>
    <w:rsid w:val="00C91472"/>
    <w:rsid w:val="00C93183"/>
    <w:rsid w:val="00C9434E"/>
    <w:rsid w:val="00C97D1D"/>
    <w:rsid w:val="00CA1E0C"/>
    <w:rsid w:val="00CA3811"/>
    <w:rsid w:val="00CA38CC"/>
    <w:rsid w:val="00CA591D"/>
    <w:rsid w:val="00CA5E74"/>
    <w:rsid w:val="00CA61A6"/>
    <w:rsid w:val="00CA7599"/>
    <w:rsid w:val="00CA7F94"/>
    <w:rsid w:val="00CB0AC9"/>
    <w:rsid w:val="00CB24EB"/>
    <w:rsid w:val="00CC2BFC"/>
    <w:rsid w:val="00CC4F9F"/>
    <w:rsid w:val="00CC5756"/>
    <w:rsid w:val="00CC5DC4"/>
    <w:rsid w:val="00CC60A3"/>
    <w:rsid w:val="00CC7E6F"/>
    <w:rsid w:val="00CD0846"/>
    <w:rsid w:val="00CD3485"/>
    <w:rsid w:val="00CD4D8D"/>
    <w:rsid w:val="00CD51A9"/>
    <w:rsid w:val="00CD617B"/>
    <w:rsid w:val="00CE1061"/>
    <w:rsid w:val="00CE2759"/>
    <w:rsid w:val="00CE334B"/>
    <w:rsid w:val="00CE3534"/>
    <w:rsid w:val="00CE6D96"/>
    <w:rsid w:val="00CF2A5C"/>
    <w:rsid w:val="00CF4B26"/>
    <w:rsid w:val="00CF4DCB"/>
    <w:rsid w:val="00CF5EDA"/>
    <w:rsid w:val="00CF70D8"/>
    <w:rsid w:val="00D014F4"/>
    <w:rsid w:val="00D0196C"/>
    <w:rsid w:val="00D02F01"/>
    <w:rsid w:val="00D03508"/>
    <w:rsid w:val="00D05207"/>
    <w:rsid w:val="00D057B5"/>
    <w:rsid w:val="00D146BE"/>
    <w:rsid w:val="00D1514E"/>
    <w:rsid w:val="00D163F4"/>
    <w:rsid w:val="00D205DA"/>
    <w:rsid w:val="00D21057"/>
    <w:rsid w:val="00D210A4"/>
    <w:rsid w:val="00D22784"/>
    <w:rsid w:val="00D25F21"/>
    <w:rsid w:val="00D26152"/>
    <w:rsid w:val="00D26BDC"/>
    <w:rsid w:val="00D276A8"/>
    <w:rsid w:val="00D27808"/>
    <w:rsid w:val="00D30315"/>
    <w:rsid w:val="00D308EA"/>
    <w:rsid w:val="00D314D8"/>
    <w:rsid w:val="00D33B93"/>
    <w:rsid w:val="00D345EC"/>
    <w:rsid w:val="00D34F9C"/>
    <w:rsid w:val="00D35344"/>
    <w:rsid w:val="00D40C40"/>
    <w:rsid w:val="00D411F2"/>
    <w:rsid w:val="00D42093"/>
    <w:rsid w:val="00D42631"/>
    <w:rsid w:val="00D4523E"/>
    <w:rsid w:val="00D45682"/>
    <w:rsid w:val="00D45959"/>
    <w:rsid w:val="00D461FD"/>
    <w:rsid w:val="00D46460"/>
    <w:rsid w:val="00D47337"/>
    <w:rsid w:val="00D47CC6"/>
    <w:rsid w:val="00D5004A"/>
    <w:rsid w:val="00D500E6"/>
    <w:rsid w:val="00D50A30"/>
    <w:rsid w:val="00D540AF"/>
    <w:rsid w:val="00D55D60"/>
    <w:rsid w:val="00D564D9"/>
    <w:rsid w:val="00D574EC"/>
    <w:rsid w:val="00D60858"/>
    <w:rsid w:val="00D60EE2"/>
    <w:rsid w:val="00D61678"/>
    <w:rsid w:val="00D64597"/>
    <w:rsid w:val="00D64FEF"/>
    <w:rsid w:val="00D669B3"/>
    <w:rsid w:val="00D71422"/>
    <w:rsid w:val="00D7228D"/>
    <w:rsid w:val="00D7238F"/>
    <w:rsid w:val="00D7283E"/>
    <w:rsid w:val="00D72E06"/>
    <w:rsid w:val="00D734F3"/>
    <w:rsid w:val="00D77460"/>
    <w:rsid w:val="00D803CB"/>
    <w:rsid w:val="00D80427"/>
    <w:rsid w:val="00D82959"/>
    <w:rsid w:val="00D82F15"/>
    <w:rsid w:val="00D85BCD"/>
    <w:rsid w:val="00D85F98"/>
    <w:rsid w:val="00D86610"/>
    <w:rsid w:val="00D90368"/>
    <w:rsid w:val="00D90ABB"/>
    <w:rsid w:val="00D90CE5"/>
    <w:rsid w:val="00D976C1"/>
    <w:rsid w:val="00DA092F"/>
    <w:rsid w:val="00DA10DE"/>
    <w:rsid w:val="00DA2774"/>
    <w:rsid w:val="00DA2ACD"/>
    <w:rsid w:val="00DA6E7F"/>
    <w:rsid w:val="00DB2FFF"/>
    <w:rsid w:val="00DB3B78"/>
    <w:rsid w:val="00DB4E4B"/>
    <w:rsid w:val="00DC0891"/>
    <w:rsid w:val="00DC0CC3"/>
    <w:rsid w:val="00DC34DB"/>
    <w:rsid w:val="00DC3BD5"/>
    <w:rsid w:val="00DC6535"/>
    <w:rsid w:val="00DC6798"/>
    <w:rsid w:val="00DD0E6A"/>
    <w:rsid w:val="00DD4CE4"/>
    <w:rsid w:val="00DD6D69"/>
    <w:rsid w:val="00DD7BE3"/>
    <w:rsid w:val="00DE1626"/>
    <w:rsid w:val="00DE4DA8"/>
    <w:rsid w:val="00DE5CE6"/>
    <w:rsid w:val="00DE7CC7"/>
    <w:rsid w:val="00DF10BE"/>
    <w:rsid w:val="00DF3DED"/>
    <w:rsid w:val="00DF4C14"/>
    <w:rsid w:val="00DF5B84"/>
    <w:rsid w:val="00E01E8A"/>
    <w:rsid w:val="00E04EA0"/>
    <w:rsid w:val="00E059C0"/>
    <w:rsid w:val="00E05D4D"/>
    <w:rsid w:val="00E06D34"/>
    <w:rsid w:val="00E0762F"/>
    <w:rsid w:val="00E077D6"/>
    <w:rsid w:val="00E11211"/>
    <w:rsid w:val="00E11220"/>
    <w:rsid w:val="00E11226"/>
    <w:rsid w:val="00E11CD9"/>
    <w:rsid w:val="00E1757D"/>
    <w:rsid w:val="00E213A5"/>
    <w:rsid w:val="00E214FF"/>
    <w:rsid w:val="00E21BC5"/>
    <w:rsid w:val="00E21C9C"/>
    <w:rsid w:val="00E22C81"/>
    <w:rsid w:val="00E23825"/>
    <w:rsid w:val="00E27ECC"/>
    <w:rsid w:val="00E30A33"/>
    <w:rsid w:val="00E30BC0"/>
    <w:rsid w:val="00E33210"/>
    <w:rsid w:val="00E3378C"/>
    <w:rsid w:val="00E4018A"/>
    <w:rsid w:val="00E40FD7"/>
    <w:rsid w:val="00E427C2"/>
    <w:rsid w:val="00E46137"/>
    <w:rsid w:val="00E50406"/>
    <w:rsid w:val="00E53F54"/>
    <w:rsid w:val="00E5478D"/>
    <w:rsid w:val="00E551B8"/>
    <w:rsid w:val="00E60B64"/>
    <w:rsid w:val="00E61EAC"/>
    <w:rsid w:val="00E6264A"/>
    <w:rsid w:val="00E63AA5"/>
    <w:rsid w:val="00E65285"/>
    <w:rsid w:val="00E65D58"/>
    <w:rsid w:val="00E66D77"/>
    <w:rsid w:val="00E67202"/>
    <w:rsid w:val="00E71A29"/>
    <w:rsid w:val="00E729E4"/>
    <w:rsid w:val="00E72CF3"/>
    <w:rsid w:val="00E72F2A"/>
    <w:rsid w:val="00E742BB"/>
    <w:rsid w:val="00E747D3"/>
    <w:rsid w:val="00E7492D"/>
    <w:rsid w:val="00E75259"/>
    <w:rsid w:val="00E75925"/>
    <w:rsid w:val="00E75BFF"/>
    <w:rsid w:val="00E77346"/>
    <w:rsid w:val="00E775DD"/>
    <w:rsid w:val="00E80307"/>
    <w:rsid w:val="00E814CE"/>
    <w:rsid w:val="00E82687"/>
    <w:rsid w:val="00E83C51"/>
    <w:rsid w:val="00E8413E"/>
    <w:rsid w:val="00E843C4"/>
    <w:rsid w:val="00E847C8"/>
    <w:rsid w:val="00E87B52"/>
    <w:rsid w:val="00E9243F"/>
    <w:rsid w:val="00E96792"/>
    <w:rsid w:val="00EA0503"/>
    <w:rsid w:val="00EA17C4"/>
    <w:rsid w:val="00EA1F48"/>
    <w:rsid w:val="00EA322A"/>
    <w:rsid w:val="00EA36E8"/>
    <w:rsid w:val="00EA40FE"/>
    <w:rsid w:val="00EA46FB"/>
    <w:rsid w:val="00EA49DF"/>
    <w:rsid w:val="00EA7FFD"/>
    <w:rsid w:val="00EB000A"/>
    <w:rsid w:val="00EB1C1A"/>
    <w:rsid w:val="00EC1069"/>
    <w:rsid w:val="00EC19BC"/>
    <w:rsid w:val="00EC1D86"/>
    <w:rsid w:val="00EC2BDB"/>
    <w:rsid w:val="00EC2F9F"/>
    <w:rsid w:val="00EC3910"/>
    <w:rsid w:val="00EC39DB"/>
    <w:rsid w:val="00EC75C3"/>
    <w:rsid w:val="00ED0CBB"/>
    <w:rsid w:val="00ED2F92"/>
    <w:rsid w:val="00ED7A08"/>
    <w:rsid w:val="00EE033E"/>
    <w:rsid w:val="00EE5F41"/>
    <w:rsid w:val="00EE716F"/>
    <w:rsid w:val="00EF2663"/>
    <w:rsid w:val="00EF2B0F"/>
    <w:rsid w:val="00F059FE"/>
    <w:rsid w:val="00F063E6"/>
    <w:rsid w:val="00F07EA1"/>
    <w:rsid w:val="00F10815"/>
    <w:rsid w:val="00F119BD"/>
    <w:rsid w:val="00F1292E"/>
    <w:rsid w:val="00F13AEC"/>
    <w:rsid w:val="00F20677"/>
    <w:rsid w:val="00F21091"/>
    <w:rsid w:val="00F217D2"/>
    <w:rsid w:val="00F21D25"/>
    <w:rsid w:val="00F22CF7"/>
    <w:rsid w:val="00F26681"/>
    <w:rsid w:val="00F27217"/>
    <w:rsid w:val="00F27297"/>
    <w:rsid w:val="00F305AF"/>
    <w:rsid w:val="00F30BE1"/>
    <w:rsid w:val="00F33CEF"/>
    <w:rsid w:val="00F358A4"/>
    <w:rsid w:val="00F35D82"/>
    <w:rsid w:val="00F426B1"/>
    <w:rsid w:val="00F43289"/>
    <w:rsid w:val="00F46EF0"/>
    <w:rsid w:val="00F46FA6"/>
    <w:rsid w:val="00F51EE2"/>
    <w:rsid w:val="00F527FD"/>
    <w:rsid w:val="00F5334B"/>
    <w:rsid w:val="00F54DA6"/>
    <w:rsid w:val="00F56458"/>
    <w:rsid w:val="00F56835"/>
    <w:rsid w:val="00F57B54"/>
    <w:rsid w:val="00F606DD"/>
    <w:rsid w:val="00F61D28"/>
    <w:rsid w:val="00F64701"/>
    <w:rsid w:val="00F65CA3"/>
    <w:rsid w:val="00F662D6"/>
    <w:rsid w:val="00F66487"/>
    <w:rsid w:val="00F66C0F"/>
    <w:rsid w:val="00F70646"/>
    <w:rsid w:val="00F710CA"/>
    <w:rsid w:val="00F72EA5"/>
    <w:rsid w:val="00F735DE"/>
    <w:rsid w:val="00F76853"/>
    <w:rsid w:val="00F8014C"/>
    <w:rsid w:val="00F85F1C"/>
    <w:rsid w:val="00F921AA"/>
    <w:rsid w:val="00F926D8"/>
    <w:rsid w:val="00F929FE"/>
    <w:rsid w:val="00F93B8D"/>
    <w:rsid w:val="00F96CE1"/>
    <w:rsid w:val="00FA21C2"/>
    <w:rsid w:val="00FA64E5"/>
    <w:rsid w:val="00FA64F4"/>
    <w:rsid w:val="00FB1571"/>
    <w:rsid w:val="00FB1784"/>
    <w:rsid w:val="00FB1834"/>
    <w:rsid w:val="00FB2381"/>
    <w:rsid w:val="00FB4C42"/>
    <w:rsid w:val="00FB503A"/>
    <w:rsid w:val="00FB7635"/>
    <w:rsid w:val="00FC3CC2"/>
    <w:rsid w:val="00FC414C"/>
    <w:rsid w:val="00FC4D2F"/>
    <w:rsid w:val="00FD148E"/>
    <w:rsid w:val="00FD5F41"/>
    <w:rsid w:val="00FE1977"/>
    <w:rsid w:val="00FE28B6"/>
    <w:rsid w:val="00FE2D2B"/>
    <w:rsid w:val="00FE3DBE"/>
    <w:rsid w:val="00FE781F"/>
    <w:rsid w:val="00FE7D1A"/>
    <w:rsid w:val="00FE7FE3"/>
    <w:rsid w:val="00FF03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117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DBD"/>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autoRedefine/>
    <w:qFormat/>
    <w:rsid w:val="00AF2D38"/>
    <w:pPr>
      <w:numPr>
        <w:numId w:val="1"/>
      </w:numPr>
      <w:spacing w:before="120" w:after="120" w:line="360" w:lineRule="auto"/>
      <w:ind w:left="0"/>
      <w:jc w:val="both"/>
      <w:outlineLvl w:val="0"/>
    </w:pPr>
    <w:rPr>
      <w:rFonts w:ascii="Verdana" w:hAnsi="Verdana"/>
      <w:b/>
      <w:sz w:val="20"/>
      <w:szCs w:val="20"/>
    </w:rPr>
  </w:style>
  <w:style w:type="paragraph" w:styleId="Ttulo2">
    <w:name w:val="heading 2"/>
    <w:basedOn w:val="Normal"/>
    <w:next w:val="Normal"/>
    <w:link w:val="Ttulo2Car"/>
    <w:uiPriority w:val="9"/>
    <w:unhideWhenUsed/>
    <w:qFormat/>
    <w:rsid w:val="00572DDF"/>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Ttulo3">
    <w:name w:val="heading 3"/>
    <w:basedOn w:val="Normal"/>
    <w:next w:val="Normal"/>
    <w:link w:val="Ttulo3Car"/>
    <w:uiPriority w:val="9"/>
    <w:unhideWhenUsed/>
    <w:qFormat/>
    <w:rsid w:val="001A11C4"/>
    <w:pPr>
      <w:keepNext/>
      <w:keepLines/>
      <w:suppressAutoHyphens/>
      <w:spacing w:before="40"/>
      <w:ind w:left="720" w:hanging="432"/>
      <w:jc w:val="both"/>
      <w:outlineLvl w:val="2"/>
    </w:pPr>
    <w:rPr>
      <w:rFonts w:asciiTheme="majorHAnsi" w:eastAsiaTheme="majorEastAsia" w:hAnsiTheme="majorHAnsi" w:cstheme="majorBidi"/>
      <w:color w:val="1F4D78" w:themeColor="accent1" w:themeShade="7F"/>
      <w:lang w:eastAsia="zh-CN"/>
    </w:rPr>
  </w:style>
  <w:style w:type="paragraph" w:styleId="Ttulo4">
    <w:name w:val="heading 4"/>
    <w:basedOn w:val="Normal"/>
    <w:next w:val="Normal"/>
    <w:link w:val="Ttulo4Car"/>
    <w:uiPriority w:val="9"/>
    <w:semiHidden/>
    <w:unhideWhenUsed/>
    <w:qFormat/>
    <w:rsid w:val="001A11C4"/>
    <w:pPr>
      <w:keepNext/>
      <w:keepLines/>
      <w:suppressAutoHyphens/>
      <w:spacing w:before="40"/>
      <w:ind w:left="864" w:hanging="144"/>
      <w:jc w:val="both"/>
      <w:outlineLvl w:val="3"/>
    </w:pPr>
    <w:rPr>
      <w:rFonts w:asciiTheme="majorHAnsi" w:eastAsiaTheme="majorEastAsia" w:hAnsiTheme="majorHAnsi" w:cstheme="majorBidi"/>
      <w:i/>
      <w:iCs/>
      <w:color w:val="2E74B5" w:themeColor="accent1" w:themeShade="BF"/>
      <w:sz w:val="20"/>
      <w:lang w:eastAsia="zh-CN"/>
    </w:rPr>
  </w:style>
  <w:style w:type="paragraph" w:styleId="Ttulo5">
    <w:name w:val="heading 5"/>
    <w:basedOn w:val="Normal"/>
    <w:next w:val="Normal"/>
    <w:link w:val="Ttulo5Car"/>
    <w:uiPriority w:val="9"/>
    <w:semiHidden/>
    <w:unhideWhenUsed/>
    <w:qFormat/>
    <w:rsid w:val="001A11C4"/>
    <w:pPr>
      <w:keepNext/>
      <w:keepLines/>
      <w:suppressAutoHyphens/>
      <w:spacing w:before="40"/>
      <w:ind w:left="1008" w:hanging="432"/>
      <w:jc w:val="both"/>
      <w:outlineLvl w:val="4"/>
    </w:pPr>
    <w:rPr>
      <w:rFonts w:asciiTheme="majorHAnsi" w:eastAsiaTheme="majorEastAsia" w:hAnsiTheme="majorHAnsi" w:cstheme="majorBidi"/>
      <w:color w:val="2E74B5" w:themeColor="accent1" w:themeShade="BF"/>
      <w:sz w:val="20"/>
      <w:lang w:eastAsia="zh-CN"/>
    </w:rPr>
  </w:style>
  <w:style w:type="paragraph" w:styleId="Ttulo6">
    <w:name w:val="heading 6"/>
    <w:basedOn w:val="Normal"/>
    <w:next w:val="Normal"/>
    <w:link w:val="Ttulo6Car"/>
    <w:uiPriority w:val="9"/>
    <w:semiHidden/>
    <w:unhideWhenUsed/>
    <w:qFormat/>
    <w:rsid w:val="001A11C4"/>
    <w:pPr>
      <w:keepNext/>
      <w:keepLines/>
      <w:suppressAutoHyphens/>
      <w:spacing w:before="40"/>
      <w:ind w:left="1152" w:hanging="432"/>
      <w:jc w:val="both"/>
      <w:outlineLvl w:val="5"/>
    </w:pPr>
    <w:rPr>
      <w:rFonts w:asciiTheme="majorHAnsi" w:eastAsiaTheme="majorEastAsia" w:hAnsiTheme="majorHAnsi" w:cstheme="majorBidi"/>
      <w:color w:val="1F4D78" w:themeColor="accent1" w:themeShade="7F"/>
      <w:sz w:val="20"/>
      <w:lang w:eastAsia="zh-CN"/>
    </w:rPr>
  </w:style>
  <w:style w:type="paragraph" w:styleId="Ttulo7">
    <w:name w:val="heading 7"/>
    <w:basedOn w:val="Normal"/>
    <w:next w:val="Normal"/>
    <w:link w:val="Ttulo7Car"/>
    <w:uiPriority w:val="9"/>
    <w:semiHidden/>
    <w:unhideWhenUsed/>
    <w:qFormat/>
    <w:rsid w:val="001A11C4"/>
    <w:pPr>
      <w:keepNext/>
      <w:keepLines/>
      <w:suppressAutoHyphens/>
      <w:spacing w:before="40"/>
      <w:ind w:left="1296" w:hanging="288"/>
      <w:jc w:val="both"/>
      <w:outlineLvl w:val="6"/>
    </w:pPr>
    <w:rPr>
      <w:rFonts w:asciiTheme="majorHAnsi" w:eastAsiaTheme="majorEastAsia" w:hAnsiTheme="majorHAnsi" w:cstheme="majorBidi"/>
      <w:i/>
      <w:iCs/>
      <w:color w:val="1F4D78" w:themeColor="accent1" w:themeShade="7F"/>
      <w:sz w:val="20"/>
      <w:lang w:eastAsia="zh-CN"/>
    </w:rPr>
  </w:style>
  <w:style w:type="paragraph" w:styleId="Ttulo8">
    <w:name w:val="heading 8"/>
    <w:basedOn w:val="Normal"/>
    <w:next w:val="Normal"/>
    <w:link w:val="Ttulo8Car"/>
    <w:uiPriority w:val="9"/>
    <w:semiHidden/>
    <w:unhideWhenUsed/>
    <w:qFormat/>
    <w:rsid w:val="001A11C4"/>
    <w:pPr>
      <w:keepNext/>
      <w:keepLines/>
      <w:suppressAutoHyphens/>
      <w:spacing w:before="40"/>
      <w:ind w:left="1440" w:hanging="432"/>
      <w:jc w:val="both"/>
      <w:outlineLvl w:val="7"/>
    </w:pPr>
    <w:rPr>
      <w:rFonts w:asciiTheme="majorHAnsi" w:eastAsiaTheme="majorEastAsia" w:hAnsiTheme="majorHAnsi" w:cstheme="majorBidi"/>
      <w:color w:val="272727" w:themeColor="text1" w:themeTint="D8"/>
      <w:sz w:val="21"/>
      <w:szCs w:val="21"/>
      <w:lang w:eastAsia="zh-CN"/>
    </w:rPr>
  </w:style>
  <w:style w:type="paragraph" w:styleId="Ttulo9">
    <w:name w:val="heading 9"/>
    <w:basedOn w:val="Normal"/>
    <w:next w:val="Normal"/>
    <w:link w:val="Ttulo9Car"/>
    <w:uiPriority w:val="9"/>
    <w:semiHidden/>
    <w:unhideWhenUsed/>
    <w:qFormat/>
    <w:rsid w:val="001A11C4"/>
    <w:pPr>
      <w:keepNext/>
      <w:keepLines/>
      <w:suppressAutoHyphens/>
      <w:spacing w:before="40"/>
      <w:ind w:left="1584" w:hanging="144"/>
      <w:jc w:val="both"/>
      <w:outlineLvl w:val="8"/>
    </w:pPr>
    <w:rPr>
      <w:rFonts w:asciiTheme="majorHAnsi" w:eastAsiaTheme="majorEastAsia" w:hAnsiTheme="majorHAnsi" w:cstheme="majorBidi"/>
      <w:i/>
      <w:iCs/>
      <w:color w:val="272727" w:themeColor="text1" w:themeTint="D8"/>
      <w:sz w:val="21"/>
      <w:szCs w:val="21"/>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rsid w:val="0033118A"/>
  </w:style>
  <w:style w:type="paragraph" w:styleId="Piedepgina">
    <w:name w:val="footer"/>
    <w:basedOn w:val="Normal"/>
    <w:link w:val="Piedepgina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5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EA1F48"/>
    <w:rPr>
      <w:rFonts w:ascii="Verdana" w:eastAsia="Times New Roman" w:hAnsi="Verdana" w:cs="Times New Roman"/>
      <w:b/>
      <w:sz w:val="20"/>
      <w:szCs w:val="20"/>
      <w:lang w:eastAsia="es-ES"/>
    </w:rPr>
  </w:style>
  <w:style w:type="character" w:customStyle="1" w:styleId="Ttulo2Car">
    <w:name w:val="Título 2 Car"/>
    <w:basedOn w:val="Fuentedeprrafopredeter"/>
    <w:link w:val="Ttulo2"/>
    <w:uiPriority w:val="9"/>
    <w:rsid w:val="00572DDF"/>
    <w:rPr>
      <w:rFonts w:asciiTheme="majorHAnsi" w:eastAsiaTheme="majorEastAsia" w:hAnsiTheme="majorHAnsi" w:cstheme="majorBidi"/>
      <w:color w:val="2E74B5" w:themeColor="accent1" w:themeShade="BF"/>
      <w:sz w:val="26"/>
      <w:szCs w:val="26"/>
    </w:rPr>
  </w:style>
  <w:style w:type="paragraph" w:styleId="Textoindependiente">
    <w:name w:val="Body Text"/>
    <w:basedOn w:val="Normal"/>
    <w:link w:val="TextoindependienteCar"/>
    <w:uiPriority w:val="99"/>
    <w:rsid w:val="00B8034E"/>
    <w:pPr>
      <w:spacing w:after="120"/>
    </w:pPr>
  </w:style>
  <w:style w:type="character" w:customStyle="1" w:styleId="TextoindependienteCar">
    <w:name w:val="Texto independiente Car"/>
    <w:basedOn w:val="Fuentedeprrafopredeter"/>
    <w:link w:val="Textoindependiente"/>
    <w:uiPriority w:val="99"/>
    <w:rsid w:val="00B8034E"/>
    <w:rPr>
      <w:rFonts w:ascii="Times New Roman" w:eastAsia="Times New Roman" w:hAnsi="Times New Roman" w:cs="Times New Roman"/>
      <w:sz w:val="24"/>
      <w:szCs w:val="24"/>
      <w:lang w:eastAsia="es-ES"/>
    </w:rPr>
  </w:style>
  <w:style w:type="paragraph" w:customStyle="1" w:styleId="Informe1">
    <w:name w:val="Informe1"/>
    <w:basedOn w:val="Normal"/>
    <w:uiPriority w:val="99"/>
    <w:rsid w:val="00B8034E"/>
    <w:pPr>
      <w:tabs>
        <w:tab w:val="left" w:pos="283"/>
        <w:tab w:val="left" w:pos="850"/>
        <w:tab w:val="left" w:pos="1440"/>
      </w:tabs>
      <w:autoSpaceDE w:val="0"/>
      <w:autoSpaceDN w:val="0"/>
      <w:adjustRightInd w:val="0"/>
      <w:spacing w:line="360" w:lineRule="auto"/>
      <w:jc w:val="both"/>
    </w:pPr>
    <w:rPr>
      <w:rFonts w:ascii="Arial" w:hAnsi="Arial" w:cs="Arial"/>
    </w:rPr>
  </w:style>
  <w:style w:type="character" w:customStyle="1" w:styleId="Ttulo3Car">
    <w:name w:val="Título 3 Car"/>
    <w:basedOn w:val="Fuentedeprrafopredeter"/>
    <w:link w:val="Ttulo3"/>
    <w:uiPriority w:val="9"/>
    <w:rsid w:val="001A11C4"/>
    <w:rPr>
      <w:rFonts w:asciiTheme="majorHAnsi" w:eastAsiaTheme="majorEastAsia" w:hAnsiTheme="majorHAnsi" w:cstheme="majorBidi"/>
      <w:color w:val="1F4D78" w:themeColor="accent1" w:themeShade="7F"/>
      <w:sz w:val="24"/>
      <w:szCs w:val="24"/>
      <w:lang w:eastAsia="zh-CN"/>
    </w:rPr>
  </w:style>
  <w:style w:type="character" w:customStyle="1" w:styleId="Ttulo4Car">
    <w:name w:val="Título 4 Car"/>
    <w:basedOn w:val="Fuentedeprrafopredeter"/>
    <w:link w:val="Ttulo4"/>
    <w:uiPriority w:val="9"/>
    <w:semiHidden/>
    <w:rsid w:val="001A11C4"/>
    <w:rPr>
      <w:rFonts w:asciiTheme="majorHAnsi" w:eastAsiaTheme="majorEastAsia" w:hAnsiTheme="majorHAnsi" w:cstheme="majorBidi"/>
      <w:i/>
      <w:iCs/>
      <w:color w:val="2E74B5" w:themeColor="accent1" w:themeShade="BF"/>
      <w:sz w:val="20"/>
      <w:szCs w:val="24"/>
      <w:lang w:eastAsia="zh-CN"/>
    </w:rPr>
  </w:style>
  <w:style w:type="character" w:customStyle="1" w:styleId="Ttulo5Car">
    <w:name w:val="Título 5 Car"/>
    <w:basedOn w:val="Fuentedeprrafopredeter"/>
    <w:link w:val="Ttulo5"/>
    <w:uiPriority w:val="9"/>
    <w:semiHidden/>
    <w:rsid w:val="001A11C4"/>
    <w:rPr>
      <w:rFonts w:asciiTheme="majorHAnsi" w:eastAsiaTheme="majorEastAsia" w:hAnsiTheme="majorHAnsi" w:cstheme="majorBidi"/>
      <w:color w:val="2E74B5" w:themeColor="accent1" w:themeShade="BF"/>
      <w:sz w:val="20"/>
      <w:szCs w:val="24"/>
      <w:lang w:eastAsia="zh-CN"/>
    </w:rPr>
  </w:style>
  <w:style w:type="character" w:customStyle="1" w:styleId="Ttulo6Car">
    <w:name w:val="Título 6 Car"/>
    <w:basedOn w:val="Fuentedeprrafopredeter"/>
    <w:link w:val="Ttulo6"/>
    <w:uiPriority w:val="9"/>
    <w:semiHidden/>
    <w:rsid w:val="001A11C4"/>
    <w:rPr>
      <w:rFonts w:asciiTheme="majorHAnsi" w:eastAsiaTheme="majorEastAsia" w:hAnsiTheme="majorHAnsi" w:cstheme="majorBidi"/>
      <w:color w:val="1F4D78" w:themeColor="accent1" w:themeShade="7F"/>
      <w:sz w:val="20"/>
      <w:szCs w:val="24"/>
      <w:lang w:eastAsia="zh-CN"/>
    </w:rPr>
  </w:style>
  <w:style w:type="character" w:customStyle="1" w:styleId="Ttulo7Car">
    <w:name w:val="Título 7 Car"/>
    <w:basedOn w:val="Fuentedeprrafopredeter"/>
    <w:link w:val="Ttulo7"/>
    <w:uiPriority w:val="9"/>
    <w:semiHidden/>
    <w:rsid w:val="001A11C4"/>
    <w:rPr>
      <w:rFonts w:asciiTheme="majorHAnsi" w:eastAsiaTheme="majorEastAsia" w:hAnsiTheme="majorHAnsi" w:cstheme="majorBidi"/>
      <w:i/>
      <w:iCs/>
      <w:color w:val="1F4D78" w:themeColor="accent1" w:themeShade="7F"/>
      <w:sz w:val="20"/>
      <w:szCs w:val="24"/>
      <w:lang w:eastAsia="zh-CN"/>
    </w:rPr>
  </w:style>
  <w:style w:type="character" w:customStyle="1" w:styleId="Ttulo8Car">
    <w:name w:val="Título 8 Car"/>
    <w:basedOn w:val="Fuentedeprrafopredeter"/>
    <w:link w:val="Ttulo8"/>
    <w:uiPriority w:val="9"/>
    <w:semiHidden/>
    <w:rsid w:val="001A11C4"/>
    <w:rPr>
      <w:rFonts w:asciiTheme="majorHAnsi" w:eastAsiaTheme="majorEastAsia" w:hAnsiTheme="majorHAnsi" w:cstheme="majorBidi"/>
      <w:color w:val="272727" w:themeColor="text1" w:themeTint="D8"/>
      <w:sz w:val="21"/>
      <w:szCs w:val="21"/>
      <w:lang w:eastAsia="zh-CN"/>
    </w:rPr>
  </w:style>
  <w:style w:type="character" w:customStyle="1" w:styleId="Ttulo9Car">
    <w:name w:val="Título 9 Car"/>
    <w:basedOn w:val="Fuentedeprrafopredeter"/>
    <w:link w:val="Ttulo9"/>
    <w:uiPriority w:val="9"/>
    <w:semiHidden/>
    <w:rsid w:val="001A11C4"/>
    <w:rPr>
      <w:rFonts w:asciiTheme="majorHAnsi" w:eastAsiaTheme="majorEastAsia" w:hAnsiTheme="majorHAnsi" w:cstheme="majorBidi"/>
      <w:i/>
      <w:iCs/>
      <w:color w:val="272727" w:themeColor="text1" w:themeTint="D8"/>
      <w:sz w:val="21"/>
      <w:szCs w:val="21"/>
      <w:lang w:eastAsia="zh-CN"/>
    </w:rPr>
  </w:style>
  <w:style w:type="character" w:styleId="Hipervnculo">
    <w:name w:val="Hyperlink"/>
    <w:basedOn w:val="Fuentedeprrafopredeter"/>
    <w:uiPriority w:val="99"/>
    <w:unhideWhenUsed/>
    <w:rsid w:val="001A11C4"/>
    <w:rPr>
      <w:color w:val="0563C1" w:themeColor="hyperlink"/>
      <w:u w:val="single"/>
    </w:rPr>
  </w:style>
  <w:style w:type="character" w:styleId="Hipervnculovisitado">
    <w:name w:val="FollowedHyperlink"/>
    <w:basedOn w:val="Fuentedeprrafopredeter"/>
    <w:uiPriority w:val="99"/>
    <w:semiHidden/>
    <w:unhideWhenUsed/>
    <w:rsid w:val="001A11C4"/>
    <w:rPr>
      <w:color w:val="954F72" w:themeColor="followedHyperlink"/>
      <w:u w:val="single"/>
    </w:rPr>
  </w:style>
  <w:style w:type="paragraph" w:styleId="NormalWeb">
    <w:name w:val="Normal (Web)"/>
    <w:basedOn w:val="Normal"/>
    <w:uiPriority w:val="99"/>
    <w:unhideWhenUsed/>
    <w:rsid w:val="001A11C4"/>
    <w:pPr>
      <w:suppressAutoHyphens/>
      <w:spacing w:before="100" w:beforeAutospacing="1" w:after="100" w:afterAutospacing="1"/>
      <w:ind w:firstLine="709"/>
      <w:jc w:val="both"/>
    </w:pPr>
    <w:rPr>
      <w:rFonts w:cs="Verdana"/>
      <w:sz w:val="20"/>
    </w:rPr>
  </w:style>
  <w:style w:type="paragraph" w:styleId="TDC1">
    <w:name w:val="toc 1"/>
    <w:basedOn w:val="Normal"/>
    <w:next w:val="Normal"/>
    <w:autoRedefine/>
    <w:uiPriority w:val="39"/>
    <w:unhideWhenUsed/>
    <w:rsid w:val="001A11C4"/>
    <w:pPr>
      <w:tabs>
        <w:tab w:val="right" w:leader="dot" w:pos="8778"/>
      </w:tabs>
      <w:spacing w:line="340" w:lineRule="exact"/>
      <w:jc w:val="both"/>
    </w:pPr>
    <w:rPr>
      <w:rFonts w:ascii="Verdana" w:eastAsiaTheme="minorEastAsia" w:hAnsi="Verdana"/>
      <w:b/>
      <w:noProof/>
      <w:sz w:val="20"/>
      <w:szCs w:val="20"/>
    </w:rPr>
  </w:style>
  <w:style w:type="paragraph" w:styleId="TDC2">
    <w:name w:val="toc 2"/>
    <w:basedOn w:val="Normal"/>
    <w:next w:val="Normal"/>
    <w:autoRedefine/>
    <w:uiPriority w:val="39"/>
    <w:unhideWhenUsed/>
    <w:rsid w:val="0070743B"/>
    <w:pPr>
      <w:tabs>
        <w:tab w:val="left" w:pos="1540"/>
        <w:tab w:val="right" w:leader="dot" w:pos="8494"/>
      </w:tabs>
      <w:spacing w:after="100" w:line="256" w:lineRule="auto"/>
      <w:ind w:left="220"/>
    </w:pPr>
    <w:rPr>
      <w:rFonts w:ascii="Verdana" w:eastAsiaTheme="minorEastAsia" w:hAnsi="Verdana"/>
      <w:sz w:val="18"/>
      <w:szCs w:val="22"/>
    </w:rPr>
  </w:style>
  <w:style w:type="paragraph" w:styleId="TDC3">
    <w:name w:val="toc 3"/>
    <w:basedOn w:val="Normal"/>
    <w:next w:val="Normal"/>
    <w:autoRedefine/>
    <w:uiPriority w:val="39"/>
    <w:semiHidden/>
    <w:unhideWhenUsed/>
    <w:rsid w:val="001A11C4"/>
    <w:pPr>
      <w:spacing w:after="100" w:line="256" w:lineRule="auto"/>
      <w:ind w:left="440"/>
    </w:pPr>
    <w:rPr>
      <w:rFonts w:asciiTheme="minorHAnsi" w:eastAsiaTheme="minorEastAsia" w:hAnsiTheme="minorHAnsi"/>
      <w:sz w:val="22"/>
      <w:szCs w:val="22"/>
    </w:rPr>
  </w:style>
  <w:style w:type="paragraph" w:styleId="TDC4">
    <w:name w:val="toc 4"/>
    <w:basedOn w:val="Normal"/>
    <w:next w:val="Normal"/>
    <w:autoRedefine/>
    <w:uiPriority w:val="39"/>
    <w:semiHidden/>
    <w:unhideWhenUsed/>
    <w:rsid w:val="001A11C4"/>
    <w:pPr>
      <w:suppressAutoHyphens/>
      <w:spacing w:before="120" w:after="100"/>
      <w:ind w:left="600" w:firstLine="709"/>
      <w:jc w:val="both"/>
    </w:pPr>
    <w:rPr>
      <w:rFonts w:ascii="Verdana" w:hAnsi="Verdana" w:cs="Verdana"/>
      <w:sz w:val="20"/>
      <w:lang w:eastAsia="zh-CN"/>
    </w:rPr>
  </w:style>
  <w:style w:type="paragraph" w:styleId="Textocomentario">
    <w:name w:val="annotation text"/>
    <w:basedOn w:val="Normal"/>
    <w:link w:val="TextocomentarioCar"/>
    <w:uiPriority w:val="99"/>
    <w:semiHidden/>
    <w:unhideWhenUsed/>
    <w:rsid w:val="001A11C4"/>
    <w:pPr>
      <w:spacing w:after="240"/>
      <w:jc w:val="both"/>
    </w:pPr>
    <w:rPr>
      <w:rFonts w:ascii="Calibri" w:eastAsia="Calibri" w:hAnsi="Calibri" w:cs="Arial"/>
      <w:sz w:val="20"/>
      <w:szCs w:val="20"/>
      <w:lang w:eastAsia="en-US"/>
    </w:rPr>
  </w:style>
  <w:style w:type="character" w:customStyle="1" w:styleId="TextocomentarioCar">
    <w:name w:val="Texto comentario Car"/>
    <w:basedOn w:val="Fuentedeprrafopredeter"/>
    <w:link w:val="Textocomentario"/>
    <w:uiPriority w:val="99"/>
    <w:semiHidden/>
    <w:rsid w:val="001A11C4"/>
    <w:rPr>
      <w:rFonts w:ascii="Calibri" w:eastAsia="Calibri" w:hAnsi="Calibri" w:cs="Arial"/>
      <w:sz w:val="20"/>
      <w:szCs w:val="20"/>
    </w:rPr>
  </w:style>
  <w:style w:type="paragraph" w:styleId="Asuntodelcomentario">
    <w:name w:val="annotation subject"/>
    <w:basedOn w:val="Textocomentario"/>
    <w:next w:val="Textocomentario"/>
    <w:link w:val="AsuntodelcomentarioCar"/>
    <w:uiPriority w:val="99"/>
    <w:semiHidden/>
    <w:unhideWhenUsed/>
    <w:rsid w:val="001A11C4"/>
    <w:rPr>
      <w:b/>
      <w:bCs/>
    </w:rPr>
  </w:style>
  <w:style w:type="character" w:customStyle="1" w:styleId="AsuntodelcomentarioCar">
    <w:name w:val="Asunto del comentario Car"/>
    <w:basedOn w:val="TextocomentarioCar"/>
    <w:link w:val="Asuntodelcomentario"/>
    <w:uiPriority w:val="99"/>
    <w:semiHidden/>
    <w:rsid w:val="001A11C4"/>
    <w:rPr>
      <w:rFonts w:ascii="Calibri" w:eastAsia="Calibri" w:hAnsi="Calibri" w:cs="Arial"/>
      <w:b/>
      <w:bCs/>
      <w:sz w:val="20"/>
      <w:szCs w:val="20"/>
    </w:rPr>
  </w:style>
  <w:style w:type="paragraph" w:styleId="Textodeglobo">
    <w:name w:val="Balloon Text"/>
    <w:basedOn w:val="Normal"/>
    <w:link w:val="TextodegloboCar"/>
    <w:uiPriority w:val="99"/>
    <w:semiHidden/>
    <w:unhideWhenUsed/>
    <w:rsid w:val="001A11C4"/>
    <w:pPr>
      <w:suppressAutoHyphens/>
      <w:ind w:firstLine="709"/>
      <w:jc w:val="both"/>
    </w:pPr>
    <w:rPr>
      <w:rFonts w:ascii="Segoe UI" w:hAnsi="Segoe UI" w:cs="Segoe UI"/>
      <w:sz w:val="18"/>
      <w:szCs w:val="18"/>
      <w:lang w:eastAsia="zh-CN"/>
    </w:rPr>
  </w:style>
  <w:style w:type="character" w:customStyle="1" w:styleId="TextodegloboCar">
    <w:name w:val="Texto de globo Car"/>
    <w:basedOn w:val="Fuentedeprrafopredeter"/>
    <w:link w:val="Textodeglobo"/>
    <w:uiPriority w:val="99"/>
    <w:semiHidden/>
    <w:rsid w:val="001A11C4"/>
    <w:rPr>
      <w:rFonts w:ascii="Segoe UI" w:eastAsia="Times New Roman" w:hAnsi="Segoe UI" w:cs="Segoe UI"/>
      <w:sz w:val="18"/>
      <w:szCs w:val="18"/>
      <w:lang w:eastAsia="zh-CN"/>
    </w:rPr>
  </w:style>
  <w:style w:type="paragraph" w:styleId="Prrafodelista">
    <w:name w:val="List Paragraph"/>
    <w:basedOn w:val="Normal"/>
    <w:uiPriority w:val="34"/>
    <w:qFormat/>
    <w:rsid w:val="001A11C4"/>
    <w:pPr>
      <w:suppressAutoHyphens/>
      <w:spacing w:before="120" w:after="120"/>
      <w:ind w:left="720" w:firstLine="709"/>
      <w:contextualSpacing/>
      <w:jc w:val="both"/>
    </w:pPr>
    <w:rPr>
      <w:rFonts w:ascii="Verdana" w:hAnsi="Verdana" w:cs="Verdana"/>
      <w:sz w:val="20"/>
      <w:lang w:eastAsia="zh-CN"/>
    </w:rPr>
  </w:style>
  <w:style w:type="paragraph" w:styleId="TtuloTDC">
    <w:name w:val="TOC Heading"/>
    <w:basedOn w:val="Normal"/>
    <w:next w:val="Normal"/>
    <w:uiPriority w:val="39"/>
    <w:semiHidden/>
    <w:unhideWhenUsed/>
    <w:qFormat/>
    <w:rsid w:val="001A11C4"/>
    <w:pPr>
      <w:spacing w:line="256" w:lineRule="auto"/>
    </w:pPr>
  </w:style>
  <w:style w:type="paragraph" w:customStyle="1" w:styleId="EstiloConvocatoria">
    <w:name w:val="Estilo Convocatoria"/>
    <w:basedOn w:val="Prrafodelista"/>
    <w:uiPriority w:val="99"/>
    <w:qFormat/>
    <w:rsid w:val="001A11C4"/>
    <w:pPr>
      <w:numPr>
        <w:ilvl w:val="3"/>
        <w:numId w:val="2"/>
      </w:numPr>
      <w:spacing w:line="360" w:lineRule="auto"/>
      <w:contextualSpacing w:val="0"/>
    </w:pPr>
    <w:rPr>
      <w:rFonts w:cs="Arial"/>
      <w:szCs w:val="22"/>
    </w:rPr>
  </w:style>
  <w:style w:type="paragraph" w:customStyle="1" w:styleId="Default">
    <w:name w:val="Default"/>
    <w:rsid w:val="001A11C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rmalconsangra">
    <w:name w:val="Normal con sangría"/>
    <w:basedOn w:val="Normal"/>
    <w:uiPriority w:val="99"/>
    <w:rsid w:val="001A11C4"/>
    <w:pPr>
      <w:spacing w:before="60" w:after="60" w:line="276" w:lineRule="auto"/>
      <w:ind w:firstLine="708"/>
      <w:jc w:val="both"/>
    </w:pPr>
    <w:rPr>
      <w:rFonts w:ascii="Verdana" w:eastAsia="SimSun" w:hAnsi="Verdana"/>
      <w:sz w:val="20"/>
      <w:szCs w:val="20"/>
    </w:rPr>
  </w:style>
  <w:style w:type="paragraph" w:customStyle="1" w:styleId="0genparrafo">
    <w:name w:val="0genparrafo"/>
    <w:basedOn w:val="Normal"/>
    <w:uiPriority w:val="99"/>
    <w:rsid w:val="001A11C4"/>
    <w:pPr>
      <w:spacing w:before="100" w:beforeAutospacing="1" w:after="100" w:afterAutospacing="1"/>
    </w:pPr>
  </w:style>
  <w:style w:type="character" w:customStyle="1" w:styleId="SangriaCar">
    <w:name w:val="Sangria Car"/>
    <w:link w:val="Sangria"/>
    <w:locked/>
    <w:rsid w:val="001A11C4"/>
    <w:rPr>
      <w:rFonts w:ascii="Times New Roman" w:eastAsia="Times New Roman" w:hAnsi="Times New Roman" w:cs="Times New Roman"/>
      <w:lang w:eastAsia="es-ES"/>
    </w:rPr>
  </w:style>
  <w:style w:type="paragraph" w:customStyle="1" w:styleId="Sangria">
    <w:name w:val="Sangria"/>
    <w:basedOn w:val="Textoindependiente"/>
    <w:link w:val="SangriaCar"/>
    <w:qFormat/>
    <w:rsid w:val="001A11C4"/>
    <w:pPr>
      <w:numPr>
        <w:numId w:val="3"/>
      </w:numPr>
      <w:spacing w:before="120"/>
      <w:jc w:val="both"/>
    </w:pPr>
    <w:rPr>
      <w:sz w:val="22"/>
      <w:szCs w:val="22"/>
    </w:rPr>
  </w:style>
  <w:style w:type="paragraph" w:customStyle="1" w:styleId="Sangria2">
    <w:name w:val="Sangria2"/>
    <w:basedOn w:val="Sangria"/>
    <w:uiPriority w:val="99"/>
    <w:qFormat/>
    <w:rsid w:val="001A11C4"/>
    <w:pPr>
      <w:numPr>
        <w:ilvl w:val="1"/>
      </w:numPr>
      <w:tabs>
        <w:tab w:val="num" w:pos="360"/>
        <w:tab w:val="num" w:pos="2148"/>
      </w:tabs>
      <w:ind w:left="2148"/>
    </w:pPr>
  </w:style>
  <w:style w:type="character" w:customStyle="1" w:styleId="CaptuloCar">
    <w:name w:val="Capítulo Car"/>
    <w:basedOn w:val="Fuentedeprrafopredeter"/>
    <w:link w:val="Captulo"/>
    <w:locked/>
    <w:rsid w:val="00AF2D38"/>
    <w:rPr>
      <w:rFonts w:ascii="Verdana" w:eastAsia="Times New Roman" w:hAnsi="Verdana" w:cs="Arial"/>
      <w:b/>
      <w:sz w:val="20"/>
      <w:lang w:eastAsia="zh-CN"/>
    </w:rPr>
  </w:style>
  <w:style w:type="paragraph" w:customStyle="1" w:styleId="Captulo">
    <w:name w:val="Capítulo"/>
    <w:basedOn w:val="Normal"/>
    <w:link w:val="CaptuloCar"/>
    <w:autoRedefine/>
    <w:qFormat/>
    <w:rsid w:val="00AF2D38"/>
    <w:pPr>
      <w:suppressAutoHyphens/>
      <w:spacing w:before="120" w:after="120" w:line="360" w:lineRule="auto"/>
      <w:jc w:val="center"/>
    </w:pPr>
    <w:rPr>
      <w:rFonts w:ascii="Verdana" w:hAnsi="Verdana" w:cs="Arial"/>
      <w:b/>
      <w:sz w:val="20"/>
      <w:szCs w:val="22"/>
      <w:lang w:eastAsia="zh-CN"/>
    </w:rPr>
  </w:style>
  <w:style w:type="character" w:styleId="Refdecomentario">
    <w:name w:val="annotation reference"/>
    <w:basedOn w:val="Fuentedeprrafopredeter"/>
    <w:uiPriority w:val="99"/>
    <w:semiHidden/>
    <w:unhideWhenUsed/>
    <w:rsid w:val="001A11C4"/>
    <w:rPr>
      <w:sz w:val="16"/>
      <w:szCs w:val="16"/>
    </w:rPr>
  </w:style>
  <w:style w:type="table" w:customStyle="1" w:styleId="Tablaconcuadrcula1">
    <w:name w:val="Tabla con cuadrícula1"/>
    <w:basedOn w:val="Tablanormal"/>
    <w:uiPriority w:val="59"/>
    <w:rsid w:val="001A11C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rsid w:val="001A11C4"/>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66CE7"/>
    <w:pPr>
      <w:spacing w:after="0"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7B6C80"/>
    <w:pPr>
      <w:spacing w:before="100" w:beforeAutospacing="1" w:after="100" w:afterAutospacing="1"/>
    </w:pPr>
  </w:style>
  <w:style w:type="paragraph" w:customStyle="1" w:styleId="parrafo">
    <w:name w:val="parrafo"/>
    <w:basedOn w:val="Normal"/>
    <w:rsid w:val="007B6C80"/>
    <w:pPr>
      <w:spacing w:before="100" w:beforeAutospacing="1" w:after="100" w:afterAutospacing="1"/>
    </w:pPr>
  </w:style>
  <w:style w:type="paragraph" w:customStyle="1" w:styleId="CM1">
    <w:name w:val="CM1"/>
    <w:basedOn w:val="Default"/>
    <w:next w:val="Default"/>
    <w:uiPriority w:val="99"/>
    <w:rsid w:val="00843F54"/>
    <w:rPr>
      <w:rFonts w:ascii="EUAlbertina" w:hAnsi="EUAlbertina" w:cstheme="minorBidi"/>
      <w:color w:val="auto"/>
    </w:rPr>
  </w:style>
  <w:style w:type="paragraph" w:customStyle="1" w:styleId="CM3">
    <w:name w:val="CM3"/>
    <w:basedOn w:val="Default"/>
    <w:next w:val="Default"/>
    <w:uiPriority w:val="99"/>
    <w:rsid w:val="00843F54"/>
    <w:rPr>
      <w:rFonts w:ascii="EUAlbertina" w:hAnsi="EUAlbertina" w:cstheme="minorBidi"/>
      <w:color w:val="auto"/>
    </w:rPr>
  </w:style>
  <w:style w:type="table" w:customStyle="1" w:styleId="Tablaconcuadrcula111">
    <w:name w:val="Tabla con cuadrícula111"/>
    <w:basedOn w:val="Tablanormal"/>
    <w:rsid w:val="009C77B9"/>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E3DBE"/>
  </w:style>
  <w:style w:type="table" w:customStyle="1" w:styleId="Tablaconcuadrcula2">
    <w:name w:val="Tabla con cuadrícula2"/>
    <w:basedOn w:val="Tablanormal"/>
    <w:next w:val="Tablaconcuadrcula"/>
    <w:uiPriority w:val="59"/>
    <w:rsid w:val="00FE3D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FE3DB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rsid w:val="00FE3DBE"/>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FE3DBE"/>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E3DBE"/>
    <w:rPr>
      <w:rFonts w:asciiTheme="majorHAnsi" w:eastAsiaTheme="majorEastAsia" w:hAnsiTheme="majorHAnsi" w:cstheme="majorBidi"/>
      <w:spacing w:val="-10"/>
      <w:kern w:val="28"/>
      <w:sz w:val="56"/>
      <w:szCs w:val="56"/>
      <w:lang w:eastAsia="es-ES"/>
    </w:rPr>
  </w:style>
  <w:style w:type="paragraph" w:customStyle="1" w:styleId="Standard">
    <w:name w:val="Standard"/>
    <w:rsid w:val="00FE3DB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186835">
      <w:bodyDiv w:val="1"/>
      <w:marLeft w:val="0"/>
      <w:marRight w:val="0"/>
      <w:marTop w:val="0"/>
      <w:marBottom w:val="0"/>
      <w:divBdr>
        <w:top w:val="none" w:sz="0" w:space="0" w:color="auto"/>
        <w:left w:val="none" w:sz="0" w:space="0" w:color="auto"/>
        <w:bottom w:val="none" w:sz="0" w:space="0" w:color="auto"/>
        <w:right w:val="none" w:sz="0" w:space="0" w:color="auto"/>
      </w:divBdr>
    </w:div>
    <w:div w:id="1178542240">
      <w:bodyDiv w:val="1"/>
      <w:marLeft w:val="0"/>
      <w:marRight w:val="0"/>
      <w:marTop w:val="0"/>
      <w:marBottom w:val="0"/>
      <w:divBdr>
        <w:top w:val="none" w:sz="0" w:space="0" w:color="auto"/>
        <w:left w:val="none" w:sz="0" w:space="0" w:color="auto"/>
        <w:bottom w:val="none" w:sz="0" w:space="0" w:color="auto"/>
        <w:right w:val="none" w:sz="0" w:space="0" w:color="auto"/>
      </w:divBdr>
    </w:div>
    <w:div w:id="1721518903">
      <w:bodyDiv w:val="1"/>
      <w:marLeft w:val="0"/>
      <w:marRight w:val="0"/>
      <w:marTop w:val="0"/>
      <w:marBottom w:val="0"/>
      <w:divBdr>
        <w:top w:val="none" w:sz="0" w:space="0" w:color="auto"/>
        <w:left w:val="none" w:sz="0" w:space="0" w:color="auto"/>
        <w:bottom w:val="none" w:sz="0" w:space="0" w:color="auto"/>
        <w:right w:val="none" w:sz="0" w:space="0" w:color="auto"/>
      </w:divBdr>
    </w:div>
    <w:div w:id="1788428314">
      <w:bodyDiv w:val="1"/>
      <w:marLeft w:val="0"/>
      <w:marRight w:val="0"/>
      <w:marTop w:val="0"/>
      <w:marBottom w:val="0"/>
      <w:divBdr>
        <w:top w:val="none" w:sz="0" w:space="0" w:color="auto"/>
        <w:left w:val="none" w:sz="0" w:space="0" w:color="auto"/>
        <w:bottom w:val="none" w:sz="0" w:space="0" w:color="auto"/>
        <w:right w:val="none" w:sz="0" w:space="0" w:color="auto"/>
      </w:divBdr>
    </w:div>
    <w:div w:id="2079134412">
      <w:bodyDiv w:val="1"/>
      <w:marLeft w:val="0"/>
      <w:marRight w:val="0"/>
      <w:marTop w:val="0"/>
      <w:marBottom w:val="0"/>
      <w:divBdr>
        <w:top w:val="none" w:sz="0" w:space="0" w:color="auto"/>
        <w:left w:val="none" w:sz="0" w:space="0" w:color="auto"/>
        <w:bottom w:val="none" w:sz="0" w:space="0" w:color="auto"/>
        <w:right w:val="none" w:sz="0" w:space="0" w:color="auto"/>
      </w:divBdr>
      <w:divsChild>
        <w:div w:id="1781031305">
          <w:marLeft w:val="0"/>
          <w:marRight w:val="0"/>
          <w:marTop w:val="0"/>
          <w:marBottom w:val="0"/>
          <w:divBdr>
            <w:top w:val="none" w:sz="0" w:space="0" w:color="auto"/>
            <w:left w:val="none" w:sz="0" w:space="0" w:color="auto"/>
            <w:bottom w:val="none" w:sz="0" w:space="0" w:color="auto"/>
            <w:right w:val="none" w:sz="0" w:space="0" w:color="auto"/>
          </w:divBdr>
        </w:div>
        <w:div w:id="1461268056">
          <w:blockQuote w:val="1"/>
          <w:marLeft w:val="600"/>
          <w:marRight w:val="0"/>
          <w:marTop w:val="0"/>
          <w:marBottom w:val="0"/>
          <w:divBdr>
            <w:top w:val="none" w:sz="0" w:space="0" w:color="auto"/>
            <w:left w:val="none" w:sz="0" w:space="0" w:color="auto"/>
            <w:bottom w:val="none" w:sz="0" w:space="0" w:color="auto"/>
            <w:right w:val="none" w:sz="0" w:space="0" w:color="auto"/>
          </w:divBdr>
          <w:divsChild>
            <w:div w:id="782577620">
              <w:blockQuote w:val="1"/>
              <w:marLeft w:val="600"/>
              <w:marRight w:val="0"/>
              <w:marTop w:val="0"/>
              <w:marBottom w:val="0"/>
              <w:divBdr>
                <w:top w:val="none" w:sz="0" w:space="0" w:color="auto"/>
                <w:left w:val="none" w:sz="0" w:space="0" w:color="auto"/>
                <w:bottom w:val="none" w:sz="0" w:space="0" w:color="auto"/>
                <w:right w:val="none" w:sz="0" w:space="0" w:color="auto"/>
              </w:divBdr>
              <w:divsChild>
                <w:div w:id="1299720590">
                  <w:marLeft w:val="0"/>
                  <w:marRight w:val="0"/>
                  <w:marTop w:val="0"/>
                  <w:marBottom w:val="0"/>
                  <w:divBdr>
                    <w:top w:val="none" w:sz="0" w:space="0" w:color="auto"/>
                    <w:left w:val="none" w:sz="0" w:space="0" w:color="auto"/>
                    <w:bottom w:val="none" w:sz="0" w:space="0" w:color="auto"/>
                    <w:right w:val="none" w:sz="0" w:space="0" w:color="auto"/>
                  </w:divBdr>
                  <w:divsChild>
                    <w:div w:id="158074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26616">
              <w:blockQuote w:val="1"/>
              <w:marLeft w:val="600"/>
              <w:marRight w:val="0"/>
              <w:marTop w:val="0"/>
              <w:marBottom w:val="0"/>
              <w:divBdr>
                <w:top w:val="none" w:sz="0" w:space="0" w:color="auto"/>
                <w:left w:val="none" w:sz="0" w:space="0" w:color="auto"/>
                <w:bottom w:val="none" w:sz="0" w:space="0" w:color="auto"/>
                <w:right w:val="none" w:sz="0" w:space="0" w:color="auto"/>
              </w:divBdr>
              <w:divsChild>
                <w:div w:id="1559587686">
                  <w:marLeft w:val="0"/>
                  <w:marRight w:val="0"/>
                  <w:marTop w:val="0"/>
                  <w:marBottom w:val="0"/>
                  <w:divBdr>
                    <w:top w:val="none" w:sz="0" w:space="0" w:color="auto"/>
                    <w:left w:val="none" w:sz="0" w:space="0" w:color="auto"/>
                    <w:bottom w:val="none" w:sz="0" w:space="0" w:color="auto"/>
                    <w:right w:val="none" w:sz="0" w:space="0" w:color="auto"/>
                  </w:divBdr>
                  <w:divsChild>
                    <w:div w:id="209042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47365">
              <w:blockQuote w:val="1"/>
              <w:marLeft w:val="600"/>
              <w:marRight w:val="0"/>
              <w:marTop w:val="0"/>
              <w:marBottom w:val="0"/>
              <w:divBdr>
                <w:top w:val="none" w:sz="0" w:space="0" w:color="auto"/>
                <w:left w:val="none" w:sz="0" w:space="0" w:color="auto"/>
                <w:bottom w:val="none" w:sz="0" w:space="0" w:color="auto"/>
                <w:right w:val="none" w:sz="0" w:space="0" w:color="auto"/>
              </w:divBdr>
              <w:divsChild>
                <w:div w:id="1903589830">
                  <w:marLeft w:val="0"/>
                  <w:marRight w:val="0"/>
                  <w:marTop w:val="0"/>
                  <w:marBottom w:val="0"/>
                  <w:divBdr>
                    <w:top w:val="none" w:sz="0" w:space="0" w:color="auto"/>
                    <w:left w:val="none" w:sz="0" w:space="0" w:color="auto"/>
                    <w:bottom w:val="none" w:sz="0" w:space="0" w:color="auto"/>
                    <w:right w:val="none" w:sz="0" w:space="0" w:color="auto"/>
                  </w:divBdr>
                  <w:divsChild>
                    <w:div w:id="188278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3049">
              <w:blockQuote w:val="1"/>
              <w:marLeft w:val="600"/>
              <w:marRight w:val="0"/>
              <w:marTop w:val="0"/>
              <w:marBottom w:val="0"/>
              <w:divBdr>
                <w:top w:val="none" w:sz="0" w:space="0" w:color="auto"/>
                <w:left w:val="none" w:sz="0" w:space="0" w:color="auto"/>
                <w:bottom w:val="none" w:sz="0" w:space="0" w:color="auto"/>
                <w:right w:val="none" w:sz="0" w:space="0" w:color="auto"/>
              </w:divBdr>
              <w:divsChild>
                <w:div w:id="841360509">
                  <w:marLeft w:val="0"/>
                  <w:marRight w:val="0"/>
                  <w:marTop w:val="0"/>
                  <w:marBottom w:val="0"/>
                  <w:divBdr>
                    <w:top w:val="none" w:sz="0" w:space="0" w:color="auto"/>
                    <w:left w:val="none" w:sz="0" w:space="0" w:color="auto"/>
                    <w:bottom w:val="none" w:sz="0" w:space="0" w:color="auto"/>
                    <w:right w:val="none" w:sz="0" w:space="0" w:color="auto"/>
                  </w:divBdr>
                  <w:divsChild>
                    <w:div w:id="78211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560197">
              <w:blockQuote w:val="1"/>
              <w:marLeft w:val="600"/>
              <w:marRight w:val="0"/>
              <w:marTop w:val="0"/>
              <w:marBottom w:val="0"/>
              <w:divBdr>
                <w:top w:val="none" w:sz="0" w:space="0" w:color="auto"/>
                <w:left w:val="none" w:sz="0" w:space="0" w:color="auto"/>
                <w:bottom w:val="none" w:sz="0" w:space="0" w:color="auto"/>
                <w:right w:val="none" w:sz="0" w:space="0" w:color="auto"/>
              </w:divBdr>
              <w:divsChild>
                <w:div w:id="308707280">
                  <w:marLeft w:val="0"/>
                  <w:marRight w:val="0"/>
                  <w:marTop w:val="0"/>
                  <w:marBottom w:val="0"/>
                  <w:divBdr>
                    <w:top w:val="none" w:sz="0" w:space="0" w:color="auto"/>
                    <w:left w:val="none" w:sz="0" w:space="0" w:color="auto"/>
                    <w:bottom w:val="none" w:sz="0" w:space="0" w:color="auto"/>
                    <w:right w:val="none" w:sz="0" w:space="0" w:color="auto"/>
                  </w:divBdr>
                  <w:divsChild>
                    <w:div w:id="97819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387">
              <w:blockQuote w:val="1"/>
              <w:marLeft w:val="600"/>
              <w:marRight w:val="0"/>
              <w:marTop w:val="0"/>
              <w:marBottom w:val="0"/>
              <w:divBdr>
                <w:top w:val="none" w:sz="0" w:space="0" w:color="auto"/>
                <w:left w:val="none" w:sz="0" w:space="0" w:color="auto"/>
                <w:bottom w:val="none" w:sz="0" w:space="0" w:color="auto"/>
                <w:right w:val="none" w:sz="0" w:space="0" w:color="auto"/>
              </w:divBdr>
              <w:divsChild>
                <w:div w:id="238442614">
                  <w:marLeft w:val="0"/>
                  <w:marRight w:val="0"/>
                  <w:marTop w:val="0"/>
                  <w:marBottom w:val="0"/>
                  <w:divBdr>
                    <w:top w:val="none" w:sz="0" w:space="0" w:color="auto"/>
                    <w:left w:val="none" w:sz="0" w:space="0" w:color="auto"/>
                    <w:bottom w:val="none" w:sz="0" w:space="0" w:color="auto"/>
                    <w:right w:val="none" w:sz="0" w:space="0" w:color="auto"/>
                  </w:divBdr>
                  <w:divsChild>
                    <w:div w:id="172478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523573">
              <w:blockQuote w:val="1"/>
              <w:marLeft w:val="600"/>
              <w:marRight w:val="0"/>
              <w:marTop w:val="0"/>
              <w:marBottom w:val="0"/>
              <w:divBdr>
                <w:top w:val="none" w:sz="0" w:space="0" w:color="auto"/>
                <w:left w:val="none" w:sz="0" w:space="0" w:color="auto"/>
                <w:bottom w:val="none" w:sz="0" w:space="0" w:color="auto"/>
                <w:right w:val="none" w:sz="0" w:space="0" w:color="auto"/>
              </w:divBdr>
              <w:divsChild>
                <w:div w:id="905529925">
                  <w:marLeft w:val="0"/>
                  <w:marRight w:val="0"/>
                  <w:marTop w:val="0"/>
                  <w:marBottom w:val="0"/>
                  <w:divBdr>
                    <w:top w:val="none" w:sz="0" w:space="0" w:color="auto"/>
                    <w:left w:val="none" w:sz="0" w:space="0" w:color="auto"/>
                    <w:bottom w:val="none" w:sz="0" w:space="0" w:color="auto"/>
                    <w:right w:val="none" w:sz="0" w:space="0" w:color="auto"/>
                  </w:divBdr>
                  <w:divsChild>
                    <w:div w:id="157924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32"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sl73y\AppData\Local\Temp\7zO01E2A793\CEHAD%20-%20SG.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7" ma:contentTypeDescription="Crear nuevo documento." ma:contentTypeScope="" ma:versionID="43b969b2240948f64292864e39434780">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609917e18f01ec88dda26f4a786e8af5"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E3F23-488B-4432-ADBD-BDD0BBEB5B30}">
  <ds:schemaRefs>
    <ds:schemaRef ds:uri="bab14156-fcf3-44e2-9c4b-c33f1f92d414"/>
    <ds:schemaRef ds:uri="http://purl.org/dc/dcmitype/"/>
    <ds:schemaRef ds:uri="http://purl.org/dc/elements/1.1/"/>
    <ds:schemaRef ds:uri="1c9c8636-0486-4c9b-b75c-7b805ddaaf65"/>
    <ds:schemaRef ds:uri="http://schemas.microsoft.com/office/2006/documentManagement/types"/>
    <ds:schemaRef ds:uri="http://purl.org/dc/term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3.xml><?xml version="1.0" encoding="utf-8"?>
<ds:datastoreItem xmlns:ds="http://schemas.openxmlformats.org/officeDocument/2006/customXml" ds:itemID="{5BE220AB-BE11-479D-8F11-7CEA67B9C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3788B6-DCA7-4BBD-B39E-BB861D0B7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CEHAD - SG.dotx</Template>
  <TotalTime>0</TotalTime>
  <Pages>2</Pages>
  <Words>619</Words>
  <Characters>3407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Version 2024</dc:description>
  <cp:lastModifiedBy/>
  <cp:revision>1</cp:revision>
  <dcterms:created xsi:type="dcterms:W3CDTF">2024-03-20T12:30:00Z</dcterms:created>
  <dcterms:modified xsi:type="dcterms:W3CDTF">2024-10-21T08:06:00Z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