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2838BE" w14:textId="7A6F40E8"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CONVENIO DE COLABORACION   ENTRE EL M</w:t>
      </w:r>
      <w:r w:rsidR="00B95732">
        <w:rPr>
          <w:rFonts w:ascii="Arial" w:hAnsi="Arial" w:cs="Arial"/>
          <w:szCs w:val="22"/>
          <w:lang w:val="es-ES"/>
        </w:rPr>
        <w:t>.</w:t>
      </w:r>
      <w:r w:rsidRPr="0042041A">
        <w:rPr>
          <w:rFonts w:ascii="Arial" w:hAnsi="Arial" w:cs="Arial"/>
          <w:szCs w:val="22"/>
          <w:lang w:val="es-ES"/>
        </w:rPr>
        <w:t xml:space="preserve"> I</w:t>
      </w:r>
      <w:r w:rsidR="00B95732">
        <w:rPr>
          <w:rFonts w:ascii="Arial" w:hAnsi="Arial" w:cs="Arial"/>
          <w:szCs w:val="22"/>
          <w:lang w:val="es-ES"/>
        </w:rPr>
        <w:t>.</w:t>
      </w:r>
      <w:r w:rsidRPr="0042041A">
        <w:rPr>
          <w:rFonts w:ascii="Arial" w:hAnsi="Arial" w:cs="Arial"/>
          <w:szCs w:val="22"/>
          <w:lang w:val="es-ES"/>
        </w:rPr>
        <w:t xml:space="preserve"> AYUNTAMIENTO DE SAN LORENZO DE EL ESCORIAL Y LA ASOCIACIÓN CULTURAL Y ARTESANAL DE AMAS DE CASA DE SAN LORENZO DE EL ESCORIAL </w:t>
      </w:r>
    </w:p>
    <w:p w14:paraId="2315C457" w14:textId="77777777" w:rsidR="0042041A" w:rsidRPr="0042041A" w:rsidRDefault="0042041A" w:rsidP="0042041A">
      <w:pPr>
        <w:autoSpaceDN w:val="0"/>
        <w:rPr>
          <w:rFonts w:ascii="Arial" w:hAnsi="Arial" w:cs="Arial"/>
          <w:szCs w:val="22"/>
          <w:lang w:val="es-ES"/>
        </w:rPr>
      </w:pPr>
    </w:p>
    <w:p w14:paraId="151A0610" w14:textId="77777777"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De una parte, Dª Carlota López Esteban, Alcaldesa del M I Ayuntamiento del Real Sitio de San Lorenzo de El Escorial, con domicilio en Pza. de la Constitución ,3</w:t>
      </w:r>
    </w:p>
    <w:p w14:paraId="22676017" w14:textId="77777777" w:rsidR="0042041A" w:rsidRPr="0042041A" w:rsidRDefault="0042041A" w:rsidP="0042041A">
      <w:pPr>
        <w:autoSpaceDN w:val="0"/>
        <w:jc w:val="both"/>
        <w:rPr>
          <w:rFonts w:ascii="Arial" w:hAnsi="Arial" w:cs="Arial"/>
          <w:szCs w:val="22"/>
          <w:lang w:val="es-ES"/>
        </w:rPr>
      </w:pPr>
    </w:p>
    <w:p w14:paraId="72DE28BF" w14:textId="77777777"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Y de otra, Dª María del Carmen Pontón Fernández, Presidenta de la Asociación Cultural y Artesanal de Amas de Casa de San Lorenzo de El Escorial, con domicilio en C/Floridablanca, 3 de San Lorenzo de El Escorial.</w:t>
      </w:r>
    </w:p>
    <w:p w14:paraId="4FCE11C9" w14:textId="77777777" w:rsidR="0042041A" w:rsidRPr="0042041A" w:rsidRDefault="0042041A" w:rsidP="0042041A">
      <w:pPr>
        <w:autoSpaceDN w:val="0"/>
        <w:rPr>
          <w:rFonts w:ascii="Arial" w:hAnsi="Arial" w:cs="Arial"/>
          <w:szCs w:val="22"/>
          <w:lang w:val="es-ES"/>
        </w:rPr>
      </w:pPr>
    </w:p>
    <w:p w14:paraId="2F8D232A" w14:textId="77777777" w:rsidR="0042041A" w:rsidRPr="0042041A" w:rsidRDefault="0042041A" w:rsidP="0042041A">
      <w:pPr>
        <w:autoSpaceDN w:val="0"/>
        <w:rPr>
          <w:rFonts w:ascii="Arial" w:hAnsi="Arial" w:cs="Arial"/>
          <w:szCs w:val="22"/>
          <w:lang w:val="es-ES"/>
        </w:rPr>
      </w:pPr>
      <w:r w:rsidRPr="0042041A">
        <w:rPr>
          <w:rFonts w:ascii="Arial" w:hAnsi="Arial" w:cs="Arial"/>
          <w:szCs w:val="22"/>
          <w:lang w:val="es-ES"/>
        </w:rPr>
        <w:t>Ambas partes se reconocen plena capacidad para otorgar el presente documento y en su virtud,</w:t>
      </w:r>
    </w:p>
    <w:p w14:paraId="548ABF40" w14:textId="77777777" w:rsidR="0042041A" w:rsidRPr="0042041A" w:rsidRDefault="0042041A" w:rsidP="0042041A">
      <w:pPr>
        <w:autoSpaceDN w:val="0"/>
        <w:rPr>
          <w:rFonts w:ascii="Arial" w:hAnsi="Arial" w:cs="Arial"/>
          <w:szCs w:val="22"/>
          <w:lang w:val="es-ES"/>
        </w:rPr>
      </w:pPr>
    </w:p>
    <w:p w14:paraId="69D7CE8B" w14:textId="77777777" w:rsidR="0042041A" w:rsidRPr="0042041A" w:rsidRDefault="0042041A" w:rsidP="0042041A">
      <w:pPr>
        <w:autoSpaceDN w:val="0"/>
        <w:jc w:val="center"/>
        <w:rPr>
          <w:rFonts w:ascii="Arial" w:hAnsi="Arial" w:cs="Arial"/>
          <w:szCs w:val="22"/>
          <w:lang w:val="es-ES"/>
        </w:rPr>
      </w:pPr>
      <w:r w:rsidRPr="0042041A">
        <w:rPr>
          <w:rFonts w:ascii="Arial" w:hAnsi="Arial" w:cs="Arial"/>
          <w:szCs w:val="22"/>
          <w:lang w:val="es-ES"/>
        </w:rPr>
        <w:t>EXPONEN:</w:t>
      </w:r>
    </w:p>
    <w:p w14:paraId="171B919A" w14:textId="7BD7CA2E"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 xml:space="preserve">1.- Que el Ayuntamiento puede promover toda clase de iniciativas en apoyo a los intereses de sus vecinos, protegiendo y promocionando el bienestar y la mejora de la calidad de vida de los diferentes colectivos, y promoviendo la igualdad de oportunidades </w:t>
      </w:r>
      <w:r w:rsidR="00B03CBE" w:rsidRPr="0042041A">
        <w:rPr>
          <w:rFonts w:ascii="Arial" w:hAnsi="Arial" w:cs="Arial"/>
          <w:szCs w:val="22"/>
          <w:lang w:val="es-ES"/>
        </w:rPr>
        <w:t>entre mujeres</w:t>
      </w:r>
      <w:r w:rsidRPr="0042041A">
        <w:rPr>
          <w:rFonts w:ascii="Arial" w:hAnsi="Arial" w:cs="Arial"/>
          <w:szCs w:val="22"/>
          <w:lang w:val="es-ES"/>
        </w:rPr>
        <w:t xml:space="preserve"> y hombres.</w:t>
      </w:r>
    </w:p>
    <w:p w14:paraId="17AD7207" w14:textId="77777777" w:rsidR="0042041A" w:rsidRPr="0042041A" w:rsidRDefault="0042041A" w:rsidP="0042041A">
      <w:pPr>
        <w:autoSpaceDN w:val="0"/>
        <w:jc w:val="both"/>
        <w:rPr>
          <w:rFonts w:ascii="Arial" w:hAnsi="Arial" w:cs="Arial"/>
          <w:szCs w:val="22"/>
          <w:lang w:val="es-ES"/>
        </w:rPr>
      </w:pPr>
    </w:p>
    <w:p w14:paraId="73FC290B" w14:textId="77777777"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2.- Que la Asociación Cultural y Artesanal de Amas de Casa de San Lorenzo de El Escorial fue creada hace 42 años   con el objetivo de la promoción de las mujeres de San Lorenzo de El Escorial, representándolas ante instancias superiores, y promoviendo todo tipo de actividades de ocio, tiempo libre, cultura, deporte, salud, etc., siempre buscando la mejora de la calidad de vida de las mujeres y sus familias.</w:t>
      </w:r>
    </w:p>
    <w:p w14:paraId="2BBF752C" w14:textId="77777777" w:rsidR="0042041A" w:rsidRPr="0042041A" w:rsidRDefault="0042041A" w:rsidP="0042041A">
      <w:pPr>
        <w:autoSpaceDN w:val="0"/>
        <w:jc w:val="both"/>
        <w:rPr>
          <w:rFonts w:ascii="Arial" w:hAnsi="Arial" w:cs="Arial"/>
          <w:szCs w:val="22"/>
          <w:lang w:val="es-ES"/>
        </w:rPr>
      </w:pPr>
    </w:p>
    <w:p w14:paraId="6AFEDB4B" w14:textId="77777777"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Además, es la Asociación que ejerce como una de las interlocutoras con el Ayuntamiento en asuntos relacionados con las mujeres del municipio, como asesoras, aportando sugerencias, recomendaciones y soluciones que redunden en el bienestar de este gran colectivo de vecinas.</w:t>
      </w:r>
    </w:p>
    <w:p w14:paraId="4E2FC2EF" w14:textId="77777777" w:rsidR="0042041A" w:rsidRPr="0042041A" w:rsidRDefault="0042041A" w:rsidP="0042041A">
      <w:pPr>
        <w:autoSpaceDN w:val="0"/>
        <w:jc w:val="both"/>
        <w:rPr>
          <w:rFonts w:ascii="Arial" w:hAnsi="Arial" w:cs="Arial"/>
          <w:szCs w:val="22"/>
          <w:lang w:val="es-ES"/>
        </w:rPr>
      </w:pPr>
    </w:p>
    <w:p w14:paraId="195619E0" w14:textId="77777777"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Así mismo, esta Asociación promueve la igualdad de oportunidades entre hombres y mujeres y lleva a cabo todas aquellas iniciativas de promoción y defensa de las mujeres.</w:t>
      </w:r>
    </w:p>
    <w:p w14:paraId="172B720E" w14:textId="77777777" w:rsidR="0042041A" w:rsidRPr="0042041A" w:rsidRDefault="0042041A" w:rsidP="0042041A">
      <w:pPr>
        <w:autoSpaceDN w:val="0"/>
        <w:jc w:val="both"/>
        <w:rPr>
          <w:rFonts w:ascii="Arial" w:hAnsi="Arial" w:cs="Arial"/>
          <w:szCs w:val="22"/>
          <w:lang w:val="es-ES"/>
        </w:rPr>
      </w:pPr>
    </w:p>
    <w:p w14:paraId="78C34817" w14:textId="77777777"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 xml:space="preserve">3.- Que es necesaria una aportación económica por parte del Ayuntamiento para el desarrollo de sus actividades habituales, con el fin de que las asociadas puedan participar en todas ellas de forma menos gravosa para su capacidad económica.   </w:t>
      </w:r>
    </w:p>
    <w:p w14:paraId="76B1A5B8" w14:textId="77777777" w:rsidR="0042041A" w:rsidRPr="0042041A" w:rsidRDefault="0042041A" w:rsidP="0042041A">
      <w:pPr>
        <w:autoSpaceDN w:val="0"/>
        <w:jc w:val="both"/>
        <w:rPr>
          <w:rFonts w:ascii="Arial" w:hAnsi="Arial" w:cs="Arial"/>
          <w:szCs w:val="22"/>
          <w:lang w:val="es-ES"/>
        </w:rPr>
      </w:pPr>
    </w:p>
    <w:p w14:paraId="182F7E5B" w14:textId="77777777"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El tipo de actividades organizadas son:</w:t>
      </w:r>
    </w:p>
    <w:p w14:paraId="710F1BEF" w14:textId="4E6D5CCB"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w:t>
      </w:r>
      <w:r w:rsidR="00B03CBE">
        <w:rPr>
          <w:rFonts w:ascii="Arial" w:hAnsi="Arial" w:cs="Arial"/>
          <w:szCs w:val="22"/>
          <w:lang w:val="es-ES"/>
        </w:rPr>
        <w:t>C</w:t>
      </w:r>
      <w:r w:rsidRPr="0042041A">
        <w:rPr>
          <w:rFonts w:ascii="Arial" w:hAnsi="Arial" w:cs="Arial"/>
          <w:szCs w:val="22"/>
          <w:lang w:val="es-ES"/>
        </w:rPr>
        <w:t>onferencias, charlas coloquio y debates sobre temas de actualidad, derechos de las mujeres, promoción de la mujer e igualdad de oportunidades y salud femenina.</w:t>
      </w:r>
    </w:p>
    <w:p w14:paraId="6BAF8679" w14:textId="5DB9D871"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w:t>
      </w:r>
      <w:r w:rsidR="00B03CBE">
        <w:rPr>
          <w:rFonts w:ascii="Arial" w:hAnsi="Arial" w:cs="Arial"/>
          <w:szCs w:val="22"/>
          <w:lang w:val="es-ES"/>
        </w:rPr>
        <w:t>V</w:t>
      </w:r>
      <w:r w:rsidRPr="0042041A">
        <w:rPr>
          <w:rFonts w:ascii="Arial" w:hAnsi="Arial" w:cs="Arial"/>
          <w:szCs w:val="22"/>
          <w:lang w:val="es-ES"/>
        </w:rPr>
        <w:t>iajes culturales por distintas ciudades y pueblos de España, conociendo su Patrimonio cultural, su arte, su historia, costumbres y tradiciones</w:t>
      </w:r>
    </w:p>
    <w:p w14:paraId="47C6CA77" w14:textId="58BC26D4"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w:t>
      </w:r>
      <w:r w:rsidR="00B03CBE">
        <w:rPr>
          <w:rFonts w:ascii="Arial" w:hAnsi="Arial" w:cs="Arial"/>
          <w:szCs w:val="22"/>
          <w:lang w:val="es-ES"/>
        </w:rPr>
        <w:t>C</w:t>
      </w:r>
      <w:r w:rsidRPr="0042041A">
        <w:rPr>
          <w:rFonts w:ascii="Arial" w:hAnsi="Arial" w:cs="Arial"/>
          <w:szCs w:val="22"/>
          <w:lang w:val="es-ES"/>
        </w:rPr>
        <w:t>elebraciones festivas de fechas señaladas: Navidad, Dia de la Mujer, San Lorenzo, Dia Internacional contra la violencia de género.</w:t>
      </w:r>
    </w:p>
    <w:p w14:paraId="30521079" w14:textId="77777777"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 xml:space="preserve"> </w:t>
      </w:r>
    </w:p>
    <w:p w14:paraId="574EB23F" w14:textId="09F7A434"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Es importante hacer referencia al Artículo 25 de la ley 7/</w:t>
      </w:r>
      <w:r w:rsidR="00B03CBE">
        <w:rPr>
          <w:rFonts w:ascii="Arial" w:hAnsi="Arial" w:cs="Arial"/>
          <w:szCs w:val="22"/>
          <w:lang w:val="es-ES"/>
        </w:rPr>
        <w:t>19</w:t>
      </w:r>
      <w:r w:rsidRPr="0042041A">
        <w:rPr>
          <w:rFonts w:ascii="Arial" w:hAnsi="Arial" w:cs="Arial"/>
          <w:szCs w:val="22"/>
          <w:lang w:val="es-ES"/>
        </w:rPr>
        <w:t>85 de Bases del Régimen Local que en relación a sus competencias dice:</w:t>
      </w:r>
    </w:p>
    <w:p w14:paraId="0118EEE3" w14:textId="77777777" w:rsidR="0042041A" w:rsidRPr="0042041A" w:rsidRDefault="0042041A" w:rsidP="0042041A">
      <w:pPr>
        <w:autoSpaceDN w:val="0"/>
        <w:jc w:val="both"/>
        <w:rPr>
          <w:rFonts w:ascii="Arial" w:hAnsi="Arial" w:cs="Arial"/>
          <w:szCs w:val="22"/>
          <w:lang w:val="es-ES"/>
        </w:rPr>
      </w:pPr>
    </w:p>
    <w:p w14:paraId="34911F55" w14:textId="77777777"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lastRenderedPageBreak/>
        <w:t>“Artículo 25.1 El Municipio, para la gestión de sus intereses y en el ámbito de sus competencias, puede promover actividades y prestar los servicios públicos que contribuyan a satisfacer las necesidades y aspiraciones de la comunidad vecinal en los términos previstos en este artículo.</w:t>
      </w:r>
    </w:p>
    <w:p w14:paraId="3E6BC171" w14:textId="77777777"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ab/>
      </w:r>
      <w:r w:rsidRPr="0042041A">
        <w:rPr>
          <w:rFonts w:ascii="Arial" w:hAnsi="Arial" w:cs="Arial"/>
          <w:szCs w:val="22"/>
          <w:lang w:val="es-ES"/>
        </w:rPr>
        <w:tab/>
        <w:t xml:space="preserve">2. El Municipio ejercerá en todo caso como competencias propias, en los términos de la legislación del Estado y de las Comunidades Autónomas, en las siguientes materias: </w:t>
      </w:r>
    </w:p>
    <w:p w14:paraId="46E8EEEB" w14:textId="77777777"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m) promoción de la cultura y equipamientos culturales</w:t>
      </w:r>
    </w:p>
    <w:p w14:paraId="71228DE0" w14:textId="77777777"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o) actuaciones en la promoción de la igualdad entre hombres y mujeres, así como contra la violencia de género.”</w:t>
      </w:r>
    </w:p>
    <w:p w14:paraId="55A9C8C7" w14:textId="77777777" w:rsidR="0042041A" w:rsidRPr="0042041A" w:rsidRDefault="0042041A" w:rsidP="0042041A">
      <w:pPr>
        <w:autoSpaceDN w:val="0"/>
        <w:jc w:val="both"/>
        <w:rPr>
          <w:rFonts w:ascii="Arial" w:hAnsi="Arial" w:cs="Arial"/>
          <w:szCs w:val="22"/>
          <w:lang w:val="es-ES"/>
        </w:rPr>
      </w:pPr>
    </w:p>
    <w:p w14:paraId="6D88649D" w14:textId="77777777"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Con base en los expositivos anteriores y de conformidad con el artículo 28 de la Ley 38/2003, de 17 de noviembre, General de Subvenciones, se suscribe el presente Convenio, que regulará los requisitos y condiciones en las que se otorga la subvención y que se concretan en las siguientes</w:t>
      </w:r>
    </w:p>
    <w:p w14:paraId="2488D193" w14:textId="77777777" w:rsidR="0042041A" w:rsidRPr="0042041A" w:rsidRDefault="0042041A" w:rsidP="0042041A">
      <w:pPr>
        <w:autoSpaceDN w:val="0"/>
        <w:jc w:val="both"/>
        <w:rPr>
          <w:rFonts w:ascii="Arial" w:hAnsi="Arial" w:cs="Arial"/>
          <w:szCs w:val="22"/>
          <w:lang w:val="es-ES"/>
        </w:rPr>
      </w:pPr>
    </w:p>
    <w:p w14:paraId="2FDCB5AB" w14:textId="77777777" w:rsidR="0042041A" w:rsidRPr="0042041A" w:rsidRDefault="0042041A" w:rsidP="0042041A">
      <w:pPr>
        <w:autoSpaceDN w:val="0"/>
        <w:jc w:val="center"/>
        <w:rPr>
          <w:rFonts w:ascii="Arial" w:hAnsi="Arial" w:cs="Arial"/>
          <w:szCs w:val="22"/>
          <w:lang w:val="es-ES"/>
        </w:rPr>
      </w:pPr>
      <w:r w:rsidRPr="0042041A">
        <w:rPr>
          <w:rFonts w:ascii="Arial" w:hAnsi="Arial" w:cs="Arial"/>
          <w:szCs w:val="22"/>
          <w:lang w:val="es-ES"/>
        </w:rPr>
        <w:t>CLÁUSULAS</w:t>
      </w:r>
    </w:p>
    <w:p w14:paraId="41321C9D" w14:textId="77777777" w:rsidR="0042041A" w:rsidRPr="0042041A" w:rsidRDefault="0042041A" w:rsidP="0042041A">
      <w:pPr>
        <w:autoSpaceDN w:val="0"/>
        <w:jc w:val="center"/>
        <w:rPr>
          <w:rFonts w:ascii="Arial" w:hAnsi="Arial" w:cs="Arial"/>
          <w:szCs w:val="22"/>
          <w:lang w:val="es-ES"/>
        </w:rPr>
      </w:pPr>
    </w:p>
    <w:p w14:paraId="3A80956B" w14:textId="77777777" w:rsidR="0042041A" w:rsidRPr="0042041A" w:rsidRDefault="0042041A" w:rsidP="0042041A">
      <w:pPr>
        <w:autoSpaceDN w:val="0"/>
        <w:jc w:val="center"/>
        <w:rPr>
          <w:rFonts w:ascii="Arial" w:hAnsi="Arial" w:cs="Arial"/>
          <w:szCs w:val="22"/>
          <w:lang w:val="es-ES"/>
        </w:rPr>
      </w:pPr>
    </w:p>
    <w:p w14:paraId="71F0F04D" w14:textId="77777777"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PRIMERA - OBJETO Y DURACION</w:t>
      </w:r>
    </w:p>
    <w:p w14:paraId="433FB049" w14:textId="77777777"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El objeto del presente convenio es contribuir a sufragar el coste de las actividades organizadas por la Asociación Cultural y Artesanal de Amas de Casa de San Lorenzo de El Escorial durante el año 2024, es decir de 1 de enero al 31 de diciembre de 2024.</w:t>
      </w:r>
    </w:p>
    <w:p w14:paraId="7D5AB329" w14:textId="77777777" w:rsidR="0042041A" w:rsidRPr="0042041A" w:rsidRDefault="0042041A" w:rsidP="0042041A">
      <w:pPr>
        <w:autoSpaceDN w:val="0"/>
        <w:jc w:val="both"/>
        <w:rPr>
          <w:rFonts w:ascii="Arial" w:hAnsi="Arial" w:cs="Arial"/>
          <w:szCs w:val="22"/>
          <w:lang w:val="es-ES"/>
        </w:rPr>
      </w:pPr>
    </w:p>
    <w:p w14:paraId="1B983983" w14:textId="77777777"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SEGUNDA - COMPROMISOS DEL BENEFICIARIO</w:t>
      </w:r>
    </w:p>
    <w:p w14:paraId="39E315C1" w14:textId="77777777"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La Asociación Cultural y Artesanal de Amas de Casa de San Lorenzo de El Escorial se compromete a organizar actividades de promoción de la mujer, de ocio, tiempo libre, cultura y deporte, salud, igualdad de oportunidades etc.  siempre buscando la mejora de la calidad de vida de sus asociadas y sus familias.</w:t>
      </w:r>
    </w:p>
    <w:p w14:paraId="57C66BAC" w14:textId="77777777" w:rsidR="0042041A" w:rsidRPr="0042041A" w:rsidRDefault="0042041A" w:rsidP="0042041A">
      <w:pPr>
        <w:autoSpaceDN w:val="0"/>
        <w:jc w:val="both"/>
        <w:rPr>
          <w:rFonts w:ascii="Arial" w:hAnsi="Arial" w:cs="Arial"/>
          <w:szCs w:val="22"/>
          <w:lang w:val="es-ES"/>
        </w:rPr>
      </w:pPr>
    </w:p>
    <w:p w14:paraId="721D882A" w14:textId="77777777"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TERCERA - COMPROMISOS DEL AYUNTAMIENTO</w:t>
      </w:r>
    </w:p>
    <w:p w14:paraId="71FD9590" w14:textId="1FDEE2E4"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El</w:t>
      </w:r>
      <w:r w:rsidR="00506BEF">
        <w:rPr>
          <w:rFonts w:ascii="Arial" w:hAnsi="Arial" w:cs="Arial"/>
          <w:szCs w:val="22"/>
          <w:lang w:val="es-ES"/>
        </w:rPr>
        <w:t xml:space="preserve"> </w:t>
      </w:r>
      <w:r w:rsidRPr="0042041A">
        <w:rPr>
          <w:rFonts w:ascii="Arial" w:hAnsi="Arial" w:cs="Arial"/>
          <w:szCs w:val="22"/>
          <w:lang w:val="es-ES"/>
        </w:rPr>
        <w:t>M</w:t>
      </w:r>
      <w:r w:rsidR="00506BEF">
        <w:rPr>
          <w:rFonts w:ascii="Arial" w:hAnsi="Arial" w:cs="Arial"/>
          <w:szCs w:val="22"/>
          <w:lang w:val="es-ES"/>
        </w:rPr>
        <w:t>.</w:t>
      </w:r>
      <w:r w:rsidRPr="0042041A">
        <w:rPr>
          <w:rFonts w:ascii="Arial" w:hAnsi="Arial" w:cs="Arial"/>
          <w:szCs w:val="22"/>
          <w:lang w:val="es-ES"/>
        </w:rPr>
        <w:t xml:space="preserve"> I</w:t>
      </w:r>
      <w:r w:rsidR="00506BEF">
        <w:rPr>
          <w:rFonts w:ascii="Arial" w:hAnsi="Arial" w:cs="Arial"/>
          <w:szCs w:val="22"/>
          <w:lang w:val="es-ES"/>
        </w:rPr>
        <w:t>.</w:t>
      </w:r>
      <w:r w:rsidRPr="0042041A">
        <w:rPr>
          <w:rFonts w:ascii="Arial" w:hAnsi="Arial" w:cs="Arial"/>
          <w:szCs w:val="22"/>
          <w:lang w:val="es-ES"/>
        </w:rPr>
        <w:t xml:space="preserve"> Ayuntamiento de San Lorenzo de El </w:t>
      </w:r>
      <w:r w:rsidR="00B03CBE" w:rsidRPr="0042041A">
        <w:rPr>
          <w:rFonts w:ascii="Arial" w:hAnsi="Arial" w:cs="Arial"/>
          <w:szCs w:val="22"/>
          <w:lang w:val="es-ES"/>
        </w:rPr>
        <w:t>Escorial aportará</w:t>
      </w:r>
      <w:r w:rsidRPr="0042041A">
        <w:rPr>
          <w:rFonts w:ascii="Arial" w:hAnsi="Arial" w:cs="Arial"/>
          <w:szCs w:val="22"/>
          <w:lang w:val="es-ES"/>
        </w:rPr>
        <w:t xml:space="preserve"> la cantidad de MIL </w:t>
      </w:r>
      <w:r w:rsidR="00B03CBE" w:rsidRPr="0042041A">
        <w:rPr>
          <w:rFonts w:ascii="Arial" w:hAnsi="Arial" w:cs="Arial"/>
          <w:szCs w:val="22"/>
          <w:lang w:val="es-ES"/>
        </w:rPr>
        <w:t>CUATROCIENTOS VEINTE</w:t>
      </w:r>
      <w:r w:rsidRPr="0042041A">
        <w:rPr>
          <w:rFonts w:ascii="Arial" w:hAnsi="Arial" w:cs="Arial"/>
          <w:szCs w:val="22"/>
          <w:lang w:val="es-ES"/>
        </w:rPr>
        <w:t xml:space="preserve"> EUROS (1.420,00€) en concepto de ayuda para dicha finalidad.</w:t>
      </w:r>
    </w:p>
    <w:p w14:paraId="285F9B24" w14:textId="77777777" w:rsidR="0042041A" w:rsidRPr="0042041A" w:rsidRDefault="0042041A" w:rsidP="0042041A">
      <w:pPr>
        <w:autoSpaceDN w:val="0"/>
        <w:jc w:val="both"/>
        <w:rPr>
          <w:rFonts w:ascii="Arial" w:hAnsi="Arial" w:cs="Arial"/>
          <w:szCs w:val="22"/>
          <w:lang w:val="es-ES"/>
        </w:rPr>
      </w:pPr>
    </w:p>
    <w:p w14:paraId="76CF8838" w14:textId="77777777"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 xml:space="preserve">CUARTA - PAGO </w:t>
      </w:r>
    </w:p>
    <w:p w14:paraId="12A9CBE0" w14:textId="5A59D4BB"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 xml:space="preserve">El pago de la subvención se realizará a la firma del convenio, con anterioridad </w:t>
      </w:r>
      <w:r w:rsidR="00B03CBE" w:rsidRPr="0042041A">
        <w:rPr>
          <w:rFonts w:ascii="Arial" w:hAnsi="Arial" w:cs="Arial"/>
          <w:szCs w:val="22"/>
          <w:lang w:val="es-ES"/>
        </w:rPr>
        <w:t>a la</w:t>
      </w:r>
      <w:r w:rsidRPr="0042041A">
        <w:rPr>
          <w:rFonts w:ascii="Arial" w:hAnsi="Arial" w:cs="Arial"/>
          <w:szCs w:val="22"/>
          <w:lang w:val="es-ES"/>
        </w:rPr>
        <w:t xml:space="preserve"> justificación del </w:t>
      </w:r>
      <w:r w:rsidR="00B03CBE" w:rsidRPr="0042041A">
        <w:rPr>
          <w:rFonts w:ascii="Arial" w:hAnsi="Arial" w:cs="Arial"/>
          <w:szCs w:val="22"/>
          <w:lang w:val="es-ES"/>
        </w:rPr>
        <w:t>gasto.</w:t>
      </w:r>
      <w:r w:rsidRPr="0042041A">
        <w:rPr>
          <w:rFonts w:ascii="Arial" w:hAnsi="Arial" w:cs="Arial"/>
          <w:szCs w:val="22"/>
          <w:lang w:val="es-ES"/>
        </w:rPr>
        <w:t xml:space="preserve"> </w:t>
      </w:r>
    </w:p>
    <w:p w14:paraId="16FF09D9" w14:textId="77777777" w:rsidR="0042041A" w:rsidRPr="0042041A" w:rsidRDefault="0042041A" w:rsidP="0042041A">
      <w:pPr>
        <w:autoSpaceDN w:val="0"/>
        <w:jc w:val="both"/>
        <w:rPr>
          <w:rFonts w:ascii="Arial" w:hAnsi="Arial" w:cs="Arial"/>
          <w:szCs w:val="22"/>
          <w:lang w:val="es-ES"/>
        </w:rPr>
      </w:pPr>
    </w:p>
    <w:p w14:paraId="51298985" w14:textId="77777777"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QUINTO - JUSTIFICACION DEL GASTO</w:t>
      </w:r>
    </w:p>
    <w:p w14:paraId="418D9C4B" w14:textId="77777777"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 xml:space="preserve"> La Asociación Cultural y Artesanal de Amas de Casa de San Lorenzo de El Escorial ha de justificar el destino de la subvención antes de 31 de enero de 2025, mediante la presentación en el Registro electrónico de los oportunos justificantes (facturas e informes o memorias de ejecución de las actividades) para su cotejo con el original y una memoria de sus actividades a lo largo del año 2024.</w:t>
      </w:r>
    </w:p>
    <w:p w14:paraId="70B1AF14" w14:textId="76F307CC" w:rsidR="0042041A" w:rsidRDefault="0042041A" w:rsidP="0042041A">
      <w:pPr>
        <w:autoSpaceDN w:val="0"/>
        <w:jc w:val="both"/>
        <w:rPr>
          <w:rFonts w:ascii="Arial" w:hAnsi="Arial" w:cs="Arial"/>
          <w:szCs w:val="22"/>
          <w:lang w:val="es-ES"/>
        </w:rPr>
      </w:pPr>
      <w:r w:rsidRPr="0042041A">
        <w:rPr>
          <w:rFonts w:ascii="Arial" w:hAnsi="Arial" w:cs="Arial"/>
          <w:szCs w:val="22"/>
          <w:lang w:val="es-ES"/>
        </w:rPr>
        <w:t>El incumplimiento de la obligación de justificación de la subvención o la justificación insuficiente de la misma llevará aparejada la pérdida de la subvención concedida</w:t>
      </w:r>
      <w:r w:rsidR="00642014">
        <w:rPr>
          <w:rFonts w:ascii="Arial" w:hAnsi="Arial" w:cs="Arial"/>
          <w:szCs w:val="22"/>
          <w:lang w:val="es-ES"/>
        </w:rPr>
        <w:t>.</w:t>
      </w:r>
    </w:p>
    <w:p w14:paraId="776FA79A" w14:textId="77777777" w:rsidR="00642014" w:rsidRDefault="00642014" w:rsidP="0042041A">
      <w:pPr>
        <w:autoSpaceDN w:val="0"/>
        <w:jc w:val="both"/>
        <w:rPr>
          <w:rFonts w:ascii="Arial" w:hAnsi="Arial" w:cs="Arial"/>
          <w:szCs w:val="22"/>
          <w:lang w:val="es-ES"/>
        </w:rPr>
      </w:pPr>
    </w:p>
    <w:p w14:paraId="200C8746" w14:textId="77777777" w:rsidR="00642014" w:rsidRPr="0042041A" w:rsidRDefault="00642014" w:rsidP="0042041A">
      <w:pPr>
        <w:autoSpaceDN w:val="0"/>
        <w:jc w:val="both"/>
        <w:rPr>
          <w:rFonts w:ascii="Arial" w:hAnsi="Arial" w:cs="Arial"/>
          <w:szCs w:val="22"/>
          <w:lang w:val="es-ES"/>
        </w:rPr>
      </w:pPr>
    </w:p>
    <w:p w14:paraId="6B967731" w14:textId="77777777" w:rsidR="0042041A" w:rsidRPr="0042041A" w:rsidRDefault="0042041A" w:rsidP="0042041A">
      <w:pPr>
        <w:autoSpaceDN w:val="0"/>
        <w:rPr>
          <w:rFonts w:ascii="Arial" w:hAnsi="Arial" w:cs="Arial"/>
          <w:szCs w:val="22"/>
          <w:lang w:val="es-ES"/>
        </w:rPr>
      </w:pPr>
    </w:p>
    <w:p w14:paraId="0667866B" w14:textId="77777777" w:rsidR="0042041A" w:rsidRPr="0042041A" w:rsidRDefault="0042041A" w:rsidP="0042041A">
      <w:pPr>
        <w:autoSpaceDN w:val="0"/>
        <w:rPr>
          <w:rFonts w:ascii="Arial" w:hAnsi="Arial" w:cs="Arial"/>
          <w:szCs w:val="22"/>
          <w:lang w:val="es-ES"/>
        </w:rPr>
      </w:pPr>
      <w:r w:rsidRPr="0042041A">
        <w:rPr>
          <w:rFonts w:ascii="Arial" w:hAnsi="Arial" w:cs="Arial"/>
          <w:szCs w:val="22"/>
          <w:lang w:val="es-ES"/>
        </w:rPr>
        <w:lastRenderedPageBreak/>
        <w:t xml:space="preserve">SEXTO - COMPATIBILIDAD </w:t>
      </w:r>
    </w:p>
    <w:p w14:paraId="4C9C74D6" w14:textId="77777777"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 xml:space="preserve">La subvención otorgada será compatible con otras subvenciones, ayudas, ingresos o recursos para la misma finalidad, procedentes de cualesquiera Administraciones o entes públicos o privados, nacionales, de la Unión Europea o de los organismos internacionales, cuando las anteriores ayudas se destinen a una ampliación o mejora de la actividad subvencionada y sin que en ningún caso se rebase el coste de la misma ni se subvencione el mismo gasto por varias administraciones </w:t>
      </w:r>
    </w:p>
    <w:p w14:paraId="293B17E6" w14:textId="77777777" w:rsidR="0042041A" w:rsidRPr="0042041A" w:rsidRDefault="0042041A" w:rsidP="0042041A">
      <w:pPr>
        <w:autoSpaceDN w:val="0"/>
        <w:jc w:val="both"/>
        <w:rPr>
          <w:rFonts w:ascii="Arial" w:hAnsi="Arial" w:cs="Arial"/>
          <w:szCs w:val="22"/>
          <w:lang w:val="es-ES"/>
        </w:rPr>
      </w:pPr>
    </w:p>
    <w:p w14:paraId="5B10AA72" w14:textId="77777777"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SEPTIMO - REGIMEN JURIDICO</w:t>
      </w:r>
    </w:p>
    <w:p w14:paraId="2967B3BA" w14:textId="77777777"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 xml:space="preserve">Para la comprobación de las subvenciones, su reintegro, y en su caso, las sanciones que correspondan imponer ante el incumplimiento de lo previsto en el presente convenio se estará a lo dispuesto en la normativa reguladora de las subvenciones públicas. </w:t>
      </w:r>
    </w:p>
    <w:p w14:paraId="0A66B805" w14:textId="77777777" w:rsidR="0042041A" w:rsidRPr="0042041A" w:rsidRDefault="0042041A" w:rsidP="0042041A">
      <w:pPr>
        <w:autoSpaceDN w:val="0"/>
        <w:jc w:val="both"/>
        <w:rPr>
          <w:rFonts w:ascii="Arial" w:hAnsi="Arial" w:cs="Arial"/>
          <w:szCs w:val="22"/>
          <w:lang w:val="es-ES"/>
        </w:rPr>
      </w:pPr>
    </w:p>
    <w:p w14:paraId="21AE5C4E" w14:textId="77777777"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OCTAVO – MECANISMO DE CONTROL Y SEGUIMIENTO</w:t>
      </w:r>
    </w:p>
    <w:p w14:paraId="3917D090" w14:textId="77777777"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 xml:space="preserve">Se establece una comisión de control y seguimiento formada por la Concejal Delegada de Mujer e Igualdad de oportunidades, la Coordinadora de programas de esta Concejalía, la Presidenta de la Asociación Cultural y Artesanal de amas de Casa y la vicepresidenta, que se reunirá al menos una vez al año. </w:t>
      </w:r>
    </w:p>
    <w:p w14:paraId="61A8EEF0" w14:textId="77777777" w:rsidR="0042041A" w:rsidRPr="0042041A" w:rsidRDefault="0042041A" w:rsidP="0042041A">
      <w:pPr>
        <w:autoSpaceDN w:val="0"/>
        <w:jc w:val="both"/>
        <w:rPr>
          <w:rFonts w:ascii="Arial" w:hAnsi="Arial" w:cs="Arial"/>
          <w:szCs w:val="22"/>
          <w:lang w:val="es-ES"/>
        </w:rPr>
      </w:pPr>
    </w:p>
    <w:p w14:paraId="28E36A18" w14:textId="77777777"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 xml:space="preserve">NOVENO- PROTECCION DE DATOS </w:t>
      </w:r>
    </w:p>
    <w:p w14:paraId="3769ECB1" w14:textId="77777777"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 xml:space="preserve"> Ambas partes quedan obligadas a cumplir lo previsto en la Ley orgánica 3/2018, de 5 de diciembre, de protección de Datos personales y garantía de los derechos digitales y en todo momento las disposiciones contenidas en otras normas vigentes o que en el futuro puedan promulgarse sobre dicha materia.</w:t>
      </w:r>
    </w:p>
    <w:p w14:paraId="75AA1133" w14:textId="77777777"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En relación a la firma de un Convenio para subvención de referencia, la Asociación Cultural y Artesanal de Amas de casa de San Lorenzo de El Escorial se compromete al cumplimiento de la normativa de protección de datos de carácter personal, en los siguientes términos:</w:t>
      </w:r>
    </w:p>
    <w:p w14:paraId="1862B5A2" w14:textId="77777777"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ab/>
        <w:t>Este convenio NO implica el acceso y/o tratamiento de datos personales por la entidad firmante.</w:t>
      </w:r>
    </w:p>
    <w:p w14:paraId="1DDED51B" w14:textId="77777777" w:rsidR="0042041A" w:rsidRPr="0042041A" w:rsidRDefault="0042041A" w:rsidP="0042041A">
      <w:pPr>
        <w:autoSpaceDN w:val="0"/>
        <w:jc w:val="both"/>
        <w:rPr>
          <w:rFonts w:ascii="Arial" w:hAnsi="Arial" w:cs="Arial"/>
          <w:szCs w:val="22"/>
          <w:lang w:val="es-ES"/>
        </w:rPr>
      </w:pPr>
    </w:p>
    <w:p w14:paraId="08A22AB4" w14:textId="77777777"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Para la realización de las prestaciones objeto del presente Convenio no es necesario que la entidad firmante acceda ni a datos personales incluidos en ficheros cuya titularidad corresponde al Ayuntamiento ni a los locales donde se realizan tratamientos de los mismos.</w:t>
      </w:r>
    </w:p>
    <w:p w14:paraId="504CF037" w14:textId="77777777" w:rsidR="0042041A" w:rsidRPr="0042041A" w:rsidRDefault="0042041A" w:rsidP="0042041A">
      <w:pPr>
        <w:autoSpaceDN w:val="0"/>
        <w:jc w:val="both"/>
        <w:rPr>
          <w:rFonts w:ascii="Arial" w:hAnsi="Arial" w:cs="Arial"/>
          <w:szCs w:val="22"/>
          <w:lang w:val="es-ES"/>
        </w:rPr>
      </w:pPr>
    </w:p>
    <w:p w14:paraId="32A849FE" w14:textId="77777777"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1.- Deber de información.</w:t>
      </w:r>
    </w:p>
    <w:p w14:paraId="7D2B7135" w14:textId="77777777"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Los datos personales aportados a efectos del procedimiento de concesión de la subvención, de persona física que actúa por sí misma o, en su caso, como representante de persona jurídica, así como los datos personales de quienes ejecutaran, en su caso, el objeto del convenio, serán tratados por el Ayuntamiento de San Lorenzo de El Escorial como responsable del tratamiento, así como para la comunicación o remisión de notificaciones necesarias u obligatorias, en relación con el control y ejecución del objeto del convenio.</w:t>
      </w:r>
    </w:p>
    <w:p w14:paraId="06A2F997" w14:textId="77777777" w:rsidR="0042041A" w:rsidRPr="0042041A" w:rsidRDefault="0042041A" w:rsidP="0042041A">
      <w:pPr>
        <w:autoSpaceDN w:val="0"/>
        <w:jc w:val="both"/>
        <w:rPr>
          <w:rFonts w:ascii="Arial" w:hAnsi="Arial" w:cs="Arial"/>
          <w:szCs w:val="22"/>
          <w:lang w:val="es-ES"/>
        </w:rPr>
      </w:pPr>
    </w:p>
    <w:p w14:paraId="354DC8BC" w14:textId="77777777"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2.- Base jurídica.</w:t>
      </w:r>
    </w:p>
    <w:p w14:paraId="041A9497" w14:textId="77777777"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La base jurídica que legitima el tratamiento de los datos personales, es por un lado, el cumplimiento por parte del Ayuntamiento de San Lorenzo de El Escorial de las obligaciones legales derivadas de la regulación general de las subvenciones se encuentra recogida en la Ley 38/2003, de 17 de noviembre, General de subvenciones, y en su Reglamento de desarrollo aprobado por Real Decreto 887/2006, de 21 de julio.</w:t>
      </w:r>
    </w:p>
    <w:p w14:paraId="0AC3127E" w14:textId="77777777" w:rsidR="0042041A" w:rsidRPr="0042041A" w:rsidRDefault="0042041A" w:rsidP="0042041A">
      <w:pPr>
        <w:autoSpaceDN w:val="0"/>
        <w:jc w:val="both"/>
        <w:rPr>
          <w:rFonts w:ascii="Arial" w:hAnsi="Arial" w:cs="Arial"/>
          <w:szCs w:val="22"/>
          <w:lang w:val="es-ES"/>
        </w:rPr>
      </w:pPr>
    </w:p>
    <w:p w14:paraId="78A910A3" w14:textId="77777777"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3.- Conservación de los datos</w:t>
      </w:r>
    </w:p>
    <w:p w14:paraId="08F02525" w14:textId="77777777" w:rsidR="0042041A" w:rsidRPr="0042041A" w:rsidRDefault="0042041A" w:rsidP="0042041A">
      <w:pPr>
        <w:autoSpaceDN w:val="0"/>
        <w:jc w:val="both"/>
        <w:rPr>
          <w:rFonts w:ascii="Arial" w:hAnsi="Arial" w:cs="Arial"/>
          <w:szCs w:val="22"/>
          <w:lang w:val="es-ES"/>
        </w:rPr>
      </w:pPr>
    </w:p>
    <w:p w14:paraId="7FCDAD84" w14:textId="77777777"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 xml:space="preserve"> Los datos se conservarán durante el tiempo necesario para cumplir con la finalidad para la que se recabaron y para determinar las posibles responsabilidades que se pudieran derivar de dicha finalidad y del tratamiento de los datos, conforme a la LCSP, además de los periodos establecidos en la normativa de archivos y documentación y demás legislación aplicable.</w:t>
      </w:r>
    </w:p>
    <w:p w14:paraId="1086A02F" w14:textId="77777777" w:rsidR="0042041A" w:rsidRPr="0042041A" w:rsidRDefault="0042041A" w:rsidP="0042041A">
      <w:pPr>
        <w:autoSpaceDN w:val="0"/>
        <w:jc w:val="both"/>
        <w:rPr>
          <w:rFonts w:ascii="Arial" w:hAnsi="Arial" w:cs="Arial"/>
          <w:szCs w:val="22"/>
          <w:lang w:val="es-ES"/>
        </w:rPr>
      </w:pPr>
    </w:p>
    <w:p w14:paraId="17BBEF09" w14:textId="77777777"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4.- Cesión de datos por parte del Ayuntamiento</w:t>
      </w:r>
    </w:p>
    <w:p w14:paraId="1FCDFC72" w14:textId="77777777" w:rsidR="0042041A" w:rsidRPr="0042041A" w:rsidRDefault="0042041A" w:rsidP="0042041A">
      <w:pPr>
        <w:autoSpaceDN w:val="0"/>
        <w:jc w:val="both"/>
        <w:rPr>
          <w:rFonts w:ascii="Arial" w:hAnsi="Arial" w:cs="Arial"/>
          <w:szCs w:val="22"/>
          <w:lang w:val="es-ES"/>
        </w:rPr>
      </w:pPr>
    </w:p>
    <w:p w14:paraId="3C5A6287" w14:textId="77777777"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 xml:space="preserve">Los datos podrán ser cedidos o comunicados a los órganos competentes de la Administración pública y, en su caso, a otros entes públicos (Tribunal de Cuentas </w:t>
      </w:r>
      <w:proofErr w:type="spellStart"/>
      <w:r w:rsidRPr="0042041A">
        <w:rPr>
          <w:rFonts w:ascii="Arial" w:hAnsi="Arial" w:cs="Arial"/>
          <w:szCs w:val="22"/>
          <w:lang w:val="es-ES"/>
        </w:rPr>
        <w:t>u</w:t>
      </w:r>
      <w:proofErr w:type="spellEnd"/>
      <w:r w:rsidRPr="0042041A">
        <w:rPr>
          <w:rFonts w:ascii="Arial" w:hAnsi="Arial" w:cs="Arial"/>
          <w:szCs w:val="22"/>
          <w:lang w:val="es-ES"/>
        </w:rPr>
        <w:t xml:space="preserve"> homólogo autonómico, Tribunal Administrativo de Recursos Contractuales, Juzgados o Tribunales, Agencia Tributaria, Agencia Antifraude u otros entes u organismos públicos competentes) en los supuestos previstos legalmente. </w:t>
      </w:r>
    </w:p>
    <w:p w14:paraId="7282A8F6" w14:textId="77777777" w:rsidR="0042041A" w:rsidRPr="0042041A" w:rsidRDefault="0042041A" w:rsidP="0042041A">
      <w:pPr>
        <w:autoSpaceDN w:val="0"/>
        <w:jc w:val="both"/>
        <w:rPr>
          <w:rFonts w:ascii="Arial" w:hAnsi="Arial" w:cs="Arial"/>
          <w:szCs w:val="22"/>
          <w:lang w:val="es-ES"/>
        </w:rPr>
      </w:pPr>
    </w:p>
    <w:p w14:paraId="1998CFFE" w14:textId="77777777"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Los datos podrán ser publicados, en su caso, en los tablones, físicos o electrónicos, en los diarios o boletines oficiales, y, en particular, en el portal de transparencia, dispuesto en la página institucional o sede electrónica del citado Ayuntamiento.</w:t>
      </w:r>
    </w:p>
    <w:p w14:paraId="16700909" w14:textId="77777777" w:rsidR="0042041A" w:rsidRPr="0042041A" w:rsidRDefault="0042041A" w:rsidP="0042041A">
      <w:pPr>
        <w:autoSpaceDN w:val="0"/>
        <w:jc w:val="both"/>
        <w:rPr>
          <w:rFonts w:ascii="Arial" w:hAnsi="Arial" w:cs="Arial"/>
          <w:szCs w:val="22"/>
          <w:lang w:val="es-ES"/>
        </w:rPr>
      </w:pPr>
    </w:p>
    <w:p w14:paraId="631755DD" w14:textId="77777777"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Del mismo modo, se informa sobre la posibilidad de ejercitar los derechos de acceso, rectificación, oposición, supresión (-derecho al olvido-), limitación del tratamiento y solicitar la portabilidad de sus datos, así como revocar el consentimiento prestado, mediante el Registro Electrónico o dirigiéndose por escrito al Registro General del Ayuntamiento de San Lorenzo de El Escorial acreditando su identidad.</w:t>
      </w:r>
    </w:p>
    <w:p w14:paraId="1145F6F3" w14:textId="77777777" w:rsidR="0042041A" w:rsidRPr="0042041A" w:rsidRDefault="0042041A" w:rsidP="0042041A">
      <w:pPr>
        <w:autoSpaceDN w:val="0"/>
        <w:jc w:val="both"/>
        <w:rPr>
          <w:rFonts w:ascii="Arial" w:hAnsi="Arial" w:cs="Arial"/>
          <w:szCs w:val="22"/>
          <w:lang w:val="es-ES"/>
        </w:rPr>
      </w:pPr>
    </w:p>
    <w:p w14:paraId="441F7ED3" w14:textId="3E3FA804"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Se adjunta anexo 1 a este Convenio del DOCUMENTO DE COMPROMISO DE PROTECCIÓN DE DATOS DE CARÁCTER PERSONAL.</w:t>
      </w:r>
    </w:p>
    <w:p w14:paraId="0751477D" w14:textId="77777777" w:rsidR="0042041A" w:rsidRPr="0042041A" w:rsidRDefault="0042041A" w:rsidP="0042041A">
      <w:pPr>
        <w:autoSpaceDN w:val="0"/>
        <w:jc w:val="both"/>
        <w:rPr>
          <w:rFonts w:ascii="Arial" w:hAnsi="Arial" w:cs="Arial"/>
          <w:szCs w:val="22"/>
          <w:lang w:val="es-ES"/>
        </w:rPr>
      </w:pPr>
    </w:p>
    <w:p w14:paraId="543029ED" w14:textId="79758BD9"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D</w:t>
      </w:r>
      <w:r w:rsidR="00506BEF">
        <w:rPr>
          <w:rFonts w:ascii="Arial" w:hAnsi="Arial" w:cs="Arial"/>
          <w:szCs w:val="22"/>
          <w:lang w:val="es-ES"/>
        </w:rPr>
        <w:t>É</w:t>
      </w:r>
      <w:r w:rsidRPr="0042041A">
        <w:rPr>
          <w:rFonts w:ascii="Arial" w:hAnsi="Arial" w:cs="Arial"/>
          <w:szCs w:val="22"/>
          <w:lang w:val="es-ES"/>
        </w:rPr>
        <w:t xml:space="preserve">CIMO- CAUSAS DE RESOLUCION </w:t>
      </w:r>
    </w:p>
    <w:p w14:paraId="56C546AF" w14:textId="77777777"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Serán causas de resolución del presente Convenio las siguientes:</w:t>
      </w:r>
    </w:p>
    <w:p w14:paraId="69357C64" w14:textId="77777777" w:rsidR="0042041A" w:rsidRPr="0042041A" w:rsidRDefault="0042041A" w:rsidP="0042041A">
      <w:pPr>
        <w:autoSpaceDN w:val="0"/>
        <w:jc w:val="both"/>
        <w:rPr>
          <w:rFonts w:ascii="Arial" w:hAnsi="Arial" w:cs="Arial"/>
          <w:szCs w:val="22"/>
          <w:lang w:val="es-ES"/>
        </w:rPr>
      </w:pPr>
    </w:p>
    <w:p w14:paraId="43F1F9D8" w14:textId="77777777"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1.- Incumplimiento por alguna de las partes de las obligaciones asumidas en el presente Convenio.</w:t>
      </w:r>
    </w:p>
    <w:p w14:paraId="350AB46D" w14:textId="77777777"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2.- Cumplirse la fecha de extinción señalada</w:t>
      </w:r>
    </w:p>
    <w:p w14:paraId="76B89515" w14:textId="77777777"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3.- Mutuo acuerdo de las partes.</w:t>
      </w:r>
    </w:p>
    <w:p w14:paraId="223C3E84" w14:textId="77777777" w:rsidR="0042041A" w:rsidRPr="0042041A" w:rsidRDefault="0042041A" w:rsidP="0042041A">
      <w:pPr>
        <w:autoSpaceDN w:val="0"/>
        <w:jc w:val="both"/>
        <w:rPr>
          <w:rFonts w:ascii="Arial" w:hAnsi="Arial" w:cs="Arial"/>
          <w:szCs w:val="22"/>
          <w:lang w:val="es-ES"/>
        </w:rPr>
      </w:pPr>
    </w:p>
    <w:p w14:paraId="7C371967" w14:textId="77777777"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 xml:space="preserve">UNDÉCIMA- INTERPRETACIÓN Y SEGUIMIENTO </w:t>
      </w:r>
    </w:p>
    <w:p w14:paraId="68D6813F" w14:textId="77777777"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 xml:space="preserve">Las partes se comprometen a resolver de mutuo acuerdo todas las cuestiones de interpretación y seguimiento, así como la resolución de cuantos conflictos pudieran plantearse en su desarrollo. En última instancia, dada la finalidad pública del presente convenio, las cuestiones litigiosas que surjan de la interpretación, modificación, resolución y aplicación del presente convenio corresponderán a los Juzgados y Tribunales de la Jurisdicción Contencioso – Administrativa.  </w:t>
      </w:r>
    </w:p>
    <w:p w14:paraId="08293F68" w14:textId="77777777" w:rsidR="0042041A" w:rsidRPr="0042041A" w:rsidRDefault="0042041A" w:rsidP="0042041A">
      <w:pPr>
        <w:autoSpaceDN w:val="0"/>
        <w:jc w:val="both"/>
        <w:rPr>
          <w:rFonts w:ascii="Arial" w:hAnsi="Arial" w:cs="Arial"/>
          <w:szCs w:val="22"/>
          <w:lang w:val="es-ES"/>
        </w:rPr>
      </w:pPr>
    </w:p>
    <w:p w14:paraId="31723360" w14:textId="77777777" w:rsidR="0042041A" w:rsidRPr="0042041A" w:rsidRDefault="0042041A" w:rsidP="0042041A">
      <w:pPr>
        <w:autoSpaceDN w:val="0"/>
        <w:jc w:val="both"/>
        <w:rPr>
          <w:rFonts w:ascii="Arial" w:hAnsi="Arial" w:cs="Arial"/>
          <w:szCs w:val="22"/>
          <w:lang w:val="es-ES"/>
        </w:rPr>
      </w:pPr>
    </w:p>
    <w:p w14:paraId="0529C55E" w14:textId="1F2E8553" w:rsidR="0042041A" w:rsidRPr="0042041A" w:rsidRDefault="0042041A" w:rsidP="0042041A">
      <w:pPr>
        <w:autoSpaceDN w:val="0"/>
        <w:jc w:val="both"/>
        <w:rPr>
          <w:rFonts w:ascii="Arial" w:hAnsi="Arial" w:cs="Arial"/>
          <w:szCs w:val="22"/>
          <w:lang w:val="es-ES"/>
        </w:rPr>
      </w:pPr>
      <w:r w:rsidRPr="0042041A">
        <w:rPr>
          <w:rFonts w:ascii="Arial" w:hAnsi="Arial" w:cs="Arial"/>
          <w:szCs w:val="22"/>
          <w:lang w:val="es-ES"/>
        </w:rPr>
        <w:t>Estando de acuerdo ambas partes en lo establecido en el presente convenio lo firman en San Lorenzo de El Escorial.</w:t>
      </w:r>
    </w:p>
    <w:sectPr w:rsidR="0042041A" w:rsidRPr="0042041A" w:rsidSect="00E507F9">
      <w:headerReference w:type="default" r:id="rId8"/>
      <w:footerReference w:type="default" r:id="rId9"/>
      <w:headerReference w:type="first" r:id="rId10"/>
      <w:footerReference w:type="first" r:id="rId11"/>
      <w:pgSz w:w="11906" w:h="16838" w:code="9"/>
      <w:pgMar w:top="2552" w:right="1134" w:bottom="1531" w:left="153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C87FBB" w14:textId="77777777" w:rsidR="000433F4" w:rsidRDefault="000433F4" w:rsidP="00C92D0E">
      <w:r>
        <w:separator/>
      </w:r>
    </w:p>
    <w:p w14:paraId="1DD92817" w14:textId="77777777" w:rsidR="000433F4" w:rsidRDefault="000433F4" w:rsidP="00C92D0E"/>
  </w:endnote>
  <w:endnote w:type="continuationSeparator" w:id="0">
    <w:p w14:paraId="70F7E5E2" w14:textId="77777777" w:rsidR="000433F4" w:rsidRDefault="000433F4" w:rsidP="00C92D0E">
      <w:r>
        <w:continuationSeparator/>
      </w:r>
    </w:p>
    <w:p w14:paraId="713AFE71" w14:textId="77777777" w:rsidR="000433F4" w:rsidRDefault="000433F4" w:rsidP="00C92D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venir LT Std 65 Medium">
    <w:panose1 w:val="00000000000000000000"/>
    <w:charset w:val="00"/>
    <w:family w:val="swiss"/>
    <w:notTrueTyp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Avenir LT Std 55 Roman">
    <w:altName w:val="Calibri"/>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F8CF85" w14:textId="77777777" w:rsidR="000433F4" w:rsidRDefault="000433F4" w:rsidP="00204488">
    <w:pPr>
      <w:pStyle w:val="Piedepgina"/>
      <w:tabs>
        <w:tab w:val="clear" w:pos="4252"/>
        <w:tab w:val="clear" w:pos="8504"/>
        <w:tab w:val="center" w:pos="4535"/>
      </w:tabs>
      <w:rPr>
        <w:sz w:val="14"/>
        <w:szCs w:val="16"/>
      </w:rPr>
    </w:pPr>
    <w:r>
      <w:rPr>
        <w:noProof/>
        <w:sz w:val="14"/>
        <w:szCs w:val="16"/>
      </w:rPr>
      <w:drawing>
        <wp:anchor distT="0" distB="0" distL="114300" distR="114300" simplePos="0" relativeHeight="251656192" behindDoc="1" locked="0" layoutInCell="1" allowOverlap="1" wp14:anchorId="4809782D" wp14:editId="7FA94E69">
          <wp:simplePos x="0" y="0"/>
          <wp:positionH relativeFrom="column">
            <wp:posOffset>2532415</wp:posOffset>
          </wp:positionH>
          <wp:positionV relativeFrom="paragraph">
            <wp:posOffset>-158307</wp:posOffset>
          </wp:positionV>
          <wp:extent cx="768368" cy="531628"/>
          <wp:effectExtent l="19050" t="0" r="0" b="0"/>
          <wp:wrapNone/>
          <wp:docPr id="3"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a:stretch>
                    <a:fillRect/>
                  </a:stretch>
                </pic:blipFill>
                <pic:spPr>
                  <a:xfrm>
                    <a:off x="0" y="0"/>
                    <a:ext cx="768368" cy="531628"/>
                  </a:xfrm>
                  <a:prstGeom prst="rect">
                    <a:avLst/>
                  </a:prstGeom>
                </pic:spPr>
              </pic:pic>
            </a:graphicData>
          </a:graphic>
        </wp:anchor>
      </w:drawing>
    </w:r>
    <w:r>
      <w:rPr>
        <w:sz w:val="14"/>
        <w:szCs w:val="16"/>
      </w:rPr>
      <w:tab/>
    </w:r>
  </w:p>
  <w:p w14:paraId="223E0340" w14:textId="77777777" w:rsidR="000433F4" w:rsidRDefault="000433F4" w:rsidP="003F6444">
    <w:pPr>
      <w:pStyle w:val="Piedepgina"/>
      <w:rPr>
        <w:sz w:val="14"/>
        <w:szCs w:val="16"/>
      </w:rPr>
    </w:pPr>
  </w:p>
  <w:p w14:paraId="400F713C" w14:textId="77777777" w:rsidR="000433F4" w:rsidRDefault="000433F4" w:rsidP="003F6444">
    <w:pPr>
      <w:pStyle w:val="Piedepgina"/>
      <w:rPr>
        <w:sz w:val="14"/>
        <w:szCs w:val="16"/>
      </w:rPr>
    </w:pPr>
  </w:p>
  <w:p w14:paraId="2B77F379" w14:textId="5F843703" w:rsidR="000433F4" w:rsidRDefault="008A197A" w:rsidP="003F6444">
    <w:pPr>
      <w:pStyle w:val="Piedepgina"/>
      <w:rPr>
        <w:sz w:val="14"/>
        <w:szCs w:val="16"/>
      </w:rPr>
    </w:pPr>
    <w:r>
      <w:rPr>
        <w:noProof/>
        <w:sz w:val="14"/>
        <w:szCs w:val="16"/>
      </w:rPr>
      <mc:AlternateContent>
        <mc:Choice Requires="wps">
          <w:drawing>
            <wp:anchor distT="0" distB="0" distL="114300" distR="114300" simplePos="0" relativeHeight="251660288" behindDoc="0" locked="0" layoutInCell="1" allowOverlap="1" wp14:anchorId="71A95200" wp14:editId="79B2E83C">
              <wp:simplePos x="0" y="0"/>
              <wp:positionH relativeFrom="column">
                <wp:posOffset>339725</wp:posOffset>
              </wp:positionH>
              <wp:positionV relativeFrom="paragraph">
                <wp:posOffset>52070</wp:posOffset>
              </wp:positionV>
              <wp:extent cx="4821555" cy="386715"/>
              <wp:effectExtent l="0" t="4445" r="1270" b="0"/>
              <wp:wrapNone/>
              <wp:docPr id="38710637"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1555" cy="386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4AA82C" w14:textId="77777777" w:rsidR="000433F4" w:rsidRPr="00947559" w:rsidRDefault="000433F4" w:rsidP="003F6444">
                          <w:pPr>
                            <w:rPr>
                              <w:color w:val="808080" w:themeColor="background1" w:themeShade="80"/>
                              <w:sz w:val="14"/>
                              <w:lang w:val="es-E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1A95200" id="_x0000_t202" coordsize="21600,21600" o:spt="202" path="m,l,21600r21600,l21600,xe">
              <v:stroke joinstyle="miter"/>
              <v:path gradientshapeok="t" o:connecttype="rect"/>
            </v:shapetype>
            <v:shape id="Text Box 20" o:spid="_x0000_s1027" type="#_x0000_t202" style="position:absolute;left:0;text-align:left;margin-left:26.75pt;margin-top:4.1pt;width:379.65pt;height:30.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" filled="f" stroked="f">
              <v:textbox>
                <w:txbxContent>
                  <w:p w14:paraId="414AA82C" w14:textId="77777777" w:rsidR="000433F4" w:rsidRPr="00947559" w:rsidRDefault="000433F4" w:rsidP="003F6444">
                    <w:pPr>
                      <w:rPr>
                        <w:color w:val="808080" w:themeColor="background1" w:themeShade="80"/>
                        <w:sz w:val="14"/>
                        <w:lang w:val="es-ES"/>
                      </w:rPr>
                    </w:pPr>
                  </w:p>
                </w:txbxContent>
              </v:textbox>
            </v:shape>
          </w:pict>
        </mc:Fallback>
      </mc:AlternateContent>
    </w:r>
  </w:p>
  <w:sdt>
    <w:sdtPr>
      <w:rPr>
        <w:sz w:val="14"/>
        <w:szCs w:val="16"/>
      </w:rPr>
      <w:id w:val="96967770"/>
      <w:docPartObj>
        <w:docPartGallery w:val="Page Numbers (Top of Page)"/>
        <w:docPartUnique/>
      </w:docPartObj>
    </w:sdtPr>
    <w:sdtEndPr/>
    <w:sdtContent>
      <w:p w14:paraId="33C43948" w14:textId="77777777" w:rsidR="000433F4" w:rsidRDefault="000433F4" w:rsidP="003F6444">
        <w:pPr>
          <w:pStyle w:val="Piedepgina"/>
          <w:tabs>
            <w:tab w:val="clear" w:pos="8504"/>
            <w:tab w:val="right" w:pos="9072"/>
          </w:tabs>
          <w:rPr>
            <w:b/>
            <w:color w:val="808080" w:themeColor="background1" w:themeShade="80"/>
            <w:sz w:val="14"/>
            <w:szCs w:val="16"/>
          </w:rPr>
        </w:pPr>
        <w:r w:rsidRPr="000E2CD0">
          <w:rPr>
            <w:sz w:val="14"/>
            <w:szCs w:val="16"/>
          </w:rPr>
          <w:tab/>
        </w:r>
        <w:r w:rsidRPr="000E2CD0">
          <w:rPr>
            <w:sz w:val="14"/>
            <w:szCs w:val="16"/>
          </w:rPr>
          <w:tab/>
        </w:r>
        <w:r w:rsidRPr="000E2CD0">
          <w:rPr>
            <w:color w:val="808080" w:themeColor="background1" w:themeShade="80"/>
            <w:sz w:val="14"/>
            <w:szCs w:val="16"/>
          </w:rPr>
          <w:t xml:space="preserve">Página </w:t>
        </w:r>
        <w:r w:rsidR="002F1CEA"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2F1CEA" w:rsidRPr="000E2CD0">
          <w:rPr>
            <w:b/>
            <w:color w:val="808080" w:themeColor="background1" w:themeShade="80"/>
            <w:sz w:val="14"/>
            <w:szCs w:val="16"/>
          </w:rPr>
          <w:fldChar w:fldCharType="separate"/>
        </w:r>
        <w:r w:rsidR="00422E28">
          <w:rPr>
            <w:b/>
            <w:noProof/>
            <w:color w:val="808080" w:themeColor="background1" w:themeShade="80"/>
            <w:sz w:val="14"/>
            <w:szCs w:val="16"/>
          </w:rPr>
          <w:t>2</w:t>
        </w:r>
        <w:r w:rsidR="002F1CEA"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2F1CEA"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2F1CEA" w:rsidRPr="000E2CD0">
          <w:rPr>
            <w:b/>
            <w:color w:val="808080" w:themeColor="background1" w:themeShade="80"/>
            <w:sz w:val="14"/>
            <w:szCs w:val="16"/>
          </w:rPr>
          <w:fldChar w:fldCharType="separate"/>
        </w:r>
        <w:r w:rsidR="00422E28">
          <w:rPr>
            <w:b/>
            <w:noProof/>
            <w:color w:val="808080" w:themeColor="background1" w:themeShade="80"/>
            <w:sz w:val="14"/>
            <w:szCs w:val="16"/>
          </w:rPr>
          <w:t>2</w:t>
        </w:r>
        <w:r w:rsidR="002F1CEA" w:rsidRPr="000E2CD0">
          <w:rPr>
            <w:b/>
            <w:color w:val="808080" w:themeColor="background1" w:themeShade="80"/>
            <w:sz w:val="14"/>
            <w:szCs w:val="16"/>
          </w:rPr>
          <w:fldChar w:fldCharType="end"/>
        </w:r>
      </w:p>
      <w:p w14:paraId="09D64E36" w14:textId="77777777" w:rsidR="000433F4" w:rsidRPr="00453FAE" w:rsidRDefault="00506BEF" w:rsidP="003F6444">
        <w:pPr>
          <w:pStyle w:val="Piedepgina"/>
          <w:rPr>
            <w:sz w:val="14"/>
            <w:szCs w:val="16"/>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4"/>
        <w:szCs w:val="16"/>
      </w:rPr>
      <w:id w:val="96967771"/>
      <w:docPartObj>
        <w:docPartGallery w:val="Page Numbers (Bottom of Page)"/>
        <w:docPartUnique/>
      </w:docPartObj>
    </w:sdtPr>
    <w:sdtEndPr/>
    <w:sdtContent>
      <w:p w14:paraId="533A6471" w14:textId="77777777" w:rsidR="000433F4" w:rsidRDefault="000433F4" w:rsidP="00C92D0E">
        <w:pPr>
          <w:pStyle w:val="Piedepgina"/>
          <w:rPr>
            <w:sz w:val="14"/>
            <w:szCs w:val="16"/>
          </w:rPr>
        </w:pPr>
        <w:r>
          <w:rPr>
            <w:noProof/>
            <w:sz w:val="14"/>
            <w:szCs w:val="16"/>
          </w:rPr>
          <w:drawing>
            <wp:anchor distT="0" distB="0" distL="114300" distR="114300" simplePos="0" relativeHeight="251655168" behindDoc="1" locked="0" layoutInCell="1" allowOverlap="1" wp14:anchorId="59D92361" wp14:editId="6A5FFE3D">
              <wp:simplePos x="0" y="0"/>
              <wp:positionH relativeFrom="column">
                <wp:posOffset>2329438</wp:posOffset>
              </wp:positionH>
              <wp:positionV relativeFrom="paragraph">
                <wp:posOffset>-181573</wp:posOffset>
              </wp:positionV>
              <wp:extent cx="895350" cy="534155"/>
              <wp:effectExtent l="19050" t="0" r="0" b="0"/>
              <wp:wrapNone/>
              <wp:docPr id="2"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a:srcRect l="27133" t="11398" r="26364" b="24360"/>
                      <a:stretch>
                        <a:fillRect/>
                      </a:stretch>
                    </pic:blipFill>
                    <pic:spPr>
                      <a:xfrm>
                        <a:off x="0" y="0"/>
                        <a:ext cx="895350" cy="534155"/>
                      </a:xfrm>
                      <a:prstGeom prst="rect">
                        <a:avLst/>
                      </a:prstGeom>
                    </pic:spPr>
                  </pic:pic>
                </a:graphicData>
              </a:graphic>
            </wp:anchor>
          </w:drawing>
        </w:r>
      </w:p>
      <w:p w14:paraId="022C231D" w14:textId="77777777" w:rsidR="000433F4" w:rsidRDefault="000433F4" w:rsidP="00C92D0E">
        <w:pPr>
          <w:pStyle w:val="Piedepgina"/>
          <w:rPr>
            <w:sz w:val="14"/>
            <w:szCs w:val="16"/>
          </w:rPr>
        </w:pPr>
      </w:p>
      <w:p w14:paraId="724BBDC3" w14:textId="77777777" w:rsidR="000433F4" w:rsidRDefault="000433F4" w:rsidP="00C92D0E">
        <w:pPr>
          <w:pStyle w:val="Piedepgina"/>
          <w:rPr>
            <w:sz w:val="14"/>
            <w:szCs w:val="16"/>
          </w:rPr>
        </w:pPr>
      </w:p>
      <w:p w14:paraId="5EBBE4D1" w14:textId="6EABDB5B" w:rsidR="000433F4" w:rsidRDefault="008A197A" w:rsidP="00C92D0E">
        <w:pPr>
          <w:pStyle w:val="Piedepgina"/>
          <w:rPr>
            <w:sz w:val="14"/>
            <w:szCs w:val="16"/>
          </w:rPr>
        </w:pPr>
        <w:r>
          <w:rPr>
            <w:noProof/>
            <w:sz w:val="14"/>
            <w:szCs w:val="16"/>
          </w:rPr>
          <mc:AlternateContent>
            <mc:Choice Requires="wps">
              <w:drawing>
                <wp:anchor distT="0" distB="0" distL="114300" distR="114300" simplePos="0" relativeHeight="251659264" behindDoc="0" locked="0" layoutInCell="1" allowOverlap="1" wp14:anchorId="0004B508" wp14:editId="476E547B">
                  <wp:simplePos x="0" y="0"/>
                  <wp:positionH relativeFrom="column">
                    <wp:posOffset>339725</wp:posOffset>
                  </wp:positionH>
                  <wp:positionV relativeFrom="paragraph">
                    <wp:posOffset>52070</wp:posOffset>
                  </wp:positionV>
                  <wp:extent cx="4821555" cy="455930"/>
                  <wp:effectExtent l="0" t="4445" r="1270" b="0"/>
                  <wp:wrapNone/>
                  <wp:docPr id="1943651409"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1555" cy="455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4D4E2D" w14:textId="77777777" w:rsidR="000433F4" w:rsidRDefault="00506BEF" w:rsidP="000E2CD0">
                              <w:pPr>
                                <w:pStyle w:val="Cita"/>
                                <w:jc w:val="left"/>
                              </w:pPr>
                              <w:sdt>
                                <w:sdtPr>
                                  <w:alias w:val="Título"/>
                                  <w:id w:val="96967768"/>
                                  <w:showingPlcHdr/>
                                  <w:dataBinding w:prefixMappings="xmlns:ns0='http://purl.org/dc/elements/1.1/' xmlns:ns1='http://schemas.openxmlformats.org/package/2006/metadata/core-properties' " w:xpath="/ns1:coreProperties[1]/ns0:title[1]" w:storeItemID="{6C3C8BC8-F283-45AE-878A-BAB7291924A1}"/>
                                  <w:text/>
                                </w:sdtPr>
                                <w:sdtEndPr/>
                                <w:sdtContent>
                                  <w:r w:rsidR="000433F4" w:rsidRPr="000E2CD0">
                                    <w:rPr>
                                      <w:rStyle w:val="Textodelmarcadordeposicin"/>
                                      <w:sz w:val="14"/>
                                      <w:szCs w:val="14"/>
                                    </w:rPr>
                                    <w:t>[Título]</w:t>
                                  </w:r>
                                </w:sdtContent>
                              </w:sdt>
                            </w:p>
                            <w:sdt>
                              <w:sdtPr>
                                <w:alias w:val="Asunto"/>
                                <w:id w:val="96967769"/>
                                <w:showingPlcHdr/>
                                <w:dataBinding w:prefixMappings="xmlns:ns0='http://purl.org/dc/elements/1.1/' xmlns:ns1='http://schemas.openxmlformats.org/package/2006/metadata/core-properties' " w:xpath="/ns1:coreProperties[1]/ns0:subject[1]" w:storeItemID="{6C3C8BC8-F283-45AE-878A-BAB7291924A1}"/>
                                <w:text/>
                              </w:sdtPr>
                              <w:sdtEndPr/>
                              <w:sdtContent>
                                <w:p w14:paraId="66BCECFC" w14:textId="77777777" w:rsidR="000433F4" w:rsidRPr="000E2CD0" w:rsidRDefault="000433F4" w:rsidP="000E2CD0">
                                  <w:r w:rsidRPr="000E2CD0">
                                    <w:rPr>
                                      <w:rStyle w:val="Textodelmarcadordeposicin"/>
                                      <w:rFonts w:eastAsiaTheme="minorHAnsi"/>
                                      <w:sz w:val="14"/>
                                      <w:szCs w:val="14"/>
                                    </w:rPr>
                                    <w:t>[Asunto]</w:t>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004B508" id="_x0000_t202" coordsize="21600,21600" o:spt="202" path="m,l,21600r21600,l21600,xe">
                  <v:stroke joinstyle="miter"/>
                  <v:path gradientshapeok="t" o:connecttype="rect"/>
                </v:shapetype>
                <v:shape id="Text Box 15" o:spid="_x0000_s1029" type="#_x0000_t202" style="position:absolute;left:0;text-align:left;margin-left:26.75pt;margin-top:4.1pt;width:379.65pt;height:35.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" filled="f" stroked="f">
                  <v:textbox>
                    <w:txbxContent>
                      <w:p w14:paraId="2E4D4E2D" w14:textId="77777777" w:rsidR="000433F4" w:rsidRDefault="00506BEF" w:rsidP="000E2CD0">
                        <w:pPr>
                          <w:pStyle w:val="Cita"/>
                          <w:jc w:val="left"/>
                        </w:pPr>
                        <w:sdt>
                          <w:sdtPr>
                            <w:alias w:val="Título"/>
                            <w:id w:val="96967768"/>
                            <w:showingPlcHdr/>
                            <w:dataBinding w:prefixMappings="xmlns:ns0='http://purl.org/dc/elements/1.1/' xmlns:ns1='http://schemas.openxmlformats.org/package/2006/metadata/core-properties' " w:xpath="/ns1:coreProperties[1]/ns0:title[1]" w:storeItemID="{6C3C8BC8-F283-45AE-878A-BAB7291924A1}"/>
                            <w:text/>
                          </w:sdtPr>
                          <w:sdtEndPr/>
                          <w:sdtContent>
                            <w:r w:rsidR="000433F4" w:rsidRPr="000E2CD0">
                              <w:rPr>
                                <w:rStyle w:val="Textodelmarcadordeposicin"/>
                                <w:sz w:val="14"/>
                                <w:szCs w:val="14"/>
                              </w:rPr>
                              <w:t>[Título]</w:t>
                            </w:r>
                          </w:sdtContent>
                        </w:sdt>
                      </w:p>
                      <w:sdt>
                        <w:sdtPr>
                          <w:alias w:val="Asunto"/>
                          <w:id w:val="96967769"/>
                          <w:showingPlcHdr/>
                          <w:dataBinding w:prefixMappings="xmlns:ns0='http://purl.org/dc/elements/1.1/' xmlns:ns1='http://schemas.openxmlformats.org/package/2006/metadata/core-properties' " w:xpath="/ns1:coreProperties[1]/ns0:subject[1]" w:storeItemID="{6C3C8BC8-F283-45AE-878A-BAB7291924A1}"/>
                          <w:text/>
                        </w:sdtPr>
                        <w:sdtEndPr/>
                        <w:sdtContent>
                          <w:p w14:paraId="66BCECFC" w14:textId="77777777" w:rsidR="000433F4" w:rsidRPr="000E2CD0" w:rsidRDefault="000433F4" w:rsidP="000E2CD0">
                            <w:r w:rsidRPr="000E2CD0">
                              <w:rPr>
                                <w:rStyle w:val="Textodelmarcadordeposicin"/>
                                <w:rFonts w:eastAsiaTheme="minorHAnsi"/>
                                <w:sz w:val="14"/>
                                <w:szCs w:val="14"/>
                              </w:rPr>
                              <w:t>[Asunto]</w:t>
                            </w:r>
                          </w:p>
                        </w:sdtContent>
                      </w:sdt>
                    </w:txbxContent>
                  </v:textbox>
                </v:shape>
              </w:pict>
            </mc:Fallback>
          </mc:AlternateContent>
        </w:r>
      </w:p>
      <w:sdt>
        <w:sdtPr>
          <w:rPr>
            <w:sz w:val="14"/>
            <w:szCs w:val="16"/>
          </w:rPr>
          <w:id w:val="96967772"/>
          <w:docPartObj>
            <w:docPartGallery w:val="Page Numbers (Top of Page)"/>
            <w:docPartUnique/>
          </w:docPartObj>
        </w:sdtPr>
        <w:sdtEndPr/>
        <w:sdtContent>
          <w:p w14:paraId="694603F5" w14:textId="77777777" w:rsidR="000433F4" w:rsidRDefault="000433F4" w:rsidP="003F6444">
            <w:pPr>
              <w:pStyle w:val="Piedepgina"/>
              <w:tabs>
                <w:tab w:val="clear" w:pos="8504"/>
                <w:tab w:val="right" w:pos="9072"/>
              </w:tabs>
              <w:rPr>
                <w:b/>
                <w:color w:val="808080" w:themeColor="background1" w:themeShade="80"/>
                <w:sz w:val="14"/>
                <w:szCs w:val="16"/>
              </w:rPr>
            </w:pPr>
            <w:r w:rsidRPr="000E2CD0">
              <w:rPr>
                <w:rStyle w:val="CitaCar"/>
                <w:sz w:val="14"/>
                <w:szCs w:val="16"/>
              </w:rPr>
              <w:t>Asunto:</w:t>
            </w:r>
            <w:r w:rsidRPr="000E2CD0">
              <w:rPr>
                <w:sz w:val="14"/>
                <w:szCs w:val="16"/>
              </w:rPr>
              <w:tab/>
            </w:r>
            <w:r w:rsidRPr="000E2CD0">
              <w:rPr>
                <w:sz w:val="14"/>
                <w:szCs w:val="16"/>
              </w:rPr>
              <w:tab/>
            </w:r>
            <w:r w:rsidRPr="000E2CD0">
              <w:rPr>
                <w:color w:val="808080" w:themeColor="background1" w:themeShade="80"/>
                <w:sz w:val="14"/>
                <w:szCs w:val="16"/>
              </w:rPr>
              <w:t xml:space="preserve">Página </w:t>
            </w:r>
            <w:r w:rsidR="002F1CEA"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2F1CEA" w:rsidRPr="000E2CD0">
              <w:rPr>
                <w:b/>
                <w:color w:val="808080" w:themeColor="background1" w:themeShade="80"/>
                <w:sz w:val="14"/>
                <w:szCs w:val="16"/>
              </w:rPr>
              <w:fldChar w:fldCharType="separate"/>
            </w:r>
            <w:r>
              <w:rPr>
                <w:b/>
                <w:noProof/>
                <w:color w:val="808080" w:themeColor="background1" w:themeShade="80"/>
                <w:sz w:val="14"/>
                <w:szCs w:val="16"/>
              </w:rPr>
              <w:t>1</w:t>
            </w:r>
            <w:r w:rsidR="002F1CEA"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2F1CEA"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2F1CEA" w:rsidRPr="000E2CD0">
              <w:rPr>
                <w:b/>
                <w:color w:val="808080" w:themeColor="background1" w:themeShade="80"/>
                <w:sz w:val="14"/>
                <w:szCs w:val="16"/>
              </w:rPr>
              <w:fldChar w:fldCharType="separate"/>
            </w:r>
            <w:r w:rsidR="00422E28">
              <w:rPr>
                <w:b/>
                <w:noProof/>
                <w:color w:val="808080" w:themeColor="background1" w:themeShade="80"/>
                <w:sz w:val="14"/>
                <w:szCs w:val="16"/>
              </w:rPr>
              <w:t>2</w:t>
            </w:r>
            <w:r w:rsidR="002F1CEA" w:rsidRPr="000E2CD0">
              <w:rPr>
                <w:b/>
                <w:color w:val="808080" w:themeColor="background1" w:themeShade="80"/>
                <w:sz w:val="14"/>
                <w:szCs w:val="16"/>
              </w:rPr>
              <w:fldChar w:fldCharType="end"/>
            </w:r>
          </w:p>
          <w:p w14:paraId="3E12CCA2" w14:textId="77777777" w:rsidR="000433F4" w:rsidRPr="000E2CD0" w:rsidRDefault="00506BEF" w:rsidP="000E2CD0">
            <w:pPr>
              <w:pStyle w:val="Piedepgina"/>
              <w:rPr>
                <w:sz w:val="14"/>
                <w:szCs w:val="16"/>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77A32A" w14:textId="77777777" w:rsidR="000433F4" w:rsidRDefault="000433F4" w:rsidP="00C92D0E">
      <w:r>
        <w:separator/>
      </w:r>
    </w:p>
    <w:p w14:paraId="6DBB3A27" w14:textId="77777777" w:rsidR="000433F4" w:rsidRDefault="000433F4" w:rsidP="00C92D0E"/>
  </w:footnote>
  <w:footnote w:type="continuationSeparator" w:id="0">
    <w:p w14:paraId="61FBF11B" w14:textId="77777777" w:rsidR="000433F4" w:rsidRDefault="000433F4" w:rsidP="00C92D0E">
      <w:r>
        <w:continuationSeparator/>
      </w:r>
    </w:p>
    <w:p w14:paraId="195D841C" w14:textId="77777777" w:rsidR="000433F4" w:rsidRDefault="000433F4" w:rsidP="00C92D0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D4D588" w14:textId="558228DE" w:rsidR="000433F4" w:rsidRDefault="000433F4" w:rsidP="00453FAE">
    <w:pPr>
      <w:pStyle w:val="Encabezado"/>
      <w:tabs>
        <w:tab w:val="clear" w:pos="4252"/>
        <w:tab w:val="center" w:pos="4536"/>
      </w:tabs>
      <w:jc w:val="center"/>
    </w:pPr>
    <w:r w:rsidRPr="00453FAE">
      <w:rPr>
        <w:noProof/>
      </w:rPr>
      <w:drawing>
        <wp:inline distT="0" distB="0" distL="0" distR="0" wp14:anchorId="6A111660" wp14:editId="2C945038">
          <wp:extent cx="2183823" cy="1552399"/>
          <wp:effectExtent l="19050" t="0" r="6927" b="0"/>
          <wp:docPr id="5"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a:stretch>
                    <a:fillRect/>
                  </a:stretch>
                </pic:blipFill>
                <pic:spPr>
                  <a:xfrm>
                    <a:off x="0" y="0"/>
                    <a:ext cx="2186569" cy="1554351"/>
                  </a:xfrm>
                  <a:prstGeom prst="rect">
                    <a:avLst/>
                  </a:prstGeom>
                </pic:spPr>
              </pic:pic>
            </a:graphicData>
          </a:graphic>
        </wp:inline>
      </w:drawing>
    </w:r>
    <w:r w:rsidR="008A197A">
      <w:rPr>
        <w:noProof/>
      </w:rPr>
      <mc:AlternateContent>
        <mc:Choice Requires="wps">
          <w:drawing>
            <wp:anchor distT="0" distB="0" distL="114300" distR="114300" simplePos="0" relativeHeight="251657216" behindDoc="0" locked="0" layoutInCell="1" allowOverlap="1" wp14:anchorId="50D64B09" wp14:editId="692542D7">
              <wp:simplePos x="0" y="0"/>
              <wp:positionH relativeFrom="column">
                <wp:posOffset>-993140</wp:posOffset>
              </wp:positionH>
              <wp:positionV relativeFrom="paragraph">
                <wp:posOffset>1442720</wp:posOffset>
              </wp:positionV>
              <wp:extent cx="507365" cy="8176260"/>
              <wp:effectExtent l="0" t="4445" r="0" b="1270"/>
              <wp:wrapNone/>
              <wp:docPr id="101348148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 cy="8176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A1A1D6" w14:textId="77777777" w:rsidR="000433F4" w:rsidRDefault="000433F4"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06CA75D9" w14:textId="77777777" w:rsidR="000433F4" w:rsidRPr="004259A9" w:rsidRDefault="000433F4"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14:paraId="2017C4C6" w14:textId="77777777" w:rsidR="000433F4" w:rsidRPr="00AA64CD" w:rsidRDefault="000433F4" w:rsidP="00C92D0E">
                          <w:pPr>
                            <w:pStyle w:val="Cita"/>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D64B09" id="_x0000_t202" coordsize="21600,21600" o:spt="202" path="m,l,21600r21600,l21600,xe">
              <v:stroke joinstyle="miter"/>
              <v:path gradientshapeok="t" o:connecttype="rect"/>
            </v:shapetype>
            <v:shape id="Text Box 12" o:spid="_x0000_s1026" type="#_x0000_t202" style="position:absolute;left:0;text-align:left;margin-left:-78.2pt;margin-top:113.6pt;width:39.95pt;height:643.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" stroked="f">
              <v:textbox style="layout-flow:vertical;mso-layout-flow-alt:bottom-to-top">
                <w:txbxContent>
                  <w:p w14:paraId="4FA1A1D6" w14:textId="77777777" w:rsidR="000433F4" w:rsidRDefault="000433F4"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06CA75D9" w14:textId="77777777" w:rsidR="000433F4" w:rsidRPr="004259A9" w:rsidRDefault="000433F4"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14:paraId="2017C4C6" w14:textId="77777777" w:rsidR="000433F4" w:rsidRPr="00AA64CD" w:rsidRDefault="000433F4" w:rsidP="00C92D0E">
                    <w:pPr>
                      <w:pStyle w:val="Cita"/>
                    </w:pP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7A1FD6" w14:textId="77777777" w:rsidR="000433F4" w:rsidRDefault="000433F4" w:rsidP="00C92D0E">
    <w:pPr>
      <w:pStyle w:val="Encabezado"/>
    </w:pPr>
    <w:r>
      <w:tab/>
    </w:r>
  </w:p>
  <w:p w14:paraId="70241374" w14:textId="04C6748A" w:rsidR="000433F4" w:rsidRDefault="008A197A" w:rsidP="00C92D0E">
    <w:pPr>
      <w:pStyle w:val="Encabezado"/>
    </w:pPr>
    <w:r>
      <w:rPr>
        <w:noProof/>
      </w:rPr>
      <mc:AlternateContent>
        <mc:Choice Requires="wps">
          <w:drawing>
            <wp:anchor distT="0" distB="0" distL="114300" distR="114300" simplePos="0" relativeHeight="251658240" behindDoc="0" locked="0" layoutInCell="1" allowOverlap="1" wp14:anchorId="07BBB693" wp14:editId="1E06C529">
              <wp:simplePos x="0" y="0"/>
              <wp:positionH relativeFrom="column">
                <wp:posOffset>-995045</wp:posOffset>
              </wp:positionH>
              <wp:positionV relativeFrom="paragraph">
                <wp:posOffset>1470660</wp:posOffset>
              </wp:positionV>
              <wp:extent cx="507365" cy="8176260"/>
              <wp:effectExtent l="0" t="3810" r="1905" b="1905"/>
              <wp:wrapNone/>
              <wp:docPr id="77992773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 cy="8176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C218A7" w14:textId="77777777" w:rsidR="000433F4" w:rsidRDefault="000433F4"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473883D4" w14:textId="77777777" w:rsidR="000433F4" w:rsidRPr="004259A9" w:rsidRDefault="000433F4"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14:paraId="5E262897" w14:textId="77777777" w:rsidR="000433F4" w:rsidRPr="00AA64CD" w:rsidRDefault="000433F4" w:rsidP="00C92D0E">
                          <w:pPr>
                            <w:pStyle w:val="Cita"/>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BBB693" id="_x0000_t202" coordsize="21600,21600" o:spt="202" path="m,l,21600r21600,l21600,xe">
              <v:stroke joinstyle="miter"/>
              <v:path gradientshapeok="t" o:connecttype="rect"/>
            </v:shapetype>
            <v:shape id="Text Box 13" o:spid="_x0000_s1028" type="#_x0000_t202" style="position:absolute;left:0;text-align:left;margin-left:-78.35pt;margin-top:115.8pt;width:39.95pt;height:643.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" stroked="f">
              <v:textbox style="layout-flow:vertical;mso-layout-flow-alt:bottom-to-top">
                <w:txbxContent>
                  <w:p w14:paraId="0EC218A7" w14:textId="77777777" w:rsidR="000433F4" w:rsidRDefault="000433F4"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473883D4" w14:textId="77777777" w:rsidR="000433F4" w:rsidRPr="004259A9" w:rsidRDefault="000433F4"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14:paraId="5E262897" w14:textId="77777777" w:rsidR="000433F4" w:rsidRPr="00AA64CD" w:rsidRDefault="000433F4" w:rsidP="00C92D0E">
                    <w:pPr>
                      <w:pStyle w:val="Cita"/>
                    </w:pPr>
                  </w:p>
                </w:txbxContent>
              </v:textbox>
            </v:shape>
          </w:pict>
        </mc:Fallback>
      </mc:AlternateContent>
    </w:r>
    <w:r w:rsidR="000433F4">
      <w:tab/>
    </w:r>
    <w:r w:rsidR="000433F4" w:rsidRPr="00191EDB">
      <w:rPr>
        <w:noProof/>
      </w:rPr>
      <w:drawing>
        <wp:inline distT="0" distB="0" distL="0" distR="0" wp14:anchorId="4757E085" wp14:editId="114D3439">
          <wp:extent cx="2183823" cy="1552399"/>
          <wp:effectExtent l="19050" t="0" r="6927" b="0"/>
          <wp:docPr id="1"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a:stretch>
                    <a:fillRect/>
                  </a:stretch>
                </pic:blipFill>
                <pic:spPr>
                  <a:xfrm>
                    <a:off x="0" y="0"/>
                    <a:ext cx="2186569" cy="155435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9ACF56C"/>
    <w:lvl w:ilvl="0">
      <w:numFmt w:val="decimal"/>
      <w:lvlText w:val="*"/>
      <w:lvlJc w:val="left"/>
    </w:lvl>
  </w:abstractNum>
  <w:abstractNum w:abstractNumId="1" w15:restartNumberingAfterBreak="0">
    <w:nsid w:val="00E87CF6"/>
    <w:multiLevelType w:val="hybridMultilevel"/>
    <w:tmpl w:val="6218C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CD0421"/>
    <w:multiLevelType w:val="hybridMultilevel"/>
    <w:tmpl w:val="0E9244B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07A4008"/>
    <w:multiLevelType w:val="hybridMultilevel"/>
    <w:tmpl w:val="5D76CF8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2BB5642"/>
    <w:multiLevelType w:val="hybridMultilevel"/>
    <w:tmpl w:val="3FAAB108"/>
    <w:lvl w:ilvl="0" w:tplc="1200E0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2E5069B"/>
    <w:multiLevelType w:val="hybridMultilevel"/>
    <w:tmpl w:val="0F163C82"/>
    <w:lvl w:ilvl="0" w:tplc="B8C0229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4D908E3"/>
    <w:multiLevelType w:val="hybridMultilevel"/>
    <w:tmpl w:val="1AC4108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9F46890"/>
    <w:multiLevelType w:val="hybridMultilevel"/>
    <w:tmpl w:val="3410DB7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DA509AB"/>
    <w:multiLevelType w:val="multilevel"/>
    <w:tmpl w:val="8612C32C"/>
    <w:styleLink w:val="EstiloConvietas14pt"/>
    <w:lvl w:ilvl="0">
      <w:start w:val="1"/>
      <w:numFmt w:val="bullet"/>
      <w:lvlText w:val=""/>
      <w:lvlJc w:val="left"/>
      <w:pPr>
        <w:tabs>
          <w:tab w:val="num" w:pos="1287"/>
        </w:tabs>
        <w:ind w:left="360" w:hanging="360"/>
      </w:pPr>
      <w:rPr>
        <w:rFonts w:ascii="Wingdings 3" w:hAnsi="Wingdings 3" w:hint="default"/>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115C9B"/>
    <w:multiLevelType w:val="hybridMultilevel"/>
    <w:tmpl w:val="03D8BB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064649D"/>
    <w:multiLevelType w:val="hybridMultilevel"/>
    <w:tmpl w:val="475CE070"/>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21074BAF"/>
    <w:multiLevelType w:val="hybridMultilevel"/>
    <w:tmpl w:val="D6D2E61C"/>
    <w:lvl w:ilvl="0" w:tplc="986CE74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2" w15:restartNumberingAfterBreak="0">
    <w:nsid w:val="26E37C0E"/>
    <w:multiLevelType w:val="hybridMultilevel"/>
    <w:tmpl w:val="D56C3CB0"/>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33E93B55"/>
    <w:multiLevelType w:val="hybridMultilevel"/>
    <w:tmpl w:val="B4C685A6"/>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36494B32"/>
    <w:multiLevelType w:val="hybridMultilevel"/>
    <w:tmpl w:val="E3C0F676"/>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470723A4"/>
    <w:multiLevelType w:val="hybridMultilevel"/>
    <w:tmpl w:val="EBB65A9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76B0826"/>
    <w:multiLevelType w:val="hybridMultilevel"/>
    <w:tmpl w:val="7E7E111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47CC1422"/>
    <w:multiLevelType w:val="hybridMultilevel"/>
    <w:tmpl w:val="2A7060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9D83970"/>
    <w:multiLevelType w:val="hybridMultilevel"/>
    <w:tmpl w:val="8EAE14B8"/>
    <w:lvl w:ilvl="0" w:tplc="E4FAF442">
      <w:start w:val="1"/>
      <w:numFmt w:val="decimal"/>
      <w:pStyle w:val="textoprimernivel"/>
      <w:lvlText w:val="%1"/>
      <w:lvlJc w:val="left"/>
      <w:pPr>
        <w:tabs>
          <w:tab w:val="num" w:pos="360"/>
        </w:tabs>
        <w:ind w:left="360" w:hanging="360"/>
      </w:pPr>
      <w:rPr>
        <w:rFonts w:hint="default"/>
      </w:rPr>
    </w:lvl>
    <w:lvl w:ilvl="1" w:tplc="2EC221D4" w:tentative="1">
      <w:start w:val="1"/>
      <w:numFmt w:val="lowerLetter"/>
      <w:lvlText w:val="%2."/>
      <w:lvlJc w:val="left"/>
      <w:pPr>
        <w:tabs>
          <w:tab w:val="num" w:pos="1440"/>
        </w:tabs>
        <w:ind w:left="1440" w:hanging="360"/>
      </w:pPr>
    </w:lvl>
    <w:lvl w:ilvl="2" w:tplc="21865A3A" w:tentative="1">
      <w:start w:val="1"/>
      <w:numFmt w:val="lowerRoman"/>
      <w:lvlText w:val="%3."/>
      <w:lvlJc w:val="right"/>
      <w:pPr>
        <w:tabs>
          <w:tab w:val="num" w:pos="2160"/>
        </w:tabs>
        <w:ind w:left="2160" w:hanging="180"/>
      </w:pPr>
    </w:lvl>
    <w:lvl w:ilvl="3" w:tplc="FCB8B88E" w:tentative="1">
      <w:start w:val="1"/>
      <w:numFmt w:val="decimal"/>
      <w:lvlText w:val="%4."/>
      <w:lvlJc w:val="left"/>
      <w:pPr>
        <w:tabs>
          <w:tab w:val="num" w:pos="2880"/>
        </w:tabs>
        <w:ind w:left="2880" w:hanging="360"/>
      </w:pPr>
    </w:lvl>
    <w:lvl w:ilvl="4" w:tplc="BE601740" w:tentative="1">
      <w:start w:val="1"/>
      <w:numFmt w:val="lowerLetter"/>
      <w:lvlText w:val="%5."/>
      <w:lvlJc w:val="left"/>
      <w:pPr>
        <w:tabs>
          <w:tab w:val="num" w:pos="3600"/>
        </w:tabs>
        <w:ind w:left="3600" w:hanging="360"/>
      </w:pPr>
    </w:lvl>
    <w:lvl w:ilvl="5" w:tplc="6740A1D4" w:tentative="1">
      <w:start w:val="1"/>
      <w:numFmt w:val="lowerRoman"/>
      <w:lvlText w:val="%6."/>
      <w:lvlJc w:val="right"/>
      <w:pPr>
        <w:tabs>
          <w:tab w:val="num" w:pos="4320"/>
        </w:tabs>
        <w:ind w:left="4320" w:hanging="180"/>
      </w:pPr>
    </w:lvl>
    <w:lvl w:ilvl="6" w:tplc="D8247FBA" w:tentative="1">
      <w:start w:val="1"/>
      <w:numFmt w:val="decimal"/>
      <w:lvlText w:val="%7."/>
      <w:lvlJc w:val="left"/>
      <w:pPr>
        <w:tabs>
          <w:tab w:val="num" w:pos="5040"/>
        </w:tabs>
        <w:ind w:left="5040" w:hanging="360"/>
      </w:pPr>
    </w:lvl>
    <w:lvl w:ilvl="7" w:tplc="6F56A81E" w:tentative="1">
      <w:start w:val="1"/>
      <w:numFmt w:val="lowerLetter"/>
      <w:lvlText w:val="%8."/>
      <w:lvlJc w:val="left"/>
      <w:pPr>
        <w:tabs>
          <w:tab w:val="num" w:pos="5760"/>
        </w:tabs>
        <w:ind w:left="5760" w:hanging="360"/>
      </w:pPr>
    </w:lvl>
    <w:lvl w:ilvl="8" w:tplc="081A26B2" w:tentative="1">
      <w:start w:val="1"/>
      <w:numFmt w:val="lowerRoman"/>
      <w:lvlText w:val="%9."/>
      <w:lvlJc w:val="right"/>
      <w:pPr>
        <w:tabs>
          <w:tab w:val="num" w:pos="6480"/>
        </w:tabs>
        <w:ind w:left="6480" w:hanging="180"/>
      </w:pPr>
    </w:lvl>
  </w:abstractNum>
  <w:abstractNum w:abstractNumId="19" w15:restartNumberingAfterBreak="0">
    <w:nsid w:val="4E0D7B91"/>
    <w:multiLevelType w:val="hybridMultilevel"/>
    <w:tmpl w:val="2932B9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56E55B11"/>
    <w:multiLevelType w:val="hybridMultilevel"/>
    <w:tmpl w:val="C6A0A4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79B0EEA"/>
    <w:multiLevelType w:val="hybridMultilevel"/>
    <w:tmpl w:val="0758FACE"/>
    <w:lvl w:ilvl="0" w:tplc="EB1C3430">
      <w:start w:val="1"/>
      <w:numFmt w:val="decimal"/>
      <w:lvlText w:val="%1."/>
      <w:lvlJc w:val="left"/>
      <w:pPr>
        <w:ind w:left="360" w:hanging="360"/>
      </w:pPr>
      <w:rPr>
        <w:rFonts w:hint="default"/>
      </w:rPr>
    </w:lvl>
    <w:lvl w:ilvl="1" w:tplc="A21A6326">
      <w:start w:val="1"/>
      <w:numFmt w:val="decimal"/>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5AA12716"/>
    <w:multiLevelType w:val="hybridMultilevel"/>
    <w:tmpl w:val="AFA4D7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B5922F0"/>
    <w:multiLevelType w:val="hybridMultilevel"/>
    <w:tmpl w:val="DF78BEE0"/>
    <w:lvl w:ilvl="0" w:tplc="0C0A000F">
      <w:start w:val="1"/>
      <w:numFmt w:val="decimal"/>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5C7420B"/>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65A5DE9"/>
    <w:multiLevelType w:val="multilevel"/>
    <w:tmpl w:val="79D683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decimal"/>
      <w:lvlText w:val="%3º.-"/>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15:restartNumberingAfterBreak="0">
    <w:nsid w:val="697D2E58"/>
    <w:multiLevelType w:val="hybridMultilevel"/>
    <w:tmpl w:val="2FA2CB30"/>
    <w:lvl w:ilvl="0" w:tplc="0C0A0017">
      <w:start w:val="1"/>
      <w:numFmt w:val="lowerLetter"/>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BAD2A71"/>
    <w:multiLevelType w:val="hybridMultilevel"/>
    <w:tmpl w:val="E054737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8" w15:restartNumberingAfterBreak="0">
    <w:nsid w:val="6CDA4748"/>
    <w:multiLevelType w:val="hybridMultilevel"/>
    <w:tmpl w:val="301ADE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F1D024D"/>
    <w:multiLevelType w:val="hybridMultilevel"/>
    <w:tmpl w:val="D62E4E2C"/>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709E407A"/>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0B04EBE"/>
    <w:multiLevelType w:val="multilevel"/>
    <w:tmpl w:val="8612C32C"/>
    <w:numStyleLink w:val="EstiloConvietas14pt"/>
  </w:abstractNum>
  <w:abstractNum w:abstractNumId="32" w15:restartNumberingAfterBreak="0">
    <w:nsid w:val="713C5167"/>
    <w:multiLevelType w:val="hybridMultilevel"/>
    <w:tmpl w:val="644EA3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5256821"/>
    <w:multiLevelType w:val="hybridMultilevel"/>
    <w:tmpl w:val="ED7A04E8"/>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82C11F9"/>
    <w:multiLevelType w:val="hybridMultilevel"/>
    <w:tmpl w:val="ABC64C3E"/>
    <w:lvl w:ilvl="0" w:tplc="4D0AFA8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15:restartNumberingAfterBreak="0">
    <w:nsid w:val="799C2CAA"/>
    <w:multiLevelType w:val="hybridMultilevel"/>
    <w:tmpl w:val="8612C32C"/>
    <w:lvl w:ilvl="0" w:tplc="3A3200BC">
      <w:start w:val="1"/>
      <w:numFmt w:val="bullet"/>
      <w:lvlText w:val=""/>
      <w:lvlJc w:val="left"/>
      <w:pPr>
        <w:tabs>
          <w:tab w:val="num" w:pos="1287"/>
        </w:tabs>
        <w:ind w:left="1287" w:hanging="360"/>
      </w:pPr>
      <w:rPr>
        <w:rFonts w:ascii="Wingdings 3" w:hAnsi="Wingdings 3" w:hint="default"/>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BC80A4D"/>
    <w:multiLevelType w:val="hybridMultilevel"/>
    <w:tmpl w:val="D50471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754088508">
    <w:abstractNumId w:val="0"/>
    <w:lvlOverride w:ilvl="0">
      <w:lvl w:ilvl="0">
        <w:start w:val="1"/>
        <w:numFmt w:val="bullet"/>
        <w:lvlText w:val="%1"/>
        <w:legacy w:legacy="1" w:legacySpace="0" w:legacyIndent="283"/>
        <w:lvlJc w:val="left"/>
        <w:rPr>
          <w:rFonts w:ascii="Symbol" w:hAnsi="Symbol" w:hint="default"/>
        </w:rPr>
      </w:lvl>
    </w:lvlOverride>
  </w:num>
  <w:num w:numId="2" w16cid:durableId="1019620194">
    <w:abstractNumId w:val="18"/>
  </w:num>
  <w:num w:numId="3" w16cid:durableId="1469282947">
    <w:abstractNumId w:val="18"/>
    <w:lvlOverride w:ilvl="0">
      <w:startOverride w:val="1"/>
    </w:lvlOverride>
  </w:num>
  <w:num w:numId="4" w16cid:durableId="1434082841">
    <w:abstractNumId w:val="1"/>
  </w:num>
  <w:num w:numId="5" w16cid:durableId="2007899274">
    <w:abstractNumId w:val="35"/>
  </w:num>
  <w:num w:numId="6" w16cid:durableId="1171942876">
    <w:abstractNumId w:val="8"/>
  </w:num>
  <w:num w:numId="7" w16cid:durableId="824204962">
    <w:abstractNumId w:val="31"/>
  </w:num>
  <w:num w:numId="8" w16cid:durableId="1334184844">
    <w:abstractNumId w:val="28"/>
  </w:num>
  <w:num w:numId="9" w16cid:durableId="586574409">
    <w:abstractNumId w:val="5"/>
  </w:num>
  <w:num w:numId="10" w16cid:durableId="2076008479">
    <w:abstractNumId w:val="7"/>
  </w:num>
  <w:num w:numId="11" w16cid:durableId="1177621922">
    <w:abstractNumId w:val="15"/>
  </w:num>
  <w:num w:numId="12" w16cid:durableId="380176481">
    <w:abstractNumId w:val="27"/>
  </w:num>
  <w:num w:numId="13" w16cid:durableId="1979843954">
    <w:abstractNumId w:val="22"/>
  </w:num>
  <w:num w:numId="14" w16cid:durableId="1381129785">
    <w:abstractNumId w:val="23"/>
  </w:num>
  <w:num w:numId="15" w16cid:durableId="85351736">
    <w:abstractNumId w:val="32"/>
  </w:num>
  <w:num w:numId="16" w16cid:durableId="1238828986">
    <w:abstractNumId w:val="11"/>
  </w:num>
  <w:num w:numId="17" w16cid:durableId="2046102840">
    <w:abstractNumId w:val="21"/>
  </w:num>
  <w:num w:numId="18" w16cid:durableId="1944875538">
    <w:abstractNumId w:val="36"/>
  </w:num>
  <w:num w:numId="19" w16cid:durableId="1469591697">
    <w:abstractNumId w:val="30"/>
  </w:num>
  <w:num w:numId="20" w16cid:durableId="400522192">
    <w:abstractNumId w:val="33"/>
  </w:num>
  <w:num w:numId="21" w16cid:durableId="1974557965">
    <w:abstractNumId w:val="10"/>
  </w:num>
  <w:num w:numId="22" w16cid:durableId="1095785439">
    <w:abstractNumId w:val="24"/>
  </w:num>
  <w:num w:numId="23" w16cid:durableId="1833063369">
    <w:abstractNumId w:val="26"/>
  </w:num>
  <w:num w:numId="24" w16cid:durableId="302471254">
    <w:abstractNumId w:val="14"/>
  </w:num>
  <w:num w:numId="25" w16cid:durableId="380639140">
    <w:abstractNumId w:val="13"/>
  </w:num>
  <w:num w:numId="26" w16cid:durableId="470371751">
    <w:abstractNumId w:val="9"/>
  </w:num>
  <w:num w:numId="27" w16cid:durableId="461848105">
    <w:abstractNumId w:val="3"/>
  </w:num>
  <w:num w:numId="28" w16cid:durableId="1824275569">
    <w:abstractNumId w:val="20"/>
  </w:num>
  <w:num w:numId="29" w16cid:durableId="1307468140">
    <w:abstractNumId w:val="12"/>
  </w:num>
  <w:num w:numId="30" w16cid:durableId="2131315136">
    <w:abstractNumId w:val="16"/>
  </w:num>
  <w:num w:numId="31" w16cid:durableId="583564545">
    <w:abstractNumId w:val="6"/>
  </w:num>
  <w:num w:numId="32" w16cid:durableId="2024940545">
    <w:abstractNumId w:val="2"/>
  </w:num>
  <w:num w:numId="33" w16cid:durableId="1664384672">
    <w:abstractNumId w:val="29"/>
  </w:num>
  <w:num w:numId="34" w16cid:durableId="214397504">
    <w:abstractNumId w:val="17"/>
  </w:num>
  <w:num w:numId="35" w16cid:durableId="1548684348">
    <w:abstractNumId w:val="19"/>
  </w:num>
  <w:num w:numId="36" w16cid:durableId="361134255">
    <w:abstractNumId w:val="34"/>
  </w:num>
  <w:num w:numId="37" w16cid:durableId="1554654406">
    <w:abstractNumId w:val="4"/>
  </w:num>
  <w:num w:numId="38" w16cid:durableId="2122263961">
    <w:abstractNumId w:val="25"/>
  </w:num>
</w:numbering>
</file>

<file path=word/recipientData.xml><?xml version="1.0" encoding="utf-8"?>
<wne:recipi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e:recipientData>
    <wne:active wne:val="1"/>
    <wne:hash wne:val="-345449373"/>
  </wne:recipientData>
  <wne:recipientData>
    <wne:active wne:val="1"/>
    <wne:hash wne:val="1797528791"/>
  </wne:recipientData>
  <wne:recipientData>
    <wne:active wne:val="1"/>
    <wne:hash wne:val="-1943695898"/>
  </wne:recipientData>
  <wne:recipientData>
    <wne:active wne:val="1"/>
    <wne:hash wne:val="-1994149770"/>
  </wne:recipientData>
  <wne:recipientData>
    <wne:active wne:val="1"/>
    <wne:hash wne:val="1822644901"/>
  </wne:recipientData>
  <wne:recipientData>
    <wne:active wne:val="1"/>
    <wne:hash wne:val="-1570378839"/>
  </wne:recipientData>
  <wne:recipientData>
    <wne:active wne:val="1"/>
    <wne:hash wne:val="-258976660"/>
  </wne:recipientData>
  <wne:recipientData>
    <wne:active wne:val="1"/>
    <wne:hash wne:val="-186227625"/>
  </wne:recipientData>
  <wne:recipientData>
    <wne:active wne:val="1"/>
    <wne:hash wne:val="1937024798"/>
  </wne:recipientData>
  <wne:recipientData>
    <wne:active wne:val="1"/>
    <wne:hash wne:val="-964512230"/>
  </wne:recipientData>
  <wne:recipientData>
    <wne:active wne:val="1"/>
    <wne:hash wne:val="1896613984"/>
  </wne:recipientData>
  <wne:recipientData>
    <wne:active wne:val="1"/>
    <wne:hash wne:val="1631028624"/>
  </wne:recipientData>
  <wne:recipientData>
    <wne:active wne:val="1"/>
    <wne:hash wne:val="-1680033049"/>
  </wne:recipientData>
  <wne:recipientData>
    <wne:active wne:val="1"/>
    <wne:hash wne:val="-2097549973"/>
  </wne:recipientData>
  <wne:recipientData>
    <wne:active wne:val="1"/>
    <wne:hash wne:val="1799617891"/>
  </wne:recipientData>
  <wne:recipientData>
    <wne:active wne:val="1"/>
    <wne:hash wne:val="1242794631"/>
  </wne:recipientData>
  <wne:recipientData>
    <wne:active wne:val="1"/>
    <wne:hash wne:val="83413504"/>
  </wne:recipientData>
  <wne:recipientData>
    <wne:active wne:val="1"/>
    <wne:hash wne:val="-1839410654"/>
  </wne:recipientData>
  <wne:recipientData>
    <wne:active wne:val="1"/>
    <wne:hash wne:val="1228089415"/>
  </wne:recipientData>
  <wne:recipientData>
    <wne:active wne:val="1"/>
    <wne:hash wne:val="-1807963397"/>
  </wne:recipientData>
  <wne:recipientData>
    <wne:active wne:val="1"/>
    <wne:hash wne:val="307272343"/>
  </wne:recipientData>
  <wne:recipientData>
    <wne:active wne:val="1"/>
    <wne:hash wne:val="-1898569264"/>
  </wne:recipientData>
  <wne:recipientData>
    <wne:active wne:val="1"/>
    <wne:hash wne:val="-1053953520"/>
  </wne:recipientData>
  <wne:recipientData>
    <wne:active wne:val="1"/>
    <wne:hash wne:val="1154158816"/>
  </wne:recipientData>
  <wne:recipientData>
    <wne:active wne:val="1"/>
    <wne:hash wne:val="1977035237"/>
  </wne:recipientData>
  <wne:recipientData>
    <wne:active wne:val="1"/>
    <wne:hash wne:val="638551602"/>
  </wne:recipientData>
  <wne:recipientData>
    <wne:active wne:val="1"/>
    <wne:hash wne:val="1421909198"/>
  </wne:recipientData>
  <wne:recipientData>
    <wne:active wne:val="1"/>
    <wne:hash wne:val="943982155"/>
  </wne:recipientData>
  <wne:recipientData>
    <wne:active wne:val="1"/>
    <wne:hash wne:val="783137196"/>
  </wne:recipientData>
  <wne:recipientData>
    <wne:active wne:val="1"/>
    <wne:hash wne:val="-1317978446"/>
  </wne:recipientData>
  <wne:recipientData>
    <wne:active wne:val="1"/>
    <wne:hash wne:val="1307983633"/>
  </wne:recipientData>
  <wne:recipientData>
    <wne:active wne:val="1"/>
    <wne:hash wne:val="-1617046454"/>
  </wne:recipientData>
  <wne:recipientData>
    <wne:active wne:val="1"/>
    <wne:hash wne:val="660167079"/>
  </wne:recipientData>
  <wne:recipientData>
    <wne:active wne:val="1"/>
    <wne:hash wne:val="-1451302972"/>
  </wne:recipientData>
  <wne:recipientData>
    <wne:active wne:val="1"/>
    <wne:hash wne:val="-1395550528"/>
  </wne:recipientData>
  <wne:recipientData>
    <wne:active wne:val="1"/>
    <wne:hash wne:val="-1753243046"/>
  </wne:recipientData>
  <wne:recipientData>
    <wne:active wne:val="1"/>
    <wne:hash wne:val="-232406227"/>
  </wne:recipientData>
  <wne:recipientData>
    <wne:active wne:val="1"/>
    <wne:hash wne:val="1446590660"/>
  </wne:recipientData>
  <wne:recipientData>
    <wne:active wne:val="1"/>
    <wne:hash wne:val="432099759"/>
  </wne:recipientData>
  <wne:recipientData>
    <wne:active wne:val="1"/>
    <wne:hash wne:val="1401881031"/>
  </wne:recipientData>
  <wne:recipientData>
    <wne:active wne:val="1"/>
    <wne:hash wne:val="-433605781"/>
  </wne:recipientData>
  <wne:recipientData>
    <wne:active wne:val="1"/>
    <wne:hash wne:val="2046491653"/>
  </wne:recipientData>
  <wne:recipientData>
    <wne:active wne:val="1"/>
    <wne:hash wne:val="-1090203952"/>
  </wne:recipientData>
  <wne:recipientData>
    <wne:active wne:val="1"/>
    <wne:hash wne:val="-882879567"/>
  </wne:recipientData>
  <wne:recipientData>
    <wne:active wne:val="1"/>
    <wne:hash wne:val="900871417"/>
  </wne:recipientData>
  <wne:recipientData>
    <wne:active wne:val="1"/>
    <wne:hash wne:val="2088507497"/>
  </wne:recipientData>
  <wne:recipientData>
    <wne:active wne:val="1"/>
    <wne:hash wne:val="1382733751"/>
  </wne:recipientData>
  <wne:recipientData>
    <wne:active wne:val="1"/>
    <wne:hash wne:val="599195228"/>
  </wne:recipientData>
  <wne:recipientData>
    <wne:active wne:val="1"/>
    <wne:hash wne:val="-1761622635"/>
  </wne:recipientData>
  <wne:recipientData>
    <wne:active wne:val="1"/>
    <wne:hash wne:val="462253250"/>
  </wne:recipientData>
  <wne:recipientData>
    <wne:active wne:val="1"/>
    <wne:hash wne:val="-1117657835"/>
  </wne:recipientData>
  <wne:recipientData>
    <wne:active wne:val="1"/>
    <wne:hash wne:val="277018771"/>
  </wne:recipientData>
  <wne:recipientData>
    <wne:active wne:val="1"/>
    <wne:hash wne:val="2023097889"/>
  </wne:recipientData>
  <wne:recipientData>
    <wne:active wne:val="1"/>
    <wne:hash wne:val="-1172358082"/>
  </wne:recipientData>
  <wne:recipientData>
    <wne:active wne:val="1"/>
    <wne:hash wne:val="-1271312550"/>
  </wne:recipientData>
  <wne:recipientData>
    <wne:active wne:val="1"/>
    <wne:hash wne:val="198692456"/>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0"/>
  <w:proofState w:spelling="clean"/>
  <w:attachedTemplate r:id="rId1"/>
  <w:mailMerge>
    <w:mainDocumentType w:val="formLetters"/>
    <w:linkToQuery/>
    <w:dataType w:val="native"/>
    <w:connectString w:val="Provider=Microsoft.ACE.OLEDB.12.0;User ID=Admin;Data Source=I:\FISCALIZACIÓN\Fiscalización 2024\Cap_4 fiscalización 2024\Subvenciones 2024.mdb;Mode=Read;Extended Properties=&quot;&quot;;Jet OLEDB:System database=&quot;&quot;;Jet OLEDB:Registry Path=&quot;&quot;;Jet OLEDB:Engine Type=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Subvenciones` "/>
    <w:dataSource r:id="rId2"/>
    <w:viewMergedData/>
    <w:activeRecord w:val="56"/>
    <w:odso>
      <w:udl w:val="Provider=Microsoft.ACE.OLEDB.12.0;User ID=Admin;Data Source=I:\FISCALIZACIÓN\Fiscalización 2024\Cap_4 fiscalización 2024\Subvenciones 2024.mdb;Mode=Read;Extended Properties=&quot;&quot;;Jet OLEDB:System database=&quot;&quot;;Jet OLEDB:Registry Path=&quot;&quot;;Jet OLEDB:Engine Type=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Subvenciones"/>
      <w:src r:id="rId3"/>
      <w:colDelim w:val="9"/>
      <w:type w:val="database"/>
      <w:fHdr/>
      <w:fieldMapData>
        <w:column w:val="0"/>
        <w:lid w:val="es-ES"/>
      </w:fieldMapData>
      <w:fieldMapData>
        <w:column w:val="0"/>
        <w:lid w:val="es-ES"/>
      </w:fieldMapData>
      <w:fieldMapData>
        <w:type w:val="dbColumn"/>
        <w:name w:val="NOMBRE"/>
        <w:mappedName w:val="Nombre"/>
        <w:column w:val="13"/>
        <w:lid w:val="es-ES"/>
      </w:fieldMapData>
      <w:fieldMapData>
        <w:column w:val="0"/>
        <w:lid w:val="es-ES"/>
      </w:fieldMapData>
      <w:fieldMapData>
        <w:column w:val="0"/>
        <w:lid w:val="es-ES"/>
      </w:fieldMapData>
      <w:fieldMapData>
        <w:column w:val="0"/>
        <w:lid w:val="es-ES"/>
      </w:fieldMapData>
      <w:fieldMapData>
        <w:column w:val="0"/>
        <w:lid w:val="es-ES"/>
      </w:fieldMapData>
      <w:fieldMapData>
        <w:type w:val="dbColumn"/>
        <w:name w:val="CARGO"/>
        <w:mappedName w:val="Puesto"/>
        <w:column w:val="12"/>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recipientData r:id="rId4"/>
    </w:odso>
  </w:mailMerge>
  <w:defaultTabStop w:val="709"/>
  <w:hyphenationZone w:val="425"/>
  <w:characterSpacingControl w:val="doNotCompress"/>
  <w:hdrShapeDefaults>
    <o:shapedefaults v:ext="edit" spidmax="26625">
      <o:colormenu v:ext="edit" fillcolor="none" strokecolor="none [161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880"/>
    <w:rsid w:val="000021DF"/>
    <w:rsid w:val="00002D95"/>
    <w:rsid w:val="00003582"/>
    <w:rsid w:val="00003A0B"/>
    <w:rsid w:val="000043BB"/>
    <w:rsid w:val="00004982"/>
    <w:rsid w:val="0001040F"/>
    <w:rsid w:val="00010D1E"/>
    <w:rsid w:val="000128BA"/>
    <w:rsid w:val="00013837"/>
    <w:rsid w:val="000148AA"/>
    <w:rsid w:val="00014BFC"/>
    <w:rsid w:val="00015426"/>
    <w:rsid w:val="00016001"/>
    <w:rsid w:val="000161E5"/>
    <w:rsid w:val="00017D18"/>
    <w:rsid w:val="0002152E"/>
    <w:rsid w:val="00021780"/>
    <w:rsid w:val="00021F84"/>
    <w:rsid w:val="000228CB"/>
    <w:rsid w:val="0002319E"/>
    <w:rsid w:val="00023A2C"/>
    <w:rsid w:val="00024AA4"/>
    <w:rsid w:val="00026FF1"/>
    <w:rsid w:val="00027CC2"/>
    <w:rsid w:val="000317EE"/>
    <w:rsid w:val="0003309F"/>
    <w:rsid w:val="000333B3"/>
    <w:rsid w:val="0003345B"/>
    <w:rsid w:val="000338CF"/>
    <w:rsid w:val="0003439D"/>
    <w:rsid w:val="000361C0"/>
    <w:rsid w:val="00040E88"/>
    <w:rsid w:val="00041D03"/>
    <w:rsid w:val="00042B70"/>
    <w:rsid w:val="00042B71"/>
    <w:rsid w:val="00042C21"/>
    <w:rsid w:val="000433F4"/>
    <w:rsid w:val="000449CD"/>
    <w:rsid w:val="00046347"/>
    <w:rsid w:val="000467B2"/>
    <w:rsid w:val="00046EC2"/>
    <w:rsid w:val="00051F49"/>
    <w:rsid w:val="0005322A"/>
    <w:rsid w:val="0005486E"/>
    <w:rsid w:val="00057200"/>
    <w:rsid w:val="0006017E"/>
    <w:rsid w:val="00060892"/>
    <w:rsid w:val="00061842"/>
    <w:rsid w:val="0006185A"/>
    <w:rsid w:val="00062359"/>
    <w:rsid w:val="00063241"/>
    <w:rsid w:val="000635A2"/>
    <w:rsid w:val="0006380B"/>
    <w:rsid w:val="00063B15"/>
    <w:rsid w:val="00064503"/>
    <w:rsid w:val="00065BA3"/>
    <w:rsid w:val="00066B5E"/>
    <w:rsid w:val="00067D01"/>
    <w:rsid w:val="0007188E"/>
    <w:rsid w:val="00073DEF"/>
    <w:rsid w:val="00074840"/>
    <w:rsid w:val="0007486C"/>
    <w:rsid w:val="00075F21"/>
    <w:rsid w:val="00075F56"/>
    <w:rsid w:val="00077A51"/>
    <w:rsid w:val="000812D7"/>
    <w:rsid w:val="0008195E"/>
    <w:rsid w:val="00083FE3"/>
    <w:rsid w:val="00084A26"/>
    <w:rsid w:val="00087E3C"/>
    <w:rsid w:val="00093B23"/>
    <w:rsid w:val="00093E30"/>
    <w:rsid w:val="0009434C"/>
    <w:rsid w:val="0009459D"/>
    <w:rsid w:val="00094674"/>
    <w:rsid w:val="000A05C6"/>
    <w:rsid w:val="000A07CF"/>
    <w:rsid w:val="000A10DE"/>
    <w:rsid w:val="000A13B7"/>
    <w:rsid w:val="000A2BDE"/>
    <w:rsid w:val="000A3C68"/>
    <w:rsid w:val="000A44EE"/>
    <w:rsid w:val="000A49A5"/>
    <w:rsid w:val="000A534A"/>
    <w:rsid w:val="000A5610"/>
    <w:rsid w:val="000B2E34"/>
    <w:rsid w:val="000B2FBD"/>
    <w:rsid w:val="000B3B1E"/>
    <w:rsid w:val="000B5490"/>
    <w:rsid w:val="000B74ED"/>
    <w:rsid w:val="000B7F7B"/>
    <w:rsid w:val="000C0002"/>
    <w:rsid w:val="000C216A"/>
    <w:rsid w:val="000C5433"/>
    <w:rsid w:val="000C7A73"/>
    <w:rsid w:val="000D1BD3"/>
    <w:rsid w:val="000D2F6B"/>
    <w:rsid w:val="000D4C31"/>
    <w:rsid w:val="000D514A"/>
    <w:rsid w:val="000D52C5"/>
    <w:rsid w:val="000D6517"/>
    <w:rsid w:val="000D7256"/>
    <w:rsid w:val="000D7BF7"/>
    <w:rsid w:val="000E17C9"/>
    <w:rsid w:val="000E2594"/>
    <w:rsid w:val="000E2CD0"/>
    <w:rsid w:val="000E49AE"/>
    <w:rsid w:val="000E699A"/>
    <w:rsid w:val="000E7CE5"/>
    <w:rsid w:val="000F00A3"/>
    <w:rsid w:val="000F0289"/>
    <w:rsid w:val="000F0AEF"/>
    <w:rsid w:val="000F143F"/>
    <w:rsid w:val="000F5A20"/>
    <w:rsid w:val="00100576"/>
    <w:rsid w:val="00101EB5"/>
    <w:rsid w:val="00102F1C"/>
    <w:rsid w:val="001030DA"/>
    <w:rsid w:val="001041E4"/>
    <w:rsid w:val="00104330"/>
    <w:rsid w:val="001049DD"/>
    <w:rsid w:val="00110372"/>
    <w:rsid w:val="001105DB"/>
    <w:rsid w:val="00112699"/>
    <w:rsid w:val="0011399D"/>
    <w:rsid w:val="0011590B"/>
    <w:rsid w:val="0011673F"/>
    <w:rsid w:val="00117FE6"/>
    <w:rsid w:val="00125575"/>
    <w:rsid w:val="001255E1"/>
    <w:rsid w:val="00126DC4"/>
    <w:rsid w:val="00127D36"/>
    <w:rsid w:val="001306D2"/>
    <w:rsid w:val="00130B87"/>
    <w:rsid w:val="00130C23"/>
    <w:rsid w:val="0013102B"/>
    <w:rsid w:val="00131911"/>
    <w:rsid w:val="001350A4"/>
    <w:rsid w:val="001415A9"/>
    <w:rsid w:val="001416CE"/>
    <w:rsid w:val="00142F2C"/>
    <w:rsid w:val="001432F2"/>
    <w:rsid w:val="001434A9"/>
    <w:rsid w:val="00143BF4"/>
    <w:rsid w:val="00143D75"/>
    <w:rsid w:val="0014416C"/>
    <w:rsid w:val="00147783"/>
    <w:rsid w:val="00147A8E"/>
    <w:rsid w:val="001503BA"/>
    <w:rsid w:val="00152515"/>
    <w:rsid w:val="001536DA"/>
    <w:rsid w:val="00153842"/>
    <w:rsid w:val="001610B9"/>
    <w:rsid w:val="001615BB"/>
    <w:rsid w:val="00161638"/>
    <w:rsid w:val="00161E29"/>
    <w:rsid w:val="00162B2E"/>
    <w:rsid w:val="001635C6"/>
    <w:rsid w:val="00163CEC"/>
    <w:rsid w:val="001645C3"/>
    <w:rsid w:val="001677B9"/>
    <w:rsid w:val="0017024B"/>
    <w:rsid w:val="00172048"/>
    <w:rsid w:val="0017268E"/>
    <w:rsid w:val="00173E92"/>
    <w:rsid w:val="001741AE"/>
    <w:rsid w:val="001753B3"/>
    <w:rsid w:val="001763C1"/>
    <w:rsid w:val="00177B72"/>
    <w:rsid w:val="00177DFD"/>
    <w:rsid w:val="00181438"/>
    <w:rsid w:val="0018231D"/>
    <w:rsid w:val="0018398B"/>
    <w:rsid w:val="00183DD9"/>
    <w:rsid w:val="00184B9D"/>
    <w:rsid w:val="00184CC9"/>
    <w:rsid w:val="00184FB5"/>
    <w:rsid w:val="00185287"/>
    <w:rsid w:val="00186A96"/>
    <w:rsid w:val="00191EDB"/>
    <w:rsid w:val="0019329A"/>
    <w:rsid w:val="001974F4"/>
    <w:rsid w:val="001A15B5"/>
    <w:rsid w:val="001A326F"/>
    <w:rsid w:val="001A4376"/>
    <w:rsid w:val="001A4B14"/>
    <w:rsid w:val="001A67CA"/>
    <w:rsid w:val="001A6F0A"/>
    <w:rsid w:val="001A78A5"/>
    <w:rsid w:val="001A7D05"/>
    <w:rsid w:val="001B0C37"/>
    <w:rsid w:val="001B0C7E"/>
    <w:rsid w:val="001B273F"/>
    <w:rsid w:val="001B28E7"/>
    <w:rsid w:val="001B2FAB"/>
    <w:rsid w:val="001B63E5"/>
    <w:rsid w:val="001B73F0"/>
    <w:rsid w:val="001B7CD2"/>
    <w:rsid w:val="001C01D7"/>
    <w:rsid w:val="001C390D"/>
    <w:rsid w:val="001C4DDE"/>
    <w:rsid w:val="001C62C6"/>
    <w:rsid w:val="001C7580"/>
    <w:rsid w:val="001C7E52"/>
    <w:rsid w:val="001D1D1A"/>
    <w:rsid w:val="001D29C3"/>
    <w:rsid w:val="001D3857"/>
    <w:rsid w:val="001D57A1"/>
    <w:rsid w:val="001D5821"/>
    <w:rsid w:val="001D5EA8"/>
    <w:rsid w:val="001D741D"/>
    <w:rsid w:val="001E0CE1"/>
    <w:rsid w:val="001E15D4"/>
    <w:rsid w:val="001E1B33"/>
    <w:rsid w:val="001E45DE"/>
    <w:rsid w:val="001E508F"/>
    <w:rsid w:val="001E6479"/>
    <w:rsid w:val="001F10E4"/>
    <w:rsid w:val="001F1648"/>
    <w:rsid w:val="001F2B99"/>
    <w:rsid w:val="001F35EB"/>
    <w:rsid w:val="001F4B12"/>
    <w:rsid w:val="001F551C"/>
    <w:rsid w:val="001F60B9"/>
    <w:rsid w:val="001F6B18"/>
    <w:rsid w:val="001F6BC6"/>
    <w:rsid w:val="002005FB"/>
    <w:rsid w:val="00201BEC"/>
    <w:rsid w:val="00202114"/>
    <w:rsid w:val="00202586"/>
    <w:rsid w:val="00203147"/>
    <w:rsid w:val="00204488"/>
    <w:rsid w:val="002056B7"/>
    <w:rsid w:val="002068CC"/>
    <w:rsid w:val="00207D33"/>
    <w:rsid w:val="00207F81"/>
    <w:rsid w:val="002112BA"/>
    <w:rsid w:val="0021258F"/>
    <w:rsid w:val="00212CC6"/>
    <w:rsid w:val="00212DC7"/>
    <w:rsid w:val="00216979"/>
    <w:rsid w:val="0021730B"/>
    <w:rsid w:val="002176AD"/>
    <w:rsid w:val="00217BC3"/>
    <w:rsid w:val="00221B98"/>
    <w:rsid w:val="00221C9C"/>
    <w:rsid w:val="00222E16"/>
    <w:rsid w:val="00223F07"/>
    <w:rsid w:val="002321CE"/>
    <w:rsid w:val="00234169"/>
    <w:rsid w:val="00234C14"/>
    <w:rsid w:val="00237CF8"/>
    <w:rsid w:val="00241378"/>
    <w:rsid w:val="00241AA9"/>
    <w:rsid w:val="00241E87"/>
    <w:rsid w:val="0024360A"/>
    <w:rsid w:val="00243897"/>
    <w:rsid w:val="002521A8"/>
    <w:rsid w:val="0025316F"/>
    <w:rsid w:val="00254A3A"/>
    <w:rsid w:val="00255093"/>
    <w:rsid w:val="00255A05"/>
    <w:rsid w:val="0025621B"/>
    <w:rsid w:val="00256DC0"/>
    <w:rsid w:val="00256E9B"/>
    <w:rsid w:val="00257DB8"/>
    <w:rsid w:val="00260DE7"/>
    <w:rsid w:val="00261337"/>
    <w:rsid w:val="00261E25"/>
    <w:rsid w:val="00263268"/>
    <w:rsid w:val="00263BE7"/>
    <w:rsid w:val="0026647F"/>
    <w:rsid w:val="0026689D"/>
    <w:rsid w:val="00266BCA"/>
    <w:rsid w:val="00267D70"/>
    <w:rsid w:val="002733CB"/>
    <w:rsid w:val="002748D5"/>
    <w:rsid w:val="00274C5A"/>
    <w:rsid w:val="0027653A"/>
    <w:rsid w:val="00276F0D"/>
    <w:rsid w:val="002771B5"/>
    <w:rsid w:val="00277F64"/>
    <w:rsid w:val="00280277"/>
    <w:rsid w:val="002807C9"/>
    <w:rsid w:val="00281CC8"/>
    <w:rsid w:val="0028226E"/>
    <w:rsid w:val="002839A7"/>
    <w:rsid w:val="002843D0"/>
    <w:rsid w:val="002847DA"/>
    <w:rsid w:val="00286C4E"/>
    <w:rsid w:val="00287796"/>
    <w:rsid w:val="0028796E"/>
    <w:rsid w:val="00287AC3"/>
    <w:rsid w:val="00287BD7"/>
    <w:rsid w:val="00290123"/>
    <w:rsid w:val="00290F26"/>
    <w:rsid w:val="00291D80"/>
    <w:rsid w:val="0029203D"/>
    <w:rsid w:val="002924F7"/>
    <w:rsid w:val="002943F6"/>
    <w:rsid w:val="00294C40"/>
    <w:rsid w:val="00295114"/>
    <w:rsid w:val="002956EF"/>
    <w:rsid w:val="0029664C"/>
    <w:rsid w:val="002973AD"/>
    <w:rsid w:val="002975EE"/>
    <w:rsid w:val="0029773E"/>
    <w:rsid w:val="002A0979"/>
    <w:rsid w:val="002A0E5F"/>
    <w:rsid w:val="002A2BE0"/>
    <w:rsid w:val="002A660A"/>
    <w:rsid w:val="002B0EE2"/>
    <w:rsid w:val="002B11E8"/>
    <w:rsid w:val="002B175F"/>
    <w:rsid w:val="002B2B89"/>
    <w:rsid w:val="002B2CEF"/>
    <w:rsid w:val="002B316F"/>
    <w:rsid w:val="002B5207"/>
    <w:rsid w:val="002B6E2C"/>
    <w:rsid w:val="002C0DAA"/>
    <w:rsid w:val="002C61DD"/>
    <w:rsid w:val="002D2DD8"/>
    <w:rsid w:val="002D3262"/>
    <w:rsid w:val="002D354C"/>
    <w:rsid w:val="002D6831"/>
    <w:rsid w:val="002E0020"/>
    <w:rsid w:val="002E0C89"/>
    <w:rsid w:val="002E146E"/>
    <w:rsid w:val="002E1F76"/>
    <w:rsid w:val="002E1F84"/>
    <w:rsid w:val="002E39F3"/>
    <w:rsid w:val="002E4D99"/>
    <w:rsid w:val="002E54AF"/>
    <w:rsid w:val="002F050A"/>
    <w:rsid w:val="002F0BBE"/>
    <w:rsid w:val="002F1CEA"/>
    <w:rsid w:val="002F1E4D"/>
    <w:rsid w:val="002F289F"/>
    <w:rsid w:val="002F4891"/>
    <w:rsid w:val="002F4FCE"/>
    <w:rsid w:val="002F6D52"/>
    <w:rsid w:val="002F6DA3"/>
    <w:rsid w:val="002F7108"/>
    <w:rsid w:val="002F765B"/>
    <w:rsid w:val="003028BE"/>
    <w:rsid w:val="0030372B"/>
    <w:rsid w:val="00310042"/>
    <w:rsid w:val="00311C30"/>
    <w:rsid w:val="00311FCE"/>
    <w:rsid w:val="00312C24"/>
    <w:rsid w:val="003137C0"/>
    <w:rsid w:val="00313C82"/>
    <w:rsid w:val="003148FA"/>
    <w:rsid w:val="00316178"/>
    <w:rsid w:val="00317BAF"/>
    <w:rsid w:val="003204E2"/>
    <w:rsid w:val="00320CF0"/>
    <w:rsid w:val="00321236"/>
    <w:rsid w:val="0032183D"/>
    <w:rsid w:val="00323411"/>
    <w:rsid w:val="003235DC"/>
    <w:rsid w:val="003242FE"/>
    <w:rsid w:val="0032679C"/>
    <w:rsid w:val="00326886"/>
    <w:rsid w:val="00326995"/>
    <w:rsid w:val="00330C03"/>
    <w:rsid w:val="00331359"/>
    <w:rsid w:val="00332134"/>
    <w:rsid w:val="00332C0C"/>
    <w:rsid w:val="00336637"/>
    <w:rsid w:val="003375C1"/>
    <w:rsid w:val="00342FA6"/>
    <w:rsid w:val="003434E2"/>
    <w:rsid w:val="0034443F"/>
    <w:rsid w:val="0034505C"/>
    <w:rsid w:val="00345C70"/>
    <w:rsid w:val="0034662C"/>
    <w:rsid w:val="00347A45"/>
    <w:rsid w:val="00347A84"/>
    <w:rsid w:val="00347D66"/>
    <w:rsid w:val="00350C43"/>
    <w:rsid w:val="00351B96"/>
    <w:rsid w:val="003528C6"/>
    <w:rsid w:val="00353273"/>
    <w:rsid w:val="00353A90"/>
    <w:rsid w:val="00353F4B"/>
    <w:rsid w:val="003548CF"/>
    <w:rsid w:val="00357287"/>
    <w:rsid w:val="003579B2"/>
    <w:rsid w:val="00360996"/>
    <w:rsid w:val="003609FC"/>
    <w:rsid w:val="00362A70"/>
    <w:rsid w:val="00364C2E"/>
    <w:rsid w:val="00364EC0"/>
    <w:rsid w:val="0036526E"/>
    <w:rsid w:val="0036784C"/>
    <w:rsid w:val="00367C5C"/>
    <w:rsid w:val="00367CAF"/>
    <w:rsid w:val="003716D0"/>
    <w:rsid w:val="003736D7"/>
    <w:rsid w:val="00373764"/>
    <w:rsid w:val="00373B6F"/>
    <w:rsid w:val="00374EEC"/>
    <w:rsid w:val="003750D8"/>
    <w:rsid w:val="0037718C"/>
    <w:rsid w:val="003805B8"/>
    <w:rsid w:val="00380D8D"/>
    <w:rsid w:val="003817FE"/>
    <w:rsid w:val="00382168"/>
    <w:rsid w:val="00384DF5"/>
    <w:rsid w:val="00387B64"/>
    <w:rsid w:val="003905B8"/>
    <w:rsid w:val="0039111C"/>
    <w:rsid w:val="003915C2"/>
    <w:rsid w:val="00391BEB"/>
    <w:rsid w:val="003956F1"/>
    <w:rsid w:val="00395946"/>
    <w:rsid w:val="0039660B"/>
    <w:rsid w:val="00396E62"/>
    <w:rsid w:val="00396FCF"/>
    <w:rsid w:val="00397059"/>
    <w:rsid w:val="00397231"/>
    <w:rsid w:val="00397AFA"/>
    <w:rsid w:val="003A0DDA"/>
    <w:rsid w:val="003A1710"/>
    <w:rsid w:val="003A28C3"/>
    <w:rsid w:val="003A53EC"/>
    <w:rsid w:val="003A5774"/>
    <w:rsid w:val="003A6EC8"/>
    <w:rsid w:val="003A7849"/>
    <w:rsid w:val="003B2482"/>
    <w:rsid w:val="003B2794"/>
    <w:rsid w:val="003B2BAC"/>
    <w:rsid w:val="003B406E"/>
    <w:rsid w:val="003B676E"/>
    <w:rsid w:val="003B6BBA"/>
    <w:rsid w:val="003C0AF5"/>
    <w:rsid w:val="003C297F"/>
    <w:rsid w:val="003C3FC6"/>
    <w:rsid w:val="003C522A"/>
    <w:rsid w:val="003C6592"/>
    <w:rsid w:val="003C68CF"/>
    <w:rsid w:val="003D158F"/>
    <w:rsid w:val="003D2240"/>
    <w:rsid w:val="003D37E8"/>
    <w:rsid w:val="003D5572"/>
    <w:rsid w:val="003D558D"/>
    <w:rsid w:val="003D5F39"/>
    <w:rsid w:val="003D7681"/>
    <w:rsid w:val="003D7E1A"/>
    <w:rsid w:val="003E12BA"/>
    <w:rsid w:val="003E5787"/>
    <w:rsid w:val="003E6549"/>
    <w:rsid w:val="003F107B"/>
    <w:rsid w:val="003F2357"/>
    <w:rsid w:val="003F258D"/>
    <w:rsid w:val="003F2FC2"/>
    <w:rsid w:val="003F5DBC"/>
    <w:rsid w:val="003F6444"/>
    <w:rsid w:val="003F71FB"/>
    <w:rsid w:val="00401102"/>
    <w:rsid w:val="004013B9"/>
    <w:rsid w:val="004015A1"/>
    <w:rsid w:val="004022CA"/>
    <w:rsid w:val="0040375A"/>
    <w:rsid w:val="004038B6"/>
    <w:rsid w:val="00403A53"/>
    <w:rsid w:val="00403CC7"/>
    <w:rsid w:val="004047D7"/>
    <w:rsid w:val="004063DD"/>
    <w:rsid w:val="0040770F"/>
    <w:rsid w:val="0041011B"/>
    <w:rsid w:val="004104E6"/>
    <w:rsid w:val="0041109A"/>
    <w:rsid w:val="00411242"/>
    <w:rsid w:val="004138F6"/>
    <w:rsid w:val="00414858"/>
    <w:rsid w:val="00415BF5"/>
    <w:rsid w:val="00415D95"/>
    <w:rsid w:val="004160B3"/>
    <w:rsid w:val="0041713B"/>
    <w:rsid w:val="00417445"/>
    <w:rsid w:val="0042041A"/>
    <w:rsid w:val="00420FE8"/>
    <w:rsid w:val="00422E28"/>
    <w:rsid w:val="004238C3"/>
    <w:rsid w:val="00425357"/>
    <w:rsid w:val="004259A9"/>
    <w:rsid w:val="00425D29"/>
    <w:rsid w:val="00425EF2"/>
    <w:rsid w:val="00425F0F"/>
    <w:rsid w:val="00426011"/>
    <w:rsid w:val="00426087"/>
    <w:rsid w:val="00427919"/>
    <w:rsid w:val="00430658"/>
    <w:rsid w:val="00430F5F"/>
    <w:rsid w:val="00433CB7"/>
    <w:rsid w:val="0043482A"/>
    <w:rsid w:val="0043529C"/>
    <w:rsid w:val="00442116"/>
    <w:rsid w:val="00443F59"/>
    <w:rsid w:val="00446699"/>
    <w:rsid w:val="0044694A"/>
    <w:rsid w:val="00446F77"/>
    <w:rsid w:val="0044737A"/>
    <w:rsid w:val="004477A7"/>
    <w:rsid w:val="00451D90"/>
    <w:rsid w:val="00453C1D"/>
    <w:rsid w:val="00453FAE"/>
    <w:rsid w:val="004568E2"/>
    <w:rsid w:val="004575CC"/>
    <w:rsid w:val="0046273B"/>
    <w:rsid w:val="00462B5B"/>
    <w:rsid w:val="0046414E"/>
    <w:rsid w:val="004641F1"/>
    <w:rsid w:val="00464614"/>
    <w:rsid w:val="00467486"/>
    <w:rsid w:val="0046790F"/>
    <w:rsid w:val="00471731"/>
    <w:rsid w:val="00471DC3"/>
    <w:rsid w:val="00472510"/>
    <w:rsid w:val="00472682"/>
    <w:rsid w:val="00473E7F"/>
    <w:rsid w:val="0047470B"/>
    <w:rsid w:val="00474710"/>
    <w:rsid w:val="00481064"/>
    <w:rsid w:val="00481554"/>
    <w:rsid w:val="0048317D"/>
    <w:rsid w:val="004840F6"/>
    <w:rsid w:val="00484918"/>
    <w:rsid w:val="00484F34"/>
    <w:rsid w:val="00485A44"/>
    <w:rsid w:val="00485B45"/>
    <w:rsid w:val="00486245"/>
    <w:rsid w:val="00487CD6"/>
    <w:rsid w:val="0049007E"/>
    <w:rsid w:val="004901A9"/>
    <w:rsid w:val="00490639"/>
    <w:rsid w:val="00493729"/>
    <w:rsid w:val="00493CD0"/>
    <w:rsid w:val="00494E6A"/>
    <w:rsid w:val="00494FAC"/>
    <w:rsid w:val="00494FB3"/>
    <w:rsid w:val="00495746"/>
    <w:rsid w:val="004A08CE"/>
    <w:rsid w:val="004A1206"/>
    <w:rsid w:val="004A1666"/>
    <w:rsid w:val="004A1863"/>
    <w:rsid w:val="004A1FFB"/>
    <w:rsid w:val="004A5D57"/>
    <w:rsid w:val="004B23BA"/>
    <w:rsid w:val="004B2A8F"/>
    <w:rsid w:val="004B2D6C"/>
    <w:rsid w:val="004B3B9E"/>
    <w:rsid w:val="004B4111"/>
    <w:rsid w:val="004B421E"/>
    <w:rsid w:val="004B4FBA"/>
    <w:rsid w:val="004B7E3D"/>
    <w:rsid w:val="004B7F97"/>
    <w:rsid w:val="004C0871"/>
    <w:rsid w:val="004C0BE0"/>
    <w:rsid w:val="004C64AC"/>
    <w:rsid w:val="004D0E5D"/>
    <w:rsid w:val="004D16C3"/>
    <w:rsid w:val="004D253C"/>
    <w:rsid w:val="004D2CAB"/>
    <w:rsid w:val="004D2F86"/>
    <w:rsid w:val="004D358D"/>
    <w:rsid w:val="004D3E24"/>
    <w:rsid w:val="004D3F8C"/>
    <w:rsid w:val="004D45CE"/>
    <w:rsid w:val="004D4AE1"/>
    <w:rsid w:val="004D4C25"/>
    <w:rsid w:val="004D5832"/>
    <w:rsid w:val="004D6CA9"/>
    <w:rsid w:val="004D6D10"/>
    <w:rsid w:val="004D6ED7"/>
    <w:rsid w:val="004D71A8"/>
    <w:rsid w:val="004D724D"/>
    <w:rsid w:val="004E005D"/>
    <w:rsid w:val="004E0F13"/>
    <w:rsid w:val="004E25CD"/>
    <w:rsid w:val="004E642B"/>
    <w:rsid w:val="004E71BA"/>
    <w:rsid w:val="004E71D6"/>
    <w:rsid w:val="004F4749"/>
    <w:rsid w:val="004F6B01"/>
    <w:rsid w:val="00500B1D"/>
    <w:rsid w:val="00500D2B"/>
    <w:rsid w:val="005016ED"/>
    <w:rsid w:val="00502055"/>
    <w:rsid w:val="005028BE"/>
    <w:rsid w:val="00502B7C"/>
    <w:rsid w:val="00502BB7"/>
    <w:rsid w:val="00502F8C"/>
    <w:rsid w:val="00503241"/>
    <w:rsid w:val="0050467D"/>
    <w:rsid w:val="00504F47"/>
    <w:rsid w:val="0050513B"/>
    <w:rsid w:val="00505A90"/>
    <w:rsid w:val="00506BEF"/>
    <w:rsid w:val="00506D58"/>
    <w:rsid w:val="00506F83"/>
    <w:rsid w:val="00510B52"/>
    <w:rsid w:val="00511E53"/>
    <w:rsid w:val="00514478"/>
    <w:rsid w:val="00520498"/>
    <w:rsid w:val="00521152"/>
    <w:rsid w:val="00522499"/>
    <w:rsid w:val="00522D3A"/>
    <w:rsid w:val="00523F9E"/>
    <w:rsid w:val="00524166"/>
    <w:rsid w:val="00525A57"/>
    <w:rsid w:val="00526C52"/>
    <w:rsid w:val="005310E2"/>
    <w:rsid w:val="005323BD"/>
    <w:rsid w:val="005326AB"/>
    <w:rsid w:val="00533848"/>
    <w:rsid w:val="005339A9"/>
    <w:rsid w:val="0053463D"/>
    <w:rsid w:val="0053499C"/>
    <w:rsid w:val="00536035"/>
    <w:rsid w:val="0053703F"/>
    <w:rsid w:val="00537569"/>
    <w:rsid w:val="00537923"/>
    <w:rsid w:val="005417BB"/>
    <w:rsid w:val="00541DC9"/>
    <w:rsid w:val="005426ED"/>
    <w:rsid w:val="00543104"/>
    <w:rsid w:val="0054384B"/>
    <w:rsid w:val="00544FBE"/>
    <w:rsid w:val="005459C1"/>
    <w:rsid w:val="00546225"/>
    <w:rsid w:val="00550259"/>
    <w:rsid w:val="00550487"/>
    <w:rsid w:val="0055093F"/>
    <w:rsid w:val="00552332"/>
    <w:rsid w:val="00555979"/>
    <w:rsid w:val="00555EFE"/>
    <w:rsid w:val="00556F8D"/>
    <w:rsid w:val="00557785"/>
    <w:rsid w:val="00560364"/>
    <w:rsid w:val="005619FB"/>
    <w:rsid w:val="0056250E"/>
    <w:rsid w:val="005632D7"/>
    <w:rsid w:val="0056599D"/>
    <w:rsid w:val="00565ADC"/>
    <w:rsid w:val="005668DE"/>
    <w:rsid w:val="00567926"/>
    <w:rsid w:val="00567D14"/>
    <w:rsid w:val="0057005B"/>
    <w:rsid w:val="00570936"/>
    <w:rsid w:val="005714ED"/>
    <w:rsid w:val="00573B85"/>
    <w:rsid w:val="00575B86"/>
    <w:rsid w:val="00575DE8"/>
    <w:rsid w:val="00577EC4"/>
    <w:rsid w:val="005811D1"/>
    <w:rsid w:val="00581386"/>
    <w:rsid w:val="00581498"/>
    <w:rsid w:val="0058219D"/>
    <w:rsid w:val="005851E8"/>
    <w:rsid w:val="00585B66"/>
    <w:rsid w:val="00586733"/>
    <w:rsid w:val="005867E8"/>
    <w:rsid w:val="00587C01"/>
    <w:rsid w:val="0059091D"/>
    <w:rsid w:val="00592118"/>
    <w:rsid w:val="0059442A"/>
    <w:rsid w:val="00594654"/>
    <w:rsid w:val="005959F6"/>
    <w:rsid w:val="00597FE9"/>
    <w:rsid w:val="005A23FA"/>
    <w:rsid w:val="005A2D00"/>
    <w:rsid w:val="005A37C2"/>
    <w:rsid w:val="005A3FCB"/>
    <w:rsid w:val="005A7277"/>
    <w:rsid w:val="005B069D"/>
    <w:rsid w:val="005B164A"/>
    <w:rsid w:val="005B343E"/>
    <w:rsid w:val="005B534F"/>
    <w:rsid w:val="005C0405"/>
    <w:rsid w:val="005C1C07"/>
    <w:rsid w:val="005C3211"/>
    <w:rsid w:val="005C38BB"/>
    <w:rsid w:val="005C3BBC"/>
    <w:rsid w:val="005C67F8"/>
    <w:rsid w:val="005C693A"/>
    <w:rsid w:val="005C7ED9"/>
    <w:rsid w:val="005D056B"/>
    <w:rsid w:val="005D230D"/>
    <w:rsid w:val="005D2425"/>
    <w:rsid w:val="005D2F42"/>
    <w:rsid w:val="005D3C8A"/>
    <w:rsid w:val="005D44BA"/>
    <w:rsid w:val="005D4889"/>
    <w:rsid w:val="005D5F7E"/>
    <w:rsid w:val="005E1809"/>
    <w:rsid w:val="005E492C"/>
    <w:rsid w:val="005E5328"/>
    <w:rsid w:val="005E79E8"/>
    <w:rsid w:val="005F0205"/>
    <w:rsid w:val="005F1228"/>
    <w:rsid w:val="005F182C"/>
    <w:rsid w:val="005F1A48"/>
    <w:rsid w:val="005F2420"/>
    <w:rsid w:val="005F2473"/>
    <w:rsid w:val="005F3725"/>
    <w:rsid w:val="005F394C"/>
    <w:rsid w:val="005F4442"/>
    <w:rsid w:val="005F4B11"/>
    <w:rsid w:val="005F4F66"/>
    <w:rsid w:val="005F60C0"/>
    <w:rsid w:val="00602787"/>
    <w:rsid w:val="0060416E"/>
    <w:rsid w:val="006042F0"/>
    <w:rsid w:val="0060524B"/>
    <w:rsid w:val="006057FA"/>
    <w:rsid w:val="00605FAF"/>
    <w:rsid w:val="00607B6D"/>
    <w:rsid w:val="00610A48"/>
    <w:rsid w:val="00611363"/>
    <w:rsid w:val="00611A67"/>
    <w:rsid w:val="00611BB0"/>
    <w:rsid w:val="00611F69"/>
    <w:rsid w:val="00612922"/>
    <w:rsid w:val="006134FE"/>
    <w:rsid w:val="00614A81"/>
    <w:rsid w:val="0061604E"/>
    <w:rsid w:val="00616BCC"/>
    <w:rsid w:val="006204CA"/>
    <w:rsid w:val="0062050A"/>
    <w:rsid w:val="006209DD"/>
    <w:rsid w:val="00621C0A"/>
    <w:rsid w:val="00622969"/>
    <w:rsid w:val="006262C6"/>
    <w:rsid w:val="00630D37"/>
    <w:rsid w:val="006328F6"/>
    <w:rsid w:val="00632BB1"/>
    <w:rsid w:val="00633751"/>
    <w:rsid w:val="00633907"/>
    <w:rsid w:val="00635962"/>
    <w:rsid w:val="00640E47"/>
    <w:rsid w:val="00642014"/>
    <w:rsid w:val="00642410"/>
    <w:rsid w:val="00642B5C"/>
    <w:rsid w:val="006431C5"/>
    <w:rsid w:val="0064430B"/>
    <w:rsid w:val="006457D2"/>
    <w:rsid w:val="0064633B"/>
    <w:rsid w:val="00647B13"/>
    <w:rsid w:val="00650A12"/>
    <w:rsid w:val="00650CD6"/>
    <w:rsid w:val="0065278A"/>
    <w:rsid w:val="00657E30"/>
    <w:rsid w:val="006607B9"/>
    <w:rsid w:val="006608A1"/>
    <w:rsid w:val="00662595"/>
    <w:rsid w:val="00662D71"/>
    <w:rsid w:val="006643C5"/>
    <w:rsid w:val="006670F4"/>
    <w:rsid w:val="00670F38"/>
    <w:rsid w:val="00671876"/>
    <w:rsid w:val="00673E53"/>
    <w:rsid w:val="00674470"/>
    <w:rsid w:val="006748C0"/>
    <w:rsid w:val="00674AA7"/>
    <w:rsid w:val="00675348"/>
    <w:rsid w:val="00676880"/>
    <w:rsid w:val="00677C4A"/>
    <w:rsid w:val="006802F3"/>
    <w:rsid w:val="00680F83"/>
    <w:rsid w:val="00681104"/>
    <w:rsid w:val="00681A05"/>
    <w:rsid w:val="00681BCE"/>
    <w:rsid w:val="00682BBE"/>
    <w:rsid w:val="00682CA4"/>
    <w:rsid w:val="00682D3D"/>
    <w:rsid w:val="00682DE8"/>
    <w:rsid w:val="006836C6"/>
    <w:rsid w:val="00683C86"/>
    <w:rsid w:val="00684354"/>
    <w:rsid w:val="00684D27"/>
    <w:rsid w:val="00684FDD"/>
    <w:rsid w:val="006861AF"/>
    <w:rsid w:val="00687098"/>
    <w:rsid w:val="00687BCB"/>
    <w:rsid w:val="00691FDA"/>
    <w:rsid w:val="006924C6"/>
    <w:rsid w:val="0069251E"/>
    <w:rsid w:val="006926BD"/>
    <w:rsid w:val="00693FBC"/>
    <w:rsid w:val="00694387"/>
    <w:rsid w:val="00694416"/>
    <w:rsid w:val="00694EAF"/>
    <w:rsid w:val="00695695"/>
    <w:rsid w:val="006963CB"/>
    <w:rsid w:val="0069716D"/>
    <w:rsid w:val="006972E6"/>
    <w:rsid w:val="006A065B"/>
    <w:rsid w:val="006A1573"/>
    <w:rsid w:val="006A213D"/>
    <w:rsid w:val="006A311F"/>
    <w:rsid w:val="006A5038"/>
    <w:rsid w:val="006A73CF"/>
    <w:rsid w:val="006B0389"/>
    <w:rsid w:val="006B0FB9"/>
    <w:rsid w:val="006B0FED"/>
    <w:rsid w:val="006B16DE"/>
    <w:rsid w:val="006B20B8"/>
    <w:rsid w:val="006B24FB"/>
    <w:rsid w:val="006B3172"/>
    <w:rsid w:val="006B372E"/>
    <w:rsid w:val="006C2893"/>
    <w:rsid w:val="006C31A4"/>
    <w:rsid w:val="006C3DCC"/>
    <w:rsid w:val="006C5420"/>
    <w:rsid w:val="006C7377"/>
    <w:rsid w:val="006C78DF"/>
    <w:rsid w:val="006D2002"/>
    <w:rsid w:val="006D2DD8"/>
    <w:rsid w:val="006D3693"/>
    <w:rsid w:val="006D466A"/>
    <w:rsid w:val="006D598B"/>
    <w:rsid w:val="006D6211"/>
    <w:rsid w:val="006D68F9"/>
    <w:rsid w:val="006D6C25"/>
    <w:rsid w:val="006E17F5"/>
    <w:rsid w:val="006E2900"/>
    <w:rsid w:val="006E7092"/>
    <w:rsid w:val="006F15F6"/>
    <w:rsid w:val="006F35C7"/>
    <w:rsid w:val="006F38FB"/>
    <w:rsid w:val="006F54CC"/>
    <w:rsid w:val="006F69C0"/>
    <w:rsid w:val="006F6CC0"/>
    <w:rsid w:val="006F7805"/>
    <w:rsid w:val="007002B6"/>
    <w:rsid w:val="007011A8"/>
    <w:rsid w:val="007012F5"/>
    <w:rsid w:val="00702A95"/>
    <w:rsid w:val="00703494"/>
    <w:rsid w:val="0070385C"/>
    <w:rsid w:val="0070438F"/>
    <w:rsid w:val="0070505F"/>
    <w:rsid w:val="00707FAA"/>
    <w:rsid w:val="00711609"/>
    <w:rsid w:val="00712703"/>
    <w:rsid w:val="00720B47"/>
    <w:rsid w:val="00724A67"/>
    <w:rsid w:val="00724C77"/>
    <w:rsid w:val="00731C8F"/>
    <w:rsid w:val="007328E2"/>
    <w:rsid w:val="00732E32"/>
    <w:rsid w:val="00734123"/>
    <w:rsid w:val="007347B0"/>
    <w:rsid w:val="00734A18"/>
    <w:rsid w:val="007401F3"/>
    <w:rsid w:val="00742038"/>
    <w:rsid w:val="00742770"/>
    <w:rsid w:val="0074390C"/>
    <w:rsid w:val="00743F8F"/>
    <w:rsid w:val="007458CE"/>
    <w:rsid w:val="007466AD"/>
    <w:rsid w:val="007474D9"/>
    <w:rsid w:val="00750B76"/>
    <w:rsid w:val="0075194E"/>
    <w:rsid w:val="00752D8F"/>
    <w:rsid w:val="007539D9"/>
    <w:rsid w:val="00756074"/>
    <w:rsid w:val="00756FEF"/>
    <w:rsid w:val="007578BF"/>
    <w:rsid w:val="007614FD"/>
    <w:rsid w:val="00761ED3"/>
    <w:rsid w:val="0076258A"/>
    <w:rsid w:val="00763379"/>
    <w:rsid w:val="00763F07"/>
    <w:rsid w:val="007640C5"/>
    <w:rsid w:val="00765A85"/>
    <w:rsid w:val="00765F7D"/>
    <w:rsid w:val="00766A78"/>
    <w:rsid w:val="00767FA6"/>
    <w:rsid w:val="00770A0B"/>
    <w:rsid w:val="007727CB"/>
    <w:rsid w:val="0077290F"/>
    <w:rsid w:val="0077292F"/>
    <w:rsid w:val="00774166"/>
    <w:rsid w:val="00774EA7"/>
    <w:rsid w:val="00775B94"/>
    <w:rsid w:val="00777E01"/>
    <w:rsid w:val="0078062F"/>
    <w:rsid w:val="00780F2B"/>
    <w:rsid w:val="007819BD"/>
    <w:rsid w:val="00781FB7"/>
    <w:rsid w:val="0078202B"/>
    <w:rsid w:val="007827BA"/>
    <w:rsid w:val="00783953"/>
    <w:rsid w:val="007863E2"/>
    <w:rsid w:val="007917E9"/>
    <w:rsid w:val="00791DA6"/>
    <w:rsid w:val="00791EE9"/>
    <w:rsid w:val="007926DD"/>
    <w:rsid w:val="00795678"/>
    <w:rsid w:val="00797975"/>
    <w:rsid w:val="007A073D"/>
    <w:rsid w:val="007A14FA"/>
    <w:rsid w:val="007A2A44"/>
    <w:rsid w:val="007A3B76"/>
    <w:rsid w:val="007A44F0"/>
    <w:rsid w:val="007A4AC7"/>
    <w:rsid w:val="007A55DC"/>
    <w:rsid w:val="007A6B8F"/>
    <w:rsid w:val="007A6D21"/>
    <w:rsid w:val="007A759A"/>
    <w:rsid w:val="007B0AF7"/>
    <w:rsid w:val="007B3165"/>
    <w:rsid w:val="007B428C"/>
    <w:rsid w:val="007B43F2"/>
    <w:rsid w:val="007C3D19"/>
    <w:rsid w:val="007C49DB"/>
    <w:rsid w:val="007C5A57"/>
    <w:rsid w:val="007C5D86"/>
    <w:rsid w:val="007C64DC"/>
    <w:rsid w:val="007C676E"/>
    <w:rsid w:val="007C69E3"/>
    <w:rsid w:val="007C725C"/>
    <w:rsid w:val="007D022B"/>
    <w:rsid w:val="007D0BBB"/>
    <w:rsid w:val="007D1AE3"/>
    <w:rsid w:val="007D1D2B"/>
    <w:rsid w:val="007D1D6F"/>
    <w:rsid w:val="007D4CCB"/>
    <w:rsid w:val="007D7DD2"/>
    <w:rsid w:val="007E1201"/>
    <w:rsid w:val="007E1754"/>
    <w:rsid w:val="007E1D83"/>
    <w:rsid w:val="007E24D1"/>
    <w:rsid w:val="007E315E"/>
    <w:rsid w:val="007E3248"/>
    <w:rsid w:val="007E41F1"/>
    <w:rsid w:val="007E605F"/>
    <w:rsid w:val="007E7683"/>
    <w:rsid w:val="007F0154"/>
    <w:rsid w:val="007F0515"/>
    <w:rsid w:val="007F09DA"/>
    <w:rsid w:val="007F2F23"/>
    <w:rsid w:val="007F375E"/>
    <w:rsid w:val="007F6DF0"/>
    <w:rsid w:val="0080088F"/>
    <w:rsid w:val="008019EB"/>
    <w:rsid w:val="00801C3A"/>
    <w:rsid w:val="00802E7A"/>
    <w:rsid w:val="00804210"/>
    <w:rsid w:val="00804B8B"/>
    <w:rsid w:val="00813DD7"/>
    <w:rsid w:val="008155B9"/>
    <w:rsid w:val="008160FA"/>
    <w:rsid w:val="0081747E"/>
    <w:rsid w:val="0082039F"/>
    <w:rsid w:val="00821D8C"/>
    <w:rsid w:val="0082255E"/>
    <w:rsid w:val="00823A96"/>
    <w:rsid w:val="00823AA2"/>
    <w:rsid w:val="00823E77"/>
    <w:rsid w:val="008255A0"/>
    <w:rsid w:val="00825FF0"/>
    <w:rsid w:val="008271E4"/>
    <w:rsid w:val="00827311"/>
    <w:rsid w:val="00827EF2"/>
    <w:rsid w:val="008301DC"/>
    <w:rsid w:val="008306F9"/>
    <w:rsid w:val="00831024"/>
    <w:rsid w:val="008337A4"/>
    <w:rsid w:val="0083561B"/>
    <w:rsid w:val="0083704E"/>
    <w:rsid w:val="00840C67"/>
    <w:rsid w:val="008437BC"/>
    <w:rsid w:val="00843F35"/>
    <w:rsid w:val="0084470A"/>
    <w:rsid w:val="00845867"/>
    <w:rsid w:val="008463D5"/>
    <w:rsid w:val="0084661D"/>
    <w:rsid w:val="00847CA7"/>
    <w:rsid w:val="00850F90"/>
    <w:rsid w:val="00851E7E"/>
    <w:rsid w:val="008526F0"/>
    <w:rsid w:val="008530A3"/>
    <w:rsid w:val="00854AD1"/>
    <w:rsid w:val="008608C4"/>
    <w:rsid w:val="00860A20"/>
    <w:rsid w:val="00861CF4"/>
    <w:rsid w:val="0086213C"/>
    <w:rsid w:val="00864D8C"/>
    <w:rsid w:val="008661F3"/>
    <w:rsid w:val="00866A02"/>
    <w:rsid w:val="00866DBC"/>
    <w:rsid w:val="00870A8F"/>
    <w:rsid w:val="00871520"/>
    <w:rsid w:val="0087165C"/>
    <w:rsid w:val="008728C6"/>
    <w:rsid w:val="00872BAE"/>
    <w:rsid w:val="0087532C"/>
    <w:rsid w:val="00875BF7"/>
    <w:rsid w:val="008775FA"/>
    <w:rsid w:val="00880234"/>
    <w:rsid w:val="00881978"/>
    <w:rsid w:val="008823FC"/>
    <w:rsid w:val="008825D5"/>
    <w:rsid w:val="008852E2"/>
    <w:rsid w:val="008854EA"/>
    <w:rsid w:val="00886BE9"/>
    <w:rsid w:val="008873AB"/>
    <w:rsid w:val="00887A57"/>
    <w:rsid w:val="008901B0"/>
    <w:rsid w:val="00892048"/>
    <w:rsid w:val="00892C97"/>
    <w:rsid w:val="00893915"/>
    <w:rsid w:val="00893FCA"/>
    <w:rsid w:val="008942AF"/>
    <w:rsid w:val="00895E97"/>
    <w:rsid w:val="00895FDC"/>
    <w:rsid w:val="008A197A"/>
    <w:rsid w:val="008A2B71"/>
    <w:rsid w:val="008A30BC"/>
    <w:rsid w:val="008A3544"/>
    <w:rsid w:val="008A3553"/>
    <w:rsid w:val="008A395A"/>
    <w:rsid w:val="008A3A29"/>
    <w:rsid w:val="008A44F7"/>
    <w:rsid w:val="008A45DE"/>
    <w:rsid w:val="008A65E5"/>
    <w:rsid w:val="008A6F1D"/>
    <w:rsid w:val="008A7FBA"/>
    <w:rsid w:val="008B168C"/>
    <w:rsid w:val="008B1D0F"/>
    <w:rsid w:val="008B2393"/>
    <w:rsid w:val="008B248C"/>
    <w:rsid w:val="008B4428"/>
    <w:rsid w:val="008B52B7"/>
    <w:rsid w:val="008B56BF"/>
    <w:rsid w:val="008B5CF5"/>
    <w:rsid w:val="008B5E5B"/>
    <w:rsid w:val="008B7544"/>
    <w:rsid w:val="008C0AF9"/>
    <w:rsid w:val="008C1F7D"/>
    <w:rsid w:val="008C2128"/>
    <w:rsid w:val="008C45D4"/>
    <w:rsid w:val="008C5161"/>
    <w:rsid w:val="008C556A"/>
    <w:rsid w:val="008C6922"/>
    <w:rsid w:val="008D0CD7"/>
    <w:rsid w:val="008D12CF"/>
    <w:rsid w:val="008D2270"/>
    <w:rsid w:val="008D3130"/>
    <w:rsid w:val="008D611B"/>
    <w:rsid w:val="008D629F"/>
    <w:rsid w:val="008E0F70"/>
    <w:rsid w:val="008E1FAE"/>
    <w:rsid w:val="008F17F9"/>
    <w:rsid w:val="008F20C0"/>
    <w:rsid w:val="008F2E37"/>
    <w:rsid w:val="008F6742"/>
    <w:rsid w:val="008F694C"/>
    <w:rsid w:val="00900D95"/>
    <w:rsid w:val="0090106F"/>
    <w:rsid w:val="00901FAC"/>
    <w:rsid w:val="00902916"/>
    <w:rsid w:val="009055E1"/>
    <w:rsid w:val="00905B0C"/>
    <w:rsid w:val="00905DA9"/>
    <w:rsid w:val="00906444"/>
    <w:rsid w:val="00906694"/>
    <w:rsid w:val="0090716C"/>
    <w:rsid w:val="009101D4"/>
    <w:rsid w:val="00910BD9"/>
    <w:rsid w:val="0091158A"/>
    <w:rsid w:val="00913207"/>
    <w:rsid w:val="0091409E"/>
    <w:rsid w:val="0091557C"/>
    <w:rsid w:val="00916B89"/>
    <w:rsid w:val="00920D45"/>
    <w:rsid w:val="009213EE"/>
    <w:rsid w:val="009226AE"/>
    <w:rsid w:val="00922C5D"/>
    <w:rsid w:val="009240EE"/>
    <w:rsid w:val="0092544D"/>
    <w:rsid w:val="00927672"/>
    <w:rsid w:val="009276D6"/>
    <w:rsid w:val="00930ADE"/>
    <w:rsid w:val="0093215C"/>
    <w:rsid w:val="009329A4"/>
    <w:rsid w:val="00932A1B"/>
    <w:rsid w:val="00932C64"/>
    <w:rsid w:val="00932D84"/>
    <w:rsid w:val="00934B2A"/>
    <w:rsid w:val="00934E7D"/>
    <w:rsid w:val="00936C1C"/>
    <w:rsid w:val="0094056D"/>
    <w:rsid w:val="00941E56"/>
    <w:rsid w:val="009446FC"/>
    <w:rsid w:val="009448B5"/>
    <w:rsid w:val="00945DC3"/>
    <w:rsid w:val="00947559"/>
    <w:rsid w:val="00950855"/>
    <w:rsid w:val="00952EF7"/>
    <w:rsid w:val="009550D0"/>
    <w:rsid w:val="009553D6"/>
    <w:rsid w:val="009557E6"/>
    <w:rsid w:val="009563D8"/>
    <w:rsid w:val="0095642E"/>
    <w:rsid w:val="00957FD2"/>
    <w:rsid w:val="00961184"/>
    <w:rsid w:val="009634EF"/>
    <w:rsid w:val="00963B91"/>
    <w:rsid w:val="00967B29"/>
    <w:rsid w:val="00971C9B"/>
    <w:rsid w:val="00973C4C"/>
    <w:rsid w:val="00974CD8"/>
    <w:rsid w:val="00974EA5"/>
    <w:rsid w:val="009759E8"/>
    <w:rsid w:val="009811FF"/>
    <w:rsid w:val="0098300F"/>
    <w:rsid w:val="00983880"/>
    <w:rsid w:val="00987D1A"/>
    <w:rsid w:val="00990B32"/>
    <w:rsid w:val="00991A6A"/>
    <w:rsid w:val="00993199"/>
    <w:rsid w:val="00993A5A"/>
    <w:rsid w:val="00993DFE"/>
    <w:rsid w:val="0099440B"/>
    <w:rsid w:val="009946D0"/>
    <w:rsid w:val="00994EFE"/>
    <w:rsid w:val="00995534"/>
    <w:rsid w:val="0099595E"/>
    <w:rsid w:val="00997B85"/>
    <w:rsid w:val="009A03F0"/>
    <w:rsid w:val="009A0968"/>
    <w:rsid w:val="009A1011"/>
    <w:rsid w:val="009A1FD2"/>
    <w:rsid w:val="009A2F43"/>
    <w:rsid w:val="009A2FF2"/>
    <w:rsid w:val="009A3682"/>
    <w:rsid w:val="009A3E4C"/>
    <w:rsid w:val="009A54CD"/>
    <w:rsid w:val="009A5A05"/>
    <w:rsid w:val="009A5CBC"/>
    <w:rsid w:val="009A641B"/>
    <w:rsid w:val="009A6A3A"/>
    <w:rsid w:val="009A6A9F"/>
    <w:rsid w:val="009B0699"/>
    <w:rsid w:val="009B06FD"/>
    <w:rsid w:val="009B0B23"/>
    <w:rsid w:val="009B22E2"/>
    <w:rsid w:val="009C0A3C"/>
    <w:rsid w:val="009C0AF1"/>
    <w:rsid w:val="009C0C6D"/>
    <w:rsid w:val="009C21D1"/>
    <w:rsid w:val="009C40CF"/>
    <w:rsid w:val="009C45F0"/>
    <w:rsid w:val="009C4D22"/>
    <w:rsid w:val="009C586D"/>
    <w:rsid w:val="009C5AA2"/>
    <w:rsid w:val="009C7348"/>
    <w:rsid w:val="009D22EF"/>
    <w:rsid w:val="009D2C2A"/>
    <w:rsid w:val="009D30A0"/>
    <w:rsid w:val="009D5908"/>
    <w:rsid w:val="009D7705"/>
    <w:rsid w:val="009D7C9E"/>
    <w:rsid w:val="009E0894"/>
    <w:rsid w:val="009E0B9E"/>
    <w:rsid w:val="009E111C"/>
    <w:rsid w:val="009E143B"/>
    <w:rsid w:val="009E4A54"/>
    <w:rsid w:val="009E55A4"/>
    <w:rsid w:val="009E6C8F"/>
    <w:rsid w:val="009E738C"/>
    <w:rsid w:val="009F09DD"/>
    <w:rsid w:val="009F1739"/>
    <w:rsid w:val="009F376D"/>
    <w:rsid w:val="009F5440"/>
    <w:rsid w:val="009F657D"/>
    <w:rsid w:val="009F6F81"/>
    <w:rsid w:val="00A003C3"/>
    <w:rsid w:val="00A010DD"/>
    <w:rsid w:val="00A01519"/>
    <w:rsid w:val="00A016FE"/>
    <w:rsid w:val="00A01F2C"/>
    <w:rsid w:val="00A02297"/>
    <w:rsid w:val="00A02BF3"/>
    <w:rsid w:val="00A07477"/>
    <w:rsid w:val="00A07846"/>
    <w:rsid w:val="00A07DAE"/>
    <w:rsid w:val="00A10A43"/>
    <w:rsid w:val="00A11823"/>
    <w:rsid w:val="00A11A7E"/>
    <w:rsid w:val="00A13CC1"/>
    <w:rsid w:val="00A13F69"/>
    <w:rsid w:val="00A15656"/>
    <w:rsid w:val="00A15EB2"/>
    <w:rsid w:val="00A16D10"/>
    <w:rsid w:val="00A16D20"/>
    <w:rsid w:val="00A20672"/>
    <w:rsid w:val="00A2219C"/>
    <w:rsid w:val="00A22A5D"/>
    <w:rsid w:val="00A2460A"/>
    <w:rsid w:val="00A2507C"/>
    <w:rsid w:val="00A274FE"/>
    <w:rsid w:val="00A27913"/>
    <w:rsid w:val="00A27ED4"/>
    <w:rsid w:val="00A30EE1"/>
    <w:rsid w:val="00A3158A"/>
    <w:rsid w:val="00A32A7B"/>
    <w:rsid w:val="00A334C1"/>
    <w:rsid w:val="00A34AD7"/>
    <w:rsid w:val="00A35C5B"/>
    <w:rsid w:val="00A36DFC"/>
    <w:rsid w:val="00A4032C"/>
    <w:rsid w:val="00A41434"/>
    <w:rsid w:val="00A4333A"/>
    <w:rsid w:val="00A470CA"/>
    <w:rsid w:val="00A51157"/>
    <w:rsid w:val="00A51230"/>
    <w:rsid w:val="00A5689C"/>
    <w:rsid w:val="00A56E31"/>
    <w:rsid w:val="00A57632"/>
    <w:rsid w:val="00A60C33"/>
    <w:rsid w:val="00A60E21"/>
    <w:rsid w:val="00A612E3"/>
    <w:rsid w:val="00A62B18"/>
    <w:rsid w:val="00A630B6"/>
    <w:rsid w:val="00A65E5B"/>
    <w:rsid w:val="00A677B5"/>
    <w:rsid w:val="00A71BAF"/>
    <w:rsid w:val="00A72EB0"/>
    <w:rsid w:val="00A73327"/>
    <w:rsid w:val="00A73AFF"/>
    <w:rsid w:val="00A73B74"/>
    <w:rsid w:val="00A73C0C"/>
    <w:rsid w:val="00A748AD"/>
    <w:rsid w:val="00A749EF"/>
    <w:rsid w:val="00A75008"/>
    <w:rsid w:val="00A7597D"/>
    <w:rsid w:val="00A76182"/>
    <w:rsid w:val="00A7648D"/>
    <w:rsid w:val="00A77E6B"/>
    <w:rsid w:val="00A801E5"/>
    <w:rsid w:val="00A80C73"/>
    <w:rsid w:val="00A81D23"/>
    <w:rsid w:val="00A83E59"/>
    <w:rsid w:val="00A84FFF"/>
    <w:rsid w:val="00A866C6"/>
    <w:rsid w:val="00A87AA7"/>
    <w:rsid w:val="00A90E55"/>
    <w:rsid w:val="00A91BC8"/>
    <w:rsid w:val="00A92C35"/>
    <w:rsid w:val="00A93E99"/>
    <w:rsid w:val="00A9633D"/>
    <w:rsid w:val="00A96AC3"/>
    <w:rsid w:val="00A978A7"/>
    <w:rsid w:val="00A97938"/>
    <w:rsid w:val="00AA05C0"/>
    <w:rsid w:val="00AA0E37"/>
    <w:rsid w:val="00AA131E"/>
    <w:rsid w:val="00AA1995"/>
    <w:rsid w:val="00AA3B94"/>
    <w:rsid w:val="00AA3BEE"/>
    <w:rsid w:val="00AA7832"/>
    <w:rsid w:val="00AB0E32"/>
    <w:rsid w:val="00AB20EB"/>
    <w:rsid w:val="00AB2C01"/>
    <w:rsid w:val="00AB41EA"/>
    <w:rsid w:val="00AB62B4"/>
    <w:rsid w:val="00AC2E50"/>
    <w:rsid w:val="00AC59B2"/>
    <w:rsid w:val="00AC59E8"/>
    <w:rsid w:val="00AC78D9"/>
    <w:rsid w:val="00AD0329"/>
    <w:rsid w:val="00AD04C3"/>
    <w:rsid w:val="00AD0517"/>
    <w:rsid w:val="00AD0B60"/>
    <w:rsid w:val="00AD18D4"/>
    <w:rsid w:val="00AD2C34"/>
    <w:rsid w:val="00AD35EF"/>
    <w:rsid w:val="00AD4DE5"/>
    <w:rsid w:val="00AD5AC0"/>
    <w:rsid w:val="00AD7BC3"/>
    <w:rsid w:val="00AE10AE"/>
    <w:rsid w:val="00AE1ACF"/>
    <w:rsid w:val="00AE20A5"/>
    <w:rsid w:val="00AE33A8"/>
    <w:rsid w:val="00AE5D53"/>
    <w:rsid w:val="00AE68F4"/>
    <w:rsid w:val="00AF0B56"/>
    <w:rsid w:val="00AF378F"/>
    <w:rsid w:val="00AF48C6"/>
    <w:rsid w:val="00AF516A"/>
    <w:rsid w:val="00AF5BE4"/>
    <w:rsid w:val="00B00278"/>
    <w:rsid w:val="00B016B7"/>
    <w:rsid w:val="00B03CBE"/>
    <w:rsid w:val="00B0414B"/>
    <w:rsid w:val="00B060FD"/>
    <w:rsid w:val="00B10B45"/>
    <w:rsid w:val="00B117AE"/>
    <w:rsid w:val="00B12024"/>
    <w:rsid w:val="00B12186"/>
    <w:rsid w:val="00B13556"/>
    <w:rsid w:val="00B1370A"/>
    <w:rsid w:val="00B13D9C"/>
    <w:rsid w:val="00B16C0C"/>
    <w:rsid w:val="00B16F3D"/>
    <w:rsid w:val="00B171D0"/>
    <w:rsid w:val="00B21869"/>
    <w:rsid w:val="00B2292C"/>
    <w:rsid w:val="00B236FD"/>
    <w:rsid w:val="00B240CA"/>
    <w:rsid w:val="00B24F80"/>
    <w:rsid w:val="00B275E9"/>
    <w:rsid w:val="00B303F7"/>
    <w:rsid w:val="00B31AC9"/>
    <w:rsid w:val="00B31F50"/>
    <w:rsid w:val="00B32553"/>
    <w:rsid w:val="00B334A8"/>
    <w:rsid w:val="00B3452F"/>
    <w:rsid w:val="00B34DA9"/>
    <w:rsid w:val="00B36003"/>
    <w:rsid w:val="00B402EE"/>
    <w:rsid w:val="00B40613"/>
    <w:rsid w:val="00B41111"/>
    <w:rsid w:val="00B412BC"/>
    <w:rsid w:val="00B42496"/>
    <w:rsid w:val="00B433A3"/>
    <w:rsid w:val="00B436F8"/>
    <w:rsid w:val="00B43C9D"/>
    <w:rsid w:val="00B45ACD"/>
    <w:rsid w:val="00B47E1B"/>
    <w:rsid w:val="00B5193C"/>
    <w:rsid w:val="00B55055"/>
    <w:rsid w:val="00B55360"/>
    <w:rsid w:val="00B563DB"/>
    <w:rsid w:val="00B57414"/>
    <w:rsid w:val="00B57BD6"/>
    <w:rsid w:val="00B57CDA"/>
    <w:rsid w:val="00B615A5"/>
    <w:rsid w:val="00B61DB8"/>
    <w:rsid w:val="00B66222"/>
    <w:rsid w:val="00B717A1"/>
    <w:rsid w:val="00B726BD"/>
    <w:rsid w:val="00B7287E"/>
    <w:rsid w:val="00B72F54"/>
    <w:rsid w:val="00B73DA2"/>
    <w:rsid w:val="00B73EA9"/>
    <w:rsid w:val="00B74576"/>
    <w:rsid w:val="00B76881"/>
    <w:rsid w:val="00B76BC9"/>
    <w:rsid w:val="00B77A04"/>
    <w:rsid w:val="00B77A48"/>
    <w:rsid w:val="00B8075E"/>
    <w:rsid w:val="00B808C8"/>
    <w:rsid w:val="00B81219"/>
    <w:rsid w:val="00B813F8"/>
    <w:rsid w:val="00B8225B"/>
    <w:rsid w:val="00B83413"/>
    <w:rsid w:val="00B84120"/>
    <w:rsid w:val="00B8420C"/>
    <w:rsid w:val="00B842C2"/>
    <w:rsid w:val="00B851EA"/>
    <w:rsid w:val="00B87942"/>
    <w:rsid w:val="00B87ECA"/>
    <w:rsid w:val="00B90E24"/>
    <w:rsid w:val="00B90E7C"/>
    <w:rsid w:val="00B916F6"/>
    <w:rsid w:val="00B91911"/>
    <w:rsid w:val="00B9365D"/>
    <w:rsid w:val="00B93791"/>
    <w:rsid w:val="00B94C38"/>
    <w:rsid w:val="00B95732"/>
    <w:rsid w:val="00BA06E8"/>
    <w:rsid w:val="00BA0EED"/>
    <w:rsid w:val="00BA10C9"/>
    <w:rsid w:val="00BA182D"/>
    <w:rsid w:val="00BA5C9B"/>
    <w:rsid w:val="00BA747A"/>
    <w:rsid w:val="00BB099C"/>
    <w:rsid w:val="00BB11C0"/>
    <w:rsid w:val="00BB1BB0"/>
    <w:rsid w:val="00BB2B0D"/>
    <w:rsid w:val="00BB2F79"/>
    <w:rsid w:val="00BB4ACA"/>
    <w:rsid w:val="00BB607E"/>
    <w:rsid w:val="00BB6437"/>
    <w:rsid w:val="00BB662D"/>
    <w:rsid w:val="00BB79E8"/>
    <w:rsid w:val="00BC0D90"/>
    <w:rsid w:val="00BC12C1"/>
    <w:rsid w:val="00BC1965"/>
    <w:rsid w:val="00BC2B24"/>
    <w:rsid w:val="00BC3059"/>
    <w:rsid w:val="00BC515C"/>
    <w:rsid w:val="00BC6C34"/>
    <w:rsid w:val="00BC6E21"/>
    <w:rsid w:val="00BC7297"/>
    <w:rsid w:val="00BD0068"/>
    <w:rsid w:val="00BD1085"/>
    <w:rsid w:val="00BD12A3"/>
    <w:rsid w:val="00BD2485"/>
    <w:rsid w:val="00BD3978"/>
    <w:rsid w:val="00BD4134"/>
    <w:rsid w:val="00BD4EDE"/>
    <w:rsid w:val="00BE02BF"/>
    <w:rsid w:val="00BE0786"/>
    <w:rsid w:val="00BE0873"/>
    <w:rsid w:val="00BE21BA"/>
    <w:rsid w:val="00BE2EF2"/>
    <w:rsid w:val="00BE3E42"/>
    <w:rsid w:val="00BE4872"/>
    <w:rsid w:val="00BE671F"/>
    <w:rsid w:val="00BE6B4F"/>
    <w:rsid w:val="00BE6C61"/>
    <w:rsid w:val="00BF05B2"/>
    <w:rsid w:val="00BF11C0"/>
    <w:rsid w:val="00BF29F6"/>
    <w:rsid w:val="00BF32B7"/>
    <w:rsid w:val="00BF4232"/>
    <w:rsid w:val="00BF46A3"/>
    <w:rsid w:val="00BF54E7"/>
    <w:rsid w:val="00BF7051"/>
    <w:rsid w:val="00C022C7"/>
    <w:rsid w:val="00C027CB"/>
    <w:rsid w:val="00C02908"/>
    <w:rsid w:val="00C03263"/>
    <w:rsid w:val="00C051D2"/>
    <w:rsid w:val="00C05703"/>
    <w:rsid w:val="00C05EB3"/>
    <w:rsid w:val="00C062CC"/>
    <w:rsid w:val="00C079CB"/>
    <w:rsid w:val="00C102E3"/>
    <w:rsid w:val="00C104C3"/>
    <w:rsid w:val="00C129CC"/>
    <w:rsid w:val="00C12A6F"/>
    <w:rsid w:val="00C12FCB"/>
    <w:rsid w:val="00C13846"/>
    <w:rsid w:val="00C15D1A"/>
    <w:rsid w:val="00C16CA7"/>
    <w:rsid w:val="00C17FD9"/>
    <w:rsid w:val="00C20CAC"/>
    <w:rsid w:val="00C20E07"/>
    <w:rsid w:val="00C2275A"/>
    <w:rsid w:val="00C22CCF"/>
    <w:rsid w:val="00C23744"/>
    <w:rsid w:val="00C23ECB"/>
    <w:rsid w:val="00C25C42"/>
    <w:rsid w:val="00C26DF1"/>
    <w:rsid w:val="00C26EEA"/>
    <w:rsid w:val="00C2715A"/>
    <w:rsid w:val="00C27330"/>
    <w:rsid w:val="00C30C5B"/>
    <w:rsid w:val="00C319C6"/>
    <w:rsid w:val="00C32511"/>
    <w:rsid w:val="00C33854"/>
    <w:rsid w:val="00C357F9"/>
    <w:rsid w:val="00C35C33"/>
    <w:rsid w:val="00C36C76"/>
    <w:rsid w:val="00C370DF"/>
    <w:rsid w:val="00C403F9"/>
    <w:rsid w:val="00C409EA"/>
    <w:rsid w:val="00C411B4"/>
    <w:rsid w:val="00C424A5"/>
    <w:rsid w:val="00C42558"/>
    <w:rsid w:val="00C45D71"/>
    <w:rsid w:val="00C47030"/>
    <w:rsid w:val="00C515E4"/>
    <w:rsid w:val="00C52AC4"/>
    <w:rsid w:val="00C52FBE"/>
    <w:rsid w:val="00C53030"/>
    <w:rsid w:val="00C53101"/>
    <w:rsid w:val="00C55407"/>
    <w:rsid w:val="00C57E08"/>
    <w:rsid w:val="00C62402"/>
    <w:rsid w:val="00C63825"/>
    <w:rsid w:val="00C6522F"/>
    <w:rsid w:val="00C70B86"/>
    <w:rsid w:val="00C71375"/>
    <w:rsid w:val="00C71913"/>
    <w:rsid w:val="00C75EDA"/>
    <w:rsid w:val="00C75F05"/>
    <w:rsid w:val="00C776F9"/>
    <w:rsid w:val="00C80CC5"/>
    <w:rsid w:val="00C81189"/>
    <w:rsid w:val="00C81411"/>
    <w:rsid w:val="00C820A0"/>
    <w:rsid w:val="00C83565"/>
    <w:rsid w:val="00C83779"/>
    <w:rsid w:val="00C84B45"/>
    <w:rsid w:val="00C85024"/>
    <w:rsid w:val="00C85374"/>
    <w:rsid w:val="00C85456"/>
    <w:rsid w:val="00C8547F"/>
    <w:rsid w:val="00C859BB"/>
    <w:rsid w:val="00C861DE"/>
    <w:rsid w:val="00C8711B"/>
    <w:rsid w:val="00C9032B"/>
    <w:rsid w:val="00C907D4"/>
    <w:rsid w:val="00C90E70"/>
    <w:rsid w:val="00C9158A"/>
    <w:rsid w:val="00C9177E"/>
    <w:rsid w:val="00C91E7E"/>
    <w:rsid w:val="00C92D0E"/>
    <w:rsid w:val="00C9319F"/>
    <w:rsid w:val="00C931EF"/>
    <w:rsid w:val="00C9470A"/>
    <w:rsid w:val="00C947C5"/>
    <w:rsid w:val="00C95253"/>
    <w:rsid w:val="00C96B46"/>
    <w:rsid w:val="00C96CBB"/>
    <w:rsid w:val="00C96D74"/>
    <w:rsid w:val="00C96FBD"/>
    <w:rsid w:val="00CA074F"/>
    <w:rsid w:val="00CA120C"/>
    <w:rsid w:val="00CA2F49"/>
    <w:rsid w:val="00CA3A8F"/>
    <w:rsid w:val="00CA40F4"/>
    <w:rsid w:val="00CA49F1"/>
    <w:rsid w:val="00CA5714"/>
    <w:rsid w:val="00CA618A"/>
    <w:rsid w:val="00CA679F"/>
    <w:rsid w:val="00CA6A08"/>
    <w:rsid w:val="00CA6A4F"/>
    <w:rsid w:val="00CA781C"/>
    <w:rsid w:val="00CB1DF2"/>
    <w:rsid w:val="00CB330E"/>
    <w:rsid w:val="00CB5B4B"/>
    <w:rsid w:val="00CB5E35"/>
    <w:rsid w:val="00CB69B2"/>
    <w:rsid w:val="00CB6D6E"/>
    <w:rsid w:val="00CB7C4B"/>
    <w:rsid w:val="00CC0073"/>
    <w:rsid w:val="00CC297C"/>
    <w:rsid w:val="00CC2CAE"/>
    <w:rsid w:val="00CC4A32"/>
    <w:rsid w:val="00CC5BF9"/>
    <w:rsid w:val="00CD0306"/>
    <w:rsid w:val="00CD17A9"/>
    <w:rsid w:val="00CD2E64"/>
    <w:rsid w:val="00CD3791"/>
    <w:rsid w:val="00CD3A2D"/>
    <w:rsid w:val="00CD4FC0"/>
    <w:rsid w:val="00CE058E"/>
    <w:rsid w:val="00CE1174"/>
    <w:rsid w:val="00CE1921"/>
    <w:rsid w:val="00CE3159"/>
    <w:rsid w:val="00CE35F9"/>
    <w:rsid w:val="00CE38FB"/>
    <w:rsid w:val="00CE4630"/>
    <w:rsid w:val="00CE6794"/>
    <w:rsid w:val="00CE6FAF"/>
    <w:rsid w:val="00CE7041"/>
    <w:rsid w:val="00CE7E96"/>
    <w:rsid w:val="00CF0CA6"/>
    <w:rsid w:val="00CF32BB"/>
    <w:rsid w:val="00CF35EA"/>
    <w:rsid w:val="00CF5083"/>
    <w:rsid w:val="00CF5093"/>
    <w:rsid w:val="00CF6EAE"/>
    <w:rsid w:val="00CF75B1"/>
    <w:rsid w:val="00CF79A4"/>
    <w:rsid w:val="00CF7BE8"/>
    <w:rsid w:val="00CF7FE8"/>
    <w:rsid w:val="00D006D0"/>
    <w:rsid w:val="00D01D29"/>
    <w:rsid w:val="00D0210C"/>
    <w:rsid w:val="00D022E2"/>
    <w:rsid w:val="00D0352A"/>
    <w:rsid w:val="00D03B48"/>
    <w:rsid w:val="00D07DA2"/>
    <w:rsid w:val="00D12753"/>
    <w:rsid w:val="00D12CBD"/>
    <w:rsid w:val="00D13822"/>
    <w:rsid w:val="00D15283"/>
    <w:rsid w:val="00D1583B"/>
    <w:rsid w:val="00D15DDF"/>
    <w:rsid w:val="00D15FAF"/>
    <w:rsid w:val="00D16085"/>
    <w:rsid w:val="00D166C6"/>
    <w:rsid w:val="00D21BF6"/>
    <w:rsid w:val="00D21E2D"/>
    <w:rsid w:val="00D22D6A"/>
    <w:rsid w:val="00D23806"/>
    <w:rsid w:val="00D24EEA"/>
    <w:rsid w:val="00D26FCB"/>
    <w:rsid w:val="00D31EFB"/>
    <w:rsid w:val="00D331A5"/>
    <w:rsid w:val="00D33C1A"/>
    <w:rsid w:val="00D3528C"/>
    <w:rsid w:val="00D36935"/>
    <w:rsid w:val="00D370C4"/>
    <w:rsid w:val="00D37938"/>
    <w:rsid w:val="00D417E5"/>
    <w:rsid w:val="00D43C20"/>
    <w:rsid w:val="00D4480B"/>
    <w:rsid w:val="00D50903"/>
    <w:rsid w:val="00D51ADB"/>
    <w:rsid w:val="00D527F4"/>
    <w:rsid w:val="00D57662"/>
    <w:rsid w:val="00D61450"/>
    <w:rsid w:val="00D6235E"/>
    <w:rsid w:val="00D6544D"/>
    <w:rsid w:val="00D6676F"/>
    <w:rsid w:val="00D670EE"/>
    <w:rsid w:val="00D67C90"/>
    <w:rsid w:val="00D70294"/>
    <w:rsid w:val="00D70F20"/>
    <w:rsid w:val="00D716E6"/>
    <w:rsid w:val="00D7199D"/>
    <w:rsid w:val="00D749EB"/>
    <w:rsid w:val="00D74B44"/>
    <w:rsid w:val="00D757B9"/>
    <w:rsid w:val="00D76335"/>
    <w:rsid w:val="00D80014"/>
    <w:rsid w:val="00D81498"/>
    <w:rsid w:val="00D83FD0"/>
    <w:rsid w:val="00D845D1"/>
    <w:rsid w:val="00D85091"/>
    <w:rsid w:val="00D90E8D"/>
    <w:rsid w:val="00D91FF6"/>
    <w:rsid w:val="00D92711"/>
    <w:rsid w:val="00D93179"/>
    <w:rsid w:val="00D964F4"/>
    <w:rsid w:val="00D967E5"/>
    <w:rsid w:val="00D969A6"/>
    <w:rsid w:val="00DA1009"/>
    <w:rsid w:val="00DA2670"/>
    <w:rsid w:val="00DA29D2"/>
    <w:rsid w:val="00DA2C0F"/>
    <w:rsid w:val="00DA3406"/>
    <w:rsid w:val="00DA4282"/>
    <w:rsid w:val="00DA56C4"/>
    <w:rsid w:val="00DA5A9D"/>
    <w:rsid w:val="00DA615C"/>
    <w:rsid w:val="00DB1169"/>
    <w:rsid w:val="00DB1B34"/>
    <w:rsid w:val="00DB2084"/>
    <w:rsid w:val="00DB2731"/>
    <w:rsid w:val="00DB2CB7"/>
    <w:rsid w:val="00DB4231"/>
    <w:rsid w:val="00DB471F"/>
    <w:rsid w:val="00DB5998"/>
    <w:rsid w:val="00DC00B7"/>
    <w:rsid w:val="00DC0F9B"/>
    <w:rsid w:val="00DC2E65"/>
    <w:rsid w:val="00DC3CC8"/>
    <w:rsid w:val="00DC58A6"/>
    <w:rsid w:val="00DC72B9"/>
    <w:rsid w:val="00DD02A0"/>
    <w:rsid w:val="00DD0D01"/>
    <w:rsid w:val="00DD0DFA"/>
    <w:rsid w:val="00DD0F34"/>
    <w:rsid w:val="00DD15E3"/>
    <w:rsid w:val="00DD1DDA"/>
    <w:rsid w:val="00DD3EC7"/>
    <w:rsid w:val="00DD45D6"/>
    <w:rsid w:val="00DD57B8"/>
    <w:rsid w:val="00DD6418"/>
    <w:rsid w:val="00DE03C9"/>
    <w:rsid w:val="00DE08A3"/>
    <w:rsid w:val="00DE0F77"/>
    <w:rsid w:val="00DE4861"/>
    <w:rsid w:val="00DE637B"/>
    <w:rsid w:val="00DF04DC"/>
    <w:rsid w:val="00DF112F"/>
    <w:rsid w:val="00DF1493"/>
    <w:rsid w:val="00DF2A93"/>
    <w:rsid w:val="00DF3412"/>
    <w:rsid w:val="00DF3DFB"/>
    <w:rsid w:val="00DF5A6F"/>
    <w:rsid w:val="00DF5C92"/>
    <w:rsid w:val="00DF5CC0"/>
    <w:rsid w:val="00DF697D"/>
    <w:rsid w:val="00DF73F9"/>
    <w:rsid w:val="00DF791A"/>
    <w:rsid w:val="00E00B92"/>
    <w:rsid w:val="00E01DA4"/>
    <w:rsid w:val="00E05622"/>
    <w:rsid w:val="00E05D82"/>
    <w:rsid w:val="00E07BAB"/>
    <w:rsid w:val="00E11B99"/>
    <w:rsid w:val="00E11F90"/>
    <w:rsid w:val="00E15206"/>
    <w:rsid w:val="00E15358"/>
    <w:rsid w:val="00E16462"/>
    <w:rsid w:val="00E17367"/>
    <w:rsid w:val="00E21627"/>
    <w:rsid w:val="00E224D2"/>
    <w:rsid w:val="00E24B9A"/>
    <w:rsid w:val="00E30F2E"/>
    <w:rsid w:val="00E3209A"/>
    <w:rsid w:val="00E32860"/>
    <w:rsid w:val="00E3294D"/>
    <w:rsid w:val="00E34B83"/>
    <w:rsid w:val="00E37E4B"/>
    <w:rsid w:val="00E4001A"/>
    <w:rsid w:val="00E40A86"/>
    <w:rsid w:val="00E42453"/>
    <w:rsid w:val="00E455C5"/>
    <w:rsid w:val="00E45BD1"/>
    <w:rsid w:val="00E46B72"/>
    <w:rsid w:val="00E47AD1"/>
    <w:rsid w:val="00E47C65"/>
    <w:rsid w:val="00E5032C"/>
    <w:rsid w:val="00E5068A"/>
    <w:rsid w:val="00E507F9"/>
    <w:rsid w:val="00E514E7"/>
    <w:rsid w:val="00E51AFD"/>
    <w:rsid w:val="00E53519"/>
    <w:rsid w:val="00E56436"/>
    <w:rsid w:val="00E574AA"/>
    <w:rsid w:val="00E63039"/>
    <w:rsid w:val="00E671F8"/>
    <w:rsid w:val="00E716DA"/>
    <w:rsid w:val="00E7299E"/>
    <w:rsid w:val="00E76EC6"/>
    <w:rsid w:val="00E76F53"/>
    <w:rsid w:val="00E772B2"/>
    <w:rsid w:val="00E83EAD"/>
    <w:rsid w:val="00E84121"/>
    <w:rsid w:val="00E84600"/>
    <w:rsid w:val="00E85567"/>
    <w:rsid w:val="00E85BE4"/>
    <w:rsid w:val="00E86D5D"/>
    <w:rsid w:val="00E87009"/>
    <w:rsid w:val="00E90664"/>
    <w:rsid w:val="00E92026"/>
    <w:rsid w:val="00E930E2"/>
    <w:rsid w:val="00E936F8"/>
    <w:rsid w:val="00E93706"/>
    <w:rsid w:val="00E94AF8"/>
    <w:rsid w:val="00E9547E"/>
    <w:rsid w:val="00E95E88"/>
    <w:rsid w:val="00E967AD"/>
    <w:rsid w:val="00EA4915"/>
    <w:rsid w:val="00EA4E24"/>
    <w:rsid w:val="00EA51AC"/>
    <w:rsid w:val="00EA550E"/>
    <w:rsid w:val="00EA6779"/>
    <w:rsid w:val="00EA715D"/>
    <w:rsid w:val="00EA757A"/>
    <w:rsid w:val="00EB0937"/>
    <w:rsid w:val="00EB1EE5"/>
    <w:rsid w:val="00EB2336"/>
    <w:rsid w:val="00EB2392"/>
    <w:rsid w:val="00EB2ACE"/>
    <w:rsid w:val="00EB3E29"/>
    <w:rsid w:val="00EB54AA"/>
    <w:rsid w:val="00EB585B"/>
    <w:rsid w:val="00EB58AC"/>
    <w:rsid w:val="00EB5FC9"/>
    <w:rsid w:val="00EB7F7A"/>
    <w:rsid w:val="00EC1027"/>
    <w:rsid w:val="00EC2847"/>
    <w:rsid w:val="00EC53DD"/>
    <w:rsid w:val="00EC7C09"/>
    <w:rsid w:val="00ED0947"/>
    <w:rsid w:val="00ED09BC"/>
    <w:rsid w:val="00ED0B30"/>
    <w:rsid w:val="00ED0C5E"/>
    <w:rsid w:val="00ED2BE7"/>
    <w:rsid w:val="00ED427F"/>
    <w:rsid w:val="00ED4E8D"/>
    <w:rsid w:val="00ED4EF0"/>
    <w:rsid w:val="00ED4F03"/>
    <w:rsid w:val="00ED54DD"/>
    <w:rsid w:val="00ED67C7"/>
    <w:rsid w:val="00ED75F4"/>
    <w:rsid w:val="00ED7E54"/>
    <w:rsid w:val="00EE0696"/>
    <w:rsid w:val="00EE0AB8"/>
    <w:rsid w:val="00EE11D0"/>
    <w:rsid w:val="00EE17B5"/>
    <w:rsid w:val="00EE28B3"/>
    <w:rsid w:val="00EE3D4C"/>
    <w:rsid w:val="00EE4DF9"/>
    <w:rsid w:val="00EE4F5F"/>
    <w:rsid w:val="00EE735B"/>
    <w:rsid w:val="00EF1B34"/>
    <w:rsid w:val="00EF2B8A"/>
    <w:rsid w:val="00EF2D73"/>
    <w:rsid w:val="00EF2D8A"/>
    <w:rsid w:val="00EF3D9F"/>
    <w:rsid w:val="00EF445C"/>
    <w:rsid w:val="00EF5530"/>
    <w:rsid w:val="00EF6EEE"/>
    <w:rsid w:val="00EF759C"/>
    <w:rsid w:val="00F006EF"/>
    <w:rsid w:val="00F00D79"/>
    <w:rsid w:val="00F01141"/>
    <w:rsid w:val="00F01817"/>
    <w:rsid w:val="00F02305"/>
    <w:rsid w:val="00F029B3"/>
    <w:rsid w:val="00F040A1"/>
    <w:rsid w:val="00F0412D"/>
    <w:rsid w:val="00F042A1"/>
    <w:rsid w:val="00F04FA1"/>
    <w:rsid w:val="00F05145"/>
    <w:rsid w:val="00F06E6D"/>
    <w:rsid w:val="00F07EF4"/>
    <w:rsid w:val="00F11B52"/>
    <w:rsid w:val="00F127E7"/>
    <w:rsid w:val="00F14AD0"/>
    <w:rsid w:val="00F16D55"/>
    <w:rsid w:val="00F17423"/>
    <w:rsid w:val="00F175D4"/>
    <w:rsid w:val="00F21E33"/>
    <w:rsid w:val="00F23178"/>
    <w:rsid w:val="00F23587"/>
    <w:rsid w:val="00F25F7C"/>
    <w:rsid w:val="00F31A73"/>
    <w:rsid w:val="00F34F79"/>
    <w:rsid w:val="00F358A8"/>
    <w:rsid w:val="00F406EA"/>
    <w:rsid w:val="00F40B73"/>
    <w:rsid w:val="00F40F01"/>
    <w:rsid w:val="00F46D5E"/>
    <w:rsid w:val="00F4731B"/>
    <w:rsid w:val="00F50A93"/>
    <w:rsid w:val="00F51CD4"/>
    <w:rsid w:val="00F52D95"/>
    <w:rsid w:val="00F54CBD"/>
    <w:rsid w:val="00F557EE"/>
    <w:rsid w:val="00F60474"/>
    <w:rsid w:val="00F61967"/>
    <w:rsid w:val="00F624B1"/>
    <w:rsid w:val="00F65326"/>
    <w:rsid w:val="00F66242"/>
    <w:rsid w:val="00F665EA"/>
    <w:rsid w:val="00F6663E"/>
    <w:rsid w:val="00F67B81"/>
    <w:rsid w:val="00F70255"/>
    <w:rsid w:val="00F72307"/>
    <w:rsid w:val="00F7556F"/>
    <w:rsid w:val="00F806C8"/>
    <w:rsid w:val="00F8159F"/>
    <w:rsid w:val="00F81E00"/>
    <w:rsid w:val="00F841B4"/>
    <w:rsid w:val="00F8461D"/>
    <w:rsid w:val="00F868EE"/>
    <w:rsid w:val="00F872A4"/>
    <w:rsid w:val="00F87BAB"/>
    <w:rsid w:val="00F906FC"/>
    <w:rsid w:val="00F90B8B"/>
    <w:rsid w:val="00F94E16"/>
    <w:rsid w:val="00F96B3A"/>
    <w:rsid w:val="00F97D34"/>
    <w:rsid w:val="00FA03C6"/>
    <w:rsid w:val="00FA07B8"/>
    <w:rsid w:val="00FA1C63"/>
    <w:rsid w:val="00FA29DE"/>
    <w:rsid w:val="00FA2CEB"/>
    <w:rsid w:val="00FA3E45"/>
    <w:rsid w:val="00FA489B"/>
    <w:rsid w:val="00FA4CBD"/>
    <w:rsid w:val="00FA5C54"/>
    <w:rsid w:val="00FA7474"/>
    <w:rsid w:val="00FB1731"/>
    <w:rsid w:val="00FB218E"/>
    <w:rsid w:val="00FB7F5F"/>
    <w:rsid w:val="00FC079A"/>
    <w:rsid w:val="00FC082E"/>
    <w:rsid w:val="00FC1471"/>
    <w:rsid w:val="00FC211C"/>
    <w:rsid w:val="00FC3619"/>
    <w:rsid w:val="00FC3795"/>
    <w:rsid w:val="00FC4473"/>
    <w:rsid w:val="00FC4FE4"/>
    <w:rsid w:val="00FC5D99"/>
    <w:rsid w:val="00FC7182"/>
    <w:rsid w:val="00FD2FBF"/>
    <w:rsid w:val="00FD45FF"/>
    <w:rsid w:val="00FD50D2"/>
    <w:rsid w:val="00FD6012"/>
    <w:rsid w:val="00FD6312"/>
    <w:rsid w:val="00FE0561"/>
    <w:rsid w:val="00FE1BBC"/>
    <w:rsid w:val="00FE223E"/>
    <w:rsid w:val="00FE22F6"/>
    <w:rsid w:val="00FE2D6E"/>
    <w:rsid w:val="00FE3017"/>
    <w:rsid w:val="00FE4B48"/>
    <w:rsid w:val="00FE69A3"/>
    <w:rsid w:val="00FF0E9D"/>
    <w:rsid w:val="00FF1698"/>
    <w:rsid w:val="00FF3643"/>
    <w:rsid w:val="00FF3ACB"/>
    <w:rsid w:val="00FF49AC"/>
    <w:rsid w:val="00FF784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6625">
      <o:colormenu v:ext="edit" fillcolor="none" strokecolor="none [1612]"/>
    </o:shapedefaults>
    <o:shapelayout v:ext="edit">
      <o:idmap v:ext="edit" data="1"/>
    </o:shapelayout>
  </w:shapeDefaults>
  <w:decimalSymbol w:val=","/>
  <w:listSeparator w:val=";"/>
  <w14:docId w14:val="35B1F2D5"/>
  <w15:docId w15:val="{0DE853FF-04CD-4944-8EEC-49810240C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7CDA"/>
    <w:pPr>
      <w:spacing w:after="0" w:line="240" w:lineRule="auto"/>
    </w:pPr>
    <w:rPr>
      <w:rFonts w:ascii="Verdana" w:eastAsia="Times New Roman" w:hAnsi="Verdana" w:cs="Times New Roman"/>
      <w:szCs w:val="20"/>
      <w:lang w:val="es-ES_tradnl" w:eastAsia="es-ES"/>
    </w:rPr>
  </w:style>
  <w:style w:type="paragraph" w:styleId="Ttulo1">
    <w:name w:val="heading 1"/>
    <w:basedOn w:val="Ttulo"/>
    <w:next w:val="Normal"/>
    <w:link w:val="Ttulo1Car"/>
    <w:qFormat/>
    <w:rsid w:val="000E2CD0"/>
    <w:pPr>
      <w:outlineLvl w:val="0"/>
    </w:pPr>
  </w:style>
  <w:style w:type="paragraph" w:styleId="Ttulo2">
    <w:name w:val="heading 2"/>
    <w:basedOn w:val="Ttulo1"/>
    <w:next w:val="Normal"/>
    <w:link w:val="Ttulo2Car"/>
    <w:uiPriority w:val="9"/>
    <w:unhideWhenUsed/>
    <w:rsid w:val="000E2CD0"/>
    <w:pPr>
      <w:outlineLvl w:val="1"/>
    </w:pPr>
  </w:style>
  <w:style w:type="paragraph" w:styleId="Ttulo3">
    <w:name w:val="heading 3"/>
    <w:basedOn w:val="Ttulo2"/>
    <w:next w:val="Normal"/>
    <w:link w:val="Ttulo3Car"/>
    <w:uiPriority w:val="9"/>
    <w:unhideWhenUsed/>
    <w:rsid w:val="004E25CD"/>
    <w:pPr>
      <w:outlineLvl w:val="2"/>
    </w:pPr>
  </w:style>
  <w:style w:type="paragraph" w:styleId="Ttulo4">
    <w:name w:val="heading 4"/>
    <w:basedOn w:val="Ttulo3"/>
    <w:next w:val="Normal"/>
    <w:link w:val="Ttulo4Car"/>
    <w:uiPriority w:val="9"/>
    <w:unhideWhenUsed/>
    <w:rsid w:val="004E25CD"/>
    <w:pPr>
      <w:outlineLvl w:val="3"/>
    </w:pPr>
  </w:style>
  <w:style w:type="paragraph" w:styleId="Ttulo5">
    <w:name w:val="heading 5"/>
    <w:basedOn w:val="Ttulo4"/>
    <w:next w:val="Normal"/>
    <w:link w:val="Ttulo5Car"/>
    <w:uiPriority w:val="9"/>
    <w:unhideWhenUsed/>
    <w:rsid w:val="004E25CD"/>
    <w:pPr>
      <w:outlineLvl w:val="4"/>
    </w:pPr>
  </w:style>
  <w:style w:type="paragraph" w:styleId="Ttulo6">
    <w:name w:val="heading 6"/>
    <w:basedOn w:val="Ttulo5"/>
    <w:next w:val="Normal"/>
    <w:link w:val="Ttulo6Car"/>
    <w:uiPriority w:val="9"/>
    <w:unhideWhenUsed/>
    <w:rsid w:val="004E25CD"/>
    <w:pPr>
      <w:outlineLvl w:val="5"/>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B436F8"/>
    <w:pPr>
      <w:tabs>
        <w:tab w:val="center" w:pos="4252"/>
        <w:tab w:val="right" w:pos="8504"/>
      </w:tabs>
      <w:autoSpaceDE w:val="0"/>
      <w:autoSpaceDN w:val="0"/>
      <w:adjustRightInd w:val="0"/>
      <w:jc w:val="both"/>
    </w:pPr>
    <w:rPr>
      <w:rFonts w:ascii="Arial" w:hAnsi="Arial" w:cs="Arial"/>
      <w:sz w:val="24"/>
      <w:lang w:val="es-ES"/>
    </w:rPr>
  </w:style>
  <w:style w:type="character" w:customStyle="1" w:styleId="EncabezadoCar">
    <w:name w:val="Encabezado Car"/>
    <w:basedOn w:val="Fuentedeprrafopredeter"/>
    <w:link w:val="Encabezado"/>
    <w:uiPriority w:val="99"/>
    <w:rsid w:val="00B436F8"/>
  </w:style>
  <w:style w:type="paragraph" w:styleId="Piedepgina">
    <w:name w:val="footer"/>
    <w:basedOn w:val="Normal"/>
    <w:link w:val="PiedepginaCar"/>
    <w:uiPriority w:val="99"/>
    <w:unhideWhenUsed/>
    <w:rsid w:val="00B436F8"/>
    <w:pPr>
      <w:tabs>
        <w:tab w:val="center" w:pos="4252"/>
        <w:tab w:val="right" w:pos="8504"/>
      </w:tabs>
      <w:autoSpaceDE w:val="0"/>
      <w:autoSpaceDN w:val="0"/>
      <w:adjustRightInd w:val="0"/>
      <w:jc w:val="both"/>
    </w:pPr>
    <w:rPr>
      <w:rFonts w:ascii="Arial" w:hAnsi="Arial" w:cs="Arial"/>
      <w:sz w:val="24"/>
      <w:lang w:val="es-ES"/>
    </w:rPr>
  </w:style>
  <w:style w:type="character" w:customStyle="1" w:styleId="PiedepginaCar">
    <w:name w:val="Pie de página Car"/>
    <w:basedOn w:val="Fuentedeprrafopredeter"/>
    <w:link w:val="Piedepgina"/>
    <w:uiPriority w:val="99"/>
    <w:rsid w:val="00B436F8"/>
  </w:style>
  <w:style w:type="paragraph" w:styleId="Textodeglobo">
    <w:name w:val="Balloon Text"/>
    <w:basedOn w:val="Normal"/>
    <w:link w:val="TextodegloboCar"/>
    <w:uiPriority w:val="99"/>
    <w:semiHidden/>
    <w:unhideWhenUsed/>
    <w:rsid w:val="00B436F8"/>
    <w:pPr>
      <w:autoSpaceDE w:val="0"/>
      <w:autoSpaceDN w:val="0"/>
      <w:adjustRightInd w:val="0"/>
      <w:jc w:val="both"/>
    </w:pPr>
    <w:rPr>
      <w:rFonts w:ascii="Tahoma" w:hAnsi="Tahoma" w:cs="Tahoma"/>
      <w:sz w:val="16"/>
      <w:szCs w:val="16"/>
      <w:lang w:val="es-ES"/>
    </w:rPr>
  </w:style>
  <w:style w:type="character" w:customStyle="1" w:styleId="TextodegloboCar">
    <w:name w:val="Texto de globo Car"/>
    <w:basedOn w:val="Fuentedeprrafopredeter"/>
    <w:link w:val="Textodeglobo"/>
    <w:uiPriority w:val="99"/>
    <w:semiHidden/>
    <w:rsid w:val="00B436F8"/>
    <w:rPr>
      <w:rFonts w:ascii="Tahoma" w:hAnsi="Tahoma" w:cs="Tahoma"/>
      <w:sz w:val="16"/>
      <w:szCs w:val="16"/>
    </w:rPr>
  </w:style>
  <w:style w:type="character" w:styleId="Hipervnculo">
    <w:name w:val="Hyperlink"/>
    <w:basedOn w:val="Fuentedeprrafopredeter"/>
    <w:uiPriority w:val="99"/>
    <w:rsid w:val="00191EDB"/>
    <w:rPr>
      <w:rFonts w:cs="Times New Roman"/>
      <w:color w:val="0000FF"/>
      <w:u w:val="single"/>
    </w:rPr>
  </w:style>
  <w:style w:type="paragraph" w:styleId="Ttulo">
    <w:name w:val="Title"/>
    <w:basedOn w:val="Normal"/>
    <w:link w:val="TtuloCar"/>
    <w:qFormat/>
    <w:rsid w:val="00791DA6"/>
    <w:pPr>
      <w:autoSpaceDE w:val="0"/>
      <w:autoSpaceDN w:val="0"/>
      <w:adjustRightInd w:val="0"/>
      <w:jc w:val="both"/>
    </w:pPr>
    <w:rPr>
      <w:rFonts w:ascii="Arial" w:hAnsi="Arial" w:cs="Arial"/>
      <w:sz w:val="24"/>
      <w:lang w:val="es-ES"/>
    </w:rPr>
  </w:style>
  <w:style w:type="character" w:customStyle="1" w:styleId="TtuloCar">
    <w:name w:val="Título Car"/>
    <w:basedOn w:val="Fuentedeprrafopredeter"/>
    <w:link w:val="Ttulo"/>
    <w:rsid w:val="00791DA6"/>
    <w:rPr>
      <w:rFonts w:ascii="Arial" w:eastAsia="Times New Roman" w:hAnsi="Arial" w:cs="Arial"/>
      <w:sz w:val="24"/>
      <w:szCs w:val="20"/>
      <w:lang w:eastAsia="es-ES"/>
    </w:rPr>
  </w:style>
  <w:style w:type="character" w:styleId="Textodelmarcadordeposicin">
    <w:name w:val="Placeholder Text"/>
    <w:basedOn w:val="Fuentedeprrafopredeter"/>
    <w:uiPriority w:val="99"/>
    <w:semiHidden/>
    <w:rsid w:val="00742038"/>
    <w:rPr>
      <w:color w:val="808080"/>
    </w:rPr>
  </w:style>
  <w:style w:type="character" w:customStyle="1" w:styleId="Ttulo1Car">
    <w:name w:val="Título 1 Car"/>
    <w:basedOn w:val="Fuentedeprrafopredeter"/>
    <w:link w:val="Ttulo1"/>
    <w:uiPriority w:val="9"/>
    <w:rsid w:val="000E2CD0"/>
    <w:rPr>
      <w:rFonts w:ascii="Arial" w:eastAsia="Times New Roman" w:hAnsi="Arial" w:cs="Arial"/>
      <w:sz w:val="24"/>
      <w:szCs w:val="20"/>
      <w:lang w:eastAsia="es-ES"/>
    </w:rPr>
  </w:style>
  <w:style w:type="paragraph" w:customStyle="1" w:styleId="cuerpotexto">
    <w:name w:val="cuerpo texto"/>
    <w:basedOn w:val="Normal"/>
    <w:link w:val="cuerpotextoCar"/>
    <w:rsid w:val="005426ED"/>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uppressAutoHyphens/>
      <w:autoSpaceDE w:val="0"/>
      <w:autoSpaceDN w:val="0"/>
      <w:adjustRightInd w:val="0"/>
      <w:spacing w:line="240" w:lineRule="atLeast"/>
      <w:jc w:val="both"/>
    </w:pPr>
    <w:rPr>
      <w:rFonts w:ascii="Arial" w:hAnsi="Arial" w:cs="Arial"/>
      <w:sz w:val="24"/>
      <w:lang w:val="es-ES"/>
    </w:rPr>
  </w:style>
  <w:style w:type="character" w:customStyle="1" w:styleId="cuerpotextoCar">
    <w:name w:val="cuerpo texto Car"/>
    <w:basedOn w:val="Fuentedeprrafopredeter"/>
    <w:link w:val="cuerpotexto"/>
    <w:rsid w:val="005426ED"/>
    <w:rPr>
      <w:rFonts w:ascii="Arial" w:eastAsia="Times New Roman" w:hAnsi="Arial" w:cs="Arial"/>
      <w:szCs w:val="20"/>
      <w:lang w:eastAsia="es-ES"/>
    </w:rPr>
  </w:style>
  <w:style w:type="character" w:styleId="Textoennegrita">
    <w:name w:val="Strong"/>
    <w:rsid w:val="00C92D0E"/>
    <w:rPr>
      <w:b/>
    </w:rPr>
  </w:style>
  <w:style w:type="paragraph" w:styleId="Cita">
    <w:name w:val="Quote"/>
    <w:aliases w:val="Lateral"/>
    <w:basedOn w:val="Normal"/>
    <w:next w:val="Normal"/>
    <w:link w:val="CitaCar"/>
    <w:uiPriority w:val="29"/>
    <w:qFormat/>
    <w:rsid w:val="00EB585B"/>
    <w:pPr>
      <w:autoSpaceDE w:val="0"/>
      <w:autoSpaceDN w:val="0"/>
      <w:adjustRightInd w:val="0"/>
      <w:jc w:val="center"/>
    </w:pPr>
    <w:rPr>
      <w:rFonts w:ascii="Arial" w:hAnsi="Arial" w:cs="Arial"/>
      <w:color w:val="808080"/>
      <w:sz w:val="15"/>
      <w:szCs w:val="15"/>
      <w:lang w:val="es-ES"/>
    </w:rPr>
  </w:style>
  <w:style w:type="character" w:customStyle="1" w:styleId="CitaCar">
    <w:name w:val="Cita Car"/>
    <w:aliases w:val="Lateral Car"/>
    <w:basedOn w:val="Fuentedeprrafopredeter"/>
    <w:link w:val="Cita"/>
    <w:uiPriority w:val="29"/>
    <w:rsid w:val="00EB585B"/>
    <w:rPr>
      <w:rFonts w:ascii="Arial" w:eastAsia="Times New Roman" w:hAnsi="Arial" w:cs="Arial"/>
      <w:color w:val="808080"/>
      <w:sz w:val="15"/>
      <w:szCs w:val="15"/>
      <w:lang w:eastAsia="es-ES"/>
    </w:rPr>
  </w:style>
  <w:style w:type="character" w:customStyle="1" w:styleId="Ttulo2Car">
    <w:name w:val="Título 2 Car"/>
    <w:basedOn w:val="Fuentedeprrafopredeter"/>
    <w:link w:val="Ttulo2"/>
    <w:uiPriority w:val="9"/>
    <w:rsid w:val="000E2CD0"/>
    <w:rPr>
      <w:rFonts w:ascii="Arial" w:eastAsia="Times New Roman" w:hAnsi="Arial" w:cs="Arial"/>
      <w:sz w:val="24"/>
      <w:szCs w:val="20"/>
      <w:lang w:eastAsia="es-ES"/>
    </w:rPr>
  </w:style>
  <w:style w:type="character" w:customStyle="1" w:styleId="Ttulo3Car">
    <w:name w:val="Título 3 Car"/>
    <w:basedOn w:val="Fuentedeprrafopredeter"/>
    <w:link w:val="Ttulo3"/>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4Car">
    <w:name w:val="Título 4 Car"/>
    <w:basedOn w:val="Fuentedeprrafopredeter"/>
    <w:link w:val="Ttulo4"/>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5Car">
    <w:name w:val="Título 5 Car"/>
    <w:basedOn w:val="Fuentedeprrafopredeter"/>
    <w:link w:val="Ttulo5"/>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6Car">
    <w:name w:val="Título 6 Car"/>
    <w:basedOn w:val="Fuentedeprrafopredeter"/>
    <w:link w:val="Ttulo6"/>
    <w:uiPriority w:val="9"/>
    <w:rsid w:val="004E25CD"/>
    <w:rPr>
      <w:rFonts w:ascii="Avenir LT Std 65 Medium" w:eastAsia="Times New Roman" w:hAnsi="Avenir LT Std 65 Medium" w:cs="Arial"/>
      <w:color w:val="808080" w:themeColor="background1" w:themeShade="80"/>
      <w:sz w:val="18"/>
      <w:szCs w:val="20"/>
      <w:lang w:eastAsia="es-ES"/>
    </w:rPr>
  </w:style>
  <w:style w:type="character" w:styleId="nfasis">
    <w:name w:val="Emphasis"/>
    <w:qFormat/>
    <w:rsid w:val="000E2CD0"/>
    <w:rPr>
      <w:i/>
    </w:rPr>
  </w:style>
  <w:style w:type="paragraph" w:customStyle="1" w:styleId="tituloprimero">
    <w:name w:val="titulo primero"/>
    <w:basedOn w:val="Normal"/>
    <w:rsid w:val="00EF2D8A"/>
    <w:pPr>
      <w:spacing w:line="240" w:lineRule="atLeast"/>
      <w:jc w:val="center"/>
    </w:pPr>
    <w:rPr>
      <w:rFonts w:ascii="Arial Rounded MT Bold" w:hAnsi="Arial Rounded MT Bold" w:cs="Arial"/>
      <w:sz w:val="24"/>
      <w:lang w:val="es-ES"/>
    </w:rPr>
  </w:style>
  <w:style w:type="paragraph" w:customStyle="1" w:styleId="titulosegundo">
    <w:name w:val="titulo segundo"/>
    <w:basedOn w:val="Normal"/>
    <w:link w:val="titulosegundo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jc w:val="center"/>
    </w:pPr>
    <w:rPr>
      <w:rFonts w:ascii="Arial" w:hAnsi="Arial" w:cs="Arial"/>
      <w:b/>
      <w:sz w:val="18"/>
      <w:lang w:val="es-ES"/>
    </w:rPr>
  </w:style>
  <w:style w:type="paragraph" w:customStyle="1" w:styleId="tituloarticulos">
    <w:name w:val="titulo articulos"/>
    <w:basedOn w:val="Normal"/>
    <w:link w:val="tituloarticulos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jc w:val="both"/>
    </w:pPr>
    <w:rPr>
      <w:rFonts w:ascii="Arial" w:hAnsi="Arial" w:cs="Arial"/>
      <w:b/>
      <w:sz w:val="18"/>
      <w:lang w:val="es-ES"/>
    </w:rPr>
  </w:style>
  <w:style w:type="character" w:customStyle="1" w:styleId="tituloarticulosCar">
    <w:name w:val="titulo articulos Car"/>
    <w:basedOn w:val="Fuentedeprrafopredeter"/>
    <w:link w:val="tituloarticulos"/>
    <w:rsid w:val="00EF2D8A"/>
    <w:rPr>
      <w:rFonts w:ascii="Arial" w:eastAsia="Times New Roman" w:hAnsi="Arial" w:cs="Arial"/>
      <w:b/>
      <w:sz w:val="18"/>
      <w:szCs w:val="20"/>
      <w:lang w:eastAsia="es-ES"/>
    </w:rPr>
  </w:style>
  <w:style w:type="paragraph" w:customStyle="1" w:styleId="textoprimernivel">
    <w:name w:val="texto primer nivel"/>
    <w:basedOn w:val="Normal"/>
    <w:link w:val="textoprimernivelCarCar"/>
    <w:autoRedefine/>
    <w:rsid w:val="00EF2D8A"/>
    <w:pPr>
      <w:numPr>
        <w:numId w:val="2"/>
      </w:numPr>
      <w:spacing w:line="240" w:lineRule="atLeast"/>
      <w:jc w:val="both"/>
      <w:outlineLvl w:val="0"/>
    </w:pPr>
    <w:rPr>
      <w:rFonts w:ascii="Arial" w:hAnsi="Arial" w:cs="Arial"/>
      <w:sz w:val="18"/>
      <w:lang w:val="es-ES"/>
    </w:rPr>
  </w:style>
  <w:style w:type="paragraph" w:customStyle="1" w:styleId="textosegundonivel">
    <w:name w:val="texto segundo nivel"/>
    <w:basedOn w:val="Normal"/>
    <w:link w:val="textosegundonivelCar"/>
    <w:autoRedefine/>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 w:val="left" w:pos="9183"/>
      </w:tabs>
      <w:spacing w:line="240" w:lineRule="atLeast"/>
      <w:ind w:left="284"/>
      <w:jc w:val="both"/>
    </w:pPr>
    <w:rPr>
      <w:rFonts w:ascii="Arial" w:hAnsi="Arial" w:cs="Arial"/>
      <w:sz w:val="18"/>
      <w:lang w:val="es-ES"/>
    </w:rPr>
  </w:style>
  <w:style w:type="paragraph" w:customStyle="1" w:styleId="textocuartonivel">
    <w:name w:val="texto cuarto nivel"/>
    <w:basedOn w:val="Normal"/>
    <w:link w:val="textocuartonivelCar"/>
    <w:autoRedefine/>
    <w:rsid w:val="00EF2D8A"/>
    <w:pPr>
      <w:tabs>
        <w:tab w:val="num" w:pos="360"/>
        <w:tab w:val="right" w:leader="dot" w:pos="8844"/>
      </w:tabs>
      <w:spacing w:line="240" w:lineRule="atLeast"/>
      <w:ind w:left="681" w:hanging="284"/>
      <w:jc w:val="both"/>
    </w:pPr>
    <w:rPr>
      <w:rFonts w:ascii="Arial" w:hAnsi="Arial" w:cs="Arial"/>
      <w:sz w:val="18"/>
      <w:lang w:val="es-ES"/>
    </w:rPr>
  </w:style>
  <w:style w:type="character" w:customStyle="1" w:styleId="textocuartonivelCar">
    <w:name w:val="texto cuarto nivel Car"/>
    <w:basedOn w:val="Fuentedeprrafopredeter"/>
    <w:link w:val="textocuartonivel"/>
    <w:rsid w:val="00EF2D8A"/>
    <w:rPr>
      <w:rFonts w:ascii="Arial" w:eastAsia="Times New Roman" w:hAnsi="Arial" w:cs="Arial"/>
      <w:sz w:val="18"/>
      <w:szCs w:val="20"/>
      <w:lang w:eastAsia="es-ES"/>
    </w:rPr>
  </w:style>
  <w:style w:type="character" w:customStyle="1" w:styleId="textoprimernivelCarCar">
    <w:name w:val="texto primer nivel Car Car"/>
    <w:basedOn w:val="Fuentedeprrafopredeter"/>
    <w:link w:val="textoprimernivel"/>
    <w:rsid w:val="00EF2D8A"/>
    <w:rPr>
      <w:rFonts w:ascii="Arial" w:eastAsia="Times New Roman" w:hAnsi="Arial" w:cs="Arial"/>
      <w:sz w:val="18"/>
      <w:szCs w:val="20"/>
      <w:lang w:eastAsia="es-ES"/>
    </w:rPr>
  </w:style>
  <w:style w:type="character" w:customStyle="1" w:styleId="textosegundonivelCar">
    <w:name w:val="texto segundo nivel Car"/>
    <w:basedOn w:val="Fuentedeprrafopredeter"/>
    <w:link w:val="textosegundonivel"/>
    <w:rsid w:val="00EF2D8A"/>
    <w:rPr>
      <w:rFonts w:ascii="Arial" w:eastAsia="Times New Roman" w:hAnsi="Arial" w:cs="Arial"/>
      <w:sz w:val="18"/>
      <w:szCs w:val="20"/>
      <w:lang w:eastAsia="es-ES"/>
    </w:rPr>
  </w:style>
  <w:style w:type="character" w:customStyle="1" w:styleId="titulosegundoCar">
    <w:name w:val="titulo segundo Car"/>
    <w:basedOn w:val="Fuentedeprrafopredeter"/>
    <w:link w:val="titulosegundo"/>
    <w:rsid w:val="00EF2D8A"/>
    <w:rPr>
      <w:rFonts w:ascii="Arial" w:eastAsia="Times New Roman" w:hAnsi="Arial" w:cs="Arial"/>
      <w:b/>
      <w:sz w:val="18"/>
      <w:szCs w:val="20"/>
      <w:lang w:eastAsia="es-ES"/>
    </w:rPr>
  </w:style>
  <w:style w:type="paragraph" w:styleId="Prrafodelista">
    <w:name w:val="List Paragraph"/>
    <w:basedOn w:val="Normal"/>
    <w:rsid w:val="00EF2D8A"/>
    <w:pPr>
      <w:autoSpaceDE w:val="0"/>
      <w:autoSpaceDN w:val="0"/>
      <w:adjustRightInd w:val="0"/>
      <w:ind w:left="720"/>
      <w:contextualSpacing/>
      <w:jc w:val="both"/>
    </w:pPr>
    <w:rPr>
      <w:rFonts w:ascii="Arial" w:hAnsi="Arial" w:cs="Arial"/>
      <w:sz w:val="24"/>
      <w:lang w:val="es-ES"/>
    </w:rPr>
  </w:style>
  <w:style w:type="paragraph" w:styleId="Citadestacada">
    <w:name w:val="Intense Quote"/>
    <w:basedOn w:val="Normal"/>
    <w:next w:val="Normal"/>
    <w:link w:val="CitadestacadaCar"/>
    <w:uiPriority w:val="30"/>
    <w:rsid w:val="00EF2D8A"/>
    <w:pPr>
      <w:pBdr>
        <w:bottom w:val="single" w:sz="4" w:space="4" w:color="4F81BD" w:themeColor="accent1"/>
      </w:pBdr>
      <w:autoSpaceDE w:val="0"/>
      <w:autoSpaceDN w:val="0"/>
      <w:adjustRightInd w:val="0"/>
      <w:spacing w:before="200" w:after="280"/>
      <w:ind w:left="936" w:right="936"/>
      <w:jc w:val="both"/>
    </w:pPr>
    <w:rPr>
      <w:rFonts w:ascii="Arial" w:hAnsi="Arial" w:cs="Arial"/>
      <w:b/>
      <w:bCs/>
      <w:i/>
      <w:iCs/>
      <w:color w:val="4F81BD" w:themeColor="accent1"/>
      <w:sz w:val="24"/>
      <w:lang w:val="es-ES"/>
    </w:rPr>
  </w:style>
  <w:style w:type="character" w:customStyle="1" w:styleId="CitadestacadaCar">
    <w:name w:val="Cita destacada Car"/>
    <w:basedOn w:val="Fuentedeprrafopredeter"/>
    <w:link w:val="Citadestacada"/>
    <w:uiPriority w:val="30"/>
    <w:rsid w:val="00EF2D8A"/>
    <w:rPr>
      <w:rFonts w:ascii="Avenir LT Std 55 Roman" w:eastAsia="Times New Roman" w:hAnsi="Avenir LT Std 55 Roman" w:cs="Arial"/>
      <w:b/>
      <w:bCs/>
      <w:i/>
      <w:iCs/>
      <w:color w:val="4F81BD" w:themeColor="accent1"/>
      <w:sz w:val="20"/>
      <w:szCs w:val="20"/>
      <w:lang w:eastAsia="es-ES"/>
    </w:rPr>
  </w:style>
  <w:style w:type="paragraph" w:customStyle="1" w:styleId="textotercernivel">
    <w:name w:val="texto tercer nivel"/>
    <w:basedOn w:val="Normal"/>
    <w:link w:val="textotercernivelCarCar"/>
    <w:autoRedefine/>
    <w:rsid w:val="008A3553"/>
    <w:pPr>
      <w:tabs>
        <w:tab w:val="left" w:pos="-1418"/>
      </w:tabs>
      <w:spacing w:line="240" w:lineRule="atLeast"/>
      <w:ind w:left="567"/>
      <w:jc w:val="both"/>
    </w:pPr>
    <w:rPr>
      <w:rFonts w:ascii="Arial" w:hAnsi="Arial" w:cs="Arial"/>
      <w:sz w:val="18"/>
      <w:lang w:val="es-ES"/>
    </w:rPr>
  </w:style>
  <w:style w:type="character" w:customStyle="1" w:styleId="textotercernivelCarCar">
    <w:name w:val="texto tercer nivel Car Car"/>
    <w:basedOn w:val="Fuentedeprrafopredeter"/>
    <w:link w:val="textotercernivel"/>
    <w:rsid w:val="008A3553"/>
    <w:rPr>
      <w:rFonts w:ascii="Arial" w:eastAsia="Times New Roman" w:hAnsi="Arial" w:cs="Arial"/>
      <w:sz w:val="18"/>
      <w:szCs w:val="20"/>
      <w:lang w:eastAsia="es-ES"/>
    </w:rPr>
  </w:style>
  <w:style w:type="numbering" w:customStyle="1" w:styleId="EstiloConvietas14pt">
    <w:name w:val="Estilo Con viñetas 14 pt"/>
    <w:basedOn w:val="Sinlista"/>
    <w:rsid w:val="008A3553"/>
    <w:pPr>
      <w:numPr>
        <w:numId w:val="6"/>
      </w:numPr>
    </w:pPr>
  </w:style>
  <w:style w:type="paragraph" w:styleId="Textoindependiente2">
    <w:name w:val="Body Text 2"/>
    <w:basedOn w:val="Normal"/>
    <w:link w:val="Textoindependiente2Car"/>
    <w:rsid w:val="00C16CA7"/>
    <w:pPr>
      <w:jc w:val="both"/>
    </w:pPr>
    <w:rPr>
      <w:rFonts w:ascii="Arial" w:hAnsi="Arial" w:cs="Arial"/>
      <w:b/>
      <w:sz w:val="18"/>
    </w:rPr>
  </w:style>
  <w:style w:type="character" w:customStyle="1" w:styleId="Textoindependiente2Car">
    <w:name w:val="Texto independiente 2 Car"/>
    <w:basedOn w:val="Fuentedeprrafopredeter"/>
    <w:link w:val="Textoindependiente2"/>
    <w:rsid w:val="00C16CA7"/>
    <w:rPr>
      <w:rFonts w:ascii="Arial" w:eastAsia="Times New Roman" w:hAnsi="Arial" w:cs="Arial"/>
      <w:b/>
      <w:sz w:val="18"/>
      <w:szCs w:val="20"/>
      <w:lang w:val="es-ES_tradnl" w:eastAsia="es-ES"/>
    </w:rPr>
  </w:style>
  <w:style w:type="paragraph" w:styleId="Textoindependiente3">
    <w:name w:val="Body Text 3"/>
    <w:basedOn w:val="Normal"/>
    <w:link w:val="Textoindependiente3Car"/>
    <w:rsid w:val="00C16CA7"/>
    <w:pPr>
      <w:jc w:val="both"/>
    </w:pPr>
    <w:rPr>
      <w:rFonts w:ascii="Arial" w:hAnsi="Arial" w:cs="Arial"/>
      <w:sz w:val="18"/>
    </w:rPr>
  </w:style>
  <w:style w:type="character" w:customStyle="1" w:styleId="Textoindependiente3Car">
    <w:name w:val="Texto independiente 3 Car"/>
    <w:basedOn w:val="Fuentedeprrafopredeter"/>
    <w:link w:val="Textoindependiente3"/>
    <w:rsid w:val="00C16CA7"/>
    <w:rPr>
      <w:rFonts w:ascii="Arial" w:eastAsia="Times New Roman" w:hAnsi="Arial" w:cs="Arial"/>
      <w:sz w:val="18"/>
      <w:szCs w:val="20"/>
      <w:lang w:val="es-ES_tradnl" w:eastAsia="es-ES"/>
    </w:rPr>
  </w:style>
  <w:style w:type="paragraph" w:styleId="NormalWeb">
    <w:name w:val="Normal (Web)"/>
    <w:basedOn w:val="Normal"/>
    <w:rsid w:val="00C16CA7"/>
    <w:pPr>
      <w:spacing w:before="100" w:beforeAutospacing="1" w:after="100" w:afterAutospacing="1"/>
      <w:jc w:val="both"/>
    </w:pPr>
    <w:rPr>
      <w:rFonts w:eastAsia="Arial Unicode MS" w:cs="Arial Unicode MS"/>
      <w:sz w:val="14"/>
      <w:szCs w:val="14"/>
      <w:lang w:val="es-ES"/>
    </w:rPr>
  </w:style>
  <w:style w:type="paragraph" w:customStyle="1" w:styleId="Default">
    <w:name w:val="Default"/>
    <w:rsid w:val="00C16CA7"/>
    <w:pPr>
      <w:autoSpaceDE w:val="0"/>
      <w:autoSpaceDN w:val="0"/>
      <w:adjustRightInd w:val="0"/>
      <w:spacing w:after="0" w:line="240" w:lineRule="auto"/>
    </w:pPr>
    <w:rPr>
      <w:rFonts w:ascii="Arial" w:eastAsia="Times New Roman" w:hAnsi="Arial" w:cs="Arial"/>
      <w:color w:val="00000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3" Type="http://schemas.openxmlformats.org/officeDocument/2006/relationships/mailMergeSource" Target="file:///I:\FISCALIZACI&#211;N\Fiscalizaci&#243;n%202024\Cap_4%20fiscalizaci&#243;n%202024\Subvenciones%202024.mdb" TargetMode="External"/><Relationship Id="rId2" Type="http://schemas.openxmlformats.org/officeDocument/2006/relationships/mailMergeSource" Target="file:///I:\FISCALIZACI&#211;N\Fiscalizaci&#243;n%202024\Cap_4%20fiscalizaci&#243;n%202024\Subvenciones%202024.mdb" TargetMode="External"/><Relationship Id="rId1" Type="http://schemas.openxmlformats.org/officeDocument/2006/relationships/attachedTemplate" Target="file:///C:\Users\jpalacios\AppData\Roaming\Microsoft\Plantillas\Oficial-Ayuntamiento-simple.dotx" TargetMode="External"/><Relationship Id="rId4" Type="http://schemas.openxmlformats.org/officeDocument/2006/relationships/recipientData" Target="recipientData.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920C11-7AD5-4DBB-9812-31A97B4DB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Oficial-Ayuntamiento-simple</Template>
  <TotalTime>6</TotalTime>
  <Pages>4</Pages>
  <Words>1648</Words>
  <Characters>9065</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salvarez</dc:creator>
  <cp:lastModifiedBy>Mª Victoria Blasco Conde</cp:lastModifiedBy>
  <cp:revision>8</cp:revision>
  <cp:lastPrinted>2024-09-30T07:43:00Z</cp:lastPrinted>
  <dcterms:created xsi:type="dcterms:W3CDTF">2024-10-04T11:18:00Z</dcterms:created>
  <dcterms:modified xsi:type="dcterms:W3CDTF">2024-10-04T11:26:00Z</dcterms:modified>
</cp:coreProperties>
</file>