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7F802" w14:textId="77777777" w:rsidR="0001706C" w:rsidRDefault="0001706C" w:rsidP="0001706C">
      <w:pPr>
        <w:jc w:val="center"/>
      </w:pPr>
      <w:r>
        <w:t>EDICTO</w:t>
      </w:r>
    </w:p>
    <w:p w14:paraId="3D5213C8" w14:textId="77777777" w:rsidR="0001706C" w:rsidRDefault="0001706C" w:rsidP="0001706C">
      <w:pPr>
        <w:jc w:val="center"/>
      </w:pPr>
    </w:p>
    <w:p w14:paraId="10CDBC32" w14:textId="5CA1931B" w:rsidR="0001706C" w:rsidRDefault="0001706C" w:rsidP="00E54435">
      <w:pPr>
        <w:ind w:firstLine="708"/>
      </w:pPr>
      <w:r w:rsidRPr="0001706C">
        <w:t>La presidencia del Conse</w:t>
      </w:r>
      <w:r>
        <w:t>ll</w:t>
      </w:r>
      <w:r w:rsidRPr="0001706C">
        <w:t xml:space="preserve"> Local Agrari de Sagunto, c</w:t>
      </w:r>
      <w:r>
        <w:t xml:space="preserve">on fecha </w:t>
      </w:r>
      <w:r w:rsidR="00E54435">
        <w:t>16</w:t>
      </w:r>
      <w:r>
        <w:t xml:space="preserve"> de </w:t>
      </w:r>
      <w:r w:rsidR="00833E6E">
        <w:t>septiembre</w:t>
      </w:r>
      <w:r>
        <w:t xml:space="preserve"> de 202</w:t>
      </w:r>
      <w:r w:rsidR="00E54435">
        <w:t>4</w:t>
      </w:r>
      <w:r>
        <w:t>, ha dictado la siguiente</w:t>
      </w:r>
      <w:r w:rsidRPr="0001706C">
        <w:t xml:space="preserve"> resolución nº</w:t>
      </w:r>
      <w:r w:rsidR="00833E6E">
        <w:t xml:space="preserve"> </w:t>
      </w:r>
      <w:r w:rsidR="004617AD" w:rsidRPr="004617AD">
        <w:t>1</w:t>
      </w:r>
      <w:r w:rsidR="00E54435">
        <w:t>41</w:t>
      </w:r>
      <w:r w:rsidRPr="004617AD">
        <w:t>:</w:t>
      </w:r>
    </w:p>
    <w:p w14:paraId="3FB98A27" w14:textId="77777777" w:rsidR="0001706C" w:rsidRDefault="0001706C" w:rsidP="0001706C"/>
    <w:p w14:paraId="4BF5D8A7" w14:textId="56310C07" w:rsidR="0001706C" w:rsidRDefault="0001706C" w:rsidP="0001706C">
      <w:pPr>
        <w:ind w:firstLine="708"/>
      </w:pPr>
      <w:r w:rsidRPr="0001706C">
        <w:t>“El Conse</w:t>
      </w:r>
      <w:r>
        <w:t>ll</w:t>
      </w:r>
      <w:r w:rsidRPr="0001706C">
        <w:t xml:space="preserve"> Local Agrari de Sagunto, organismo autónomo local del Ayuntamiento de Sagunto, prevé efectuar una convocatoria anual de subvenciones destinadas al fomento de la </w:t>
      </w:r>
      <w:r w:rsidR="00075FBF" w:rsidRPr="0001706C">
        <w:t>participación</w:t>
      </w:r>
      <w:r w:rsidRPr="0001706C">
        <w:t xml:space="preserve"> </w:t>
      </w:r>
      <w:r w:rsidR="00075FBF">
        <w:t xml:space="preserve">activa </w:t>
      </w:r>
      <w:r w:rsidRPr="0001706C">
        <w:t>de los agricultores de Sagunto en la sociedad, así como a potenciar el asociacionismo, y aquellas actividades que fomentan valores e iniciativas que benefician el mantenimiento y desarrollo del ámbito agrícola del término municipal.</w:t>
      </w:r>
    </w:p>
    <w:p w14:paraId="31855A62" w14:textId="77777777" w:rsidR="0001706C" w:rsidRDefault="0001706C" w:rsidP="0001706C">
      <w:pPr>
        <w:ind w:firstLine="708"/>
      </w:pPr>
      <w:r w:rsidRPr="0001706C">
        <w:t>A estos efectos, se consigna en el presupuesto de este organismo una aplicación presupuestaria destinada a subvencionar a las asociaciones agrarias de Sagunto legalmente constituidas e inscritas en el registro municipal de asociaciones agrarias.</w:t>
      </w:r>
      <w:r w:rsidRPr="0001706C">
        <w:br/>
        <w:t>Las bases que regulan la concesión de subvenciones a las asociaciones que forman parte del Consejo Sectorial Agrario de Sagunto, por medio de régimen de concurrencia competitiva, están orientadas a favorecer la coordinación de las actuaciones que lleven a cabo estas asociaciones, a potenciar la participación activa de los agricultores de Sagunto en la sociedad, así como el asociacionismo, y aquellas actividades que fomentan valores e iniciativas que benefician el mantenimiento y desarrollo del ámbito agrícola del término municipal.</w:t>
      </w:r>
    </w:p>
    <w:p w14:paraId="63E921AA" w14:textId="7A92D982" w:rsidR="0001706C" w:rsidRDefault="0001706C" w:rsidP="0001706C">
      <w:pPr>
        <w:ind w:firstLine="708"/>
      </w:pPr>
      <w:r w:rsidRPr="0001706C">
        <w:t>La ordenanza reguladora de las bases que regulan la concesión de las subvenciones a las asociaciones que forman parte del Consejo Sectorial Agrario de Sagunto fue aprobada inicialmente por el Ayuntamiento</w:t>
      </w:r>
      <w:r w:rsidR="004309AD">
        <w:t xml:space="preserve"> Pleno</w:t>
      </w:r>
      <w:r w:rsidRPr="0001706C">
        <w:t xml:space="preserve"> en sesión ordinaria celebrada el 25 de mayo de 2006, siendo publicada después de su aprobac</w:t>
      </w:r>
      <w:r>
        <w:t>ión definitiva en el BOP de Vale</w:t>
      </w:r>
      <w:r w:rsidRPr="0001706C">
        <w:t>ncia, n.º 227 de fecha 23/09/2006. La presente convocatoria se regula en cuanto a su contenido por la mencionada ordenanza municipal, conformo el que establece el art. 23.2 de la Ley 38/2003, de 17 de novi</w:t>
      </w:r>
      <w:r>
        <w:t>embre, General de Subvenciones.</w:t>
      </w:r>
    </w:p>
    <w:p w14:paraId="0E054EB3" w14:textId="61979BC0" w:rsidR="00E54435" w:rsidRPr="00E54435" w:rsidRDefault="00E54435" w:rsidP="00E54435">
      <w:pPr>
        <w:ind w:firstLine="708"/>
      </w:pPr>
      <w:r w:rsidRPr="00E54435">
        <w:t>Visto el informe de fiscalización emitido por el Interventor Delegado de este organismo de fecha 11 de septiembre de 2024 y el documento contable (RC) núm. 220240000764.</w:t>
      </w:r>
    </w:p>
    <w:p w14:paraId="01BD5C37" w14:textId="3D95600E" w:rsidR="0001706C" w:rsidRDefault="0001706C" w:rsidP="0001706C">
      <w:pPr>
        <w:ind w:firstLine="708"/>
      </w:pPr>
      <w:r w:rsidRPr="0001706C">
        <w:t>A la vista de todo aquello expuesto, en conformidad con el informe de la Intervención delegada de este organismo, la presidencia del Consejo Local Agrario de Sagunto, HA RESUELTO:</w:t>
      </w:r>
    </w:p>
    <w:p w14:paraId="58875B35" w14:textId="77777777" w:rsidR="0001706C" w:rsidRDefault="0001706C" w:rsidP="0001706C">
      <w:pPr>
        <w:ind w:firstLine="708"/>
      </w:pPr>
    </w:p>
    <w:p w14:paraId="5BC2E70E" w14:textId="5B567160" w:rsidR="0001706C" w:rsidRDefault="0001706C" w:rsidP="0001706C">
      <w:pPr>
        <w:ind w:firstLine="708"/>
      </w:pPr>
      <w:r w:rsidRPr="0001706C">
        <w:t>PRIMERO: Efectuar la convocatoria para la concesión de subvenciones, en régimen de concurrencia competitiva, a las asociaciones que forman parte del Consejo Sectorial Agrario de Sagunto, en conformidad con la ordenanza reguladora de las bases que regulan la concesión de las dichas subvenciones. La consignación presupuestaria para el presente año 202</w:t>
      </w:r>
      <w:r w:rsidR="00E54435">
        <w:t>4</w:t>
      </w:r>
      <w:r w:rsidRPr="0001706C">
        <w:t xml:space="preserve"> es de </w:t>
      </w:r>
      <w:r w:rsidR="003E1CA4">
        <w:t>2.000</w:t>
      </w:r>
      <w:r w:rsidRPr="0001706C">
        <w:t>,00 euros, siendo esta la cuantía total máxima de las subvenciones convocadas dentro del crédito disponible.</w:t>
      </w:r>
    </w:p>
    <w:p w14:paraId="75C58919" w14:textId="77777777" w:rsidR="0001706C" w:rsidRDefault="0001706C" w:rsidP="0001706C">
      <w:pPr>
        <w:ind w:firstLine="708"/>
      </w:pPr>
      <w:r w:rsidRPr="0001706C">
        <w:t>SEGUNDO: Autorizar el gasto (fase A) a cargo de la partida aplicación presupuestaria 625/4100/48501“Subvenciones en concurrencia" del vigente presupuesto del Consejo Local Agrario de Sagunto.</w:t>
      </w:r>
    </w:p>
    <w:p w14:paraId="6E5DBD60" w14:textId="77777777" w:rsidR="0001706C" w:rsidRDefault="0001706C" w:rsidP="0001706C">
      <w:pPr>
        <w:ind w:firstLine="708"/>
      </w:pPr>
      <w:r w:rsidRPr="0001706C">
        <w:t xml:space="preserve">TERCERO: Los requisitos para solicitar la subvención, criterios de valoración y </w:t>
      </w:r>
      <w:r>
        <w:t xml:space="preserve">forma </w:t>
      </w:r>
      <w:r w:rsidRPr="0001706C">
        <w:t>de acreditarlos se regulan en las bases 2.º, 5n y 8n de la ordenanza reguladora, insertada en la página web del Ayuntamiento de Sagunto (</w:t>
      </w:r>
      <w:hyperlink r:id="rId7" w:history="1">
        <w:r w:rsidRPr="00FE6581">
          <w:rPr>
            <w:rStyle w:val="Hipervnculo"/>
          </w:rPr>
          <w:t>www.aytosagunto.es</w:t>
        </w:r>
      </w:hyperlink>
      <w:r>
        <w:t>).</w:t>
      </w:r>
    </w:p>
    <w:p w14:paraId="612DEBBC" w14:textId="5692564F" w:rsidR="0001706C" w:rsidRDefault="00110D8D" w:rsidP="0001706C">
      <w:pPr>
        <w:ind w:firstLine="708"/>
      </w:pPr>
      <w:r>
        <w:t>C</w:t>
      </w:r>
      <w:r w:rsidR="0001706C" w:rsidRPr="0001706C">
        <w:t>UART</w:t>
      </w:r>
      <w:r>
        <w:t>O</w:t>
      </w:r>
      <w:r w:rsidR="0001706C" w:rsidRPr="0001706C">
        <w:t>: El órgano competente para la instrucción es el técnico de la Administración General del Conse</w:t>
      </w:r>
      <w:r w:rsidR="008C5189">
        <w:t>ll</w:t>
      </w:r>
      <w:r w:rsidR="0001706C" w:rsidRPr="0001706C">
        <w:t xml:space="preserve"> Local Agrari, el órgano colegiado que valora las solicitudes es la comisión de valoración del Conse</w:t>
      </w:r>
      <w:r w:rsidR="008C5189">
        <w:t>ll</w:t>
      </w:r>
      <w:r w:rsidR="0001706C" w:rsidRPr="0001706C">
        <w:t xml:space="preserve"> Local Agrari y el órgano que </w:t>
      </w:r>
      <w:r w:rsidR="0001706C" w:rsidRPr="0001706C">
        <w:lastRenderedPageBreak/>
        <w:t>concede las subvenciones es la presidencia de este organismo por resolución que po</w:t>
      </w:r>
      <w:r w:rsidR="0001706C">
        <w:t>ne fin a la vía administrativa.</w:t>
      </w:r>
    </w:p>
    <w:p w14:paraId="1D12ABB8" w14:textId="77777777" w:rsidR="0001706C" w:rsidRDefault="0001706C" w:rsidP="0001706C">
      <w:pPr>
        <w:ind w:firstLine="708"/>
      </w:pPr>
      <w:r w:rsidRPr="0001706C">
        <w:t>QUINTO: El plazo de resolución y notificación será de tres meses. No se prevé la posibilidad de reformulación de solicitudes.</w:t>
      </w:r>
    </w:p>
    <w:p w14:paraId="265E916F" w14:textId="1E4866DD" w:rsidR="0001706C" w:rsidRDefault="0001706C" w:rsidP="0001706C">
      <w:pPr>
        <w:ind w:firstLine="708"/>
      </w:pPr>
      <w:r w:rsidRPr="0001706C">
        <w:t xml:space="preserve">SEXTO: Hacer pública la presente convocatoria de subvenciones por medio de la Base de datos Nacional de Subvenciones (BDNS) </w:t>
      </w:r>
      <w:r>
        <w:t>la publicación en el BOP de Vale</w:t>
      </w:r>
      <w:r w:rsidRPr="0001706C">
        <w:t>ncia, en el tablón de anuncios del Ayuntamiento de Sagunto</w:t>
      </w:r>
      <w:r w:rsidR="00833E6E">
        <w:t xml:space="preserve"> </w:t>
      </w:r>
      <w:hyperlink r:id="rId8" w:history="1">
        <w:r w:rsidR="00833E6E" w:rsidRPr="00833E6E">
          <w:rPr>
            <w:rStyle w:val="Hipervnculo"/>
            <w:lang w:val="ca-ES"/>
          </w:rPr>
          <w:t>https://sagunt.sedipualba.es/</w:t>
        </w:r>
      </w:hyperlink>
      <w:r w:rsidR="00833E6E">
        <w:t xml:space="preserve"> y </w:t>
      </w:r>
      <w:r w:rsidRPr="0001706C">
        <w:t xml:space="preserve">Consejo Local Agrario de Sagunto, y en la página web del Ayuntamiento de Sagunto </w:t>
      </w:r>
      <w:hyperlink r:id="rId9" w:history="1">
        <w:r w:rsidR="00833E6E" w:rsidRPr="00520C3F">
          <w:rPr>
            <w:rStyle w:val="Hipervnculo"/>
          </w:rPr>
          <w:t>www.aytosagunto.es</w:t>
        </w:r>
      </w:hyperlink>
      <w:r w:rsidR="00833E6E">
        <w:t xml:space="preserve">, </w:t>
      </w:r>
      <w:r w:rsidRPr="0001706C">
        <w:t>siendo el plazo para la presentación de solicitudes para el presente año de 10 días hábiles desde el día siguiente a la publicación de la present</w:t>
      </w:r>
      <w:r>
        <w:t>e convocatoria en el BOP de Vale</w:t>
      </w:r>
      <w:r w:rsidRPr="0001706C">
        <w:t>ncia.”</w:t>
      </w:r>
    </w:p>
    <w:p w14:paraId="2997EFC0" w14:textId="77777777" w:rsidR="00833E6E" w:rsidRDefault="00833E6E" w:rsidP="0001706C">
      <w:pPr>
        <w:ind w:firstLine="708"/>
      </w:pPr>
    </w:p>
    <w:p w14:paraId="0270EF9D" w14:textId="77777777" w:rsidR="00833E6E" w:rsidRDefault="00833E6E" w:rsidP="0001706C">
      <w:pPr>
        <w:ind w:firstLine="708"/>
      </w:pPr>
    </w:p>
    <w:p w14:paraId="72D7A073" w14:textId="77777777" w:rsidR="0001706C" w:rsidRDefault="0001706C" w:rsidP="0001706C">
      <w:pPr>
        <w:jc w:val="center"/>
      </w:pPr>
      <w:r w:rsidRPr="0001706C">
        <w:t>Lo que se hace público para general conocimiento</w:t>
      </w:r>
    </w:p>
    <w:p w14:paraId="553342A7" w14:textId="11304208" w:rsidR="0001706C" w:rsidRPr="0001706C" w:rsidRDefault="0001706C" w:rsidP="0001706C">
      <w:pPr>
        <w:jc w:val="center"/>
      </w:pPr>
      <w:r w:rsidRPr="0001706C">
        <w:br/>
        <w:t xml:space="preserve">Sagunto, a </w:t>
      </w:r>
      <w:r w:rsidR="00E54435">
        <w:t>16</w:t>
      </w:r>
      <w:r w:rsidRPr="0001706C">
        <w:t xml:space="preserve"> de </w:t>
      </w:r>
      <w:r w:rsidR="00110D8D">
        <w:t>septiembre</w:t>
      </w:r>
      <w:r w:rsidRPr="0001706C">
        <w:t xml:space="preserve"> de 202</w:t>
      </w:r>
      <w:r w:rsidR="00E54435">
        <w:t>4</w:t>
      </w:r>
    </w:p>
    <w:p w14:paraId="2A90E9A5" w14:textId="77777777" w:rsidR="0001706C" w:rsidRPr="0001706C" w:rsidRDefault="0001706C" w:rsidP="0001706C">
      <w:pPr>
        <w:jc w:val="center"/>
      </w:pPr>
      <w:r>
        <w:t>EL SECRETARIO DEL CLAS</w:t>
      </w:r>
      <w:r w:rsidRPr="0001706C">
        <w:t>, P.D.,</w:t>
      </w:r>
    </w:p>
    <w:p w14:paraId="146024C7" w14:textId="77777777" w:rsidR="001B33DA" w:rsidRPr="0001706C" w:rsidRDefault="0001706C" w:rsidP="0001706C">
      <w:pPr>
        <w:jc w:val="center"/>
      </w:pPr>
      <w:r>
        <w:br/>
      </w:r>
      <w:r>
        <w:br/>
        <w:t>Firmado. Al</w:t>
      </w:r>
      <w:r w:rsidRPr="0001706C">
        <w:t>berto Hernández Padilla</w:t>
      </w:r>
    </w:p>
    <w:sectPr w:rsidR="001B33DA" w:rsidRPr="0001706C" w:rsidSect="0001706C">
      <w:headerReference w:type="default" r:id="rId10"/>
      <w:pgSz w:w="11907" w:h="16840" w:code="9"/>
      <w:pgMar w:top="1107" w:right="1701" w:bottom="1560" w:left="1701" w:header="284" w:footer="284" w:gutter="0"/>
      <w:paperSrc w:first="8" w:other="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B9E24" w14:textId="77777777" w:rsidR="0001706C" w:rsidRDefault="0001706C">
      <w:r>
        <w:separator/>
      </w:r>
    </w:p>
  </w:endnote>
  <w:endnote w:type="continuationSeparator" w:id="0">
    <w:p w14:paraId="5A013358" w14:textId="77777777" w:rsidR="0001706C" w:rsidRDefault="0001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FA4DC" w14:textId="77777777" w:rsidR="0001706C" w:rsidRDefault="0001706C">
      <w:r>
        <w:separator/>
      </w:r>
    </w:p>
  </w:footnote>
  <w:footnote w:type="continuationSeparator" w:id="0">
    <w:p w14:paraId="24AAF15F" w14:textId="77777777" w:rsidR="0001706C" w:rsidRDefault="00017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A8B65" w14:textId="77777777" w:rsidR="00A232D2" w:rsidRDefault="00A232D2">
    <w:pPr>
      <w:pStyle w:val="Encabezado"/>
      <w:rPr>
        <w:b/>
      </w:rPr>
    </w:pPr>
    <w:r>
      <w:tab/>
      <w:t xml:space="preserve">                                                            </w:t>
    </w:r>
    <w:r>
      <w:rPr>
        <w:b/>
      </w:rPr>
      <w:t xml:space="preserve"> </w:t>
    </w:r>
  </w:p>
  <w:p w14:paraId="5A32984D" w14:textId="77777777" w:rsidR="00C4553C" w:rsidRDefault="00A232D2" w:rsidP="00C4553C">
    <w:pPr>
      <w:tabs>
        <w:tab w:val="left" w:pos="5490"/>
      </w:tabs>
      <w:rPr>
        <w:color w:val="808080"/>
      </w:rPr>
    </w:pPr>
    <w:r>
      <w:rPr>
        <w:color w:val="808080"/>
      </w:rPr>
      <w:t xml:space="preserve">     </w:t>
    </w:r>
  </w:p>
  <w:p w14:paraId="6209B07D" w14:textId="77777777" w:rsidR="0001706C" w:rsidRPr="00C4553C" w:rsidRDefault="00C4553C" w:rsidP="0001706C">
    <w:pPr>
      <w:tabs>
        <w:tab w:val="left" w:pos="5490"/>
      </w:tabs>
      <w:rPr>
        <w:b/>
        <w:color w:val="808080"/>
        <w:sz w:val="18"/>
        <w:szCs w:val="18"/>
      </w:rPr>
    </w:pPr>
    <w:r>
      <w:rPr>
        <w:color w:val="808080"/>
      </w:rPr>
      <w:t xml:space="preserve">         </w:t>
    </w:r>
  </w:p>
  <w:p w14:paraId="28C4A88B" w14:textId="77777777" w:rsidR="00A232D2" w:rsidRPr="00C4553C" w:rsidRDefault="00A232D2" w:rsidP="00C4553C">
    <w:pPr>
      <w:pStyle w:val="Encabezado"/>
      <w:rPr>
        <w:b/>
        <w:color w:val="80808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81888"/>
    <w:multiLevelType w:val="hybridMultilevel"/>
    <w:tmpl w:val="C6CC1FE6"/>
    <w:lvl w:ilvl="0" w:tplc="343AFA3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60496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706C"/>
    <w:rsid w:val="00013D22"/>
    <w:rsid w:val="0001706C"/>
    <w:rsid w:val="00021DE1"/>
    <w:rsid w:val="00024DC4"/>
    <w:rsid w:val="00032E3F"/>
    <w:rsid w:val="00036E1C"/>
    <w:rsid w:val="00046FE7"/>
    <w:rsid w:val="00052B6D"/>
    <w:rsid w:val="00074C32"/>
    <w:rsid w:val="00075FBF"/>
    <w:rsid w:val="00090372"/>
    <w:rsid w:val="0009470E"/>
    <w:rsid w:val="000A38A5"/>
    <w:rsid w:val="000A723E"/>
    <w:rsid w:val="000B27C7"/>
    <w:rsid w:val="000E35C8"/>
    <w:rsid w:val="000F0C4E"/>
    <w:rsid w:val="000F365A"/>
    <w:rsid w:val="00101FA8"/>
    <w:rsid w:val="00110D8D"/>
    <w:rsid w:val="001444E2"/>
    <w:rsid w:val="00151E60"/>
    <w:rsid w:val="00167589"/>
    <w:rsid w:val="001859D4"/>
    <w:rsid w:val="001946F6"/>
    <w:rsid w:val="001B33DA"/>
    <w:rsid w:val="001C7A7A"/>
    <w:rsid w:val="001E79F1"/>
    <w:rsid w:val="00200F77"/>
    <w:rsid w:val="00227DA2"/>
    <w:rsid w:val="0024203D"/>
    <w:rsid w:val="00285602"/>
    <w:rsid w:val="0029794A"/>
    <w:rsid w:val="002B0D3D"/>
    <w:rsid w:val="002B7CA9"/>
    <w:rsid w:val="002E352A"/>
    <w:rsid w:val="002E5AA1"/>
    <w:rsid w:val="00315A93"/>
    <w:rsid w:val="003358D7"/>
    <w:rsid w:val="00367D48"/>
    <w:rsid w:val="00391E00"/>
    <w:rsid w:val="003E1CA4"/>
    <w:rsid w:val="003E3954"/>
    <w:rsid w:val="00411658"/>
    <w:rsid w:val="00417B83"/>
    <w:rsid w:val="004249E5"/>
    <w:rsid w:val="00425D55"/>
    <w:rsid w:val="004309AD"/>
    <w:rsid w:val="004555CC"/>
    <w:rsid w:val="00460FA2"/>
    <w:rsid w:val="004617AD"/>
    <w:rsid w:val="00486A28"/>
    <w:rsid w:val="004B60B4"/>
    <w:rsid w:val="004B7084"/>
    <w:rsid w:val="004D4213"/>
    <w:rsid w:val="004D6B5A"/>
    <w:rsid w:val="004E7375"/>
    <w:rsid w:val="004E7DD2"/>
    <w:rsid w:val="00530CA9"/>
    <w:rsid w:val="005322FB"/>
    <w:rsid w:val="00541F46"/>
    <w:rsid w:val="0056523B"/>
    <w:rsid w:val="00581476"/>
    <w:rsid w:val="005954C8"/>
    <w:rsid w:val="005D4560"/>
    <w:rsid w:val="006169FF"/>
    <w:rsid w:val="00635514"/>
    <w:rsid w:val="00646F77"/>
    <w:rsid w:val="00654ACF"/>
    <w:rsid w:val="00654C2C"/>
    <w:rsid w:val="006A04C6"/>
    <w:rsid w:val="006C302E"/>
    <w:rsid w:val="006E143D"/>
    <w:rsid w:val="006F3510"/>
    <w:rsid w:val="007023DE"/>
    <w:rsid w:val="00704638"/>
    <w:rsid w:val="00707A43"/>
    <w:rsid w:val="00707F2C"/>
    <w:rsid w:val="0071510E"/>
    <w:rsid w:val="00716938"/>
    <w:rsid w:val="00730705"/>
    <w:rsid w:val="0078457F"/>
    <w:rsid w:val="007A0228"/>
    <w:rsid w:val="007B2848"/>
    <w:rsid w:val="007D3648"/>
    <w:rsid w:val="007D71B0"/>
    <w:rsid w:val="00813A32"/>
    <w:rsid w:val="00833E6E"/>
    <w:rsid w:val="00845205"/>
    <w:rsid w:val="00867BFA"/>
    <w:rsid w:val="00876846"/>
    <w:rsid w:val="008A2A46"/>
    <w:rsid w:val="008C40E1"/>
    <w:rsid w:val="008C5189"/>
    <w:rsid w:val="008D1FEE"/>
    <w:rsid w:val="008E4DCF"/>
    <w:rsid w:val="00921048"/>
    <w:rsid w:val="00932B45"/>
    <w:rsid w:val="00954B40"/>
    <w:rsid w:val="009561B0"/>
    <w:rsid w:val="009710CD"/>
    <w:rsid w:val="00996C8C"/>
    <w:rsid w:val="009A2406"/>
    <w:rsid w:val="009A2A23"/>
    <w:rsid w:val="009B2042"/>
    <w:rsid w:val="009D2352"/>
    <w:rsid w:val="009E68AD"/>
    <w:rsid w:val="00A13BD6"/>
    <w:rsid w:val="00A1429D"/>
    <w:rsid w:val="00A232D2"/>
    <w:rsid w:val="00A363DB"/>
    <w:rsid w:val="00A420F2"/>
    <w:rsid w:val="00A44F05"/>
    <w:rsid w:val="00A50B67"/>
    <w:rsid w:val="00A712B4"/>
    <w:rsid w:val="00A8119C"/>
    <w:rsid w:val="00AC4431"/>
    <w:rsid w:val="00AE769E"/>
    <w:rsid w:val="00AF714E"/>
    <w:rsid w:val="00AF7D97"/>
    <w:rsid w:val="00B0145B"/>
    <w:rsid w:val="00B421F9"/>
    <w:rsid w:val="00B978CC"/>
    <w:rsid w:val="00BA1EBA"/>
    <w:rsid w:val="00BC282A"/>
    <w:rsid w:val="00BD3C44"/>
    <w:rsid w:val="00BE6560"/>
    <w:rsid w:val="00C062AA"/>
    <w:rsid w:val="00C069BE"/>
    <w:rsid w:val="00C208B0"/>
    <w:rsid w:val="00C232D5"/>
    <w:rsid w:val="00C36298"/>
    <w:rsid w:val="00C36EE2"/>
    <w:rsid w:val="00C4553C"/>
    <w:rsid w:val="00C552CB"/>
    <w:rsid w:val="00C553A8"/>
    <w:rsid w:val="00C67B9E"/>
    <w:rsid w:val="00C74516"/>
    <w:rsid w:val="00C75CCD"/>
    <w:rsid w:val="00C84497"/>
    <w:rsid w:val="00CE7628"/>
    <w:rsid w:val="00CF68EE"/>
    <w:rsid w:val="00D45266"/>
    <w:rsid w:val="00D45FE1"/>
    <w:rsid w:val="00D62B9B"/>
    <w:rsid w:val="00D655DD"/>
    <w:rsid w:val="00D67361"/>
    <w:rsid w:val="00D9343D"/>
    <w:rsid w:val="00DB6DFD"/>
    <w:rsid w:val="00DC74E7"/>
    <w:rsid w:val="00DD3D05"/>
    <w:rsid w:val="00DE406C"/>
    <w:rsid w:val="00DE649D"/>
    <w:rsid w:val="00E15546"/>
    <w:rsid w:val="00E23E09"/>
    <w:rsid w:val="00E361C2"/>
    <w:rsid w:val="00E54435"/>
    <w:rsid w:val="00E57487"/>
    <w:rsid w:val="00EA3FD8"/>
    <w:rsid w:val="00EC0855"/>
    <w:rsid w:val="00EF0DDA"/>
    <w:rsid w:val="00F03AE3"/>
    <w:rsid w:val="00F04E92"/>
    <w:rsid w:val="00F23D80"/>
    <w:rsid w:val="00F97969"/>
    <w:rsid w:val="00FB0BE8"/>
    <w:rsid w:val="00FC0A49"/>
    <w:rsid w:val="00FC2B74"/>
    <w:rsid w:val="00FD0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44E16D1"/>
  <w15:docId w15:val="{01D436DF-387C-4377-A31D-FA13016BE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DA"/>
    <w:pPr>
      <w:jc w:val="both"/>
    </w:pPr>
    <w:rPr>
      <w:sz w:val="24"/>
      <w:lang w:val="es-ES_tradnl"/>
    </w:rPr>
  </w:style>
  <w:style w:type="paragraph" w:styleId="Ttulo1">
    <w:name w:val="heading 1"/>
    <w:basedOn w:val="Normal"/>
    <w:next w:val="Normal"/>
    <w:link w:val="Ttulo1Car"/>
    <w:qFormat/>
    <w:pPr>
      <w:keepNext/>
      <w:outlineLvl w:val="0"/>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rPr>
      <w:lang w:val="ca-ES"/>
    </w:rPr>
  </w:style>
  <w:style w:type="paragraph" w:styleId="Piedepgina">
    <w:name w:val="footer"/>
    <w:basedOn w:val="Normal"/>
    <w:semiHidden/>
    <w:pPr>
      <w:tabs>
        <w:tab w:val="center" w:pos="4252"/>
        <w:tab w:val="right" w:pos="8504"/>
      </w:tabs>
    </w:pPr>
    <w:rPr>
      <w:lang w:val="ca-ES"/>
    </w:rPr>
  </w:style>
  <w:style w:type="paragraph" w:styleId="Textoindependiente">
    <w:name w:val="Body Text"/>
    <w:basedOn w:val="Normal"/>
    <w:link w:val="TextoindependienteCar"/>
    <w:semiHidden/>
    <w:rPr>
      <w:b/>
    </w:rPr>
  </w:style>
  <w:style w:type="paragraph" w:styleId="Sangradetextonormal">
    <w:name w:val="Body Text Indent"/>
    <w:basedOn w:val="Normal"/>
    <w:link w:val="SangradetextonormalCar"/>
    <w:unhideWhenUsed/>
    <w:rsid w:val="001946F6"/>
    <w:pPr>
      <w:autoSpaceDE w:val="0"/>
      <w:autoSpaceDN w:val="0"/>
      <w:adjustRightInd w:val="0"/>
      <w:ind w:firstLine="708"/>
    </w:pPr>
    <w:rPr>
      <w:szCs w:val="24"/>
      <w:lang w:val="es-ES"/>
    </w:rPr>
  </w:style>
  <w:style w:type="character" w:customStyle="1" w:styleId="SangradetextonormalCar">
    <w:name w:val="Sangría de texto normal Car"/>
    <w:basedOn w:val="Fuentedeprrafopredeter"/>
    <w:link w:val="Sangradetextonormal"/>
    <w:rsid w:val="001946F6"/>
    <w:rPr>
      <w:sz w:val="24"/>
      <w:szCs w:val="24"/>
    </w:rPr>
  </w:style>
  <w:style w:type="paragraph" w:customStyle="1" w:styleId="Default">
    <w:name w:val="Default"/>
    <w:rsid w:val="007A0228"/>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BD3C44"/>
    <w:rPr>
      <w:rFonts w:ascii="Tahoma" w:hAnsi="Tahoma" w:cs="Tahoma"/>
      <w:sz w:val="16"/>
      <w:szCs w:val="16"/>
    </w:rPr>
  </w:style>
  <w:style w:type="character" w:customStyle="1" w:styleId="TextodegloboCar">
    <w:name w:val="Texto de globo Car"/>
    <w:basedOn w:val="Fuentedeprrafopredeter"/>
    <w:link w:val="Textodeglobo"/>
    <w:uiPriority w:val="99"/>
    <w:semiHidden/>
    <w:rsid w:val="00BD3C44"/>
    <w:rPr>
      <w:rFonts w:ascii="Tahoma" w:hAnsi="Tahoma" w:cs="Tahoma"/>
      <w:sz w:val="16"/>
      <w:szCs w:val="16"/>
      <w:lang w:val="es-ES_tradnl"/>
    </w:rPr>
  </w:style>
  <w:style w:type="table" w:styleId="Tablaconcuadrcula">
    <w:name w:val="Table Grid"/>
    <w:basedOn w:val="Tablanormal"/>
    <w:uiPriority w:val="59"/>
    <w:rsid w:val="00C23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semiHidden/>
    <w:rsid w:val="000E35C8"/>
    <w:rPr>
      <w:b/>
      <w:sz w:val="24"/>
      <w:lang w:val="es-ES_tradnl"/>
    </w:rPr>
  </w:style>
  <w:style w:type="character" w:customStyle="1" w:styleId="EncabezadoCar">
    <w:name w:val="Encabezado Car"/>
    <w:link w:val="Encabezado"/>
    <w:uiPriority w:val="99"/>
    <w:rsid w:val="00C4553C"/>
    <w:rPr>
      <w:sz w:val="24"/>
      <w:lang w:val="ca-ES"/>
    </w:rPr>
  </w:style>
  <w:style w:type="character" w:customStyle="1" w:styleId="Ttulo1Car">
    <w:name w:val="Título 1 Car"/>
    <w:basedOn w:val="Fuentedeprrafopredeter"/>
    <w:link w:val="Ttulo1"/>
    <w:rsid w:val="00C4553C"/>
    <w:rPr>
      <w:b/>
      <w:sz w:val="18"/>
      <w:lang w:val="es-ES_tradnl"/>
    </w:rPr>
  </w:style>
  <w:style w:type="character" w:styleId="Hipervnculo">
    <w:name w:val="Hyperlink"/>
    <w:basedOn w:val="Fuentedeprrafopredeter"/>
    <w:uiPriority w:val="99"/>
    <w:unhideWhenUsed/>
    <w:rsid w:val="0001706C"/>
    <w:rPr>
      <w:color w:val="0000FF" w:themeColor="hyperlink"/>
      <w:u w:val="single"/>
    </w:rPr>
  </w:style>
  <w:style w:type="character" w:styleId="Mencinsinresolver">
    <w:name w:val="Unresolved Mention"/>
    <w:basedOn w:val="Fuentedeprrafopredeter"/>
    <w:uiPriority w:val="99"/>
    <w:semiHidden/>
    <w:unhideWhenUsed/>
    <w:rsid w:val="00833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825391">
      <w:bodyDiv w:val="1"/>
      <w:marLeft w:val="0"/>
      <w:marRight w:val="0"/>
      <w:marTop w:val="0"/>
      <w:marBottom w:val="0"/>
      <w:divBdr>
        <w:top w:val="none" w:sz="0" w:space="0" w:color="auto"/>
        <w:left w:val="none" w:sz="0" w:space="0" w:color="auto"/>
        <w:bottom w:val="none" w:sz="0" w:space="0" w:color="auto"/>
        <w:right w:val="none" w:sz="0" w:space="0" w:color="auto"/>
      </w:divBdr>
    </w:div>
    <w:div w:id="1395393538">
      <w:bodyDiv w:val="1"/>
      <w:marLeft w:val="0"/>
      <w:marRight w:val="0"/>
      <w:marTop w:val="0"/>
      <w:marBottom w:val="0"/>
      <w:divBdr>
        <w:top w:val="none" w:sz="0" w:space="0" w:color="auto"/>
        <w:left w:val="none" w:sz="0" w:space="0" w:color="auto"/>
        <w:bottom w:val="none" w:sz="0" w:space="0" w:color="auto"/>
        <w:right w:val="none" w:sz="0" w:space="0" w:color="auto"/>
      </w:divBdr>
    </w:div>
    <w:div w:id="1656564024">
      <w:bodyDiv w:val="1"/>
      <w:marLeft w:val="0"/>
      <w:marRight w:val="0"/>
      <w:marTop w:val="0"/>
      <w:marBottom w:val="0"/>
      <w:divBdr>
        <w:top w:val="none" w:sz="0" w:space="0" w:color="auto"/>
        <w:left w:val="none" w:sz="0" w:space="0" w:color="auto"/>
        <w:bottom w:val="none" w:sz="0" w:space="0" w:color="auto"/>
        <w:right w:val="none" w:sz="0" w:space="0" w:color="auto"/>
      </w:divBdr>
      <w:divsChild>
        <w:div w:id="1250699463">
          <w:marLeft w:val="0"/>
          <w:marRight w:val="0"/>
          <w:marTop w:val="0"/>
          <w:marBottom w:val="0"/>
          <w:divBdr>
            <w:top w:val="none" w:sz="0" w:space="0" w:color="auto"/>
            <w:left w:val="none" w:sz="0" w:space="0" w:color="auto"/>
            <w:bottom w:val="none" w:sz="0" w:space="0" w:color="auto"/>
            <w:right w:val="none" w:sz="0" w:space="0" w:color="auto"/>
          </w:divBdr>
          <w:divsChild>
            <w:div w:id="955914927">
              <w:marLeft w:val="0"/>
              <w:marRight w:val="0"/>
              <w:marTop w:val="0"/>
              <w:marBottom w:val="0"/>
              <w:divBdr>
                <w:top w:val="none" w:sz="0" w:space="0" w:color="auto"/>
                <w:left w:val="none" w:sz="0" w:space="0" w:color="auto"/>
                <w:bottom w:val="none" w:sz="0" w:space="0" w:color="auto"/>
                <w:right w:val="none" w:sz="0" w:space="0" w:color="auto"/>
              </w:divBdr>
              <w:divsChild>
                <w:div w:id="105391658">
                  <w:marLeft w:val="-225"/>
                  <w:marRight w:val="-225"/>
                  <w:marTop w:val="0"/>
                  <w:marBottom w:val="0"/>
                  <w:divBdr>
                    <w:top w:val="none" w:sz="0" w:space="0" w:color="auto"/>
                    <w:left w:val="none" w:sz="0" w:space="0" w:color="auto"/>
                    <w:bottom w:val="none" w:sz="0" w:space="0" w:color="auto"/>
                    <w:right w:val="none" w:sz="0" w:space="0" w:color="auto"/>
                  </w:divBdr>
                  <w:divsChild>
                    <w:div w:id="1135365989">
                      <w:marLeft w:val="0"/>
                      <w:marRight w:val="0"/>
                      <w:marTop w:val="0"/>
                      <w:marBottom w:val="0"/>
                      <w:divBdr>
                        <w:top w:val="none" w:sz="0" w:space="0" w:color="auto"/>
                        <w:left w:val="none" w:sz="0" w:space="0" w:color="auto"/>
                        <w:bottom w:val="none" w:sz="0" w:space="0" w:color="auto"/>
                        <w:right w:val="none" w:sz="0" w:space="0" w:color="auto"/>
                      </w:divBdr>
                      <w:divsChild>
                        <w:div w:id="1952518509">
                          <w:marLeft w:val="0"/>
                          <w:marRight w:val="0"/>
                          <w:marTop w:val="0"/>
                          <w:marBottom w:val="0"/>
                          <w:divBdr>
                            <w:top w:val="none" w:sz="0" w:space="0" w:color="auto"/>
                            <w:left w:val="none" w:sz="0" w:space="0" w:color="auto"/>
                            <w:bottom w:val="none" w:sz="0" w:space="0" w:color="auto"/>
                            <w:right w:val="none" w:sz="0" w:space="0" w:color="auto"/>
                          </w:divBdr>
                          <w:divsChild>
                            <w:div w:id="826629653">
                              <w:marLeft w:val="0"/>
                              <w:marRight w:val="0"/>
                              <w:marTop w:val="0"/>
                              <w:marBottom w:val="0"/>
                              <w:divBdr>
                                <w:top w:val="none" w:sz="0" w:space="0" w:color="auto"/>
                                <w:left w:val="none" w:sz="0" w:space="0" w:color="auto"/>
                                <w:bottom w:val="none" w:sz="0" w:space="0" w:color="auto"/>
                                <w:right w:val="none" w:sz="0" w:space="0" w:color="auto"/>
                              </w:divBdr>
                              <w:divsChild>
                                <w:div w:id="69934967">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480385632">
                          <w:marLeft w:val="0"/>
                          <w:marRight w:val="0"/>
                          <w:marTop w:val="0"/>
                          <w:marBottom w:val="0"/>
                          <w:divBdr>
                            <w:top w:val="none" w:sz="0" w:space="0" w:color="auto"/>
                            <w:left w:val="none" w:sz="0" w:space="0" w:color="auto"/>
                            <w:bottom w:val="none" w:sz="0" w:space="0" w:color="auto"/>
                            <w:right w:val="none" w:sz="0" w:space="0" w:color="auto"/>
                          </w:divBdr>
                          <w:divsChild>
                            <w:div w:id="1935239111">
                              <w:marLeft w:val="-225"/>
                              <w:marRight w:val="-225"/>
                              <w:marTop w:val="0"/>
                              <w:marBottom w:val="0"/>
                              <w:divBdr>
                                <w:top w:val="none" w:sz="0" w:space="0" w:color="auto"/>
                                <w:left w:val="none" w:sz="0" w:space="0" w:color="auto"/>
                                <w:bottom w:val="none" w:sz="0" w:space="0" w:color="auto"/>
                                <w:right w:val="none" w:sz="0" w:space="0" w:color="auto"/>
                              </w:divBdr>
                              <w:divsChild>
                                <w:div w:id="19167332">
                                  <w:marLeft w:val="0"/>
                                  <w:marRight w:val="0"/>
                                  <w:marTop w:val="0"/>
                                  <w:marBottom w:val="0"/>
                                  <w:divBdr>
                                    <w:top w:val="none" w:sz="0" w:space="0" w:color="auto"/>
                                    <w:left w:val="none" w:sz="0" w:space="0" w:color="auto"/>
                                    <w:bottom w:val="none" w:sz="0" w:space="0" w:color="auto"/>
                                    <w:right w:val="none" w:sz="0" w:space="0" w:color="auto"/>
                                  </w:divBdr>
                                </w:div>
                                <w:div w:id="923683042">
                                  <w:marLeft w:val="0"/>
                                  <w:marRight w:val="0"/>
                                  <w:marTop w:val="0"/>
                                  <w:marBottom w:val="0"/>
                                  <w:divBdr>
                                    <w:top w:val="none" w:sz="0" w:space="0" w:color="auto"/>
                                    <w:left w:val="none" w:sz="0" w:space="0" w:color="auto"/>
                                    <w:bottom w:val="none" w:sz="0" w:space="0" w:color="auto"/>
                                    <w:right w:val="none" w:sz="0" w:space="0" w:color="auto"/>
                                  </w:divBdr>
                                </w:div>
                                <w:div w:id="665014634">
                                  <w:marLeft w:val="0"/>
                                  <w:marRight w:val="0"/>
                                  <w:marTop w:val="0"/>
                                  <w:marBottom w:val="0"/>
                                  <w:divBdr>
                                    <w:top w:val="none" w:sz="0" w:space="0" w:color="auto"/>
                                    <w:left w:val="none" w:sz="0" w:space="0" w:color="auto"/>
                                    <w:bottom w:val="none" w:sz="0" w:space="0" w:color="auto"/>
                                    <w:right w:val="none" w:sz="0" w:space="0" w:color="auto"/>
                                  </w:divBdr>
                                </w:div>
                              </w:divsChild>
                            </w:div>
                            <w:div w:id="1081214709">
                              <w:marLeft w:val="-225"/>
                              <w:marRight w:val="-225"/>
                              <w:marTop w:val="0"/>
                              <w:marBottom w:val="0"/>
                              <w:divBdr>
                                <w:top w:val="none" w:sz="0" w:space="0" w:color="auto"/>
                                <w:left w:val="none" w:sz="0" w:space="0" w:color="auto"/>
                                <w:bottom w:val="none" w:sz="0" w:space="0" w:color="auto"/>
                                <w:right w:val="none" w:sz="0" w:space="0" w:color="auto"/>
                              </w:divBdr>
                              <w:divsChild>
                                <w:div w:id="1395933303">
                                  <w:marLeft w:val="0"/>
                                  <w:marRight w:val="0"/>
                                  <w:marTop w:val="0"/>
                                  <w:marBottom w:val="0"/>
                                  <w:divBdr>
                                    <w:top w:val="none" w:sz="0" w:space="0" w:color="auto"/>
                                    <w:left w:val="none" w:sz="0" w:space="0" w:color="auto"/>
                                    <w:bottom w:val="none" w:sz="0" w:space="0" w:color="auto"/>
                                    <w:right w:val="none" w:sz="0" w:space="0" w:color="auto"/>
                                  </w:divBdr>
                                </w:div>
                                <w:div w:id="941717624">
                                  <w:marLeft w:val="0"/>
                                  <w:marRight w:val="0"/>
                                  <w:marTop w:val="0"/>
                                  <w:marBottom w:val="0"/>
                                  <w:divBdr>
                                    <w:top w:val="none" w:sz="0" w:space="0" w:color="auto"/>
                                    <w:left w:val="none" w:sz="0" w:space="0" w:color="auto"/>
                                    <w:bottom w:val="none" w:sz="0" w:space="0" w:color="auto"/>
                                    <w:right w:val="none" w:sz="0" w:space="0" w:color="auto"/>
                                  </w:divBdr>
                                </w:div>
                              </w:divsChild>
                            </w:div>
                            <w:div w:id="182863901">
                              <w:marLeft w:val="-225"/>
                              <w:marRight w:val="-225"/>
                              <w:marTop w:val="0"/>
                              <w:marBottom w:val="0"/>
                              <w:divBdr>
                                <w:top w:val="none" w:sz="0" w:space="0" w:color="auto"/>
                                <w:left w:val="none" w:sz="0" w:space="0" w:color="auto"/>
                                <w:bottom w:val="none" w:sz="0" w:space="0" w:color="auto"/>
                                <w:right w:val="none" w:sz="0" w:space="0" w:color="auto"/>
                              </w:divBdr>
                              <w:divsChild>
                                <w:div w:id="1659649692">
                                  <w:marLeft w:val="0"/>
                                  <w:marRight w:val="0"/>
                                  <w:marTop w:val="0"/>
                                  <w:marBottom w:val="0"/>
                                  <w:divBdr>
                                    <w:top w:val="none" w:sz="0" w:space="0" w:color="auto"/>
                                    <w:left w:val="none" w:sz="0" w:space="0" w:color="auto"/>
                                    <w:bottom w:val="none" w:sz="0" w:space="0" w:color="auto"/>
                                    <w:right w:val="none" w:sz="0" w:space="0" w:color="auto"/>
                                  </w:divBdr>
                                </w:div>
                              </w:divsChild>
                            </w:div>
                            <w:div w:id="42608950">
                              <w:marLeft w:val="-225"/>
                              <w:marRight w:val="-225"/>
                              <w:marTop w:val="0"/>
                              <w:marBottom w:val="0"/>
                              <w:divBdr>
                                <w:top w:val="none" w:sz="0" w:space="0" w:color="auto"/>
                                <w:left w:val="none" w:sz="0" w:space="0" w:color="auto"/>
                                <w:bottom w:val="none" w:sz="0" w:space="0" w:color="auto"/>
                                <w:right w:val="none" w:sz="0" w:space="0" w:color="auto"/>
                              </w:divBdr>
                              <w:divsChild>
                                <w:div w:id="6218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07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gunt.sedipualba.es/" TargetMode="External"/><Relationship Id="rId3" Type="http://schemas.openxmlformats.org/officeDocument/2006/relationships/settings" Target="settings.xml"/><Relationship Id="rId7" Type="http://schemas.openxmlformats.org/officeDocument/2006/relationships/hyperlink" Target="http://www.aytosagunto.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ytosagunto.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jandro.fernandez\Desktop\Sell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Sello</Template>
  <TotalTime>92</TotalTime>
  <Pages>2</Pages>
  <Words>687</Words>
  <Characters>3784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AJUNTAMENT DE SAGUNT</vt:lpstr>
    </vt:vector>
  </TitlesOfParts>
  <Company>Hewlett-Packard Company</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SAGUNT</dc:title>
  <dc:creator>Consell Agrari (Alejandro Fernández Fortuño)</dc:creator>
  <cp:lastModifiedBy>Consell Agrari -JEFATURA (Alberto Hernandez)</cp:lastModifiedBy>
  <cp:revision>8</cp:revision>
  <cp:lastPrinted>2018-12-03T12:06:00Z</cp:lastPrinted>
  <dcterms:created xsi:type="dcterms:W3CDTF">2022-06-16T09:35:00Z</dcterms:created>
  <dcterms:modified xsi:type="dcterms:W3CDTF">2024-09-17T08:11:00Z</dcterms:modified>
</cp:coreProperties>
</file>