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F51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D74F51" w:rsidRDefault="00D74F51" w:rsidP="00D74F51">
      <w:pPr>
        <w:jc w:val="center"/>
        <w:rPr>
          <w:rFonts w:ascii="Arial" w:hAnsi="Arial" w:cs="Arial"/>
          <w:sz w:val="28"/>
          <w:szCs w:val="20"/>
          <w:lang w:val="es-ES"/>
        </w:rPr>
      </w:pPr>
    </w:p>
    <w:p w:rsidR="00D74F51" w:rsidRPr="00D74F51" w:rsidRDefault="00D74F51" w:rsidP="00D74F51">
      <w:pPr>
        <w:jc w:val="center"/>
        <w:rPr>
          <w:rFonts w:ascii="Arial" w:hAnsi="Arial" w:cs="Arial"/>
          <w:sz w:val="28"/>
          <w:szCs w:val="20"/>
          <w:lang w:val="es-ES"/>
        </w:rPr>
      </w:pPr>
      <w:r w:rsidRPr="00D74F51">
        <w:rPr>
          <w:rFonts w:ascii="Arial" w:hAnsi="Arial" w:cs="Arial"/>
          <w:sz w:val="28"/>
          <w:szCs w:val="20"/>
          <w:lang w:val="es-ES"/>
        </w:rPr>
        <w:t>ANUNCIO</w:t>
      </w:r>
    </w:p>
    <w:p w:rsidR="00D74F51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D74F51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D74F51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D74F51" w:rsidRPr="00560470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60470">
        <w:rPr>
          <w:rFonts w:ascii="Arial" w:hAnsi="Arial" w:cs="Arial"/>
          <w:sz w:val="20"/>
          <w:szCs w:val="20"/>
          <w:lang w:val="es-ES"/>
        </w:rPr>
        <w:t>ENMIENDA ERRATA MATERIAL ANUNCIO DE LA BDNS (IDENTIF.): 781186 DE FECHA 26/08/2024 Y EN EL BOPB DE FECHA 26/08/2024 SOBRE LA APROBACIÓN DE LA CONVOCATORIA POR EL OTORGAMIENTO DE PREMIOS A LOS TRABAJOS DE LOS TRABAJOS DE POST-OBLIGATORIOS, CURSO 2023-2024.</w:t>
      </w:r>
    </w:p>
    <w:p w:rsidR="00D74F51" w:rsidRPr="00560470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60470">
        <w:rPr>
          <w:rFonts w:ascii="Arial" w:hAnsi="Arial" w:cs="Arial"/>
          <w:sz w:val="20"/>
          <w:szCs w:val="20"/>
          <w:lang w:val="es-ES"/>
        </w:rPr>
        <w:t>El presente anuncio enmienda el error material publicado en la BDNS (identif.): 781186 de fecha 26/08/2024 y en el BOPB de fecha 26/08/2024 donde, en su versión en Castellano, se han detectado dos errores materiales:</w:t>
      </w:r>
    </w:p>
    <w:p w:rsidR="00D74F51" w:rsidRPr="00560470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60470">
        <w:rPr>
          <w:rFonts w:ascii="Arial" w:hAnsi="Arial" w:cs="Arial"/>
          <w:sz w:val="20"/>
          <w:szCs w:val="20"/>
          <w:lang w:val="es-ES"/>
        </w:rPr>
        <w:t xml:space="preserve">• En el acuerdo primero, </w:t>
      </w:r>
      <w:r>
        <w:rPr>
          <w:rFonts w:ascii="Arial" w:hAnsi="Arial" w:cs="Arial"/>
          <w:sz w:val="20"/>
          <w:szCs w:val="20"/>
          <w:lang w:val="es-ES"/>
        </w:rPr>
        <w:t xml:space="preserve">se </w:t>
      </w:r>
      <w:r w:rsidRPr="00560470">
        <w:rPr>
          <w:rFonts w:ascii="Arial" w:hAnsi="Arial" w:cs="Arial"/>
          <w:sz w:val="20"/>
          <w:szCs w:val="20"/>
          <w:lang w:val="es-ES"/>
        </w:rPr>
        <w:t xml:space="preserve">hace referencia al curso 2022-2023, cuando lo correcto es "en el curso 2023-2024". </w:t>
      </w:r>
    </w:p>
    <w:p w:rsidR="00D74F51" w:rsidRPr="00560470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60470">
        <w:rPr>
          <w:rFonts w:ascii="Arial" w:hAnsi="Arial" w:cs="Arial"/>
          <w:sz w:val="20"/>
          <w:szCs w:val="20"/>
          <w:lang w:val="es-ES"/>
        </w:rPr>
        <w:t>• En el segundo acuerdo, el importe referenciado es de 4.350,00€, cuando el importe correcto es 4.833,33€.</w:t>
      </w:r>
    </w:p>
    <w:p w:rsidR="00D74F51" w:rsidRPr="00560470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60470">
        <w:rPr>
          <w:rFonts w:ascii="Arial" w:hAnsi="Arial" w:cs="Arial"/>
          <w:sz w:val="20"/>
          <w:szCs w:val="20"/>
          <w:lang w:val="es-ES"/>
        </w:rPr>
        <w:t>En cuanto al cómputo de los 15 días hábiles a contar desde el día siguiente de la fecha de publicación de la convocatoria en el BOPB, p</w:t>
      </w:r>
      <w:r>
        <w:rPr>
          <w:rFonts w:ascii="Arial" w:hAnsi="Arial" w:cs="Arial"/>
          <w:sz w:val="20"/>
          <w:szCs w:val="20"/>
          <w:lang w:val="es-ES"/>
        </w:rPr>
        <w:t>ara</w:t>
      </w:r>
      <w:r w:rsidRPr="00560470">
        <w:rPr>
          <w:rFonts w:ascii="Arial" w:hAnsi="Arial" w:cs="Arial"/>
          <w:sz w:val="20"/>
          <w:szCs w:val="20"/>
          <w:lang w:val="es-ES"/>
        </w:rPr>
        <w:t xml:space="preserve"> todo el alumnado matriculado en el curso 2023-2024, será a partir de la publicación de la presente enmienda en el Boletín Oficial de la Provincia de Barcelona.</w:t>
      </w:r>
    </w:p>
    <w:p w:rsidR="00D74F51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D74F51" w:rsidRDefault="00D74F51" w:rsidP="00D74F51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C2541E" w:rsidRDefault="00C2541E" w:rsidP="00D74F51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C2541E" w:rsidRPr="00B51921" w:rsidRDefault="00C2541E" w:rsidP="00C2541E">
      <w:pPr>
        <w:spacing w:after="222" w:line="250" w:lineRule="auto"/>
        <w:jc w:val="both"/>
        <w:rPr>
          <w:rFonts w:ascii="Arial" w:hAnsi="Arial" w:cs="Arial"/>
          <w:sz w:val="20"/>
          <w:szCs w:val="20"/>
        </w:rPr>
      </w:pPr>
      <w:r w:rsidRPr="00B51921">
        <w:rPr>
          <w:rFonts w:ascii="Arial" w:hAnsi="Arial" w:cs="Arial"/>
          <w:sz w:val="20"/>
          <w:szCs w:val="20"/>
        </w:rPr>
        <w:t>Sant Pere de Ribes, 26 d’agost del 2024</w:t>
      </w:r>
    </w:p>
    <w:p w:rsidR="00C2541E" w:rsidRDefault="00C2541E" w:rsidP="00C2541E">
      <w:pPr>
        <w:spacing w:after="222" w:line="250" w:lineRule="auto"/>
        <w:jc w:val="both"/>
        <w:rPr>
          <w:rFonts w:ascii="Arial" w:hAnsi="Arial" w:cs="Arial"/>
          <w:sz w:val="20"/>
          <w:szCs w:val="20"/>
        </w:rPr>
      </w:pPr>
    </w:p>
    <w:p w:rsidR="00C2541E" w:rsidRPr="00B51921" w:rsidRDefault="00C2541E" w:rsidP="00C2541E">
      <w:pPr>
        <w:spacing w:after="222" w:line="250" w:lineRule="auto"/>
        <w:jc w:val="both"/>
        <w:rPr>
          <w:rFonts w:ascii="Arial" w:hAnsi="Arial" w:cs="Arial"/>
          <w:sz w:val="20"/>
          <w:szCs w:val="20"/>
        </w:rPr>
      </w:pPr>
    </w:p>
    <w:p w:rsidR="00C2541E" w:rsidRPr="00B51921" w:rsidRDefault="00C2541E" w:rsidP="00C2541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51921">
        <w:rPr>
          <w:rFonts w:ascii="Arial" w:hAnsi="Arial" w:cs="Arial"/>
          <w:sz w:val="20"/>
          <w:szCs w:val="20"/>
        </w:rPr>
        <w:t>Ana Herrera</w:t>
      </w:r>
    </w:p>
    <w:p w:rsidR="00C2541E" w:rsidRPr="00B51921" w:rsidRDefault="00C2541E" w:rsidP="00C2541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51921">
        <w:rPr>
          <w:rFonts w:ascii="Arial" w:hAnsi="Arial" w:cs="Arial"/>
          <w:sz w:val="20"/>
          <w:szCs w:val="20"/>
        </w:rPr>
        <w:t>Alcaldessa accidental</w:t>
      </w:r>
    </w:p>
    <w:p w:rsidR="00C2541E" w:rsidRPr="00B51921" w:rsidRDefault="00C2541E" w:rsidP="00C2541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51921">
        <w:rPr>
          <w:rFonts w:ascii="Arial" w:eastAsia="Times New Roman" w:hAnsi="Arial" w:cs="Arial"/>
          <w:color w:val="000000"/>
          <w:sz w:val="20"/>
          <w:szCs w:val="20"/>
          <w:lang w:eastAsia="ca-ES"/>
        </w:rPr>
        <w:t>Decret nún: 2024001230 de data 31 de juliol de 2024</w:t>
      </w:r>
    </w:p>
    <w:p w:rsidR="00C2541E" w:rsidRDefault="00C2541E" w:rsidP="00D74F51">
      <w:pPr>
        <w:jc w:val="both"/>
        <w:rPr>
          <w:rFonts w:ascii="Arial" w:hAnsi="Arial" w:cs="Arial"/>
          <w:sz w:val="20"/>
          <w:szCs w:val="20"/>
          <w:lang w:val="es-ES"/>
        </w:rPr>
      </w:pPr>
      <w:bookmarkStart w:id="0" w:name="_GoBack"/>
      <w:bookmarkEnd w:id="0"/>
    </w:p>
    <w:sectPr w:rsidR="00C2541E">
      <w:headerReference w:type="default" r:id="rId7"/>
      <w:footerReference w:type="default" r:id="rId8"/>
      <w:pgSz w:w="11906" w:h="16838" w:code="9"/>
      <w:pgMar w:top="2381" w:right="1701" w:bottom="1418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F51" w:rsidRDefault="00D74F51">
      <w:r>
        <w:separator/>
      </w:r>
    </w:p>
  </w:endnote>
  <w:endnote w:type="continuationSeparator" w:id="0">
    <w:p w:rsidR="00D74F51" w:rsidRDefault="00D74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18D" w:rsidRDefault="003A718D" w:rsidP="009F7215">
    <w:pPr>
      <w:pStyle w:val="Peu"/>
      <w:spacing w:after="0" w:line="240" w:lineRule="auto"/>
      <w:jc w:val="center"/>
      <w:rPr>
        <w:rFonts w:cs="Arial"/>
        <w:b/>
        <w:bCs/>
        <w:color w:val="999999"/>
        <w:sz w:val="16"/>
      </w:rPr>
    </w:pPr>
    <w:r>
      <w:rPr>
        <w:rFonts w:cs="Arial"/>
        <w:b/>
        <w:bCs/>
        <w:color w:val="999999"/>
        <w:sz w:val="16"/>
      </w:rPr>
      <w:t xml:space="preserve">Ajuntament Sant Pere de Ribes </w:t>
    </w:r>
  </w:p>
  <w:p w:rsidR="003A718D" w:rsidRDefault="003A718D" w:rsidP="009F7215">
    <w:pPr>
      <w:pStyle w:val="Peu"/>
      <w:spacing w:after="0" w:line="240" w:lineRule="auto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Plaça de la Vila, 1 - 08810 – Ribes / Plaça de la Vinya d’en Petaca, 1 – 08812 Les Roquetes</w:t>
    </w:r>
  </w:p>
  <w:p w:rsidR="003A718D" w:rsidRDefault="003A718D" w:rsidP="009F7215">
    <w:pPr>
      <w:pStyle w:val="Peu"/>
      <w:spacing w:after="0" w:line="240" w:lineRule="auto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 xml:space="preserve">Tel. 93 896 73 00 (ext. 1) - Fax 93 896 73 01 -  A/e: </w:t>
    </w:r>
    <w:hyperlink r:id="rId1" w:history="1">
      <w:hyperlink r:id="rId2" w:history="1">
        <w:r>
          <w:rPr>
            <w:rStyle w:val="Enlla"/>
            <w:rFonts w:cs="Arial"/>
            <w:color w:val="999999"/>
            <w:sz w:val="16"/>
            <w:u w:val="none"/>
          </w:rPr>
          <w:t>ajuntament@santperederibes.cat</w:t>
        </w:r>
      </w:hyperlink>
    </w:hyperlink>
  </w:p>
  <w:p w:rsidR="003A718D" w:rsidRDefault="003A718D" w:rsidP="009F7215">
    <w:pPr>
      <w:pStyle w:val="Peu"/>
      <w:spacing w:after="0" w:line="240" w:lineRule="auto"/>
      <w:jc w:val="center"/>
      <w:rPr>
        <w:rFonts w:cs="Arial"/>
        <w:color w:val="999999"/>
        <w:sz w:val="16"/>
      </w:rPr>
    </w:pPr>
    <w:r>
      <w:rPr>
        <w:rFonts w:cs="Arial"/>
        <w:color w:val="999999"/>
        <w:sz w:val="16"/>
      </w:rPr>
      <w:t>www.santperederibes.cat</w:t>
    </w:r>
  </w:p>
  <w:p w:rsidR="003A718D" w:rsidRDefault="003A718D" w:rsidP="009F7215">
    <w:pPr>
      <w:spacing w:after="0" w:line="240" w:lineRule="auto"/>
      <w:jc w:val="both"/>
      <w:rPr>
        <w:bCs/>
        <w:sz w:val="14"/>
      </w:rPr>
    </w:pPr>
  </w:p>
  <w:p w:rsidR="003A718D" w:rsidRDefault="003A718D" w:rsidP="009F7215">
    <w:pPr>
      <w:spacing w:after="0" w:line="240" w:lineRule="auto"/>
      <w:jc w:val="center"/>
      <w:rPr>
        <w:sz w:val="14"/>
      </w:rPr>
    </w:pPr>
    <w:r w:rsidRPr="00F1360A">
      <w:rPr>
        <w:sz w:val="14"/>
      </w:rPr>
      <w:t>L’Ajuntament de Sant Pere de Ribes compleix amb el que estableix el Reglament 2016/679 del Parlament Europeu i del Consell de 27 d’abril de 2016, i la Llei Orgànica 3/2018, de 5 de desembre, de Protecció de Dades Personals i garantia dels drets digitals.</w:t>
    </w:r>
    <w:r>
      <w:rPr>
        <w:sz w:val="14"/>
      </w:rPr>
      <w:t xml:space="preserve"> </w:t>
    </w:r>
  </w:p>
  <w:p w:rsidR="003A718D" w:rsidRDefault="003A718D" w:rsidP="009F7215">
    <w:pPr>
      <w:spacing w:after="0" w:line="240" w:lineRule="auto"/>
      <w:jc w:val="center"/>
      <w:rPr>
        <w:sz w:val="14"/>
      </w:rPr>
    </w:pPr>
    <w:r>
      <w:rPr>
        <w:sz w:val="14"/>
      </w:rPr>
      <w:t xml:space="preserve">Per a més informació adreceu-vos a </w:t>
    </w:r>
    <w:hyperlink r:id="rId3" w:history="1">
      <w:r>
        <w:rPr>
          <w:rStyle w:val="Enlla"/>
          <w:bCs/>
          <w:sz w:val="14"/>
        </w:rPr>
        <w:t>http://www.santperederibes.cat</w:t>
      </w:r>
    </w:hyperlink>
    <w:r>
      <w:rPr>
        <w:sz w:val="14"/>
      </w:rPr>
      <w:t xml:space="preserve"> o directament a l’Ajuntament.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F51" w:rsidRDefault="00D74F51">
      <w:r>
        <w:separator/>
      </w:r>
    </w:p>
  </w:footnote>
  <w:footnote w:type="continuationSeparator" w:id="0">
    <w:p w:rsidR="00D74F51" w:rsidRDefault="00D74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1D9" w:rsidRDefault="00D74F51">
    <w:pPr>
      <w:pStyle w:val="Capalera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1647825</wp:posOffset>
              </wp:positionH>
              <wp:positionV relativeFrom="paragraph">
                <wp:posOffset>688340</wp:posOffset>
              </wp:positionV>
              <wp:extent cx="3758565" cy="342900"/>
              <wp:effectExtent l="0" t="0" r="0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856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41D9" w:rsidRPr="005E7B59" w:rsidRDefault="00A63463" w:rsidP="000C3554">
                          <w:pPr>
                            <w:pStyle w:val="Ttol1"/>
                            <w:rPr>
                              <w:rFonts w:ascii="Arial" w:hAnsi="Arial"/>
                            </w:rPr>
                          </w:pPr>
                          <w:r w:rsidRPr="005E7B59">
                            <w:rPr>
                              <w:rFonts w:ascii="Arial" w:hAnsi="Arial"/>
                              <w:sz w:val="16"/>
                            </w:rPr>
                            <w:t>Educació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129.75pt;margin-top:54.2pt;width:295.9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cvEtwIAALo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" filled="f" stroked="f">
              <v:textbox>
                <w:txbxContent>
                  <w:p w:rsidR="007F41D9" w:rsidRPr="005E7B59" w:rsidRDefault="00A63463" w:rsidP="000C3554">
                    <w:pPr>
                      <w:pStyle w:val="Ttol1"/>
                      <w:rPr>
                        <w:rFonts w:ascii="Arial" w:hAnsi="Arial"/>
                      </w:rPr>
                    </w:pPr>
                    <w:r w:rsidRPr="005E7B59">
                      <w:rPr>
                        <w:rFonts w:ascii="Arial" w:hAnsi="Arial"/>
                        <w:sz w:val="16"/>
                      </w:rPr>
                      <w:t>Educació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-685800</wp:posOffset>
              </wp:positionH>
              <wp:positionV relativeFrom="paragraph">
                <wp:posOffset>2540</wp:posOffset>
              </wp:positionV>
              <wp:extent cx="6092190" cy="746760"/>
              <wp:effectExtent l="0" t="0" r="0" b="0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92190" cy="746760"/>
                        <a:chOff x="1662" y="6174"/>
                        <a:chExt cx="8558" cy="1176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603" y="6523"/>
                          <a:ext cx="2700" cy="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41D9" w:rsidRPr="005E7B59" w:rsidRDefault="007F41D9" w:rsidP="005E7B59">
                            <w:pPr>
                              <w:pStyle w:val="Textindependent"/>
                              <w:spacing w:after="0" w:line="240" w:lineRule="auto"/>
                              <w:rPr>
                                <w:rFonts w:ascii="Arial" w:hAnsi="Arial"/>
                                <w:spacing w:val="10"/>
                                <w:sz w:val="24"/>
                                <w:lang w:val="ca-ES"/>
                              </w:rPr>
                            </w:pPr>
                            <w:r w:rsidRPr="005E7B59">
                              <w:rPr>
                                <w:rFonts w:ascii="Arial" w:hAnsi="Arial"/>
                                <w:spacing w:val="10"/>
                                <w:sz w:val="24"/>
                                <w:lang w:val="ca-ES"/>
                              </w:rPr>
                              <w:t>Ajuntament</w:t>
                            </w:r>
                          </w:p>
                          <w:p w:rsidR="007F41D9" w:rsidRPr="005E7B59" w:rsidRDefault="007F41D9" w:rsidP="005E7B59">
                            <w:pPr>
                              <w:pStyle w:val="Textindependent"/>
                              <w:spacing w:after="0" w:line="240" w:lineRule="auto"/>
                              <w:rPr>
                                <w:rFonts w:ascii="Arial" w:hAnsi="Arial"/>
                                <w:spacing w:val="10"/>
                                <w:sz w:val="24"/>
                                <w:lang w:val="ca-ES"/>
                              </w:rPr>
                            </w:pPr>
                            <w:r w:rsidRPr="005E7B59">
                              <w:rPr>
                                <w:rFonts w:ascii="Arial" w:hAnsi="Arial"/>
                                <w:spacing w:val="10"/>
                                <w:sz w:val="24"/>
                                <w:lang w:val="ca-ES"/>
                              </w:rPr>
                              <w:t>Sant Pere de Ribes</w:t>
                            </w:r>
                          </w:p>
                        </w:txbxContent>
                      </wps:txbx>
                      <wps:bodyPr rot="0" vert="horz" wrap="square" lIns="72000" tIns="45720" rIns="18000" bIns="36000" anchor="t" anchorCtr="0" upright="1">
                        <a:noAutofit/>
                      </wps:bodyPr>
                    </wps:wsp>
                    <wps:wsp>
                      <wps:cNvPr id="3" name="Line 10"/>
                      <wps:cNvCnPr>
                        <a:cxnSpLocks noChangeShapeType="1"/>
                      </wps:cNvCnPr>
                      <wps:spPr bwMode="auto">
                        <a:xfrm>
                          <a:off x="2742" y="7191"/>
                          <a:ext cx="7478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2" y="6174"/>
                          <a:ext cx="945" cy="1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8" style="position:absolute;margin-left:-54pt;margin-top:.2pt;width:479.7pt;height:58.8pt;z-index:251657216;mso-position-horizontal-relative:text;mso-position-vertical-relative:text" coordorigin="1662,6174" coordsize="8558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">
              <v:shape id="Text Box 9" o:spid="_x0000_s1029" type="#_x0000_t202" style="position:absolute;left:2603;top:6523;width:27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" stroked="f">
                <v:textbox inset="2mm,,.5mm,1mm">
                  <w:txbxContent>
                    <w:p w:rsidR="007F41D9" w:rsidRPr="005E7B59" w:rsidRDefault="007F41D9" w:rsidP="005E7B59">
                      <w:pPr>
                        <w:pStyle w:val="Textindependent"/>
                        <w:spacing w:after="0" w:line="240" w:lineRule="auto"/>
                        <w:rPr>
                          <w:rFonts w:ascii="Arial" w:hAnsi="Arial"/>
                          <w:spacing w:val="10"/>
                          <w:sz w:val="24"/>
                          <w:lang w:val="ca-ES"/>
                        </w:rPr>
                      </w:pPr>
                      <w:r w:rsidRPr="005E7B59">
                        <w:rPr>
                          <w:rFonts w:ascii="Arial" w:hAnsi="Arial"/>
                          <w:spacing w:val="10"/>
                          <w:sz w:val="24"/>
                          <w:lang w:val="ca-ES"/>
                        </w:rPr>
                        <w:t>Ajuntament</w:t>
                      </w:r>
                    </w:p>
                    <w:p w:rsidR="007F41D9" w:rsidRPr="005E7B59" w:rsidRDefault="007F41D9" w:rsidP="005E7B59">
                      <w:pPr>
                        <w:pStyle w:val="Textindependent"/>
                        <w:spacing w:after="0" w:line="240" w:lineRule="auto"/>
                        <w:rPr>
                          <w:rFonts w:ascii="Arial" w:hAnsi="Arial"/>
                          <w:spacing w:val="10"/>
                          <w:sz w:val="24"/>
                          <w:lang w:val="ca-ES"/>
                        </w:rPr>
                      </w:pPr>
                      <w:r w:rsidRPr="005E7B59">
                        <w:rPr>
                          <w:rFonts w:ascii="Arial" w:hAnsi="Arial"/>
                          <w:spacing w:val="10"/>
                          <w:sz w:val="24"/>
                          <w:lang w:val="ca-ES"/>
                        </w:rPr>
                        <w:t>Sant Pere de Ribes</w:t>
                      </w:r>
                    </w:p>
                  </w:txbxContent>
                </v:textbox>
              </v:shape>
              <v:line id="Line 10" o:spid="_x0000_s1030" style="position:absolute;visibility:visible;mso-wrap-style:square" from="2742,7191" to="10220,7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31" type="#_x0000_t75" style="position:absolute;left:1662;top:6174;width:945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C4E14"/>
    <w:multiLevelType w:val="hybridMultilevel"/>
    <w:tmpl w:val="49BAD5EE"/>
    <w:lvl w:ilvl="0" w:tplc="CAF24E2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F51"/>
    <w:rsid w:val="00003D1B"/>
    <w:rsid w:val="000620E6"/>
    <w:rsid w:val="000716D7"/>
    <w:rsid w:val="00080363"/>
    <w:rsid w:val="00081DAC"/>
    <w:rsid w:val="000A1512"/>
    <w:rsid w:val="000A3193"/>
    <w:rsid w:val="000C3554"/>
    <w:rsid w:val="00116219"/>
    <w:rsid w:val="001500AA"/>
    <w:rsid w:val="0016737B"/>
    <w:rsid w:val="001A122C"/>
    <w:rsid w:val="001E2AE3"/>
    <w:rsid w:val="001E31EB"/>
    <w:rsid w:val="002F7229"/>
    <w:rsid w:val="003550C1"/>
    <w:rsid w:val="00360A75"/>
    <w:rsid w:val="00373D66"/>
    <w:rsid w:val="003A718D"/>
    <w:rsid w:val="00412F71"/>
    <w:rsid w:val="00442922"/>
    <w:rsid w:val="00446C41"/>
    <w:rsid w:val="004C5478"/>
    <w:rsid w:val="005104D2"/>
    <w:rsid w:val="00537A5B"/>
    <w:rsid w:val="0057702D"/>
    <w:rsid w:val="00582299"/>
    <w:rsid w:val="005B67B8"/>
    <w:rsid w:val="005D3083"/>
    <w:rsid w:val="005E7B59"/>
    <w:rsid w:val="005F3CB9"/>
    <w:rsid w:val="0067644C"/>
    <w:rsid w:val="00692991"/>
    <w:rsid w:val="006A0F50"/>
    <w:rsid w:val="006A2FD6"/>
    <w:rsid w:val="006F4CE5"/>
    <w:rsid w:val="007230F3"/>
    <w:rsid w:val="0074788C"/>
    <w:rsid w:val="00753EEB"/>
    <w:rsid w:val="007E5F60"/>
    <w:rsid w:val="007F41D9"/>
    <w:rsid w:val="00824D3E"/>
    <w:rsid w:val="00832A97"/>
    <w:rsid w:val="008566C9"/>
    <w:rsid w:val="008741C3"/>
    <w:rsid w:val="008A00C2"/>
    <w:rsid w:val="008C01EB"/>
    <w:rsid w:val="008D0AD5"/>
    <w:rsid w:val="0095168C"/>
    <w:rsid w:val="00955203"/>
    <w:rsid w:val="0097675B"/>
    <w:rsid w:val="009D204E"/>
    <w:rsid w:val="009F417C"/>
    <w:rsid w:val="009F7215"/>
    <w:rsid w:val="00A04B71"/>
    <w:rsid w:val="00A13553"/>
    <w:rsid w:val="00A153C1"/>
    <w:rsid w:val="00A42902"/>
    <w:rsid w:val="00A53E96"/>
    <w:rsid w:val="00A63463"/>
    <w:rsid w:val="00A846CC"/>
    <w:rsid w:val="00A93B2B"/>
    <w:rsid w:val="00AE04D3"/>
    <w:rsid w:val="00B422C1"/>
    <w:rsid w:val="00B45B3E"/>
    <w:rsid w:val="00B5683C"/>
    <w:rsid w:val="00B60DEF"/>
    <w:rsid w:val="00BA3BA2"/>
    <w:rsid w:val="00C23596"/>
    <w:rsid w:val="00C2541E"/>
    <w:rsid w:val="00C3480E"/>
    <w:rsid w:val="00C56E51"/>
    <w:rsid w:val="00C600F8"/>
    <w:rsid w:val="00C96226"/>
    <w:rsid w:val="00CC11E8"/>
    <w:rsid w:val="00CC2D7C"/>
    <w:rsid w:val="00D023A5"/>
    <w:rsid w:val="00D042B0"/>
    <w:rsid w:val="00D74F51"/>
    <w:rsid w:val="00D8136E"/>
    <w:rsid w:val="00D9381A"/>
    <w:rsid w:val="00DA702E"/>
    <w:rsid w:val="00E21B61"/>
    <w:rsid w:val="00E56D2B"/>
    <w:rsid w:val="00E76BF3"/>
    <w:rsid w:val="00EA7439"/>
    <w:rsid w:val="00EB3531"/>
    <w:rsid w:val="00EC4ED8"/>
    <w:rsid w:val="00EF605B"/>
    <w:rsid w:val="00F13030"/>
    <w:rsid w:val="00F15EE3"/>
    <w:rsid w:val="00F63F8A"/>
    <w:rsid w:val="00F951BA"/>
    <w:rsid w:val="00FA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E6F780D"/>
  <w15:chartTrackingRefBased/>
  <w15:docId w15:val="{0B191E19-FE35-44B1-830F-A8A24D5DC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F51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Ttol1">
    <w:name w:val="heading 1"/>
    <w:basedOn w:val="Normal"/>
    <w:next w:val="Normal"/>
    <w:qFormat/>
    <w:pPr>
      <w:keepNext/>
      <w:jc w:val="right"/>
      <w:outlineLvl w:val="0"/>
    </w:pPr>
    <w:rPr>
      <w:rFonts w:cs="Arial"/>
      <w:b/>
      <w:bCs/>
      <w:sz w:val="18"/>
      <w:szCs w:val="24"/>
    </w:rPr>
  </w:style>
  <w:style w:type="paragraph" w:styleId="Ttol3">
    <w:name w:val="heading 3"/>
    <w:basedOn w:val="Normal"/>
    <w:next w:val="Normal"/>
    <w:qFormat/>
    <w:pPr>
      <w:keepNext/>
      <w:jc w:val="right"/>
      <w:outlineLvl w:val="2"/>
    </w:pPr>
    <w:rPr>
      <w:rFonts w:cs="Arial"/>
      <w:b/>
      <w:bCs/>
      <w:sz w:val="16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rPr>
      <w:rFonts w:cs="Arial"/>
      <w:b/>
      <w:bCs/>
      <w:szCs w:val="24"/>
      <w:lang w:val="es-ES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jc w:val="both"/>
    </w:pPr>
  </w:style>
  <w:style w:type="paragraph" w:styleId="Pargrafdellista">
    <w:name w:val="List Paragraph"/>
    <w:basedOn w:val="Normal"/>
    <w:uiPriority w:val="34"/>
    <w:qFormat/>
    <w:rsid w:val="00080363"/>
    <w:pPr>
      <w:ind w:left="720"/>
      <w:contextualSpacing/>
    </w:pPr>
  </w:style>
  <w:style w:type="character" w:customStyle="1" w:styleId="PeuCar">
    <w:name w:val="Peu Car"/>
    <w:link w:val="Peu"/>
    <w:rsid w:val="003A718D"/>
    <w:rPr>
      <w:rFonts w:ascii="Arial" w:hAnsi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perederibes.cat/" TargetMode="External"/><Relationship Id="rId2" Type="http://schemas.openxmlformats.org/officeDocument/2006/relationships/hyperlink" Target="mailto:ajuntament@santperederibes.cat" TargetMode="External"/><Relationship Id="rId1" Type="http://schemas.openxmlformats.org/officeDocument/2006/relationships/hyperlink" Target="mailto:ajuntament@pereribes.diba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spr.net\Dfs-Root\Users_data_Rib\garciaov\Escritorio\PLANTILLES\NOVES%20plantilles\Educaci&#243;.dot" TargetMode="Externa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Educació.dot</Template>
  <TotalTime>3</TotalTime>
  <Pages>1</Pages>
  <Words>186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ASPR</Company>
  <LinksUpToDate>false</LinksUpToDate>
  <CharactersWithSpaces>1134</CharactersWithSpaces>
  <SharedDoc>false</SharedDoc>
  <HLinks>
    <vt:vector size="18" baseType="variant">
      <vt:variant>
        <vt:i4>2359395</vt:i4>
      </vt:variant>
      <vt:variant>
        <vt:i4>6</vt:i4>
      </vt:variant>
      <vt:variant>
        <vt:i4>0</vt:i4>
      </vt:variant>
      <vt:variant>
        <vt:i4>5</vt:i4>
      </vt:variant>
      <vt:variant>
        <vt:lpwstr>http://www.santperederibes.cat/</vt:lpwstr>
      </vt:variant>
      <vt:variant>
        <vt:lpwstr/>
      </vt:variant>
      <vt:variant>
        <vt:i4>7471173</vt:i4>
      </vt:variant>
      <vt:variant>
        <vt:i4>2</vt:i4>
      </vt:variant>
      <vt:variant>
        <vt:i4>0</vt:i4>
      </vt:variant>
      <vt:variant>
        <vt:i4>5</vt:i4>
      </vt:variant>
      <vt:variant>
        <vt:lpwstr>mailto:ajuntament@santperederibes.cat</vt:lpwstr>
      </vt:variant>
      <vt:variant>
        <vt:lpwstr/>
      </vt:variant>
      <vt:variant>
        <vt:i4>917623</vt:i4>
      </vt:variant>
      <vt:variant>
        <vt:i4>0</vt:i4>
      </vt:variant>
      <vt:variant>
        <vt:i4>0</vt:i4>
      </vt:variant>
      <vt:variant>
        <vt:i4>5</vt:i4>
      </vt:variant>
      <vt:variant>
        <vt:lpwstr>mailto:ajuntament@pereribes.diba.es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García Ojeda, Víctor</cp:lastModifiedBy>
  <cp:revision>4</cp:revision>
  <cp:lastPrinted>1999-02-18T07:56:00Z</cp:lastPrinted>
  <dcterms:created xsi:type="dcterms:W3CDTF">2024-08-26T11:10:00Z</dcterms:created>
  <dcterms:modified xsi:type="dcterms:W3CDTF">2024-08-26T12:14:00Z</dcterms:modified>
</cp:coreProperties>
</file>