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223"/>
        <w:gridCol w:w="677"/>
        <w:gridCol w:w="2591"/>
        <w:gridCol w:w="913"/>
        <w:gridCol w:w="783"/>
        <w:gridCol w:w="779"/>
        <w:gridCol w:w="775"/>
        <w:gridCol w:w="279"/>
        <w:gridCol w:w="610"/>
        <w:gridCol w:w="783"/>
        <w:gridCol w:w="781"/>
      </w:tblGrid>
      <w:tr w:rsidR="00E56F7F" w:rsidTr="0004227B">
        <w:trPr>
          <w:trHeight w:hRule="exact" w:val="397"/>
        </w:trPr>
        <w:tc>
          <w:tcPr>
            <w:tcW w:w="5000" w:type="pct"/>
            <w:gridSpan w:val="11"/>
            <w:shd w:val="clear" w:color="auto" w:fill="A6A6A6" w:themeFill="background1" w:themeFillShade="A6"/>
            <w:vAlign w:val="center"/>
          </w:tcPr>
          <w:p w:rsidR="00E56F7F" w:rsidRPr="00B54790" w:rsidRDefault="00B54790" w:rsidP="00B54790">
            <w:pPr>
              <w:rPr>
                <w:b/>
                <w:color w:val="FFFFFF" w:themeColor="background1"/>
              </w:rPr>
            </w:pPr>
            <w:r w:rsidRPr="00B54790">
              <w:rPr>
                <w:b/>
                <w:color w:val="FFFFFF" w:themeColor="background1"/>
              </w:rPr>
              <w:t>DADES DE</w:t>
            </w:r>
            <w:r w:rsidR="00F23E0B">
              <w:rPr>
                <w:b/>
                <w:color w:val="FFFFFF" w:themeColor="background1"/>
              </w:rPr>
              <w:t xml:space="preserve"> </w:t>
            </w:r>
            <w:r w:rsidRPr="00B54790">
              <w:rPr>
                <w:b/>
                <w:color w:val="FFFFFF" w:themeColor="background1"/>
              </w:rPr>
              <w:t>L</w:t>
            </w:r>
            <w:r w:rsidR="00F23E0B">
              <w:rPr>
                <w:b/>
                <w:color w:val="FFFFFF" w:themeColor="background1"/>
              </w:rPr>
              <w:t>A PERSONA</w:t>
            </w:r>
            <w:r w:rsidRPr="00B54790">
              <w:rPr>
                <w:b/>
                <w:color w:val="FFFFFF" w:themeColor="background1"/>
              </w:rPr>
              <w:t xml:space="preserve"> SOL·LICITANT</w:t>
            </w:r>
          </w:p>
        </w:tc>
      </w:tr>
      <w:tr w:rsidR="000D669D" w:rsidTr="0004227B">
        <w:trPr>
          <w:trHeight w:hRule="exact" w:val="397"/>
        </w:trPr>
        <w:tc>
          <w:tcPr>
            <w:tcW w:w="3934" w:type="pct"/>
            <w:gridSpan w:val="8"/>
          </w:tcPr>
          <w:p w:rsidR="000D669D" w:rsidRPr="000D669D" w:rsidRDefault="00F23E0B">
            <w:pPr>
              <w:rPr>
                <w:b/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Cognoms</w:t>
            </w:r>
            <w:proofErr w:type="spellEnd"/>
            <w:r>
              <w:rPr>
                <w:b/>
                <w:sz w:val="14"/>
                <w:szCs w:val="14"/>
              </w:rPr>
              <w:t xml:space="preserve"> i </w:t>
            </w:r>
            <w:proofErr w:type="spellStart"/>
            <w:r>
              <w:rPr>
                <w:b/>
                <w:sz w:val="14"/>
                <w:szCs w:val="14"/>
              </w:rPr>
              <w:t>nom</w:t>
            </w:r>
            <w:proofErr w:type="spellEnd"/>
            <w:r>
              <w:rPr>
                <w:b/>
                <w:sz w:val="14"/>
                <w:szCs w:val="14"/>
              </w:rPr>
              <w:t xml:space="preserve"> o raó s</w:t>
            </w:r>
            <w:r w:rsidR="000D669D" w:rsidRPr="000D669D">
              <w:rPr>
                <w:b/>
                <w:sz w:val="14"/>
                <w:szCs w:val="14"/>
              </w:rPr>
              <w:t>ocial</w:t>
            </w:r>
          </w:p>
          <w:p w:rsidR="000D669D" w:rsidRDefault="000D669D"/>
        </w:tc>
        <w:tc>
          <w:tcPr>
            <w:tcW w:w="1066" w:type="pct"/>
            <w:gridSpan w:val="3"/>
          </w:tcPr>
          <w:p w:rsidR="000D669D" w:rsidRPr="000D669D" w:rsidRDefault="000D669D">
            <w:pPr>
              <w:rPr>
                <w:b/>
                <w:sz w:val="14"/>
                <w:szCs w:val="14"/>
              </w:rPr>
            </w:pPr>
            <w:r w:rsidRPr="000D669D">
              <w:rPr>
                <w:b/>
                <w:sz w:val="14"/>
                <w:szCs w:val="14"/>
              </w:rPr>
              <w:t>DNI/NIF/CIF/NIE/</w:t>
            </w:r>
            <w:proofErr w:type="spellStart"/>
            <w:r w:rsidRPr="000D669D">
              <w:rPr>
                <w:b/>
                <w:sz w:val="14"/>
                <w:szCs w:val="14"/>
              </w:rPr>
              <w:t>Passaport</w:t>
            </w:r>
            <w:proofErr w:type="spellEnd"/>
          </w:p>
          <w:p w:rsidR="000D669D" w:rsidRDefault="000D669D"/>
        </w:tc>
      </w:tr>
      <w:tr w:rsidR="000D669D" w:rsidTr="0004227B">
        <w:trPr>
          <w:trHeight w:hRule="exact" w:val="397"/>
        </w:trPr>
        <w:tc>
          <w:tcPr>
            <w:tcW w:w="2651" w:type="pct"/>
            <w:gridSpan w:val="4"/>
          </w:tcPr>
          <w:p w:rsidR="000D669D" w:rsidRPr="000D669D" w:rsidRDefault="00F23E0B" w:rsidP="000D669D">
            <w:pPr>
              <w:rPr>
                <w:b/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Adreça</w:t>
            </w:r>
            <w:proofErr w:type="spellEnd"/>
            <w:r>
              <w:rPr>
                <w:b/>
                <w:sz w:val="14"/>
                <w:szCs w:val="14"/>
              </w:rPr>
              <w:t xml:space="preserve"> (</w:t>
            </w:r>
            <w:proofErr w:type="spellStart"/>
            <w:r>
              <w:rPr>
                <w:b/>
                <w:sz w:val="14"/>
                <w:szCs w:val="14"/>
              </w:rPr>
              <w:t>carrer</w:t>
            </w:r>
            <w:proofErr w:type="spellEnd"/>
            <w:r>
              <w:rPr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b/>
                <w:sz w:val="14"/>
                <w:szCs w:val="14"/>
              </w:rPr>
              <w:t>avinguda</w:t>
            </w:r>
            <w:proofErr w:type="spellEnd"/>
            <w:r>
              <w:rPr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b/>
                <w:sz w:val="14"/>
                <w:szCs w:val="14"/>
              </w:rPr>
              <w:t>plaça</w:t>
            </w:r>
            <w:proofErr w:type="spellEnd"/>
            <w:r w:rsidR="000D669D">
              <w:rPr>
                <w:b/>
                <w:sz w:val="14"/>
                <w:szCs w:val="14"/>
              </w:rPr>
              <w:t>…)</w:t>
            </w:r>
          </w:p>
          <w:p w:rsidR="000D669D" w:rsidRDefault="000D669D"/>
        </w:tc>
        <w:tc>
          <w:tcPr>
            <w:tcW w:w="384" w:type="pct"/>
          </w:tcPr>
          <w:p w:rsidR="000D669D" w:rsidRPr="000D669D" w:rsidRDefault="000D669D">
            <w:pPr>
              <w:rPr>
                <w:b/>
                <w:sz w:val="14"/>
                <w:szCs w:val="14"/>
              </w:rPr>
            </w:pPr>
            <w:r w:rsidRPr="000D669D">
              <w:rPr>
                <w:b/>
                <w:sz w:val="14"/>
                <w:szCs w:val="14"/>
              </w:rPr>
              <w:t>Núm</w:t>
            </w:r>
            <w:r>
              <w:rPr>
                <w:b/>
                <w:sz w:val="14"/>
                <w:szCs w:val="14"/>
              </w:rPr>
              <w:t>ero</w:t>
            </w:r>
          </w:p>
          <w:p w:rsidR="000D669D" w:rsidRDefault="000D669D"/>
        </w:tc>
        <w:tc>
          <w:tcPr>
            <w:tcW w:w="382" w:type="pct"/>
          </w:tcPr>
          <w:p w:rsidR="000D669D" w:rsidRPr="000D669D" w:rsidRDefault="000D669D" w:rsidP="000D669D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Bloc</w:t>
            </w:r>
          </w:p>
          <w:p w:rsidR="000D669D" w:rsidRDefault="000D669D"/>
        </w:tc>
        <w:tc>
          <w:tcPr>
            <w:tcW w:w="380" w:type="pct"/>
          </w:tcPr>
          <w:p w:rsidR="000D669D" w:rsidRPr="000D669D" w:rsidRDefault="000D669D" w:rsidP="000D669D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Portal</w:t>
            </w:r>
          </w:p>
          <w:p w:rsidR="000D669D" w:rsidRDefault="000D669D"/>
        </w:tc>
        <w:tc>
          <w:tcPr>
            <w:tcW w:w="436" w:type="pct"/>
            <w:gridSpan w:val="2"/>
          </w:tcPr>
          <w:p w:rsidR="000D669D" w:rsidRPr="000D669D" w:rsidRDefault="000D669D" w:rsidP="000D669D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Escala</w:t>
            </w:r>
          </w:p>
          <w:p w:rsidR="000D669D" w:rsidRDefault="000D669D"/>
        </w:tc>
        <w:tc>
          <w:tcPr>
            <w:tcW w:w="384" w:type="pct"/>
          </w:tcPr>
          <w:p w:rsidR="000D669D" w:rsidRPr="000D669D" w:rsidRDefault="000D669D" w:rsidP="000D669D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Planta</w:t>
            </w:r>
          </w:p>
          <w:p w:rsidR="000D669D" w:rsidRDefault="000D669D"/>
        </w:tc>
        <w:tc>
          <w:tcPr>
            <w:tcW w:w="384" w:type="pct"/>
          </w:tcPr>
          <w:p w:rsidR="000D669D" w:rsidRPr="000D669D" w:rsidRDefault="000D669D" w:rsidP="000D669D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Porta</w:t>
            </w:r>
          </w:p>
          <w:p w:rsidR="000D669D" w:rsidRDefault="000D669D"/>
        </w:tc>
      </w:tr>
      <w:tr w:rsidR="00B54790" w:rsidTr="0004227B">
        <w:trPr>
          <w:trHeight w:hRule="exact" w:val="397"/>
        </w:trPr>
        <w:tc>
          <w:tcPr>
            <w:tcW w:w="600" w:type="pct"/>
          </w:tcPr>
          <w:p w:rsidR="00B54790" w:rsidRDefault="00F23E0B" w:rsidP="000D669D">
            <w:pPr>
              <w:rPr>
                <w:b/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Codi</w:t>
            </w:r>
            <w:proofErr w:type="spellEnd"/>
            <w:r>
              <w:rPr>
                <w:b/>
                <w:sz w:val="14"/>
                <w:szCs w:val="14"/>
              </w:rPr>
              <w:t xml:space="preserve"> p</w:t>
            </w:r>
            <w:r w:rsidR="00B54790">
              <w:rPr>
                <w:b/>
                <w:sz w:val="14"/>
                <w:szCs w:val="14"/>
              </w:rPr>
              <w:t>ostal</w:t>
            </w:r>
          </w:p>
          <w:p w:rsidR="00B54790" w:rsidRPr="000D669D" w:rsidRDefault="00B54790" w:rsidP="000D669D">
            <w:pPr>
              <w:rPr>
                <w:szCs w:val="18"/>
              </w:rPr>
            </w:pPr>
          </w:p>
        </w:tc>
        <w:tc>
          <w:tcPr>
            <w:tcW w:w="2050" w:type="pct"/>
            <w:gridSpan w:val="3"/>
          </w:tcPr>
          <w:p w:rsidR="00B54790" w:rsidRDefault="00B54790" w:rsidP="000D669D">
            <w:pPr>
              <w:rPr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Població</w:t>
            </w:r>
            <w:proofErr w:type="spellEnd"/>
          </w:p>
          <w:p w:rsidR="00B54790" w:rsidRPr="000D669D" w:rsidRDefault="00B54790" w:rsidP="000D669D">
            <w:pPr>
              <w:rPr>
                <w:szCs w:val="18"/>
              </w:rPr>
            </w:pPr>
          </w:p>
        </w:tc>
        <w:tc>
          <w:tcPr>
            <w:tcW w:w="2349" w:type="pct"/>
            <w:gridSpan w:val="7"/>
          </w:tcPr>
          <w:p w:rsidR="00B54790" w:rsidRDefault="00B54790" w:rsidP="00B54790">
            <w:pPr>
              <w:rPr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Província</w:t>
            </w:r>
            <w:proofErr w:type="spellEnd"/>
          </w:p>
          <w:p w:rsidR="00B54790" w:rsidRPr="00B54790" w:rsidRDefault="00B54790" w:rsidP="000D669D">
            <w:pPr>
              <w:rPr>
                <w:szCs w:val="18"/>
              </w:rPr>
            </w:pPr>
          </w:p>
        </w:tc>
      </w:tr>
      <w:tr w:rsidR="00B54790" w:rsidTr="0004227B">
        <w:trPr>
          <w:trHeight w:hRule="exact" w:val="397"/>
        </w:trPr>
        <w:tc>
          <w:tcPr>
            <w:tcW w:w="932" w:type="pct"/>
            <w:gridSpan w:val="2"/>
          </w:tcPr>
          <w:p w:rsidR="00B54790" w:rsidRDefault="00F23E0B" w:rsidP="000D669D">
            <w:pPr>
              <w:rPr>
                <w:b/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Notificació</w:t>
            </w:r>
            <w:proofErr w:type="spellEnd"/>
            <w:r>
              <w:rPr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b/>
                <w:sz w:val="14"/>
                <w:szCs w:val="14"/>
              </w:rPr>
              <w:t>t</w:t>
            </w:r>
            <w:r w:rsidR="00B54790">
              <w:rPr>
                <w:b/>
                <w:sz w:val="14"/>
                <w:szCs w:val="14"/>
              </w:rPr>
              <w:t>elemàtica</w:t>
            </w:r>
            <w:proofErr w:type="spellEnd"/>
          </w:p>
          <w:p w:rsidR="00B54790" w:rsidRPr="00B54790" w:rsidRDefault="00B54790" w:rsidP="00B54790">
            <w:pPr>
              <w:jc w:val="center"/>
              <w:rPr>
                <w:szCs w:val="18"/>
              </w:rPr>
            </w:pPr>
            <w:r w:rsidRPr="00B54790">
              <w:rPr>
                <w:szCs w:val="18"/>
              </w:rPr>
              <w:sym w:font="Wingdings 2" w:char="F0A3"/>
            </w:r>
          </w:p>
        </w:tc>
        <w:tc>
          <w:tcPr>
            <w:tcW w:w="1271" w:type="pct"/>
          </w:tcPr>
          <w:p w:rsidR="00B54790" w:rsidRDefault="00F23E0B" w:rsidP="000D669D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Tel</w:t>
            </w:r>
            <w:r w:rsidR="003617AC">
              <w:rPr>
                <w:b/>
                <w:sz w:val="14"/>
                <w:szCs w:val="14"/>
              </w:rPr>
              <w:t>. a</w:t>
            </w:r>
            <w:r w:rsidR="00B54790">
              <w:rPr>
                <w:b/>
                <w:sz w:val="14"/>
                <w:szCs w:val="14"/>
              </w:rPr>
              <w:t>visos SMS</w:t>
            </w:r>
          </w:p>
          <w:p w:rsidR="00B54790" w:rsidRPr="00B54790" w:rsidRDefault="00B54790" w:rsidP="000D669D">
            <w:pPr>
              <w:rPr>
                <w:szCs w:val="18"/>
              </w:rPr>
            </w:pPr>
          </w:p>
        </w:tc>
        <w:tc>
          <w:tcPr>
            <w:tcW w:w="2797" w:type="pct"/>
            <w:gridSpan w:val="8"/>
          </w:tcPr>
          <w:p w:rsidR="00B54790" w:rsidRDefault="00F23E0B" w:rsidP="00B54790">
            <w:pPr>
              <w:rPr>
                <w:b/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Adreça</w:t>
            </w:r>
            <w:proofErr w:type="spellEnd"/>
            <w:r>
              <w:rPr>
                <w:b/>
                <w:sz w:val="14"/>
                <w:szCs w:val="14"/>
              </w:rPr>
              <w:t xml:space="preserve"> </w:t>
            </w:r>
            <w:proofErr w:type="spellStart"/>
            <w:r w:rsidR="00B54790">
              <w:rPr>
                <w:b/>
                <w:sz w:val="14"/>
                <w:szCs w:val="14"/>
              </w:rPr>
              <w:t>electrònic</w:t>
            </w:r>
            <w:r>
              <w:rPr>
                <w:b/>
                <w:sz w:val="14"/>
                <w:szCs w:val="14"/>
              </w:rPr>
              <w:t>a</w:t>
            </w:r>
            <w:proofErr w:type="spellEnd"/>
          </w:p>
          <w:p w:rsidR="00B54790" w:rsidRPr="00B54790" w:rsidRDefault="00B54790" w:rsidP="00B54790">
            <w:pPr>
              <w:rPr>
                <w:szCs w:val="18"/>
              </w:rPr>
            </w:pPr>
          </w:p>
        </w:tc>
      </w:tr>
    </w:tbl>
    <w:p w:rsidR="00B54790" w:rsidRDefault="00B54790" w:rsidP="00B54790">
      <w:pPr>
        <w:spacing w:after="0" w:line="240" w:lineRule="auto"/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223"/>
        <w:gridCol w:w="677"/>
        <w:gridCol w:w="2591"/>
        <w:gridCol w:w="913"/>
        <w:gridCol w:w="783"/>
        <w:gridCol w:w="779"/>
        <w:gridCol w:w="775"/>
        <w:gridCol w:w="279"/>
        <w:gridCol w:w="610"/>
        <w:gridCol w:w="783"/>
        <w:gridCol w:w="781"/>
      </w:tblGrid>
      <w:tr w:rsidR="00B54790" w:rsidTr="0004227B">
        <w:trPr>
          <w:trHeight w:hRule="exact" w:val="397"/>
        </w:trPr>
        <w:tc>
          <w:tcPr>
            <w:tcW w:w="5000" w:type="pct"/>
            <w:gridSpan w:val="11"/>
            <w:shd w:val="clear" w:color="auto" w:fill="A6A6A6" w:themeFill="background1" w:themeFillShade="A6"/>
            <w:vAlign w:val="center"/>
          </w:tcPr>
          <w:p w:rsidR="00B54790" w:rsidRPr="00B54790" w:rsidRDefault="00B54790" w:rsidP="00B54790">
            <w:pPr>
              <w:rPr>
                <w:b/>
                <w:color w:val="FFFFFF" w:themeColor="background1"/>
              </w:rPr>
            </w:pPr>
            <w:r w:rsidRPr="00B54790">
              <w:rPr>
                <w:b/>
                <w:color w:val="FFFFFF" w:themeColor="background1"/>
              </w:rPr>
              <w:t>DADES DE</w:t>
            </w:r>
            <w:r w:rsidR="00F23E0B">
              <w:rPr>
                <w:b/>
                <w:color w:val="FFFFFF" w:themeColor="background1"/>
              </w:rPr>
              <w:t xml:space="preserve"> </w:t>
            </w:r>
            <w:r w:rsidRPr="00B54790">
              <w:rPr>
                <w:b/>
                <w:color w:val="FFFFFF" w:themeColor="background1"/>
              </w:rPr>
              <w:t>L</w:t>
            </w:r>
            <w:r w:rsidR="00F23E0B">
              <w:rPr>
                <w:b/>
                <w:color w:val="FFFFFF" w:themeColor="background1"/>
              </w:rPr>
              <w:t>A PERSONA</w:t>
            </w:r>
            <w:r w:rsidRPr="00B54790">
              <w:rPr>
                <w:b/>
                <w:color w:val="FFFFFF" w:themeColor="background1"/>
              </w:rPr>
              <w:t xml:space="preserve"> </w:t>
            </w:r>
            <w:r>
              <w:rPr>
                <w:b/>
                <w:color w:val="FFFFFF" w:themeColor="background1"/>
              </w:rPr>
              <w:t>REPRESENTANT</w:t>
            </w:r>
          </w:p>
        </w:tc>
      </w:tr>
      <w:tr w:rsidR="00B54790" w:rsidTr="0004227B">
        <w:trPr>
          <w:trHeight w:hRule="exact" w:val="397"/>
        </w:trPr>
        <w:tc>
          <w:tcPr>
            <w:tcW w:w="3934" w:type="pct"/>
            <w:gridSpan w:val="8"/>
          </w:tcPr>
          <w:p w:rsidR="00B54790" w:rsidRPr="000D669D" w:rsidRDefault="00F23E0B" w:rsidP="00CF7503">
            <w:pPr>
              <w:rPr>
                <w:b/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Cognoms</w:t>
            </w:r>
            <w:proofErr w:type="spellEnd"/>
            <w:r>
              <w:rPr>
                <w:b/>
                <w:sz w:val="14"/>
                <w:szCs w:val="14"/>
              </w:rPr>
              <w:t xml:space="preserve"> i </w:t>
            </w:r>
            <w:proofErr w:type="spellStart"/>
            <w:r>
              <w:rPr>
                <w:b/>
                <w:sz w:val="14"/>
                <w:szCs w:val="14"/>
              </w:rPr>
              <w:t>nom</w:t>
            </w:r>
            <w:proofErr w:type="spellEnd"/>
            <w:r>
              <w:rPr>
                <w:b/>
                <w:sz w:val="14"/>
                <w:szCs w:val="14"/>
              </w:rPr>
              <w:t xml:space="preserve"> o raó s</w:t>
            </w:r>
            <w:r w:rsidR="00B54790" w:rsidRPr="000D669D">
              <w:rPr>
                <w:b/>
                <w:sz w:val="14"/>
                <w:szCs w:val="14"/>
              </w:rPr>
              <w:t>ocial</w:t>
            </w:r>
          </w:p>
          <w:p w:rsidR="00B54790" w:rsidRDefault="00B54790" w:rsidP="00CF7503"/>
        </w:tc>
        <w:tc>
          <w:tcPr>
            <w:tcW w:w="1066" w:type="pct"/>
            <w:gridSpan w:val="3"/>
          </w:tcPr>
          <w:p w:rsidR="00B54790" w:rsidRPr="000D669D" w:rsidRDefault="00B54790" w:rsidP="00CF7503">
            <w:pPr>
              <w:rPr>
                <w:b/>
                <w:sz w:val="14"/>
                <w:szCs w:val="14"/>
              </w:rPr>
            </w:pPr>
            <w:r w:rsidRPr="000D669D">
              <w:rPr>
                <w:b/>
                <w:sz w:val="14"/>
                <w:szCs w:val="14"/>
              </w:rPr>
              <w:t>DNI/NIF/CIF/NIE/</w:t>
            </w:r>
            <w:proofErr w:type="spellStart"/>
            <w:r w:rsidRPr="000D669D">
              <w:rPr>
                <w:b/>
                <w:sz w:val="14"/>
                <w:szCs w:val="14"/>
              </w:rPr>
              <w:t>Passaport</w:t>
            </w:r>
            <w:proofErr w:type="spellEnd"/>
          </w:p>
          <w:p w:rsidR="00B54790" w:rsidRDefault="00B54790" w:rsidP="00CF7503"/>
        </w:tc>
      </w:tr>
      <w:tr w:rsidR="00B54790" w:rsidTr="0004227B">
        <w:trPr>
          <w:trHeight w:hRule="exact" w:val="397"/>
        </w:trPr>
        <w:tc>
          <w:tcPr>
            <w:tcW w:w="2651" w:type="pct"/>
            <w:gridSpan w:val="4"/>
          </w:tcPr>
          <w:p w:rsidR="00B54790" w:rsidRPr="000D669D" w:rsidRDefault="00F23E0B" w:rsidP="00CF7503">
            <w:pPr>
              <w:rPr>
                <w:b/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Adreça</w:t>
            </w:r>
            <w:proofErr w:type="spellEnd"/>
            <w:r>
              <w:rPr>
                <w:b/>
                <w:sz w:val="14"/>
                <w:szCs w:val="14"/>
              </w:rPr>
              <w:t xml:space="preserve"> (</w:t>
            </w:r>
            <w:proofErr w:type="spellStart"/>
            <w:r>
              <w:rPr>
                <w:b/>
                <w:sz w:val="14"/>
                <w:szCs w:val="14"/>
              </w:rPr>
              <w:t>carrer</w:t>
            </w:r>
            <w:proofErr w:type="spellEnd"/>
            <w:r>
              <w:rPr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b/>
                <w:sz w:val="14"/>
                <w:szCs w:val="14"/>
              </w:rPr>
              <w:t>avinguda</w:t>
            </w:r>
            <w:proofErr w:type="spellEnd"/>
            <w:r>
              <w:rPr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b/>
                <w:sz w:val="14"/>
                <w:szCs w:val="14"/>
              </w:rPr>
              <w:t>plaça</w:t>
            </w:r>
            <w:proofErr w:type="spellEnd"/>
            <w:r w:rsidR="00B54790">
              <w:rPr>
                <w:b/>
                <w:sz w:val="14"/>
                <w:szCs w:val="14"/>
              </w:rPr>
              <w:t>…)</w:t>
            </w:r>
          </w:p>
          <w:p w:rsidR="00B54790" w:rsidRDefault="00B54790" w:rsidP="00CF7503"/>
        </w:tc>
        <w:tc>
          <w:tcPr>
            <w:tcW w:w="384" w:type="pct"/>
          </w:tcPr>
          <w:p w:rsidR="00B54790" w:rsidRPr="000D669D" w:rsidRDefault="00B54790" w:rsidP="00CF7503">
            <w:pPr>
              <w:rPr>
                <w:b/>
                <w:sz w:val="14"/>
                <w:szCs w:val="14"/>
              </w:rPr>
            </w:pPr>
            <w:r w:rsidRPr="000D669D">
              <w:rPr>
                <w:b/>
                <w:sz w:val="14"/>
                <w:szCs w:val="14"/>
              </w:rPr>
              <w:t>Núm</w:t>
            </w:r>
            <w:r>
              <w:rPr>
                <w:b/>
                <w:sz w:val="14"/>
                <w:szCs w:val="14"/>
              </w:rPr>
              <w:t>ero</w:t>
            </w:r>
          </w:p>
          <w:p w:rsidR="00B54790" w:rsidRDefault="00B54790" w:rsidP="00CF7503"/>
        </w:tc>
        <w:tc>
          <w:tcPr>
            <w:tcW w:w="382" w:type="pct"/>
          </w:tcPr>
          <w:p w:rsidR="00B54790" w:rsidRPr="000D669D" w:rsidRDefault="00B54790" w:rsidP="00CF750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Bloc</w:t>
            </w:r>
          </w:p>
          <w:p w:rsidR="00B54790" w:rsidRDefault="00B54790" w:rsidP="00CF7503"/>
        </w:tc>
        <w:tc>
          <w:tcPr>
            <w:tcW w:w="380" w:type="pct"/>
          </w:tcPr>
          <w:p w:rsidR="00B54790" w:rsidRPr="000D669D" w:rsidRDefault="00B54790" w:rsidP="00CF750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Portal</w:t>
            </w:r>
          </w:p>
          <w:p w:rsidR="00B54790" w:rsidRDefault="00B54790" w:rsidP="00CF7503"/>
        </w:tc>
        <w:tc>
          <w:tcPr>
            <w:tcW w:w="436" w:type="pct"/>
            <w:gridSpan w:val="2"/>
          </w:tcPr>
          <w:p w:rsidR="00B54790" w:rsidRPr="000D669D" w:rsidRDefault="00B54790" w:rsidP="00CF750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Escala</w:t>
            </w:r>
          </w:p>
          <w:p w:rsidR="00B54790" w:rsidRDefault="00B54790" w:rsidP="00CF7503"/>
        </w:tc>
        <w:tc>
          <w:tcPr>
            <w:tcW w:w="384" w:type="pct"/>
          </w:tcPr>
          <w:p w:rsidR="00B54790" w:rsidRPr="000D669D" w:rsidRDefault="00B54790" w:rsidP="00CF750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Planta</w:t>
            </w:r>
          </w:p>
          <w:p w:rsidR="00B54790" w:rsidRDefault="00B54790" w:rsidP="00CF7503"/>
        </w:tc>
        <w:tc>
          <w:tcPr>
            <w:tcW w:w="383" w:type="pct"/>
          </w:tcPr>
          <w:p w:rsidR="00B54790" w:rsidRPr="000D669D" w:rsidRDefault="00B54790" w:rsidP="00CF750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Porta</w:t>
            </w:r>
          </w:p>
          <w:p w:rsidR="00B54790" w:rsidRDefault="00B54790" w:rsidP="00CF7503"/>
        </w:tc>
      </w:tr>
      <w:tr w:rsidR="00B54790" w:rsidTr="0004227B">
        <w:trPr>
          <w:trHeight w:hRule="exact" w:val="397"/>
        </w:trPr>
        <w:tc>
          <w:tcPr>
            <w:tcW w:w="600" w:type="pct"/>
          </w:tcPr>
          <w:p w:rsidR="00B54790" w:rsidRDefault="00F23E0B" w:rsidP="00CF7503">
            <w:pPr>
              <w:rPr>
                <w:b/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Codi</w:t>
            </w:r>
            <w:proofErr w:type="spellEnd"/>
            <w:r>
              <w:rPr>
                <w:b/>
                <w:sz w:val="14"/>
                <w:szCs w:val="14"/>
              </w:rPr>
              <w:t xml:space="preserve"> p</w:t>
            </w:r>
            <w:r w:rsidR="00B54790">
              <w:rPr>
                <w:b/>
                <w:sz w:val="14"/>
                <w:szCs w:val="14"/>
              </w:rPr>
              <w:t>ostal</w:t>
            </w:r>
          </w:p>
          <w:p w:rsidR="00B54790" w:rsidRPr="000D669D" w:rsidRDefault="00B54790" w:rsidP="00CF7503">
            <w:pPr>
              <w:rPr>
                <w:szCs w:val="18"/>
              </w:rPr>
            </w:pPr>
          </w:p>
        </w:tc>
        <w:tc>
          <w:tcPr>
            <w:tcW w:w="2051" w:type="pct"/>
            <w:gridSpan w:val="3"/>
          </w:tcPr>
          <w:p w:rsidR="00B54790" w:rsidRDefault="00B54790" w:rsidP="00CF7503">
            <w:pPr>
              <w:rPr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Població</w:t>
            </w:r>
            <w:proofErr w:type="spellEnd"/>
          </w:p>
          <w:p w:rsidR="00B54790" w:rsidRPr="000D669D" w:rsidRDefault="00B54790" w:rsidP="00CF7503">
            <w:pPr>
              <w:rPr>
                <w:szCs w:val="18"/>
              </w:rPr>
            </w:pPr>
          </w:p>
        </w:tc>
        <w:tc>
          <w:tcPr>
            <w:tcW w:w="2349" w:type="pct"/>
            <w:gridSpan w:val="7"/>
          </w:tcPr>
          <w:p w:rsidR="00B54790" w:rsidRDefault="00B54790" w:rsidP="00CF7503">
            <w:pPr>
              <w:rPr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Província</w:t>
            </w:r>
            <w:proofErr w:type="spellEnd"/>
          </w:p>
          <w:p w:rsidR="00B54790" w:rsidRPr="00B54790" w:rsidRDefault="00B54790" w:rsidP="00CF7503">
            <w:pPr>
              <w:rPr>
                <w:szCs w:val="18"/>
              </w:rPr>
            </w:pPr>
          </w:p>
        </w:tc>
      </w:tr>
      <w:tr w:rsidR="00B54790" w:rsidTr="0004227B">
        <w:trPr>
          <w:trHeight w:hRule="exact" w:val="397"/>
        </w:trPr>
        <w:tc>
          <w:tcPr>
            <w:tcW w:w="932" w:type="pct"/>
            <w:gridSpan w:val="2"/>
          </w:tcPr>
          <w:p w:rsidR="00B54790" w:rsidRDefault="00F23E0B" w:rsidP="00CF7503">
            <w:pPr>
              <w:rPr>
                <w:b/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Notificació</w:t>
            </w:r>
            <w:proofErr w:type="spellEnd"/>
            <w:r>
              <w:rPr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b/>
                <w:sz w:val="14"/>
                <w:szCs w:val="14"/>
              </w:rPr>
              <w:t>t</w:t>
            </w:r>
            <w:r w:rsidR="00B54790">
              <w:rPr>
                <w:b/>
                <w:sz w:val="14"/>
                <w:szCs w:val="14"/>
              </w:rPr>
              <w:t>elemàtica</w:t>
            </w:r>
            <w:proofErr w:type="spellEnd"/>
          </w:p>
          <w:p w:rsidR="00B54790" w:rsidRPr="00B54790" w:rsidRDefault="00B54790" w:rsidP="00CF7503">
            <w:pPr>
              <w:jc w:val="center"/>
              <w:rPr>
                <w:szCs w:val="18"/>
              </w:rPr>
            </w:pPr>
            <w:r w:rsidRPr="00B54790">
              <w:rPr>
                <w:szCs w:val="18"/>
              </w:rPr>
              <w:sym w:font="Wingdings 2" w:char="F0A3"/>
            </w:r>
          </w:p>
        </w:tc>
        <w:tc>
          <w:tcPr>
            <w:tcW w:w="1271" w:type="pct"/>
          </w:tcPr>
          <w:p w:rsidR="00B54790" w:rsidRDefault="00F23E0B" w:rsidP="00CF750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Tel</w:t>
            </w:r>
            <w:r w:rsidR="003617AC">
              <w:rPr>
                <w:b/>
                <w:sz w:val="14"/>
                <w:szCs w:val="14"/>
              </w:rPr>
              <w:t>. a</w:t>
            </w:r>
            <w:r w:rsidR="00B54790">
              <w:rPr>
                <w:b/>
                <w:sz w:val="14"/>
                <w:szCs w:val="14"/>
              </w:rPr>
              <w:t>visos SMS</w:t>
            </w:r>
          </w:p>
          <w:p w:rsidR="00B54790" w:rsidRPr="00B54790" w:rsidRDefault="00B54790" w:rsidP="00CF7503">
            <w:pPr>
              <w:rPr>
                <w:szCs w:val="18"/>
              </w:rPr>
            </w:pPr>
          </w:p>
        </w:tc>
        <w:tc>
          <w:tcPr>
            <w:tcW w:w="2797" w:type="pct"/>
            <w:gridSpan w:val="8"/>
          </w:tcPr>
          <w:p w:rsidR="00B54790" w:rsidRDefault="003617AC" w:rsidP="00CF7503">
            <w:pPr>
              <w:rPr>
                <w:b/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Adreça</w:t>
            </w:r>
            <w:proofErr w:type="spellEnd"/>
            <w:r>
              <w:rPr>
                <w:b/>
                <w:sz w:val="14"/>
                <w:szCs w:val="14"/>
              </w:rPr>
              <w:t xml:space="preserve"> </w:t>
            </w:r>
            <w:proofErr w:type="spellStart"/>
            <w:r w:rsidR="00B54790">
              <w:rPr>
                <w:b/>
                <w:sz w:val="14"/>
                <w:szCs w:val="14"/>
              </w:rPr>
              <w:t>electrònic</w:t>
            </w:r>
            <w:r>
              <w:rPr>
                <w:b/>
                <w:sz w:val="14"/>
                <w:szCs w:val="14"/>
              </w:rPr>
              <w:t>a</w:t>
            </w:r>
            <w:proofErr w:type="spellEnd"/>
          </w:p>
          <w:p w:rsidR="00B54790" w:rsidRPr="00B54790" w:rsidRDefault="00B54790" w:rsidP="00CF7503">
            <w:pPr>
              <w:rPr>
                <w:szCs w:val="18"/>
              </w:rPr>
            </w:pPr>
          </w:p>
        </w:tc>
      </w:tr>
    </w:tbl>
    <w:p w:rsidR="005C2CA5" w:rsidRDefault="005C2CA5" w:rsidP="00B54790">
      <w:pPr>
        <w:spacing w:after="0" w:line="240" w:lineRule="auto"/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958"/>
        <w:gridCol w:w="9236"/>
      </w:tblGrid>
      <w:tr w:rsidR="00461769" w:rsidTr="0004227B">
        <w:trPr>
          <w:trHeight w:hRule="exact" w:val="397"/>
        </w:trPr>
        <w:tc>
          <w:tcPr>
            <w:tcW w:w="5000" w:type="pct"/>
            <w:gridSpan w:val="2"/>
            <w:shd w:val="clear" w:color="auto" w:fill="A6A6A6" w:themeFill="background1" w:themeFillShade="A6"/>
            <w:vAlign w:val="center"/>
          </w:tcPr>
          <w:p w:rsidR="00461769" w:rsidRPr="00B54790" w:rsidRDefault="00FA7D0B" w:rsidP="00CF7503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MODALITAT DE PARTICIPACIÓ</w:t>
            </w:r>
            <w:r w:rsidR="00226D90">
              <w:rPr>
                <w:b/>
                <w:color w:val="FFFFFF" w:themeColor="background1"/>
              </w:rPr>
              <w:t xml:space="preserve"> (</w:t>
            </w:r>
            <w:proofErr w:type="spellStart"/>
            <w:r w:rsidR="00226D90">
              <w:rPr>
                <w:b/>
                <w:color w:val="FFFFFF" w:themeColor="background1"/>
              </w:rPr>
              <w:t>únicament</w:t>
            </w:r>
            <w:proofErr w:type="spellEnd"/>
            <w:r w:rsidR="00226D90">
              <w:rPr>
                <w:b/>
                <w:color w:val="FFFFFF" w:themeColor="background1"/>
              </w:rPr>
              <w:t xml:space="preserve"> es </w:t>
            </w:r>
            <w:proofErr w:type="spellStart"/>
            <w:r w:rsidR="00226D90">
              <w:rPr>
                <w:b/>
                <w:color w:val="FFFFFF" w:themeColor="background1"/>
              </w:rPr>
              <w:t>podrà</w:t>
            </w:r>
            <w:proofErr w:type="spellEnd"/>
            <w:r w:rsidR="00226D90">
              <w:rPr>
                <w:b/>
                <w:color w:val="FFFFFF" w:themeColor="background1"/>
              </w:rPr>
              <w:t xml:space="preserve"> participar en una </w:t>
            </w:r>
            <w:proofErr w:type="spellStart"/>
            <w:r w:rsidR="00226D90">
              <w:rPr>
                <w:b/>
                <w:color w:val="FFFFFF" w:themeColor="background1"/>
              </w:rPr>
              <w:t>modalitat</w:t>
            </w:r>
            <w:proofErr w:type="spellEnd"/>
            <w:r w:rsidR="00226D90">
              <w:rPr>
                <w:b/>
                <w:color w:val="FFFFFF" w:themeColor="background1"/>
              </w:rPr>
              <w:t>, I o II)</w:t>
            </w:r>
          </w:p>
        </w:tc>
      </w:tr>
      <w:tr w:rsidR="00FA7D0B" w:rsidTr="0004227B">
        <w:trPr>
          <w:trHeight w:hRule="exact" w:val="397"/>
        </w:trPr>
        <w:tc>
          <w:tcPr>
            <w:tcW w:w="470" w:type="pct"/>
          </w:tcPr>
          <w:p w:rsidR="00FA7D0B" w:rsidRPr="00CE6A64" w:rsidRDefault="00FA7D0B" w:rsidP="00FA7D0B">
            <w:pPr>
              <w:rPr>
                <w:b/>
                <w:sz w:val="14"/>
                <w:szCs w:val="14"/>
              </w:rPr>
            </w:pPr>
            <w:r w:rsidRPr="00CE6A64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4530" w:type="pct"/>
          </w:tcPr>
          <w:p w:rsidR="00FA7D0B" w:rsidRPr="00CE6A64" w:rsidRDefault="00E05A0D" w:rsidP="00226D90">
            <w:pPr>
              <w:rPr>
                <w:b/>
                <w:sz w:val="14"/>
                <w:szCs w:val="14"/>
              </w:rPr>
            </w:pPr>
            <w:r w:rsidRPr="00CE6A64">
              <w:rPr>
                <w:b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2158276</wp:posOffset>
                      </wp:positionH>
                      <wp:positionV relativeFrom="paragraph">
                        <wp:posOffset>15240</wp:posOffset>
                      </wp:positionV>
                      <wp:extent cx="133350" cy="90805"/>
                      <wp:effectExtent l="0" t="0" r="19050" b="23495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9080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879A095" id="AutoShape 2" o:spid="_x0000_s1026" style="position:absolute;margin-left:169.95pt;margin-top:1.2pt;width:10.5pt;height: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"/>
                  </w:pict>
                </mc:Fallback>
              </mc:AlternateContent>
            </w:r>
            <w:proofErr w:type="spellStart"/>
            <w:r w:rsidR="00FA7D0B" w:rsidRPr="00CE6A64">
              <w:rPr>
                <w:b/>
                <w:sz w:val="14"/>
                <w:szCs w:val="14"/>
              </w:rPr>
              <w:t>Funcionament</w:t>
            </w:r>
            <w:proofErr w:type="spellEnd"/>
            <w:r w:rsidR="00FA7D0B" w:rsidRPr="00CE6A64">
              <w:rPr>
                <w:b/>
                <w:sz w:val="14"/>
                <w:szCs w:val="14"/>
              </w:rPr>
              <w:t xml:space="preserve"> i </w:t>
            </w:r>
            <w:proofErr w:type="spellStart"/>
            <w:r w:rsidR="00FA7D0B" w:rsidRPr="00CE6A64">
              <w:rPr>
                <w:b/>
                <w:sz w:val="14"/>
                <w:szCs w:val="14"/>
              </w:rPr>
              <w:t>m</w:t>
            </w:r>
            <w:r w:rsidR="003617AC">
              <w:rPr>
                <w:b/>
                <w:sz w:val="14"/>
                <w:szCs w:val="14"/>
              </w:rPr>
              <w:t>anteniment</w:t>
            </w:r>
            <w:proofErr w:type="spellEnd"/>
            <w:r w:rsidR="003617AC">
              <w:rPr>
                <w:b/>
                <w:sz w:val="14"/>
                <w:szCs w:val="14"/>
              </w:rPr>
              <w:t xml:space="preserve"> de </w:t>
            </w:r>
            <w:proofErr w:type="spellStart"/>
            <w:r w:rsidR="003617AC">
              <w:rPr>
                <w:b/>
                <w:sz w:val="14"/>
                <w:szCs w:val="14"/>
              </w:rPr>
              <w:t>l'entitat</w:t>
            </w:r>
            <w:proofErr w:type="spellEnd"/>
            <w:r w:rsidR="003617AC">
              <w:rPr>
                <w:b/>
                <w:sz w:val="14"/>
                <w:szCs w:val="14"/>
              </w:rPr>
              <w:t xml:space="preserve">       SÍ</w:t>
            </w:r>
            <w:r w:rsidR="00FA7D0B" w:rsidRPr="00CE6A64">
              <w:rPr>
                <w:b/>
                <w:sz w:val="14"/>
                <w:szCs w:val="14"/>
              </w:rPr>
              <w:t xml:space="preserve">   </w:t>
            </w:r>
          </w:p>
        </w:tc>
      </w:tr>
      <w:tr w:rsidR="00226D90" w:rsidTr="0004227B">
        <w:trPr>
          <w:trHeight w:val="316"/>
        </w:trPr>
        <w:tc>
          <w:tcPr>
            <w:tcW w:w="470" w:type="pct"/>
            <w:vMerge w:val="restart"/>
          </w:tcPr>
          <w:p w:rsidR="00226D90" w:rsidRPr="00CE6A64" w:rsidRDefault="00226D90" w:rsidP="00CF7503">
            <w:pPr>
              <w:rPr>
                <w:b/>
                <w:sz w:val="14"/>
                <w:szCs w:val="14"/>
              </w:rPr>
            </w:pPr>
            <w:r w:rsidRPr="00CE6A64">
              <w:rPr>
                <w:b/>
                <w:sz w:val="14"/>
                <w:szCs w:val="14"/>
              </w:rPr>
              <w:t>II</w:t>
            </w:r>
          </w:p>
          <w:p w:rsidR="00226D90" w:rsidRPr="00CE6A64" w:rsidRDefault="00226D90" w:rsidP="00CF7503">
            <w:pPr>
              <w:rPr>
                <w:b/>
                <w:sz w:val="14"/>
                <w:szCs w:val="14"/>
              </w:rPr>
            </w:pPr>
          </w:p>
        </w:tc>
        <w:tc>
          <w:tcPr>
            <w:tcW w:w="4530" w:type="pct"/>
          </w:tcPr>
          <w:p w:rsidR="00226D90" w:rsidRPr="00CE6A64" w:rsidRDefault="00E05A0D">
            <w:pPr>
              <w:rPr>
                <w:b/>
                <w:sz w:val="14"/>
                <w:szCs w:val="14"/>
              </w:rPr>
            </w:pPr>
            <w:r w:rsidRPr="00CE6A64">
              <w:rPr>
                <w:b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3812540</wp:posOffset>
                      </wp:positionH>
                      <wp:positionV relativeFrom="paragraph">
                        <wp:posOffset>18326</wp:posOffset>
                      </wp:positionV>
                      <wp:extent cx="133350" cy="90805"/>
                      <wp:effectExtent l="0" t="0" r="19050" b="23495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3350" cy="9080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1143808" id="AutoShape 3" o:spid="_x0000_s1026" style="position:absolute;margin-left:300.2pt;margin-top:1.45pt;width:10.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"/>
                  </w:pict>
                </mc:Fallback>
              </mc:AlternateContent>
            </w:r>
            <w:proofErr w:type="spellStart"/>
            <w:r w:rsidR="00226D90" w:rsidRPr="00CE6A64">
              <w:rPr>
                <w:b/>
                <w:sz w:val="14"/>
                <w:szCs w:val="14"/>
              </w:rPr>
              <w:t>Disseny</w:t>
            </w:r>
            <w:proofErr w:type="spellEnd"/>
            <w:r w:rsidR="00226D90" w:rsidRPr="00CE6A64">
              <w:rPr>
                <w:b/>
                <w:sz w:val="14"/>
                <w:szCs w:val="14"/>
              </w:rPr>
              <w:t xml:space="preserve">, </w:t>
            </w:r>
            <w:proofErr w:type="spellStart"/>
            <w:r w:rsidR="00226D90" w:rsidRPr="00CE6A64">
              <w:rPr>
                <w:b/>
                <w:sz w:val="14"/>
                <w:szCs w:val="14"/>
              </w:rPr>
              <w:t>desenvolupament</w:t>
            </w:r>
            <w:proofErr w:type="spellEnd"/>
            <w:r w:rsidR="00226D90" w:rsidRPr="00CE6A64">
              <w:rPr>
                <w:b/>
                <w:sz w:val="14"/>
                <w:szCs w:val="14"/>
              </w:rPr>
              <w:t xml:space="preserve"> i </w:t>
            </w:r>
            <w:proofErr w:type="spellStart"/>
            <w:r w:rsidR="00226D90" w:rsidRPr="00CE6A64">
              <w:rPr>
                <w:b/>
                <w:sz w:val="14"/>
                <w:szCs w:val="14"/>
              </w:rPr>
              <w:t>execució</w:t>
            </w:r>
            <w:proofErr w:type="spellEnd"/>
            <w:r w:rsidR="00226D90" w:rsidRPr="00CE6A64">
              <w:rPr>
                <w:b/>
                <w:sz w:val="14"/>
                <w:szCs w:val="14"/>
              </w:rPr>
              <w:t xml:space="preserve"> de programes i </w:t>
            </w:r>
            <w:proofErr w:type="spellStart"/>
            <w:r w:rsidR="00226D90" w:rsidRPr="00CE6A64">
              <w:rPr>
                <w:b/>
                <w:sz w:val="14"/>
                <w:szCs w:val="14"/>
              </w:rPr>
              <w:t>projectes</w:t>
            </w:r>
            <w:proofErr w:type="spellEnd"/>
            <w:r w:rsidR="00226D90" w:rsidRPr="00CE6A64">
              <w:rPr>
                <w:b/>
                <w:sz w:val="14"/>
                <w:szCs w:val="14"/>
              </w:rPr>
              <w:t xml:space="preserve"> </w:t>
            </w:r>
            <w:proofErr w:type="spellStart"/>
            <w:r w:rsidR="00226D90" w:rsidRPr="00CE6A64">
              <w:rPr>
                <w:b/>
                <w:sz w:val="14"/>
                <w:szCs w:val="14"/>
              </w:rPr>
              <w:t>socials</w:t>
            </w:r>
            <w:proofErr w:type="spellEnd"/>
            <w:r w:rsidR="003617AC">
              <w:rPr>
                <w:b/>
                <w:sz w:val="14"/>
                <w:szCs w:val="14"/>
              </w:rPr>
              <w:t xml:space="preserve"> propis de </w:t>
            </w:r>
            <w:proofErr w:type="spellStart"/>
            <w:r w:rsidR="003617AC">
              <w:rPr>
                <w:b/>
                <w:sz w:val="14"/>
                <w:szCs w:val="14"/>
              </w:rPr>
              <w:t>l'entitat</w:t>
            </w:r>
            <w:proofErr w:type="spellEnd"/>
            <w:r w:rsidR="003617AC">
              <w:rPr>
                <w:b/>
                <w:sz w:val="14"/>
                <w:szCs w:val="14"/>
              </w:rPr>
              <w:t xml:space="preserve">          SÍ</w:t>
            </w:r>
          </w:p>
          <w:p w:rsidR="00226D90" w:rsidRPr="00CE6A64" w:rsidRDefault="00226D90" w:rsidP="00CF7503">
            <w:pPr>
              <w:rPr>
                <w:b/>
                <w:sz w:val="14"/>
                <w:szCs w:val="14"/>
              </w:rPr>
            </w:pPr>
          </w:p>
        </w:tc>
      </w:tr>
      <w:tr w:rsidR="00226D90" w:rsidTr="0004227B">
        <w:trPr>
          <w:trHeight w:val="321"/>
        </w:trPr>
        <w:tc>
          <w:tcPr>
            <w:tcW w:w="470" w:type="pct"/>
            <w:vMerge/>
          </w:tcPr>
          <w:p w:rsidR="00226D90" w:rsidRPr="00CE6A64" w:rsidRDefault="00226D90" w:rsidP="00CF7503">
            <w:pPr>
              <w:rPr>
                <w:b/>
                <w:sz w:val="14"/>
                <w:szCs w:val="14"/>
              </w:rPr>
            </w:pPr>
          </w:p>
        </w:tc>
        <w:tc>
          <w:tcPr>
            <w:tcW w:w="4530" w:type="pct"/>
          </w:tcPr>
          <w:p w:rsidR="00226D90" w:rsidRPr="00CE6A64" w:rsidRDefault="00226D90">
            <w:pPr>
              <w:rPr>
                <w:b/>
                <w:sz w:val="14"/>
                <w:szCs w:val="14"/>
              </w:rPr>
            </w:pPr>
            <w:proofErr w:type="spellStart"/>
            <w:r w:rsidRPr="00CE6A64">
              <w:rPr>
                <w:b/>
                <w:sz w:val="14"/>
                <w:szCs w:val="14"/>
              </w:rPr>
              <w:t>Nom</w:t>
            </w:r>
            <w:proofErr w:type="spellEnd"/>
            <w:r w:rsidRPr="00CE6A64">
              <w:rPr>
                <w:b/>
                <w:sz w:val="14"/>
                <w:szCs w:val="14"/>
              </w:rPr>
              <w:t xml:space="preserve"> del programa o </w:t>
            </w:r>
            <w:proofErr w:type="spellStart"/>
            <w:r w:rsidRPr="00CE6A64">
              <w:rPr>
                <w:b/>
                <w:sz w:val="14"/>
                <w:szCs w:val="14"/>
              </w:rPr>
              <w:t>projecte</w:t>
            </w:r>
            <w:proofErr w:type="spellEnd"/>
            <w:r w:rsidRPr="00CE6A64">
              <w:rPr>
                <w:b/>
                <w:sz w:val="14"/>
                <w:szCs w:val="14"/>
              </w:rPr>
              <w:t xml:space="preserve"> social</w:t>
            </w:r>
          </w:p>
          <w:p w:rsidR="00226D90" w:rsidRPr="00CE6A64" w:rsidRDefault="00226D90">
            <w:pPr>
              <w:rPr>
                <w:b/>
                <w:sz w:val="14"/>
                <w:szCs w:val="14"/>
              </w:rPr>
            </w:pPr>
          </w:p>
        </w:tc>
      </w:tr>
    </w:tbl>
    <w:p w:rsidR="00461769" w:rsidRDefault="00461769" w:rsidP="00461769">
      <w:pPr>
        <w:spacing w:after="0" w:line="240" w:lineRule="auto"/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958"/>
        <w:gridCol w:w="7105"/>
        <w:gridCol w:w="2131"/>
      </w:tblGrid>
      <w:tr w:rsidR="00226D90" w:rsidTr="0004227B">
        <w:trPr>
          <w:trHeight w:hRule="exact" w:val="397"/>
        </w:trPr>
        <w:tc>
          <w:tcPr>
            <w:tcW w:w="5000" w:type="pct"/>
            <w:gridSpan w:val="3"/>
            <w:shd w:val="clear" w:color="auto" w:fill="A6A6A6" w:themeFill="background1" w:themeFillShade="A6"/>
            <w:vAlign w:val="center"/>
          </w:tcPr>
          <w:p w:rsidR="00226D90" w:rsidRPr="00B54790" w:rsidRDefault="00226D90" w:rsidP="00CF7503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SUBVENCIÓ SOL</w:t>
            </w:r>
            <w:r w:rsidR="003617AC">
              <w:rPr>
                <w:b/>
                <w:color w:val="FFFFFF" w:themeColor="background1"/>
              </w:rPr>
              <w:t>·LICITA</w:t>
            </w:r>
            <w:r>
              <w:rPr>
                <w:b/>
                <w:color w:val="FFFFFF" w:themeColor="background1"/>
              </w:rPr>
              <w:t>DA</w:t>
            </w:r>
          </w:p>
        </w:tc>
      </w:tr>
      <w:tr w:rsidR="00E05A0D" w:rsidTr="0004227B">
        <w:trPr>
          <w:trHeight w:hRule="exact" w:val="397"/>
        </w:trPr>
        <w:tc>
          <w:tcPr>
            <w:tcW w:w="470" w:type="pct"/>
          </w:tcPr>
          <w:p w:rsidR="00E05A0D" w:rsidRPr="00CE6A64" w:rsidRDefault="00E05A0D" w:rsidP="00CF7503">
            <w:pPr>
              <w:rPr>
                <w:b/>
                <w:sz w:val="14"/>
                <w:szCs w:val="14"/>
              </w:rPr>
            </w:pPr>
            <w:r w:rsidRPr="00CE6A64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485" w:type="pct"/>
          </w:tcPr>
          <w:p w:rsidR="00E05A0D" w:rsidRPr="00CE6A64" w:rsidRDefault="00E05A0D" w:rsidP="00E05A0D">
            <w:pPr>
              <w:rPr>
                <w:b/>
                <w:sz w:val="14"/>
                <w:szCs w:val="14"/>
              </w:rPr>
            </w:pPr>
            <w:proofErr w:type="spellStart"/>
            <w:r w:rsidRPr="00CE6A64">
              <w:rPr>
                <w:b/>
                <w:sz w:val="14"/>
                <w:szCs w:val="14"/>
              </w:rPr>
              <w:t>Funcionament</w:t>
            </w:r>
            <w:proofErr w:type="spellEnd"/>
            <w:r w:rsidRPr="00CE6A64">
              <w:rPr>
                <w:b/>
                <w:sz w:val="14"/>
                <w:szCs w:val="14"/>
              </w:rPr>
              <w:t xml:space="preserve"> i </w:t>
            </w:r>
            <w:proofErr w:type="spellStart"/>
            <w:r w:rsidRPr="00CE6A64">
              <w:rPr>
                <w:b/>
                <w:sz w:val="14"/>
                <w:szCs w:val="14"/>
              </w:rPr>
              <w:t>manteniment</w:t>
            </w:r>
            <w:proofErr w:type="spellEnd"/>
            <w:r w:rsidRPr="00CE6A64">
              <w:rPr>
                <w:b/>
                <w:sz w:val="14"/>
                <w:szCs w:val="14"/>
              </w:rPr>
              <w:t xml:space="preserve"> de </w:t>
            </w:r>
            <w:proofErr w:type="spellStart"/>
            <w:r w:rsidRPr="00CE6A64">
              <w:rPr>
                <w:b/>
                <w:sz w:val="14"/>
                <w:szCs w:val="14"/>
              </w:rPr>
              <w:t>l'entitat</w:t>
            </w:r>
            <w:proofErr w:type="spellEnd"/>
            <w:r w:rsidRPr="00CE6A64">
              <w:rPr>
                <w:b/>
                <w:sz w:val="14"/>
                <w:szCs w:val="14"/>
              </w:rPr>
              <w:t xml:space="preserve">      </w:t>
            </w:r>
          </w:p>
        </w:tc>
        <w:tc>
          <w:tcPr>
            <w:tcW w:w="1045" w:type="pct"/>
          </w:tcPr>
          <w:p w:rsidR="00E05A0D" w:rsidRPr="00CE6A64" w:rsidRDefault="00E05A0D" w:rsidP="00E05A0D">
            <w:pPr>
              <w:rPr>
                <w:b/>
                <w:sz w:val="14"/>
                <w:szCs w:val="14"/>
              </w:rPr>
            </w:pPr>
            <w:r w:rsidRPr="00CE6A64">
              <w:rPr>
                <w:b/>
                <w:sz w:val="14"/>
                <w:szCs w:val="14"/>
              </w:rPr>
              <w:t>_________________€</w:t>
            </w:r>
          </w:p>
        </w:tc>
      </w:tr>
      <w:tr w:rsidR="00E05A0D" w:rsidTr="0004227B">
        <w:trPr>
          <w:trHeight w:val="316"/>
        </w:trPr>
        <w:tc>
          <w:tcPr>
            <w:tcW w:w="470" w:type="pct"/>
          </w:tcPr>
          <w:p w:rsidR="00E05A0D" w:rsidRPr="00CE6A64" w:rsidRDefault="00E05A0D" w:rsidP="00CF7503">
            <w:pPr>
              <w:rPr>
                <w:b/>
                <w:sz w:val="14"/>
                <w:szCs w:val="14"/>
              </w:rPr>
            </w:pPr>
            <w:r w:rsidRPr="00CE6A64">
              <w:rPr>
                <w:b/>
                <w:sz w:val="14"/>
                <w:szCs w:val="14"/>
              </w:rPr>
              <w:t>II</w:t>
            </w:r>
          </w:p>
          <w:p w:rsidR="00E05A0D" w:rsidRPr="00CE6A64" w:rsidRDefault="00E05A0D" w:rsidP="00CF7503">
            <w:pPr>
              <w:rPr>
                <w:b/>
                <w:sz w:val="14"/>
                <w:szCs w:val="14"/>
              </w:rPr>
            </w:pPr>
          </w:p>
        </w:tc>
        <w:tc>
          <w:tcPr>
            <w:tcW w:w="3485" w:type="pct"/>
          </w:tcPr>
          <w:p w:rsidR="00E05A0D" w:rsidRPr="00CE6A64" w:rsidRDefault="00E05A0D" w:rsidP="00E05A0D">
            <w:pPr>
              <w:rPr>
                <w:b/>
                <w:sz w:val="14"/>
                <w:szCs w:val="14"/>
              </w:rPr>
            </w:pPr>
            <w:proofErr w:type="spellStart"/>
            <w:r w:rsidRPr="00CE6A64">
              <w:rPr>
                <w:b/>
                <w:sz w:val="14"/>
                <w:szCs w:val="14"/>
              </w:rPr>
              <w:t>Disseny</w:t>
            </w:r>
            <w:proofErr w:type="spellEnd"/>
            <w:r w:rsidRPr="00CE6A64">
              <w:rPr>
                <w:b/>
                <w:sz w:val="14"/>
                <w:szCs w:val="14"/>
              </w:rPr>
              <w:t xml:space="preserve">, </w:t>
            </w:r>
            <w:proofErr w:type="spellStart"/>
            <w:r w:rsidRPr="00CE6A64">
              <w:rPr>
                <w:b/>
                <w:sz w:val="14"/>
                <w:szCs w:val="14"/>
              </w:rPr>
              <w:t>desenvolupament</w:t>
            </w:r>
            <w:proofErr w:type="spellEnd"/>
            <w:r w:rsidRPr="00CE6A64">
              <w:rPr>
                <w:b/>
                <w:sz w:val="14"/>
                <w:szCs w:val="14"/>
              </w:rPr>
              <w:t xml:space="preserve"> i </w:t>
            </w:r>
            <w:proofErr w:type="spellStart"/>
            <w:r w:rsidRPr="00CE6A64">
              <w:rPr>
                <w:b/>
                <w:sz w:val="14"/>
                <w:szCs w:val="14"/>
              </w:rPr>
              <w:t>execució</w:t>
            </w:r>
            <w:proofErr w:type="spellEnd"/>
            <w:r w:rsidRPr="00CE6A64">
              <w:rPr>
                <w:b/>
                <w:sz w:val="14"/>
                <w:szCs w:val="14"/>
              </w:rPr>
              <w:t xml:space="preserve"> de programes i </w:t>
            </w:r>
            <w:proofErr w:type="spellStart"/>
            <w:r w:rsidRPr="00CE6A64">
              <w:rPr>
                <w:b/>
                <w:sz w:val="14"/>
                <w:szCs w:val="14"/>
              </w:rPr>
              <w:t>projectes</w:t>
            </w:r>
            <w:proofErr w:type="spellEnd"/>
            <w:r w:rsidRPr="00CE6A64">
              <w:rPr>
                <w:b/>
                <w:sz w:val="14"/>
                <w:szCs w:val="14"/>
              </w:rPr>
              <w:t xml:space="preserve"> </w:t>
            </w:r>
            <w:proofErr w:type="spellStart"/>
            <w:r w:rsidRPr="00CE6A64">
              <w:rPr>
                <w:b/>
                <w:sz w:val="14"/>
                <w:szCs w:val="14"/>
              </w:rPr>
              <w:t>socials</w:t>
            </w:r>
            <w:proofErr w:type="spellEnd"/>
            <w:r w:rsidRPr="00CE6A64">
              <w:rPr>
                <w:b/>
                <w:sz w:val="14"/>
                <w:szCs w:val="14"/>
              </w:rPr>
              <w:t xml:space="preserve"> propis de </w:t>
            </w:r>
            <w:proofErr w:type="spellStart"/>
            <w:r w:rsidRPr="00CE6A64">
              <w:rPr>
                <w:b/>
                <w:sz w:val="14"/>
                <w:szCs w:val="14"/>
              </w:rPr>
              <w:t>l'entitat</w:t>
            </w:r>
            <w:proofErr w:type="spellEnd"/>
          </w:p>
        </w:tc>
        <w:tc>
          <w:tcPr>
            <w:tcW w:w="1045" w:type="pct"/>
          </w:tcPr>
          <w:p w:rsidR="00E05A0D" w:rsidRPr="00CE6A64" w:rsidRDefault="00E05A0D" w:rsidP="00E05A0D">
            <w:pPr>
              <w:rPr>
                <w:b/>
                <w:sz w:val="14"/>
                <w:szCs w:val="14"/>
              </w:rPr>
            </w:pPr>
            <w:r w:rsidRPr="00CE6A64">
              <w:rPr>
                <w:b/>
                <w:sz w:val="14"/>
                <w:szCs w:val="14"/>
              </w:rPr>
              <w:t>_________________€</w:t>
            </w:r>
          </w:p>
        </w:tc>
      </w:tr>
      <w:tr w:rsidR="00E05A0D" w:rsidTr="0004227B">
        <w:trPr>
          <w:trHeight w:val="321"/>
        </w:trPr>
        <w:tc>
          <w:tcPr>
            <w:tcW w:w="3955" w:type="pct"/>
            <w:gridSpan w:val="2"/>
          </w:tcPr>
          <w:p w:rsidR="00E05A0D" w:rsidRPr="00CE6A64" w:rsidRDefault="00E05A0D" w:rsidP="00CF7503">
            <w:pPr>
              <w:rPr>
                <w:b/>
                <w:sz w:val="14"/>
                <w:szCs w:val="14"/>
              </w:rPr>
            </w:pPr>
            <w:proofErr w:type="spellStart"/>
            <w:r w:rsidRPr="00CE6A64">
              <w:rPr>
                <w:b/>
                <w:sz w:val="14"/>
                <w:szCs w:val="14"/>
              </w:rPr>
              <w:t>Quantia</w:t>
            </w:r>
            <w:proofErr w:type="spellEnd"/>
            <w:r w:rsidRPr="00CE6A64">
              <w:rPr>
                <w:b/>
                <w:sz w:val="14"/>
                <w:szCs w:val="14"/>
              </w:rPr>
              <w:t xml:space="preserve"> </w:t>
            </w:r>
            <w:proofErr w:type="spellStart"/>
            <w:r w:rsidRPr="00CE6A64">
              <w:rPr>
                <w:b/>
                <w:sz w:val="14"/>
                <w:szCs w:val="14"/>
              </w:rPr>
              <w:t>sol·licitada</w:t>
            </w:r>
            <w:proofErr w:type="spellEnd"/>
            <w:r w:rsidRPr="00CE6A64">
              <w:rPr>
                <w:b/>
                <w:sz w:val="14"/>
                <w:szCs w:val="14"/>
              </w:rPr>
              <w:t xml:space="preserve"> en </w:t>
            </w:r>
            <w:proofErr w:type="spellStart"/>
            <w:r w:rsidRPr="00CE6A64">
              <w:rPr>
                <w:b/>
                <w:sz w:val="14"/>
                <w:szCs w:val="14"/>
              </w:rPr>
              <w:t>l'exercici</w:t>
            </w:r>
            <w:proofErr w:type="spellEnd"/>
            <w:r w:rsidRPr="00CE6A64">
              <w:rPr>
                <w:b/>
                <w:sz w:val="14"/>
                <w:szCs w:val="14"/>
              </w:rPr>
              <w:t xml:space="preserve"> anterior</w:t>
            </w:r>
          </w:p>
        </w:tc>
        <w:tc>
          <w:tcPr>
            <w:tcW w:w="1045" w:type="pct"/>
          </w:tcPr>
          <w:p w:rsidR="00E05A0D" w:rsidRPr="00CE6A64" w:rsidRDefault="00E05A0D" w:rsidP="00E05A0D">
            <w:pPr>
              <w:rPr>
                <w:b/>
                <w:sz w:val="14"/>
                <w:szCs w:val="14"/>
              </w:rPr>
            </w:pPr>
            <w:r w:rsidRPr="00CE6A64">
              <w:rPr>
                <w:b/>
                <w:sz w:val="14"/>
                <w:szCs w:val="14"/>
              </w:rPr>
              <w:t>_________________€</w:t>
            </w:r>
          </w:p>
        </w:tc>
      </w:tr>
      <w:tr w:rsidR="00E05A0D" w:rsidTr="0004227B">
        <w:trPr>
          <w:trHeight w:val="321"/>
        </w:trPr>
        <w:tc>
          <w:tcPr>
            <w:tcW w:w="3955" w:type="pct"/>
            <w:gridSpan w:val="2"/>
          </w:tcPr>
          <w:p w:rsidR="00E05A0D" w:rsidRPr="00CE6A64" w:rsidRDefault="00E05A0D" w:rsidP="00CF7503">
            <w:pPr>
              <w:rPr>
                <w:b/>
                <w:sz w:val="14"/>
                <w:szCs w:val="14"/>
              </w:rPr>
            </w:pPr>
            <w:proofErr w:type="spellStart"/>
            <w:r w:rsidRPr="00CE6A64">
              <w:rPr>
                <w:b/>
                <w:sz w:val="14"/>
                <w:szCs w:val="14"/>
              </w:rPr>
              <w:t>Quantia</w:t>
            </w:r>
            <w:proofErr w:type="spellEnd"/>
            <w:r w:rsidRPr="00CE6A64">
              <w:rPr>
                <w:b/>
                <w:sz w:val="14"/>
                <w:szCs w:val="14"/>
              </w:rPr>
              <w:t xml:space="preserve"> </w:t>
            </w:r>
            <w:proofErr w:type="spellStart"/>
            <w:r w:rsidRPr="00CE6A64">
              <w:rPr>
                <w:b/>
                <w:sz w:val="14"/>
                <w:szCs w:val="14"/>
              </w:rPr>
              <w:t>resolta</w:t>
            </w:r>
            <w:proofErr w:type="spellEnd"/>
            <w:r w:rsidRPr="00CE6A64">
              <w:rPr>
                <w:b/>
                <w:sz w:val="14"/>
                <w:szCs w:val="14"/>
              </w:rPr>
              <w:t xml:space="preserve"> en </w:t>
            </w:r>
            <w:proofErr w:type="spellStart"/>
            <w:r w:rsidRPr="00CE6A64">
              <w:rPr>
                <w:b/>
                <w:sz w:val="14"/>
                <w:szCs w:val="14"/>
              </w:rPr>
              <w:t>l'exercici</w:t>
            </w:r>
            <w:proofErr w:type="spellEnd"/>
            <w:r w:rsidRPr="00CE6A64">
              <w:rPr>
                <w:b/>
                <w:sz w:val="14"/>
                <w:szCs w:val="14"/>
              </w:rPr>
              <w:t xml:space="preserve"> anterior</w:t>
            </w:r>
          </w:p>
        </w:tc>
        <w:tc>
          <w:tcPr>
            <w:tcW w:w="1045" w:type="pct"/>
          </w:tcPr>
          <w:p w:rsidR="00E05A0D" w:rsidRPr="00CE6A64" w:rsidRDefault="00E05A0D" w:rsidP="00E05A0D">
            <w:pPr>
              <w:rPr>
                <w:b/>
                <w:sz w:val="14"/>
                <w:szCs w:val="14"/>
              </w:rPr>
            </w:pPr>
            <w:r w:rsidRPr="00CE6A64">
              <w:rPr>
                <w:b/>
                <w:sz w:val="14"/>
                <w:szCs w:val="14"/>
              </w:rPr>
              <w:t>_________________€</w:t>
            </w:r>
          </w:p>
        </w:tc>
      </w:tr>
      <w:tr w:rsidR="00E05A0D" w:rsidTr="0004227B">
        <w:trPr>
          <w:trHeight w:val="321"/>
        </w:trPr>
        <w:tc>
          <w:tcPr>
            <w:tcW w:w="3955" w:type="pct"/>
            <w:gridSpan w:val="2"/>
          </w:tcPr>
          <w:p w:rsidR="00E05A0D" w:rsidRPr="00CE6A64" w:rsidRDefault="00E05A0D" w:rsidP="00CF7503">
            <w:pPr>
              <w:rPr>
                <w:b/>
                <w:sz w:val="14"/>
                <w:szCs w:val="14"/>
              </w:rPr>
            </w:pPr>
            <w:proofErr w:type="spellStart"/>
            <w:r w:rsidRPr="00CE6A64">
              <w:rPr>
                <w:b/>
                <w:sz w:val="14"/>
                <w:szCs w:val="14"/>
              </w:rPr>
              <w:t>Quantia</w:t>
            </w:r>
            <w:proofErr w:type="spellEnd"/>
            <w:r w:rsidRPr="00CE6A64">
              <w:rPr>
                <w:b/>
                <w:sz w:val="14"/>
                <w:szCs w:val="14"/>
              </w:rPr>
              <w:t xml:space="preserve"> justificada en </w:t>
            </w:r>
            <w:proofErr w:type="spellStart"/>
            <w:r w:rsidRPr="00CE6A64">
              <w:rPr>
                <w:b/>
                <w:sz w:val="14"/>
                <w:szCs w:val="14"/>
              </w:rPr>
              <w:t>l'exercici</w:t>
            </w:r>
            <w:proofErr w:type="spellEnd"/>
            <w:r w:rsidRPr="00CE6A64">
              <w:rPr>
                <w:b/>
                <w:sz w:val="14"/>
                <w:szCs w:val="14"/>
              </w:rPr>
              <w:t xml:space="preserve"> anterior</w:t>
            </w:r>
          </w:p>
        </w:tc>
        <w:tc>
          <w:tcPr>
            <w:tcW w:w="1045" w:type="pct"/>
          </w:tcPr>
          <w:p w:rsidR="00E05A0D" w:rsidRPr="00CE6A64" w:rsidRDefault="00E05A0D" w:rsidP="00E05A0D">
            <w:pPr>
              <w:rPr>
                <w:b/>
                <w:sz w:val="14"/>
                <w:szCs w:val="14"/>
              </w:rPr>
            </w:pPr>
            <w:r w:rsidRPr="00CE6A64">
              <w:rPr>
                <w:b/>
                <w:sz w:val="14"/>
                <w:szCs w:val="14"/>
              </w:rPr>
              <w:t>_________________€</w:t>
            </w:r>
          </w:p>
        </w:tc>
      </w:tr>
      <w:tr w:rsidR="00E05A0D" w:rsidTr="0004227B">
        <w:trPr>
          <w:trHeight w:val="305"/>
        </w:trPr>
        <w:tc>
          <w:tcPr>
            <w:tcW w:w="3955" w:type="pct"/>
            <w:gridSpan w:val="2"/>
            <w:vMerge w:val="restart"/>
            <w:vAlign w:val="center"/>
          </w:tcPr>
          <w:p w:rsidR="00CE6A64" w:rsidRPr="00CE6A64" w:rsidRDefault="00E05A0D" w:rsidP="00463A98">
            <w:pPr>
              <w:rPr>
                <w:b/>
                <w:sz w:val="14"/>
                <w:szCs w:val="14"/>
              </w:rPr>
            </w:pPr>
            <w:r w:rsidRPr="00CE6A64">
              <w:rPr>
                <w:b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16874</wp:posOffset>
                      </wp:positionH>
                      <wp:positionV relativeFrom="paragraph">
                        <wp:posOffset>16453</wp:posOffset>
                      </wp:positionV>
                      <wp:extent cx="96520" cy="102870"/>
                      <wp:effectExtent l="0" t="0" r="17780" b="11430"/>
                      <wp:wrapSquare wrapText="bothSides"/>
                      <wp:docPr id="3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520" cy="10287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4B31E7B" id="AutoShape 7" o:spid="_x0000_s1026" style="position:absolute;margin-left:1.35pt;margin-top:1.3pt;width:7.6pt;height:8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">
                      <w10:wrap type="square"/>
                    </v:roundrect>
                  </w:pict>
                </mc:Fallback>
              </mc:AlternateContent>
            </w:r>
            <w:r w:rsidRPr="00CE6A64">
              <w:rPr>
                <w:b/>
                <w:sz w:val="14"/>
                <w:szCs w:val="14"/>
              </w:rPr>
              <w:t xml:space="preserve">He </w:t>
            </w:r>
            <w:proofErr w:type="spellStart"/>
            <w:r w:rsidRPr="00CE6A64">
              <w:rPr>
                <w:b/>
                <w:sz w:val="14"/>
                <w:szCs w:val="14"/>
              </w:rPr>
              <w:t>rebut</w:t>
            </w:r>
            <w:proofErr w:type="spellEnd"/>
            <w:r w:rsidRPr="00CE6A64">
              <w:rPr>
                <w:b/>
                <w:sz w:val="14"/>
                <w:szCs w:val="14"/>
              </w:rPr>
              <w:t xml:space="preserve"> </w:t>
            </w:r>
            <w:proofErr w:type="spellStart"/>
            <w:r w:rsidRPr="00CE6A64">
              <w:rPr>
                <w:b/>
                <w:sz w:val="14"/>
                <w:szCs w:val="14"/>
              </w:rPr>
              <w:t>subvencions</w:t>
            </w:r>
            <w:proofErr w:type="spellEnd"/>
            <w:r w:rsidRPr="00CE6A64">
              <w:rPr>
                <w:b/>
                <w:sz w:val="14"/>
                <w:szCs w:val="14"/>
              </w:rPr>
              <w:t xml:space="preserve"> </w:t>
            </w:r>
            <w:proofErr w:type="spellStart"/>
            <w:r w:rsidRPr="00CE6A64">
              <w:rPr>
                <w:b/>
                <w:sz w:val="14"/>
                <w:szCs w:val="14"/>
              </w:rPr>
              <w:t>d'aquest</w:t>
            </w:r>
            <w:proofErr w:type="spellEnd"/>
            <w:r w:rsidRPr="00CE6A64">
              <w:rPr>
                <w:b/>
                <w:sz w:val="14"/>
                <w:szCs w:val="14"/>
              </w:rPr>
              <w:t xml:space="preserve"> </w:t>
            </w:r>
            <w:proofErr w:type="spellStart"/>
            <w:r w:rsidRPr="00CE6A64">
              <w:rPr>
                <w:b/>
                <w:sz w:val="14"/>
                <w:szCs w:val="14"/>
              </w:rPr>
              <w:t>Ajuntament</w:t>
            </w:r>
            <w:proofErr w:type="spellEnd"/>
            <w:r w:rsidRPr="00CE6A64">
              <w:rPr>
                <w:b/>
                <w:sz w:val="14"/>
                <w:szCs w:val="14"/>
              </w:rPr>
              <w:t xml:space="preserve"> en </w:t>
            </w:r>
            <w:proofErr w:type="spellStart"/>
            <w:r w:rsidR="00FB57FE" w:rsidRPr="00CE6A64">
              <w:rPr>
                <w:b/>
                <w:sz w:val="14"/>
                <w:szCs w:val="14"/>
              </w:rPr>
              <w:t>matèria</w:t>
            </w:r>
            <w:proofErr w:type="spellEnd"/>
            <w:r w:rsidRPr="00CE6A64">
              <w:rPr>
                <w:b/>
                <w:sz w:val="14"/>
                <w:szCs w:val="14"/>
              </w:rPr>
              <w:t xml:space="preserve"> </w:t>
            </w:r>
            <w:proofErr w:type="spellStart"/>
            <w:r w:rsidRPr="00CE6A64">
              <w:rPr>
                <w:b/>
                <w:sz w:val="14"/>
                <w:szCs w:val="14"/>
              </w:rPr>
              <w:t>d'acció</w:t>
            </w:r>
            <w:proofErr w:type="spellEnd"/>
            <w:r w:rsidRPr="00CE6A64">
              <w:rPr>
                <w:b/>
                <w:sz w:val="14"/>
                <w:szCs w:val="14"/>
              </w:rPr>
              <w:t xml:space="preserve"> </w:t>
            </w:r>
            <w:r w:rsidR="00FB57FE" w:rsidRPr="00CE6A64">
              <w:rPr>
                <w:b/>
                <w:sz w:val="14"/>
                <w:szCs w:val="14"/>
              </w:rPr>
              <w:t>social</w:t>
            </w:r>
            <w:r w:rsidRPr="00CE6A64">
              <w:rPr>
                <w:b/>
                <w:sz w:val="14"/>
                <w:szCs w:val="14"/>
              </w:rPr>
              <w:t xml:space="preserve">. En cas </w:t>
            </w:r>
            <w:proofErr w:type="spellStart"/>
            <w:r w:rsidRPr="00CE6A64">
              <w:rPr>
                <w:b/>
                <w:sz w:val="14"/>
                <w:szCs w:val="14"/>
              </w:rPr>
              <w:t>afirmatiu</w:t>
            </w:r>
            <w:proofErr w:type="spellEnd"/>
            <w:r w:rsidRPr="00CE6A64">
              <w:rPr>
                <w:b/>
                <w:sz w:val="14"/>
                <w:szCs w:val="14"/>
              </w:rPr>
              <w:t>, especificar</w:t>
            </w:r>
            <w:r w:rsidR="00CE6A64" w:rsidRPr="00CE6A64">
              <w:rPr>
                <w:b/>
                <w:sz w:val="14"/>
                <w:szCs w:val="14"/>
              </w:rPr>
              <w:t xml:space="preserve">: </w:t>
            </w:r>
          </w:p>
          <w:p w:rsidR="00E05A0D" w:rsidRPr="00CE6A64" w:rsidRDefault="00E05A0D" w:rsidP="00463A98">
            <w:pPr>
              <w:rPr>
                <w:b/>
                <w:sz w:val="14"/>
                <w:szCs w:val="14"/>
              </w:rPr>
            </w:pPr>
            <w:r w:rsidRPr="00CE6A64">
              <w:rPr>
                <w:b/>
                <w:sz w:val="14"/>
                <w:szCs w:val="14"/>
              </w:rPr>
              <w:t>(Marcar</w:t>
            </w:r>
            <w:r w:rsidR="00CE6A64" w:rsidRPr="00CE6A64">
              <w:rPr>
                <w:b/>
                <w:sz w:val="14"/>
                <w:szCs w:val="14"/>
              </w:rPr>
              <w:t xml:space="preserve"> </w:t>
            </w:r>
            <w:proofErr w:type="spellStart"/>
            <w:r w:rsidR="00CE6A64" w:rsidRPr="00CE6A64">
              <w:rPr>
                <w:b/>
                <w:sz w:val="14"/>
                <w:szCs w:val="14"/>
              </w:rPr>
              <w:t>amb</w:t>
            </w:r>
            <w:proofErr w:type="spellEnd"/>
            <w:r w:rsidR="00CE6A64" w:rsidRPr="00CE6A64">
              <w:rPr>
                <w:b/>
                <w:sz w:val="14"/>
                <w:szCs w:val="14"/>
              </w:rPr>
              <w:t xml:space="preserve"> una X en cas </w:t>
            </w:r>
            <w:proofErr w:type="spellStart"/>
            <w:r w:rsidR="00CE6A64" w:rsidRPr="00CE6A64">
              <w:rPr>
                <w:b/>
                <w:sz w:val="14"/>
                <w:szCs w:val="14"/>
              </w:rPr>
              <w:t>afirmatiu</w:t>
            </w:r>
            <w:proofErr w:type="spellEnd"/>
            <w:r w:rsidR="00CE6A64" w:rsidRPr="00CE6A64">
              <w:rPr>
                <w:b/>
                <w:sz w:val="14"/>
                <w:szCs w:val="14"/>
              </w:rPr>
              <w:t>)</w:t>
            </w:r>
          </w:p>
        </w:tc>
        <w:tc>
          <w:tcPr>
            <w:tcW w:w="1045" w:type="pct"/>
          </w:tcPr>
          <w:p w:rsidR="00E05A0D" w:rsidRPr="00CE6A64" w:rsidRDefault="00E05A0D" w:rsidP="00E05A0D">
            <w:pPr>
              <w:rPr>
                <w:b/>
                <w:sz w:val="14"/>
                <w:szCs w:val="14"/>
              </w:rPr>
            </w:pPr>
            <w:proofErr w:type="spellStart"/>
            <w:r w:rsidRPr="00CE6A64">
              <w:rPr>
                <w:b/>
                <w:sz w:val="14"/>
                <w:szCs w:val="14"/>
              </w:rPr>
              <w:t>Exercici</w:t>
            </w:r>
            <w:proofErr w:type="spellEnd"/>
            <w:r w:rsidRPr="00CE6A64">
              <w:rPr>
                <w:b/>
                <w:sz w:val="14"/>
                <w:szCs w:val="14"/>
              </w:rPr>
              <w:t xml:space="preserve">: </w:t>
            </w:r>
          </w:p>
        </w:tc>
      </w:tr>
      <w:tr w:rsidR="00E05A0D" w:rsidTr="0004227B">
        <w:trPr>
          <w:trHeight w:val="283"/>
        </w:trPr>
        <w:tc>
          <w:tcPr>
            <w:tcW w:w="3955" w:type="pct"/>
            <w:gridSpan w:val="2"/>
            <w:vMerge/>
          </w:tcPr>
          <w:p w:rsidR="00E05A0D" w:rsidRPr="00CE6A64" w:rsidRDefault="00E05A0D" w:rsidP="00CF7503">
            <w:pPr>
              <w:rPr>
                <w:b/>
                <w:noProof/>
                <w:sz w:val="14"/>
                <w:szCs w:val="14"/>
                <w:lang w:eastAsia="es-ES"/>
              </w:rPr>
            </w:pPr>
          </w:p>
        </w:tc>
        <w:tc>
          <w:tcPr>
            <w:tcW w:w="1045" w:type="pct"/>
          </w:tcPr>
          <w:p w:rsidR="00E05A0D" w:rsidRPr="00CE6A64" w:rsidRDefault="003617AC" w:rsidP="00E05A0D">
            <w:pPr>
              <w:rPr>
                <w:b/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Quantia</w:t>
            </w:r>
            <w:proofErr w:type="spellEnd"/>
            <w:r>
              <w:rPr>
                <w:b/>
                <w:sz w:val="14"/>
                <w:szCs w:val="14"/>
              </w:rPr>
              <w:t xml:space="preserve"> j</w:t>
            </w:r>
            <w:r w:rsidR="00E05A0D" w:rsidRPr="00CE6A64">
              <w:rPr>
                <w:b/>
                <w:sz w:val="14"/>
                <w:szCs w:val="14"/>
              </w:rPr>
              <w:t xml:space="preserve">ustificada: </w:t>
            </w:r>
          </w:p>
        </w:tc>
      </w:tr>
    </w:tbl>
    <w:p w:rsidR="00226D90" w:rsidRDefault="00226D90" w:rsidP="00461769">
      <w:pPr>
        <w:spacing w:after="0" w:line="240" w:lineRule="auto"/>
      </w:pPr>
    </w:p>
    <w:tbl>
      <w:tblPr>
        <w:tblStyle w:val="Tablaconcuadrcula2"/>
        <w:tblW w:w="5000" w:type="pct"/>
        <w:tblLook w:val="04A0" w:firstRow="1" w:lastRow="0" w:firstColumn="1" w:lastColumn="0" w:noHBand="0" w:noVBand="1"/>
      </w:tblPr>
      <w:tblGrid>
        <w:gridCol w:w="5097"/>
        <w:gridCol w:w="5097"/>
      </w:tblGrid>
      <w:tr w:rsidR="0076309A" w:rsidRPr="00E65D04" w:rsidTr="0004227B">
        <w:trPr>
          <w:trHeight w:hRule="exact" w:val="397"/>
        </w:trPr>
        <w:tc>
          <w:tcPr>
            <w:tcW w:w="5000" w:type="pct"/>
            <w:gridSpan w:val="2"/>
            <w:shd w:val="clear" w:color="auto" w:fill="A6A6A6" w:themeFill="background1" w:themeFillShade="A6"/>
            <w:vAlign w:val="center"/>
          </w:tcPr>
          <w:p w:rsidR="0076309A" w:rsidRPr="00E65D04" w:rsidRDefault="003617AC" w:rsidP="00CF7503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AUTORITZACIÓ PER A LA</w:t>
            </w:r>
            <w:r w:rsidR="0076309A" w:rsidRPr="00E65D04">
              <w:rPr>
                <w:b/>
                <w:color w:val="FFFFFF" w:themeColor="background1"/>
              </w:rPr>
              <w:t xml:space="preserve"> CONSULTA DE DADES O DOCUMENTS </w:t>
            </w:r>
            <w:r>
              <w:rPr>
                <w:b/>
                <w:color w:val="FFFFFF" w:themeColor="background1"/>
              </w:rPr>
              <w:t>A L</w:t>
            </w:r>
            <w:r w:rsidR="0076309A" w:rsidRPr="00E65D04">
              <w:rPr>
                <w:b/>
                <w:color w:val="FFFFFF" w:themeColor="background1"/>
              </w:rPr>
              <w:t>'AJUNTAMENT DE DÉNIA</w:t>
            </w:r>
          </w:p>
        </w:tc>
      </w:tr>
      <w:tr w:rsidR="0076309A" w:rsidRPr="00E65D04" w:rsidTr="0004227B">
        <w:trPr>
          <w:trHeight w:val="397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:rsidR="0076309A" w:rsidRPr="00E65D04" w:rsidRDefault="003617AC" w:rsidP="00CF7503">
            <w:pPr>
              <w:jc w:val="both"/>
              <w:rPr>
                <w:sz w:val="10"/>
                <w:szCs w:val="10"/>
              </w:rPr>
            </w:pPr>
            <w:proofErr w:type="spellStart"/>
            <w:r>
              <w:rPr>
                <w:sz w:val="14"/>
                <w:szCs w:val="14"/>
              </w:rPr>
              <w:t>D'acord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amb</w:t>
            </w:r>
            <w:proofErr w:type="spellEnd"/>
            <w:r>
              <w:rPr>
                <w:sz w:val="14"/>
                <w:szCs w:val="14"/>
              </w:rPr>
              <w:t xml:space="preserve"> el que </w:t>
            </w:r>
            <w:proofErr w:type="spellStart"/>
            <w:r>
              <w:rPr>
                <w:sz w:val="14"/>
                <w:szCs w:val="14"/>
              </w:rPr>
              <w:t>disposa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l'article</w:t>
            </w:r>
            <w:proofErr w:type="spellEnd"/>
            <w:r>
              <w:rPr>
                <w:sz w:val="14"/>
                <w:szCs w:val="14"/>
              </w:rPr>
              <w:t xml:space="preserve"> 28.2 de la </w:t>
            </w:r>
            <w:proofErr w:type="spellStart"/>
            <w:r>
              <w:rPr>
                <w:sz w:val="14"/>
                <w:szCs w:val="14"/>
              </w:rPr>
              <w:t>Llei</w:t>
            </w:r>
            <w:proofErr w:type="spellEnd"/>
            <w:r>
              <w:rPr>
                <w:sz w:val="14"/>
                <w:szCs w:val="14"/>
              </w:rPr>
              <w:t xml:space="preserve"> 39/2015, d'1 </w:t>
            </w:r>
            <w:proofErr w:type="spellStart"/>
            <w:r>
              <w:rPr>
                <w:sz w:val="14"/>
                <w:szCs w:val="14"/>
              </w:rPr>
              <w:t>d'octubre</w:t>
            </w:r>
            <w:proofErr w:type="spellEnd"/>
            <w:r>
              <w:rPr>
                <w:sz w:val="14"/>
                <w:szCs w:val="14"/>
              </w:rPr>
              <w:t xml:space="preserve">, del </w:t>
            </w:r>
            <w:proofErr w:type="spellStart"/>
            <w:r>
              <w:rPr>
                <w:sz w:val="14"/>
                <w:szCs w:val="14"/>
              </w:rPr>
              <w:t>procediment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administratiu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comú</w:t>
            </w:r>
            <w:proofErr w:type="spellEnd"/>
            <w:r>
              <w:rPr>
                <w:sz w:val="14"/>
                <w:szCs w:val="14"/>
              </w:rPr>
              <w:t xml:space="preserve"> de les </w:t>
            </w:r>
            <w:proofErr w:type="spellStart"/>
            <w:r>
              <w:rPr>
                <w:sz w:val="14"/>
                <w:szCs w:val="14"/>
              </w:rPr>
              <w:t>administracions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públiques</w:t>
            </w:r>
            <w:proofErr w:type="spellEnd"/>
            <w:r>
              <w:rPr>
                <w:sz w:val="14"/>
                <w:szCs w:val="14"/>
              </w:rPr>
              <w:t xml:space="preserve">, si no </w:t>
            </w:r>
            <w:proofErr w:type="spellStart"/>
            <w:r>
              <w:rPr>
                <w:sz w:val="14"/>
                <w:szCs w:val="14"/>
              </w:rPr>
              <w:t>manifesta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cap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oposició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expressa</w:t>
            </w:r>
            <w:proofErr w:type="spellEnd"/>
            <w:r>
              <w:rPr>
                <w:sz w:val="14"/>
                <w:szCs w:val="14"/>
              </w:rPr>
              <w:t xml:space="preserve">, </w:t>
            </w:r>
            <w:proofErr w:type="spellStart"/>
            <w:r>
              <w:rPr>
                <w:sz w:val="14"/>
                <w:szCs w:val="14"/>
              </w:rPr>
              <w:t>entenem</w:t>
            </w:r>
            <w:proofErr w:type="spellEnd"/>
            <w:r>
              <w:rPr>
                <w:sz w:val="14"/>
                <w:szCs w:val="14"/>
              </w:rPr>
              <w:t xml:space="preserve"> que la persona </w:t>
            </w:r>
            <w:proofErr w:type="spellStart"/>
            <w:r>
              <w:rPr>
                <w:sz w:val="14"/>
                <w:szCs w:val="14"/>
              </w:rPr>
              <w:t>interessada</w:t>
            </w:r>
            <w:proofErr w:type="spellEnd"/>
            <w:r>
              <w:rPr>
                <w:sz w:val="14"/>
                <w:szCs w:val="14"/>
              </w:rPr>
              <w:t xml:space="preserve"> ha </w:t>
            </w:r>
            <w:proofErr w:type="spellStart"/>
            <w:r>
              <w:rPr>
                <w:sz w:val="14"/>
                <w:szCs w:val="14"/>
              </w:rPr>
              <w:t>autoritzat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aquest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Ajuntament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perquè</w:t>
            </w:r>
            <w:proofErr w:type="spellEnd"/>
            <w:r>
              <w:rPr>
                <w:sz w:val="14"/>
                <w:szCs w:val="14"/>
              </w:rPr>
              <w:t xml:space="preserve">, </w:t>
            </w:r>
            <w:proofErr w:type="spellStart"/>
            <w:r>
              <w:rPr>
                <w:sz w:val="14"/>
                <w:szCs w:val="14"/>
              </w:rPr>
              <w:t>pels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seus</w:t>
            </w:r>
            <w:proofErr w:type="spellEnd"/>
            <w:r>
              <w:rPr>
                <w:sz w:val="14"/>
                <w:szCs w:val="14"/>
              </w:rPr>
              <w:t xml:space="preserve"> propis </w:t>
            </w:r>
            <w:proofErr w:type="spellStart"/>
            <w:r>
              <w:rPr>
                <w:sz w:val="14"/>
                <w:szCs w:val="14"/>
              </w:rPr>
              <w:t>mitjans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electrònics</w:t>
            </w:r>
            <w:proofErr w:type="spellEnd"/>
            <w:r>
              <w:rPr>
                <w:sz w:val="14"/>
                <w:szCs w:val="14"/>
              </w:rPr>
              <w:t xml:space="preserve">, </w:t>
            </w:r>
            <w:proofErr w:type="spellStart"/>
            <w:r>
              <w:rPr>
                <w:sz w:val="14"/>
                <w:szCs w:val="14"/>
              </w:rPr>
              <w:t>duga</w:t>
            </w:r>
            <w:proofErr w:type="spellEnd"/>
            <w:r>
              <w:rPr>
                <w:sz w:val="14"/>
                <w:szCs w:val="14"/>
              </w:rPr>
              <w:t xml:space="preserve"> a </w:t>
            </w:r>
            <w:proofErr w:type="spellStart"/>
            <w:r>
              <w:rPr>
                <w:sz w:val="14"/>
                <w:szCs w:val="14"/>
              </w:rPr>
              <w:t>terme</w:t>
            </w:r>
            <w:proofErr w:type="spellEnd"/>
            <w:r>
              <w:rPr>
                <w:sz w:val="14"/>
                <w:szCs w:val="14"/>
              </w:rPr>
              <w:t xml:space="preserve"> la consulta de les </w:t>
            </w:r>
            <w:proofErr w:type="spellStart"/>
            <w:r>
              <w:rPr>
                <w:sz w:val="14"/>
                <w:szCs w:val="14"/>
              </w:rPr>
              <w:t>dades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següents</w:t>
            </w:r>
            <w:proofErr w:type="spellEnd"/>
            <w:r>
              <w:rPr>
                <w:sz w:val="14"/>
                <w:szCs w:val="14"/>
              </w:rPr>
              <w:t>:</w:t>
            </w:r>
          </w:p>
        </w:tc>
      </w:tr>
      <w:tr w:rsidR="0076309A" w:rsidRPr="00E65D04" w:rsidTr="0004227B">
        <w:trPr>
          <w:trHeight w:val="227"/>
        </w:trPr>
        <w:tc>
          <w:tcPr>
            <w:tcW w:w="2500" w:type="pct"/>
            <w:shd w:val="clear" w:color="auto" w:fill="A6A6A6" w:themeFill="background1" w:themeFillShade="A6"/>
            <w:vAlign w:val="center"/>
          </w:tcPr>
          <w:p w:rsidR="0076309A" w:rsidRPr="00E65D04" w:rsidRDefault="0076309A" w:rsidP="00CF7503">
            <w:pPr>
              <w:rPr>
                <w:b/>
                <w:sz w:val="14"/>
                <w:szCs w:val="14"/>
              </w:rPr>
            </w:pPr>
            <w:r w:rsidRPr="00E65D04">
              <w:rPr>
                <w:b/>
                <w:sz w:val="14"/>
                <w:szCs w:val="14"/>
              </w:rPr>
              <w:t>DOCUMENTS</w:t>
            </w:r>
          </w:p>
        </w:tc>
        <w:tc>
          <w:tcPr>
            <w:tcW w:w="2500" w:type="pct"/>
            <w:shd w:val="clear" w:color="auto" w:fill="A6A6A6" w:themeFill="background1" w:themeFillShade="A6"/>
            <w:vAlign w:val="center"/>
          </w:tcPr>
          <w:p w:rsidR="0076309A" w:rsidRPr="00E65D04" w:rsidRDefault="0076309A" w:rsidP="00CF7503">
            <w:pPr>
              <w:rPr>
                <w:b/>
                <w:sz w:val="14"/>
                <w:szCs w:val="14"/>
              </w:rPr>
            </w:pPr>
            <w:r w:rsidRPr="00E65D04">
              <w:rPr>
                <w:b/>
                <w:sz w:val="14"/>
                <w:szCs w:val="14"/>
              </w:rPr>
              <w:t>ORGANISMES</w:t>
            </w:r>
          </w:p>
        </w:tc>
      </w:tr>
      <w:tr w:rsidR="0076309A" w:rsidRPr="00E65D04" w:rsidTr="0004227B">
        <w:trPr>
          <w:trHeight w:val="329"/>
        </w:trPr>
        <w:tc>
          <w:tcPr>
            <w:tcW w:w="2500" w:type="pct"/>
            <w:tcMar>
              <w:top w:w="28" w:type="dxa"/>
              <w:bottom w:w="28" w:type="dxa"/>
            </w:tcMar>
            <w:vAlign w:val="center"/>
          </w:tcPr>
          <w:p w:rsidR="0076309A" w:rsidRPr="00E65D04" w:rsidRDefault="0076309A" w:rsidP="00CF7503">
            <w:pPr>
              <w:rPr>
                <w:sz w:val="14"/>
                <w:szCs w:val="14"/>
              </w:rPr>
            </w:pPr>
            <w:r w:rsidRPr="00E65D04">
              <w:rPr>
                <w:sz w:val="14"/>
                <w:szCs w:val="14"/>
              </w:rPr>
              <w:t xml:space="preserve">Consulta de </w:t>
            </w:r>
            <w:proofErr w:type="spellStart"/>
            <w:r w:rsidRPr="00E65D04">
              <w:rPr>
                <w:sz w:val="14"/>
                <w:szCs w:val="14"/>
              </w:rPr>
              <w:t>dades</w:t>
            </w:r>
            <w:proofErr w:type="spellEnd"/>
            <w:r w:rsidRPr="00E65D04">
              <w:rPr>
                <w:sz w:val="14"/>
                <w:szCs w:val="14"/>
              </w:rPr>
              <w:t xml:space="preserve"> </w:t>
            </w:r>
            <w:proofErr w:type="spellStart"/>
            <w:r w:rsidRPr="00E65D04">
              <w:rPr>
                <w:sz w:val="14"/>
                <w:szCs w:val="14"/>
              </w:rPr>
              <w:t>d'identitat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2500" w:type="pct"/>
            <w:tcMar>
              <w:top w:w="28" w:type="dxa"/>
              <w:bottom w:w="28" w:type="dxa"/>
            </w:tcMar>
            <w:vAlign w:val="center"/>
          </w:tcPr>
          <w:p w:rsidR="0076309A" w:rsidRPr="00E65D04" w:rsidRDefault="0076309A" w:rsidP="00CF7503">
            <w:pPr>
              <w:rPr>
                <w:sz w:val="14"/>
                <w:szCs w:val="14"/>
              </w:rPr>
            </w:pPr>
            <w:proofErr w:type="spellStart"/>
            <w:r w:rsidRPr="00E65D04">
              <w:rPr>
                <w:sz w:val="14"/>
                <w:szCs w:val="14"/>
              </w:rPr>
              <w:t>Direcció</w:t>
            </w:r>
            <w:proofErr w:type="spellEnd"/>
            <w:r w:rsidRPr="00E65D04">
              <w:rPr>
                <w:sz w:val="14"/>
                <w:szCs w:val="14"/>
              </w:rPr>
              <w:t xml:space="preserve"> General de </w:t>
            </w:r>
            <w:proofErr w:type="spellStart"/>
            <w:r w:rsidRPr="00E65D04">
              <w:rPr>
                <w:sz w:val="14"/>
                <w:szCs w:val="14"/>
              </w:rPr>
              <w:t>Policia</w:t>
            </w:r>
            <w:proofErr w:type="spellEnd"/>
          </w:p>
        </w:tc>
      </w:tr>
      <w:tr w:rsidR="0076309A" w:rsidRPr="00E65D04" w:rsidTr="0004227B">
        <w:trPr>
          <w:trHeight w:val="320"/>
        </w:trPr>
        <w:tc>
          <w:tcPr>
            <w:tcW w:w="2500" w:type="pct"/>
            <w:tcMar>
              <w:top w:w="28" w:type="dxa"/>
              <w:bottom w:w="28" w:type="dxa"/>
            </w:tcMar>
            <w:vAlign w:val="center"/>
          </w:tcPr>
          <w:p w:rsidR="0076309A" w:rsidRPr="00E65D04" w:rsidRDefault="0076309A" w:rsidP="00CF7503">
            <w:pPr>
              <w:rPr>
                <w:sz w:val="14"/>
                <w:szCs w:val="14"/>
              </w:rPr>
            </w:pPr>
            <w:r w:rsidRPr="00E65D04">
              <w:rPr>
                <w:sz w:val="14"/>
                <w:szCs w:val="14"/>
              </w:rPr>
              <w:t xml:space="preserve">Estar al </w:t>
            </w:r>
            <w:proofErr w:type="spellStart"/>
            <w:r w:rsidRPr="00E65D04">
              <w:rPr>
                <w:sz w:val="14"/>
                <w:szCs w:val="14"/>
              </w:rPr>
              <w:t>corrent</w:t>
            </w:r>
            <w:proofErr w:type="spellEnd"/>
            <w:r w:rsidRPr="00E65D04">
              <w:rPr>
                <w:sz w:val="14"/>
                <w:szCs w:val="14"/>
              </w:rPr>
              <w:t xml:space="preserve"> de les </w:t>
            </w:r>
            <w:proofErr w:type="spellStart"/>
            <w:r w:rsidRPr="00E65D04">
              <w:rPr>
                <w:sz w:val="14"/>
                <w:szCs w:val="14"/>
              </w:rPr>
              <w:t>obligacions</w:t>
            </w:r>
            <w:proofErr w:type="spellEnd"/>
            <w:r w:rsidRPr="00E65D04">
              <w:rPr>
                <w:sz w:val="14"/>
                <w:szCs w:val="14"/>
              </w:rPr>
              <w:t xml:space="preserve"> </w:t>
            </w:r>
            <w:proofErr w:type="spellStart"/>
            <w:r w:rsidRPr="00E65D04">
              <w:rPr>
                <w:sz w:val="14"/>
                <w:szCs w:val="14"/>
              </w:rPr>
              <w:t>tributàries</w:t>
            </w:r>
            <w:proofErr w:type="spellEnd"/>
          </w:p>
        </w:tc>
        <w:tc>
          <w:tcPr>
            <w:tcW w:w="2500" w:type="pct"/>
            <w:tcMar>
              <w:top w:w="28" w:type="dxa"/>
              <w:bottom w:w="28" w:type="dxa"/>
            </w:tcMar>
            <w:vAlign w:val="center"/>
          </w:tcPr>
          <w:p w:rsidR="0076309A" w:rsidRPr="00E65D04" w:rsidRDefault="0076309A" w:rsidP="00CF7503">
            <w:pPr>
              <w:rPr>
                <w:sz w:val="14"/>
                <w:szCs w:val="14"/>
              </w:rPr>
            </w:pPr>
            <w:r w:rsidRPr="00E65D04">
              <w:rPr>
                <w:sz w:val="14"/>
                <w:szCs w:val="14"/>
              </w:rPr>
              <w:t>AEAT</w:t>
            </w:r>
          </w:p>
        </w:tc>
      </w:tr>
      <w:tr w:rsidR="0076309A" w:rsidRPr="00E65D04" w:rsidTr="0004227B">
        <w:trPr>
          <w:trHeight w:val="354"/>
        </w:trPr>
        <w:tc>
          <w:tcPr>
            <w:tcW w:w="2500" w:type="pct"/>
            <w:tcMar>
              <w:top w:w="28" w:type="dxa"/>
              <w:bottom w:w="28" w:type="dxa"/>
            </w:tcMar>
            <w:vAlign w:val="center"/>
          </w:tcPr>
          <w:p w:rsidR="0076309A" w:rsidRPr="00E65D04" w:rsidRDefault="003617AC" w:rsidP="00CF750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Estar </w:t>
            </w:r>
            <w:proofErr w:type="spellStart"/>
            <w:r>
              <w:rPr>
                <w:sz w:val="14"/>
                <w:szCs w:val="14"/>
              </w:rPr>
              <w:t>d'alta</w:t>
            </w:r>
            <w:proofErr w:type="spellEnd"/>
            <w:r>
              <w:rPr>
                <w:sz w:val="14"/>
                <w:szCs w:val="14"/>
              </w:rPr>
              <w:t xml:space="preserve"> i </w:t>
            </w:r>
            <w:r w:rsidR="0076309A" w:rsidRPr="00E65D04">
              <w:rPr>
                <w:sz w:val="14"/>
                <w:szCs w:val="14"/>
              </w:rPr>
              <w:t xml:space="preserve">al </w:t>
            </w:r>
            <w:proofErr w:type="spellStart"/>
            <w:r w:rsidR="0076309A" w:rsidRPr="00E65D04">
              <w:rPr>
                <w:sz w:val="14"/>
                <w:szCs w:val="14"/>
              </w:rPr>
              <w:t>corrent</w:t>
            </w:r>
            <w:proofErr w:type="spellEnd"/>
            <w:r w:rsidR="0076309A" w:rsidRPr="00E65D04">
              <w:rPr>
                <w:sz w:val="14"/>
                <w:szCs w:val="14"/>
              </w:rPr>
              <w:t xml:space="preserve"> de les </w:t>
            </w:r>
            <w:proofErr w:type="spellStart"/>
            <w:r w:rsidR="0076309A" w:rsidRPr="00E65D04">
              <w:rPr>
                <w:sz w:val="14"/>
                <w:szCs w:val="14"/>
              </w:rPr>
              <w:t>obligacions</w:t>
            </w:r>
            <w:proofErr w:type="spellEnd"/>
            <w:r w:rsidR="0076309A" w:rsidRPr="00E65D04">
              <w:rPr>
                <w:sz w:val="14"/>
                <w:szCs w:val="14"/>
              </w:rPr>
              <w:t xml:space="preserve"> </w:t>
            </w:r>
            <w:proofErr w:type="spellStart"/>
            <w:r w:rsidR="0076309A" w:rsidRPr="00E65D04">
              <w:rPr>
                <w:sz w:val="14"/>
                <w:szCs w:val="14"/>
              </w:rPr>
              <w:t>amb</w:t>
            </w:r>
            <w:proofErr w:type="spellEnd"/>
            <w:r w:rsidR="0076309A" w:rsidRPr="00E65D04">
              <w:rPr>
                <w:sz w:val="14"/>
                <w:szCs w:val="14"/>
              </w:rPr>
              <w:t xml:space="preserve"> la </w:t>
            </w:r>
            <w:proofErr w:type="spellStart"/>
            <w:r w:rsidR="0076309A" w:rsidRPr="00E65D04">
              <w:rPr>
                <w:sz w:val="14"/>
                <w:szCs w:val="14"/>
              </w:rPr>
              <w:t>Seguretat</w:t>
            </w:r>
            <w:proofErr w:type="spellEnd"/>
            <w:r w:rsidR="0076309A" w:rsidRPr="00E65D04">
              <w:rPr>
                <w:sz w:val="14"/>
                <w:szCs w:val="14"/>
              </w:rPr>
              <w:t xml:space="preserve"> Social</w:t>
            </w:r>
          </w:p>
        </w:tc>
        <w:tc>
          <w:tcPr>
            <w:tcW w:w="2500" w:type="pct"/>
            <w:tcMar>
              <w:top w:w="28" w:type="dxa"/>
              <w:bottom w:w="28" w:type="dxa"/>
            </w:tcMar>
            <w:vAlign w:val="center"/>
          </w:tcPr>
          <w:p w:rsidR="0076309A" w:rsidRPr="00E65D04" w:rsidRDefault="0076309A" w:rsidP="00CF7503">
            <w:pPr>
              <w:rPr>
                <w:sz w:val="14"/>
                <w:szCs w:val="14"/>
              </w:rPr>
            </w:pPr>
            <w:r w:rsidRPr="00E65D04">
              <w:rPr>
                <w:sz w:val="14"/>
                <w:szCs w:val="14"/>
              </w:rPr>
              <w:t>TGSS</w:t>
            </w:r>
          </w:p>
        </w:tc>
      </w:tr>
      <w:tr w:rsidR="0076309A" w:rsidRPr="00E65D04" w:rsidTr="0004227B">
        <w:trPr>
          <w:trHeight w:val="541"/>
        </w:trPr>
        <w:tc>
          <w:tcPr>
            <w:tcW w:w="5000" w:type="pct"/>
            <w:gridSpan w:val="2"/>
            <w:tcMar>
              <w:top w:w="28" w:type="dxa"/>
              <w:bottom w:w="28" w:type="dxa"/>
            </w:tcMar>
            <w:vAlign w:val="center"/>
          </w:tcPr>
          <w:p w:rsidR="0076309A" w:rsidRPr="00E65D04" w:rsidRDefault="0076309A" w:rsidP="003617AC">
            <w:pPr>
              <w:rPr>
                <w:sz w:val="14"/>
                <w:szCs w:val="14"/>
              </w:rPr>
            </w:pPr>
            <w:r w:rsidRPr="00E65D04">
              <w:rPr>
                <w:szCs w:val="18"/>
              </w:rPr>
              <w:sym w:font="Wingdings 2" w:char="F0A3"/>
            </w:r>
            <w:r w:rsidRPr="00E65D04">
              <w:rPr>
                <w:b/>
                <w:sz w:val="14"/>
                <w:szCs w:val="14"/>
              </w:rPr>
              <w:t xml:space="preserve"> </w:t>
            </w:r>
            <w:r w:rsidR="003617AC" w:rsidRPr="009F5983">
              <w:rPr>
                <w:sz w:val="14"/>
                <w:szCs w:val="14"/>
              </w:rPr>
              <w:t xml:space="preserve">DENEGUE </w:t>
            </w:r>
            <w:proofErr w:type="spellStart"/>
            <w:r w:rsidR="003617AC" w:rsidRPr="009F5983">
              <w:rPr>
                <w:sz w:val="14"/>
                <w:szCs w:val="14"/>
              </w:rPr>
              <w:t>expressament</w:t>
            </w:r>
            <w:proofErr w:type="spellEnd"/>
            <w:r w:rsidR="003617AC" w:rsidRPr="009F5983">
              <w:rPr>
                <w:sz w:val="14"/>
                <w:szCs w:val="14"/>
              </w:rPr>
              <w:t xml:space="preserve"> el </w:t>
            </w:r>
            <w:proofErr w:type="spellStart"/>
            <w:r w:rsidR="003617AC" w:rsidRPr="009F5983">
              <w:rPr>
                <w:sz w:val="14"/>
                <w:szCs w:val="14"/>
              </w:rPr>
              <w:t>meu</w:t>
            </w:r>
            <w:proofErr w:type="spellEnd"/>
            <w:r w:rsidR="003617AC" w:rsidRPr="009F5983">
              <w:rPr>
                <w:sz w:val="14"/>
                <w:szCs w:val="14"/>
              </w:rPr>
              <w:t xml:space="preserve"> </w:t>
            </w:r>
            <w:proofErr w:type="spellStart"/>
            <w:r w:rsidR="003617AC" w:rsidRPr="009F5983">
              <w:rPr>
                <w:sz w:val="14"/>
                <w:szCs w:val="14"/>
              </w:rPr>
              <w:t>consentiment</w:t>
            </w:r>
            <w:proofErr w:type="spellEnd"/>
            <w:r w:rsidR="003617AC" w:rsidRPr="009F5983">
              <w:rPr>
                <w:sz w:val="14"/>
                <w:szCs w:val="14"/>
              </w:rPr>
              <w:t xml:space="preserve"> </w:t>
            </w:r>
            <w:proofErr w:type="spellStart"/>
            <w:r w:rsidR="003617AC" w:rsidRPr="009F5983">
              <w:rPr>
                <w:sz w:val="14"/>
                <w:szCs w:val="14"/>
              </w:rPr>
              <w:t>perquè</w:t>
            </w:r>
            <w:proofErr w:type="spellEnd"/>
            <w:r w:rsidR="003617AC" w:rsidRPr="009F5983">
              <w:rPr>
                <w:sz w:val="14"/>
                <w:szCs w:val="14"/>
              </w:rPr>
              <w:t xml:space="preserve"> </w:t>
            </w:r>
            <w:proofErr w:type="spellStart"/>
            <w:r w:rsidR="003617AC" w:rsidRPr="009F5983">
              <w:rPr>
                <w:sz w:val="14"/>
                <w:szCs w:val="14"/>
              </w:rPr>
              <w:t>l'Ajuntament</w:t>
            </w:r>
            <w:proofErr w:type="spellEnd"/>
            <w:r w:rsidR="003617AC" w:rsidRPr="009F5983">
              <w:rPr>
                <w:sz w:val="14"/>
                <w:szCs w:val="14"/>
              </w:rPr>
              <w:t xml:space="preserve"> de </w:t>
            </w:r>
            <w:proofErr w:type="spellStart"/>
            <w:r w:rsidR="003617AC" w:rsidRPr="009F5983">
              <w:rPr>
                <w:sz w:val="14"/>
                <w:szCs w:val="14"/>
              </w:rPr>
              <w:t>Dénia</w:t>
            </w:r>
            <w:proofErr w:type="spellEnd"/>
            <w:r w:rsidR="003617AC" w:rsidRPr="009F5983">
              <w:rPr>
                <w:sz w:val="14"/>
                <w:szCs w:val="14"/>
              </w:rPr>
              <w:t xml:space="preserve"> </w:t>
            </w:r>
            <w:proofErr w:type="spellStart"/>
            <w:r w:rsidR="003617AC" w:rsidRPr="009F5983">
              <w:rPr>
                <w:sz w:val="14"/>
                <w:szCs w:val="14"/>
              </w:rPr>
              <w:t>obtinga</w:t>
            </w:r>
            <w:proofErr w:type="spellEnd"/>
            <w:r w:rsidR="003617AC" w:rsidRPr="009F5983">
              <w:rPr>
                <w:sz w:val="14"/>
                <w:szCs w:val="14"/>
              </w:rPr>
              <w:t xml:space="preserve"> de forma directa </w:t>
            </w:r>
            <w:proofErr w:type="spellStart"/>
            <w:r w:rsidR="003617AC" w:rsidRPr="009F5983">
              <w:rPr>
                <w:sz w:val="14"/>
                <w:szCs w:val="14"/>
              </w:rPr>
              <w:t>aques</w:t>
            </w:r>
            <w:r w:rsidR="003617AC">
              <w:rPr>
                <w:sz w:val="14"/>
                <w:szCs w:val="14"/>
              </w:rPr>
              <w:t>tes</w:t>
            </w:r>
            <w:proofErr w:type="spellEnd"/>
            <w:r w:rsidR="003617AC">
              <w:rPr>
                <w:sz w:val="14"/>
                <w:szCs w:val="14"/>
              </w:rPr>
              <w:t xml:space="preserve"> </w:t>
            </w:r>
            <w:proofErr w:type="spellStart"/>
            <w:r w:rsidR="003617AC">
              <w:rPr>
                <w:sz w:val="14"/>
                <w:szCs w:val="14"/>
              </w:rPr>
              <w:t>dades</w:t>
            </w:r>
            <w:proofErr w:type="spellEnd"/>
            <w:r w:rsidR="003617AC">
              <w:rPr>
                <w:sz w:val="14"/>
                <w:szCs w:val="14"/>
              </w:rPr>
              <w:t xml:space="preserve">. En </w:t>
            </w:r>
            <w:proofErr w:type="spellStart"/>
            <w:r w:rsidR="003617AC">
              <w:rPr>
                <w:sz w:val="14"/>
                <w:szCs w:val="14"/>
              </w:rPr>
              <w:t>cas</w:t>
            </w:r>
            <w:proofErr w:type="spellEnd"/>
            <w:r w:rsidR="003617AC">
              <w:rPr>
                <w:sz w:val="14"/>
                <w:szCs w:val="14"/>
              </w:rPr>
              <w:t xml:space="preserve"> de denegar </w:t>
            </w:r>
            <w:proofErr w:type="spellStart"/>
            <w:r w:rsidR="003617AC">
              <w:rPr>
                <w:sz w:val="14"/>
                <w:szCs w:val="14"/>
              </w:rPr>
              <w:t>aquesta</w:t>
            </w:r>
            <w:proofErr w:type="spellEnd"/>
            <w:r w:rsidR="003617AC">
              <w:rPr>
                <w:sz w:val="14"/>
                <w:szCs w:val="14"/>
              </w:rPr>
              <w:t xml:space="preserve"> </w:t>
            </w:r>
            <w:proofErr w:type="spellStart"/>
            <w:r w:rsidR="003617AC">
              <w:rPr>
                <w:sz w:val="14"/>
                <w:szCs w:val="14"/>
              </w:rPr>
              <w:t>autorització</w:t>
            </w:r>
            <w:proofErr w:type="spellEnd"/>
            <w:r w:rsidR="003617AC">
              <w:rPr>
                <w:sz w:val="14"/>
                <w:szCs w:val="14"/>
              </w:rPr>
              <w:t xml:space="preserve">, la persona </w:t>
            </w:r>
            <w:proofErr w:type="spellStart"/>
            <w:r w:rsidR="003617AC">
              <w:rPr>
                <w:sz w:val="14"/>
                <w:szCs w:val="14"/>
              </w:rPr>
              <w:t>interessada</w:t>
            </w:r>
            <w:proofErr w:type="spellEnd"/>
            <w:r w:rsidR="003617AC" w:rsidRPr="009F5983">
              <w:rPr>
                <w:sz w:val="14"/>
                <w:szCs w:val="14"/>
              </w:rPr>
              <w:t xml:space="preserve"> </w:t>
            </w:r>
            <w:proofErr w:type="spellStart"/>
            <w:r w:rsidR="003617AC" w:rsidRPr="009F5983">
              <w:rPr>
                <w:sz w:val="14"/>
                <w:szCs w:val="14"/>
              </w:rPr>
              <w:t>haurà</w:t>
            </w:r>
            <w:proofErr w:type="spellEnd"/>
            <w:r w:rsidR="003617AC" w:rsidRPr="009F5983">
              <w:rPr>
                <w:sz w:val="14"/>
                <w:szCs w:val="14"/>
              </w:rPr>
              <w:t xml:space="preserve"> </w:t>
            </w:r>
            <w:proofErr w:type="spellStart"/>
            <w:r w:rsidR="003617AC" w:rsidRPr="009F5983">
              <w:rPr>
                <w:sz w:val="14"/>
                <w:szCs w:val="14"/>
              </w:rPr>
              <w:t>d'aportar</w:t>
            </w:r>
            <w:proofErr w:type="spellEnd"/>
            <w:r w:rsidR="003617AC" w:rsidRPr="009F5983">
              <w:rPr>
                <w:sz w:val="14"/>
                <w:szCs w:val="14"/>
              </w:rPr>
              <w:t xml:space="preserve"> </w:t>
            </w:r>
            <w:proofErr w:type="spellStart"/>
            <w:r w:rsidR="003617AC" w:rsidRPr="009F5983">
              <w:rPr>
                <w:sz w:val="14"/>
                <w:szCs w:val="14"/>
              </w:rPr>
              <w:t>electrònica</w:t>
            </w:r>
            <w:r w:rsidR="003617AC">
              <w:rPr>
                <w:sz w:val="14"/>
                <w:szCs w:val="14"/>
              </w:rPr>
              <w:t>ment</w:t>
            </w:r>
            <w:proofErr w:type="spellEnd"/>
            <w:r w:rsidR="003617AC" w:rsidRPr="009F5983">
              <w:rPr>
                <w:sz w:val="14"/>
                <w:szCs w:val="14"/>
              </w:rPr>
              <w:t xml:space="preserve"> o</w:t>
            </w:r>
            <w:r w:rsidR="003617AC">
              <w:rPr>
                <w:sz w:val="14"/>
                <w:szCs w:val="14"/>
              </w:rPr>
              <w:t xml:space="preserve"> presencial la </w:t>
            </w:r>
            <w:proofErr w:type="spellStart"/>
            <w:r w:rsidR="003617AC">
              <w:rPr>
                <w:sz w:val="14"/>
                <w:szCs w:val="14"/>
              </w:rPr>
              <w:t>documentació</w:t>
            </w:r>
            <w:proofErr w:type="spellEnd"/>
            <w:r w:rsidR="003617AC">
              <w:rPr>
                <w:sz w:val="14"/>
                <w:szCs w:val="14"/>
              </w:rPr>
              <w:t xml:space="preserve"> requerida.</w:t>
            </w:r>
          </w:p>
        </w:tc>
      </w:tr>
    </w:tbl>
    <w:p w:rsidR="00760EBE" w:rsidRDefault="00760EBE" w:rsidP="00461769">
      <w:pPr>
        <w:spacing w:after="0" w:line="240" w:lineRule="auto"/>
      </w:pPr>
    </w:p>
    <w:p w:rsidR="00760EBE" w:rsidRDefault="00760EBE" w:rsidP="00461769">
      <w:pPr>
        <w:spacing w:after="0" w:line="240" w:lineRule="auto"/>
      </w:pPr>
    </w:p>
    <w:p w:rsidR="00760EBE" w:rsidRDefault="00760EBE" w:rsidP="00461769">
      <w:pPr>
        <w:spacing w:after="0" w:line="240" w:lineRule="auto"/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28"/>
        <w:gridCol w:w="9366"/>
      </w:tblGrid>
      <w:tr w:rsidR="00760EBE" w:rsidRPr="00FB57FE" w:rsidTr="0004227B">
        <w:trPr>
          <w:trHeight w:hRule="exact" w:val="397"/>
        </w:trPr>
        <w:tc>
          <w:tcPr>
            <w:tcW w:w="5000" w:type="pct"/>
            <w:gridSpan w:val="2"/>
            <w:shd w:val="clear" w:color="auto" w:fill="A6A6A6" w:themeFill="background1" w:themeFillShade="A6"/>
            <w:vAlign w:val="center"/>
          </w:tcPr>
          <w:p w:rsidR="00760EBE" w:rsidRPr="00FB57FE" w:rsidRDefault="00760EBE" w:rsidP="00CF7503">
            <w:pPr>
              <w:rPr>
                <w:rFonts w:cs="Arial"/>
                <w:b/>
                <w:color w:val="FFFFFF" w:themeColor="background1"/>
                <w:lang w:val="es-ES"/>
              </w:rPr>
            </w:pPr>
            <w:r w:rsidRPr="00FB57FE">
              <w:rPr>
                <w:rFonts w:cs="Arial"/>
                <w:b/>
                <w:color w:val="FFFFFF" w:themeColor="background1"/>
                <w:lang w:val="es-ES"/>
              </w:rPr>
              <w:lastRenderedPageBreak/>
              <w:t xml:space="preserve">DOCUMENTS QUE S'ACOMPANYEN </w:t>
            </w:r>
          </w:p>
        </w:tc>
      </w:tr>
      <w:tr w:rsidR="00760EBE" w:rsidRPr="00FB57FE" w:rsidTr="0004227B">
        <w:trPr>
          <w:trHeight w:hRule="exact" w:val="397"/>
        </w:trPr>
        <w:tc>
          <w:tcPr>
            <w:tcW w:w="5000" w:type="pct"/>
            <w:gridSpan w:val="2"/>
          </w:tcPr>
          <w:p w:rsidR="00760EBE" w:rsidRPr="00FB57FE" w:rsidRDefault="00760EBE" w:rsidP="00CF7503">
            <w:pPr>
              <w:rPr>
                <w:rFonts w:cs="Arial"/>
                <w:b/>
                <w:sz w:val="14"/>
                <w:szCs w:val="14"/>
                <w:lang w:val="es-ES"/>
              </w:rPr>
            </w:pPr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 xml:space="preserve">I.- Per a les </w:t>
            </w:r>
            <w:proofErr w:type="spellStart"/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>sol·licituds</w:t>
            </w:r>
            <w:proofErr w:type="spellEnd"/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 xml:space="preserve"> de </w:t>
            </w:r>
            <w:proofErr w:type="spellStart"/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>subvenció</w:t>
            </w:r>
            <w:proofErr w:type="spellEnd"/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 xml:space="preserve"> per </w:t>
            </w:r>
            <w:proofErr w:type="spellStart"/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>al</w:t>
            </w:r>
            <w:proofErr w:type="spellEnd"/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>concepte</w:t>
            </w:r>
            <w:proofErr w:type="spellEnd"/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 xml:space="preserve"> “</w:t>
            </w:r>
            <w:proofErr w:type="spellStart"/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>Funcionament</w:t>
            </w:r>
            <w:proofErr w:type="spellEnd"/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 xml:space="preserve"> i </w:t>
            </w:r>
            <w:proofErr w:type="spellStart"/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>manteniment</w:t>
            </w:r>
            <w:proofErr w:type="spellEnd"/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 xml:space="preserve"> de </w:t>
            </w:r>
            <w:proofErr w:type="spellStart"/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>l'entitat</w:t>
            </w:r>
            <w:proofErr w:type="spellEnd"/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>”</w:t>
            </w:r>
          </w:p>
        </w:tc>
      </w:tr>
      <w:tr w:rsidR="00760EBE" w:rsidRPr="00FB57FE" w:rsidTr="0004227B">
        <w:trPr>
          <w:trHeight w:val="551"/>
        </w:trPr>
        <w:tc>
          <w:tcPr>
            <w:tcW w:w="406" w:type="pct"/>
            <w:vAlign w:val="center"/>
          </w:tcPr>
          <w:p w:rsidR="00760EBE" w:rsidRPr="00FB57FE" w:rsidRDefault="00760EBE" w:rsidP="00760EBE">
            <w:pPr>
              <w:pStyle w:val="Prrafodelista"/>
              <w:numPr>
                <w:ilvl w:val="0"/>
                <w:numId w:val="8"/>
              </w:numPr>
              <w:ind w:left="314" w:hanging="284"/>
              <w:rPr>
                <w:rFonts w:cs="Arial"/>
                <w:b/>
                <w:sz w:val="14"/>
                <w:szCs w:val="14"/>
                <w:lang w:val="es-ES"/>
              </w:rPr>
            </w:pPr>
            <w:r w:rsidRPr="00FB57FE">
              <w:rPr>
                <w:rFonts w:cs="Arial"/>
                <w:b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211455</wp:posOffset>
                      </wp:positionH>
                      <wp:positionV relativeFrom="paragraph">
                        <wp:posOffset>1905</wp:posOffset>
                      </wp:positionV>
                      <wp:extent cx="134620" cy="83185"/>
                      <wp:effectExtent l="0" t="0" r="17780" b="12065"/>
                      <wp:wrapNone/>
                      <wp:docPr id="8" name="Rectángulo redondead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83185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93D732F" id="Rectángulo redondeado 8" o:spid="_x0000_s1026" style="position:absolute;margin-left:16.65pt;margin-top:.15pt;width:10.6pt;height:6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" filled="f" strokecolor="#243f60 [1604]" strokeweight="2pt"/>
                  </w:pict>
                </mc:Fallback>
              </mc:AlternateContent>
            </w:r>
          </w:p>
        </w:tc>
        <w:tc>
          <w:tcPr>
            <w:tcW w:w="4594" w:type="pct"/>
            <w:vAlign w:val="center"/>
          </w:tcPr>
          <w:p w:rsidR="00760EBE" w:rsidRPr="005351C0" w:rsidRDefault="00FD4CBC" w:rsidP="00760EBE">
            <w:pPr>
              <w:rPr>
                <w:rFonts w:cs="Arial"/>
                <w:b/>
                <w:sz w:val="14"/>
                <w:szCs w:val="14"/>
                <w:lang w:val="es-ES"/>
              </w:rPr>
            </w:pPr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Programa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detallat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de les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activitats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en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curs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o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pendents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de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realitzar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per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l'entitat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="00FB57FE" w:rsidRPr="005351C0">
              <w:rPr>
                <w:rFonts w:cs="Arial"/>
                <w:b/>
                <w:sz w:val="14"/>
                <w:szCs w:val="14"/>
                <w:lang w:val="es-ES"/>
              </w:rPr>
              <w:t>l'any</w:t>
            </w:r>
            <w:proofErr w:type="spellEnd"/>
            <w:r w:rsidR="002F0C2D">
              <w:rPr>
                <w:rFonts w:cs="Arial"/>
                <w:b/>
                <w:sz w:val="14"/>
                <w:szCs w:val="14"/>
                <w:lang w:val="es-ES"/>
              </w:rPr>
              <w:t xml:space="preserve"> en </w:t>
            </w:r>
            <w:proofErr w:type="spellStart"/>
            <w:r w:rsidR="002F0C2D">
              <w:rPr>
                <w:rFonts w:cs="Arial"/>
                <w:b/>
                <w:sz w:val="14"/>
                <w:szCs w:val="14"/>
                <w:lang w:val="es-ES"/>
              </w:rPr>
              <w:t>curs</w:t>
            </w:r>
            <w:proofErr w:type="spellEnd"/>
          </w:p>
        </w:tc>
      </w:tr>
      <w:tr w:rsidR="00760EBE" w:rsidRPr="00FB57FE" w:rsidTr="0004227B">
        <w:trPr>
          <w:trHeight w:val="551"/>
        </w:trPr>
        <w:tc>
          <w:tcPr>
            <w:tcW w:w="406" w:type="pct"/>
            <w:vAlign w:val="center"/>
          </w:tcPr>
          <w:p w:rsidR="00760EBE" w:rsidRPr="00FB57FE" w:rsidRDefault="00760EBE" w:rsidP="00760EBE">
            <w:pPr>
              <w:rPr>
                <w:rFonts w:cs="Arial"/>
                <w:b/>
                <w:sz w:val="14"/>
                <w:szCs w:val="14"/>
                <w:lang w:val="es-ES"/>
              </w:rPr>
            </w:pPr>
            <w:r w:rsidRPr="00FB57FE">
              <w:rPr>
                <w:rFonts w:cs="Arial"/>
                <w:b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9A2F4BD" wp14:editId="3B93DAB1">
                      <wp:simplePos x="0" y="0"/>
                      <wp:positionH relativeFrom="column">
                        <wp:posOffset>216535</wp:posOffset>
                      </wp:positionH>
                      <wp:positionV relativeFrom="paragraph">
                        <wp:posOffset>-3810</wp:posOffset>
                      </wp:positionV>
                      <wp:extent cx="134620" cy="83185"/>
                      <wp:effectExtent l="0" t="0" r="17780" b="12065"/>
                      <wp:wrapNone/>
                      <wp:docPr id="9" name="Rectángulo redondead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83185"/>
                              </a:xfrm>
                              <a:prstGeom prst="round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29FF388" id="Rectángulo redondeado 9" o:spid="_x0000_s1026" style="position:absolute;margin-left:17.05pt;margin-top:-.3pt;width:10.6pt;height:6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" filled="f" strokecolor="#385d8a" strokeweight="2pt"/>
                  </w:pict>
                </mc:Fallback>
              </mc:AlternateContent>
            </w:r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>2.</w:t>
            </w:r>
            <w:r w:rsidRPr="00FB57FE">
              <w:rPr>
                <w:rFonts w:cs="Arial"/>
                <w:b/>
                <w:noProof/>
                <w:sz w:val="14"/>
                <w:szCs w:val="14"/>
                <w:lang w:val="es-ES" w:eastAsia="es-ES"/>
              </w:rPr>
              <w:t xml:space="preserve"> </w:t>
            </w:r>
          </w:p>
        </w:tc>
        <w:tc>
          <w:tcPr>
            <w:tcW w:w="4594" w:type="pct"/>
            <w:vAlign w:val="center"/>
          </w:tcPr>
          <w:p w:rsidR="00FD4CBC" w:rsidRPr="005351C0" w:rsidRDefault="00FD4CBC" w:rsidP="00FD4CBC">
            <w:pPr>
              <w:rPr>
                <w:rFonts w:cs="Arial"/>
                <w:b/>
                <w:sz w:val="14"/>
                <w:szCs w:val="14"/>
                <w:lang w:val="es-ES"/>
              </w:rPr>
            </w:pP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Pressupost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detal</w:t>
            </w:r>
            <w:r w:rsidR="002F0C2D">
              <w:rPr>
                <w:rFonts w:cs="Arial"/>
                <w:b/>
                <w:sz w:val="14"/>
                <w:szCs w:val="14"/>
                <w:lang w:val="es-ES"/>
              </w:rPr>
              <w:t>lat</w:t>
            </w:r>
            <w:proofErr w:type="spellEnd"/>
            <w:r w:rsidR="002F0C2D">
              <w:rPr>
                <w:rFonts w:cs="Arial"/>
                <w:b/>
                <w:sz w:val="14"/>
                <w:szCs w:val="14"/>
                <w:lang w:val="es-ES"/>
              </w:rPr>
              <w:t xml:space="preserve"> de </w:t>
            </w:r>
            <w:proofErr w:type="spellStart"/>
            <w:r w:rsidR="002F0C2D">
              <w:rPr>
                <w:rFonts w:cs="Arial"/>
                <w:b/>
                <w:sz w:val="14"/>
                <w:szCs w:val="14"/>
                <w:lang w:val="es-ES"/>
              </w:rPr>
              <w:t>despeses</w:t>
            </w:r>
            <w:proofErr w:type="spellEnd"/>
            <w:r w:rsidR="002F0C2D">
              <w:rPr>
                <w:rFonts w:cs="Arial"/>
                <w:b/>
                <w:sz w:val="14"/>
                <w:szCs w:val="14"/>
                <w:lang w:val="es-ES"/>
              </w:rPr>
              <w:t xml:space="preserve"> per a </w:t>
            </w:r>
            <w:proofErr w:type="spellStart"/>
            <w:r w:rsidR="002F0C2D">
              <w:rPr>
                <w:rFonts w:cs="Arial"/>
                <w:b/>
                <w:sz w:val="14"/>
                <w:szCs w:val="14"/>
                <w:lang w:val="es-ES"/>
              </w:rPr>
              <w:t>l'any</w:t>
            </w:r>
            <w:proofErr w:type="spellEnd"/>
            <w:r w:rsidR="002F0C2D">
              <w:rPr>
                <w:rFonts w:cs="Arial"/>
                <w:b/>
                <w:sz w:val="14"/>
                <w:szCs w:val="14"/>
                <w:lang w:val="es-ES"/>
              </w:rPr>
              <w:t xml:space="preserve"> en </w:t>
            </w:r>
            <w:proofErr w:type="spellStart"/>
            <w:r w:rsidR="002F0C2D">
              <w:rPr>
                <w:rFonts w:cs="Arial"/>
                <w:b/>
                <w:sz w:val="14"/>
                <w:szCs w:val="14"/>
                <w:lang w:val="es-ES"/>
              </w:rPr>
              <w:t>curs</w:t>
            </w:r>
            <w:proofErr w:type="spellEnd"/>
          </w:p>
        </w:tc>
      </w:tr>
      <w:tr w:rsidR="00760EBE" w:rsidRPr="00FB57FE" w:rsidTr="0004227B">
        <w:trPr>
          <w:trHeight w:val="551"/>
        </w:trPr>
        <w:tc>
          <w:tcPr>
            <w:tcW w:w="406" w:type="pct"/>
            <w:vAlign w:val="center"/>
          </w:tcPr>
          <w:p w:rsidR="00760EBE" w:rsidRPr="00FB57FE" w:rsidRDefault="00760EBE" w:rsidP="00760EBE">
            <w:pPr>
              <w:rPr>
                <w:rFonts w:cs="Arial"/>
                <w:b/>
                <w:sz w:val="14"/>
                <w:szCs w:val="14"/>
                <w:lang w:val="es-ES"/>
              </w:rPr>
            </w:pPr>
            <w:r w:rsidRPr="00FB57FE">
              <w:rPr>
                <w:rFonts w:cs="Arial"/>
                <w:b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C2672F9" wp14:editId="4A15AD2C">
                      <wp:simplePos x="0" y="0"/>
                      <wp:positionH relativeFrom="column">
                        <wp:posOffset>216535</wp:posOffset>
                      </wp:positionH>
                      <wp:positionV relativeFrom="paragraph">
                        <wp:posOffset>-3810</wp:posOffset>
                      </wp:positionV>
                      <wp:extent cx="134620" cy="83185"/>
                      <wp:effectExtent l="0" t="0" r="17780" b="12065"/>
                      <wp:wrapNone/>
                      <wp:docPr id="10" name="Rectángulo redondead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83185"/>
                              </a:xfrm>
                              <a:prstGeom prst="round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058A6EF" id="Rectángulo redondeado 10" o:spid="_x0000_s1026" style="position:absolute;margin-left:17.05pt;margin-top:-.3pt;width:10.6pt;height:6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" filled="f" strokecolor="#385d8a" strokeweight="2pt"/>
                  </w:pict>
                </mc:Fallback>
              </mc:AlternateContent>
            </w:r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>3.</w:t>
            </w:r>
            <w:r w:rsidRPr="00FB57FE">
              <w:rPr>
                <w:rFonts w:cs="Arial"/>
                <w:b/>
                <w:noProof/>
                <w:sz w:val="14"/>
                <w:szCs w:val="14"/>
                <w:lang w:val="es-ES" w:eastAsia="es-ES"/>
              </w:rPr>
              <w:t xml:space="preserve"> </w:t>
            </w:r>
          </w:p>
        </w:tc>
        <w:tc>
          <w:tcPr>
            <w:tcW w:w="4594" w:type="pct"/>
            <w:vAlign w:val="center"/>
          </w:tcPr>
          <w:p w:rsidR="00760EBE" w:rsidRPr="005351C0" w:rsidRDefault="00FD4CBC" w:rsidP="00760EBE">
            <w:pPr>
              <w:rPr>
                <w:rFonts w:cs="Arial"/>
                <w:b/>
                <w:sz w:val="14"/>
                <w:szCs w:val="14"/>
                <w:lang w:val="es-ES"/>
              </w:rPr>
            </w:pP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Pressupost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detal</w:t>
            </w:r>
            <w:r w:rsidR="002F0C2D">
              <w:rPr>
                <w:rFonts w:cs="Arial"/>
                <w:b/>
                <w:sz w:val="14"/>
                <w:szCs w:val="14"/>
                <w:lang w:val="es-ES"/>
              </w:rPr>
              <w:t>lat</w:t>
            </w:r>
            <w:proofErr w:type="spellEnd"/>
            <w:r w:rsidR="002F0C2D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="002F0C2D">
              <w:rPr>
                <w:rFonts w:cs="Arial"/>
                <w:b/>
                <w:sz w:val="14"/>
                <w:szCs w:val="14"/>
                <w:lang w:val="es-ES"/>
              </w:rPr>
              <w:t>d'ingressos</w:t>
            </w:r>
            <w:proofErr w:type="spellEnd"/>
            <w:r w:rsidR="002F0C2D">
              <w:rPr>
                <w:rFonts w:cs="Arial"/>
                <w:b/>
                <w:sz w:val="14"/>
                <w:szCs w:val="14"/>
                <w:lang w:val="es-ES"/>
              </w:rPr>
              <w:t xml:space="preserve"> per a </w:t>
            </w:r>
            <w:proofErr w:type="spellStart"/>
            <w:r w:rsidR="002F0C2D">
              <w:rPr>
                <w:rFonts w:cs="Arial"/>
                <w:b/>
                <w:sz w:val="14"/>
                <w:szCs w:val="14"/>
                <w:lang w:val="es-ES"/>
              </w:rPr>
              <w:t>l'any</w:t>
            </w:r>
            <w:proofErr w:type="spellEnd"/>
            <w:r w:rsidR="002F0C2D">
              <w:rPr>
                <w:rFonts w:cs="Arial"/>
                <w:b/>
                <w:sz w:val="14"/>
                <w:szCs w:val="14"/>
                <w:lang w:val="es-ES"/>
              </w:rPr>
              <w:t xml:space="preserve"> en </w:t>
            </w:r>
            <w:proofErr w:type="spellStart"/>
            <w:r w:rsidR="002F0C2D">
              <w:rPr>
                <w:rFonts w:cs="Arial"/>
                <w:b/>
                <w:sz w:val="14"/>
                <w:szCs w:val="14"/>
                <w:lang w:val="es-ES"/>
              </w:rPr>
              <w:t>curs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, en el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qual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s'hauran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d'incloure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l'obtenció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de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subvencions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o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ajudes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procedents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d'altres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administracions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i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ens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públics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o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privats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,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indicant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el que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correspon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en cada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cas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: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quantia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sol·licitada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,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quantia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concedida, </w:t>
            </w:r>
            <w:proofErr w:type="spellStart"/>
            <w:r w:rsidR="005C27B7">
              <w:rPr>
                <w:rFonts w:cs="Arial"/>
                <w:b/>
                <w:sz w:val="14"/>
                <w:szCs w:val="14"/>
                <w:lang w:val="es-ES"/>
              </w:rPr>
              <w:t>pendent</w:t>
            </w:r>
            <w:proofErr w:type="spellEnd"/>
            <w:r w:rsidR="005C27B7">
              <w:rPr>
                <w:rFonts w:cs="Arial"/>
                <w:b/>
                <w:sz w:val="14"/>
                <w:szCs w:val="14"/>
                <w:lang w:val="es-ES"/>
              </w:rPr>
              <w:t xml:space="preserve"> de </w:t>
            </w:r>
            <w:proofErr w:type="spellStart"/>
            <w:r w:rsidR="005C27B7">
              <w:rPr>
                <w:rFonts w:cs="Arial"/>
                <w:b/>
                <w:sz w:val="14"/>
                <w:szCs w:val="14"/>
                <w:lang w:val="es-ES"/>
              </w:rPr>
              <w:t>resolució</w:t>
            </w:r>
            <w:proofErr w:type="spellEnd"/>
            <w:r w:rsidR="005C27B7">
              <w:rPr>
                <w:rFonts w:cs="Arial"/>
                <w:b/>
                <w:sz w:val="14"/>
                <w:szCs w:val="14"/>
                <w:lang w:val="es-ES"/>
              </w:rPr>
              <w:t xml:space="preserve"> o </w:t>
            </w:r>
            <w:proofErr w:type="spellStart"/>
            <w:r w:rsidR="005C27B7">
              <w:rPr>
                <w:rFonts w:cs="Arial"/>
                <w:b/>
                <w:sz w:val="14"/>
                <w:szCs w:val="14"/>
                <w:lang w:val="es-ES"/>
              </w:rPr>
              <w:t>denegat</w:t>
            </w:r>
            <w:proofErr w:type="spellEnd"/>
          </w:p>
        </w:tc>
      </w:tr>
      <w:tr w:rsidR="00760EBE" w:rsidRPr="00FB57FE" w:rsidTr="0004227B">
        <w:trPr>
          <w:trHeight w:val="551"/>
        </w:trPr>
        <w:tc>
          <w:tcPr>
            <w:tcW w:w="406" w:type="pct"/>
            <w:vAlign w:val="center"/>
          </w:tcPr>
          <w:p w:rsidR="00760EBE" w:rsidRPr="00FB57FE" w:rsidRDefault="00760EBE" w:rsidP="00760EBE">
            <w:pPr>
              <w:rPr>
                <w:rFonts w:cs="Arial"/>
                <w:b/>
                <w:sz w:val="14"/>
                <w:szCs w:val="14"/>
                <w:lang w:val="es-ES"/>
              </w:rPr>
            </w:pPr>
            <w:r w:rsidRPr="00FB57FE">
              <w:rPr>
                <w:rFonts w:cs="Arial"/>
                <w:b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6D6377C" wp14:editId="331B598D">
                      <wp:simplePos x="0" y="0"/>
                      <wp:positionH relativeFrom="column">
                        <wp:posOffset>216535</wp:posOffset>
                      </wp:positionH>
                      <wp:positionV relativeFrom="paragraph">
                        <wp:posOffset>-3810</wp:posOffset>
                      </wp:positionV>
                      <wp:extent cx="134620" cy="83185"/>
                      <wp:effectExtent l="0" t="0" r="17780" b="12065"/>
                      <wp:wrapNone/>
                      <wp:docPr id="11" name="Rectángulo redondead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83185"/>
                              </a:xfrm>
                              <a:prstGeom prst="round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B47DDF2" id="Rectángulo redondeado 11" o:spid="_x0000_s1026" style="position:absolute;margin-left:17.05pt;margin-top:-.3pt;width:10.6pt;height:6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" filled="f" strokecolor="#385d8a" strokeweight="2pt"/>
                  </w:pict>
                </mc:Fallback>
              </mc:AlternateContent>
            </w:r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>4.</w:t>
            </w:r>
            <w:r w:rsidRPr="00FB57FE">
              <w:rPr>
                <w:rFonts w:cs="Arial"/>
                <w:b/>
                <w:noProof/>
                <w:sz w:val="14"/>
                <w:szCs w:val="14"/>
                <w:lang w:val="es-ES" w:eastAsia="es-ES"/>
              </w:rPr>
              <w:t xml:space="preserve"> </w:t>
            </w:r>
          </w:p>
        </w:tc>
        <w:tc>
          <w:tcPr>
            <w:tcW w:w="4594" w:type="pct"/>
            <w:vAlign w:val="center"/>
          </w:tcPr>
          <w:p w:rsidR="00760EBE" w:rsidRPr="005351C0" w:rsidRDefault="00FD4CBC" w:rsidP="00760EBE">
            <w:pPr>
              <w:rPr>
                <w:rFonts w:cs="Arial"/>
                <w:b/>
                <w:sz w:val="14"/>
                <w:szCs w:val="14"/>
                <w:lang w:val="es-ES"/>
              </w:rPr>
            </w:pP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Balanç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de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de</w:t>
            </w:r>
            <w:r w:rsidR="002F0C2D">
              <w:rPr>
                <w:rFonts w:cs="Arial"/>
                <w:b/>
                <w:sz w:val="14"/>
                <w:szCs w:val="14"/>
                <w:lang w:val="es-ES"/>
              </w:rPr>
              <w:t>speses</w:t>
            </w:r>
            <w:proofErr w:type="spellEnd"/>
            <w:r w:rsidR="002F0C2D">
              <w:rPr>
                <w:rFonts w:cs="Arial"/>
                <w:b/>
                <w:sz w:val="14"/>
                <w:szCs w:val="14"/>
                <w:lang w:val="es-ES"/>
              </w:rPr>
              <w:t xml:space="preserve"> i </w:t>
            </w:r>
            <w:proofErr w:type="spellStart"/>
            <w:r w:rsidR="002F0C2D">
              <w:rPr>
                <w:rFonts w:cs="Arial"/>
                <w:b/>
                <w:sz w:val="14"/>
                <w:szCs w:val="14"/>
                <w:lang w:val="es-ES"/>
              </w:rPr>
              <w:t>ingressos</w:t>
            </w:r>
            <w:proofErr w:type="spellEnd"/>
            <w:r w:rsidR="002F0C2D">
              <w:rPr>
                <w:rFonts w:cs="Arial"/>
                <w:b/>
                <w:sz w:val="14"/>
                <w:szCs w:val="14"/>
                <w:lang w:val="es-ES"/>
              </w:rPr>
              <w:t xml:space="preserve"> de </w:t>
            </w:r>
            <w:proofErr w:type="spellStart"/>
            <w:r w:rsidR="002F0C2D">
              <w:rPr>
                <w:rFonts w:cs="Arial"/>
                <w:b/>
                <w:sz w:val="14"/>
                <w:szCs w:val="14"/>
                <w:lang w:val="es-ES"/>
              </w:rPr>
              <w:t>l'any</w:t>
            </w:r>
            <w:proofErr w:type="spellEnd"/>
            <w:r w:rsidR="002F0C2D">
              <w:rPr>
                <w:rFonts w:cs="Arial"/>
                <w:b/>
                <w:sz w:val="14"/>
                <w:szCs w:val="14"/>
                <w:lang w:val="es-ES"/>
              </w:rPr>
              <w:t xml:space="preserve"> anterior</w:t>
            </w:r>
          </w:p>
        </w:tc>
      </w:tr>
      <w:tr w:rsidR="00760EBE" w:rsidRPr="00FB57FE" w:rsidTr="0004227B">
        <w:trPr>
          <w:trHeight w:val="551"/>
        </w:trPr>
        <w:tc>
          <w:tcPr>
            <w:tcW w:w="406" w:type="pct"/>
            <w:vAlign w:val="center"/>
          </w:tcPr>
          <w:p w:rsidR="00760EBE" w:rsidRPr="00FB57FE" w:rsidRDefault="00760EBE" w:rsidP="00760EBE">
            <w:pPr>
              <w:rPr>
                <w:rFonts w:cs="Arial"/>
                <w:b/>
                <w:sz w:val="14"/>
                <w:szCs w:val="14"/>
                <w:lang w:val="es-ES"/>
              </w:rPr>
            </w:pPr>
            <w:r w:rsidRPr="00FB57FE">
              <w:rPr>
                <w:rFonts w:cs="Arial"/>
                <w:b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34B0E0" wp14:editId="1A72669B">
                      <wp:simplePos x="0" y="0"/>
                      <wp:positionH relativeFrom="column">
                        <wp:posOffset>216535</wp:posOffset>
                      </wp:positionH>
                      <wp:positionV relativeFrom="paragraph">
                        <wp:posOffset>-3810</wp:posOffset>
                      </wp:positionV>
                      <wp:extent cx="134620" cy="83185"/>
                      <wp:effectExtent l="0" t="0" r="17780" b="12065"/>
                      <wp:wrapNone/>
                      <wp:docPr id="12" name="Rectángulo redondeado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83185"/>
                              </a:xfrm>
                              <a:prstGeom prst="round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EEB3876" id="Rectángulo redondeado 12" o:spid="_x0000_s1026" style="position:absolute;margin-left:17.05pt;margin-top:-.3pt;width:10.6pt;height:6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" filled="f" strokecolor="#385d8a" strokeweight="2pt"/>
                  </w:pict>
                </mc:Fallback>
              </mc:AlternateContent>
            </w:r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>5.</w:t>
            </w:r>
            <w:r w:rsidRPr="00FB57FE">
              <w:rPr>
                <w:rFonts w:cs="Arial"/>
                <w:b/>
                <w:noProof/>
                <w:sz w:val="14"/>
                <w:szCs w:val="14"/>
                <w:lang w:val="es-ES" w:eastAsia="es-ES"/>
              </w:rPr>
              <w:t xml:space="preserve"> </w:t>
            </w:r>
          </w:p>
        </w:tc>
        <w:tc>
          <w:tcPr>
            <w:tcW w:w="4594" w:type="pct"/>
            <w:vAlign w:val="center"/>
          </w:tcPr>
          <w:p w:rsidR="00760EBE" w:rsidRPr="005351C0" w:rsidRDefault="00FD4CBC" w:rsidP="005C27B7">
            <w:pPr>
              <w:jc w:val="both"/>
              <w:rPr>
                <w:rFonts w:cs="Arial"/>
                <w:b/>
                <w:sz w:val="14"/>
                <w:szCs w:val="14"/>
                <w:lang w:val="es-ES"/>
              </w:rPr>
            </w:pP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Document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="00FB57FE" w:rsidRPr="005351C0">
              <w:rPr>
                <w:rFonts w:cs="Arial"/>
                <w:b/>
                <w:sz w:val="14"/>
                <w:szCs w:val="14"/>
                <w:lang w:val="es-ES"/>
              </w:rPr>
              <w:t>acreditatiu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d</w:t>
            </w:r>
            <w:r w:rsidR="005C27B7">
              <w:rPr>
                <w:rFonts w:cs="Arial"/>
                <w:b/>
                <w:sz w:val="14"/>
                <w:szCs w:val="14"/>
                <w:lang w:val="es-ES"/>
              </w:rPr>
              <w:t xml:space="preserve">e la </w:t>
            </w:r>
            <w:proofErr w:type="spellStart"/>
            <w:r w:rsidR="005C27B7">
              <w:rPr>
                <w:rFonts w:cs="Arial"/>
                <w:b/>
                <w:sz w:val="14"/>
                <w:szCs w:val="14"/>
                <w:lang w:val="es-ES"/>
              </w:rPr>
              <w:t>inscripció</w:t>
            </w:r>
            <w:proofErr w:type="spellEnd"/>
            <w:r w:rsidR="005C27B7">
              <w:rPr>
                <w:rFonts w:cs="Arial"/>
                <w:b/>
                <w:sz w:val="14"/>
                <w:szCs w:val="14"/>
                <w:lang w:val="es-ES"/>
              </w:rPr>
              <w:t xml:space="preserve"> en el Registre general </w:t>
            </w:r>
            <w:proofErr w:type="spellStart"/>
            <w:r w:rsidR="005C27B7">
              <w:rPr>
                <w:rFonts w:cs="Arial"/>
                <w:b/>
                <w:sz w:val="14"/>
                <w:szCs w:val="14"/>
                <w:lang w:val="es-ES"/>
              </w:rPr>
              <w:t>dels</w:t>
            </w:r>
            <w:proofErr w:type="spellEnd"/>
            <w:r w:rsidR="005C27B7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="005C27B7">
              <w:rPr>
                <w:rFonts w:cs="Arial"/>
                <w:b/>
                <w:sz w:val="14"/>
                <w:szCs w:val="14"/>
                <w:lang w:val="es-ES"/>
              </w:rPr>
              <w:t>titulars</w:t>
            </w:r>
            <w:proofErr w:type="spellEnd"/>
            <w:r w:rsidR="005C27B7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="005C27B7">
              <w:rPr>
                <w:rFonts w:cs="Arial"/>
                <w:b/>
                <w:sz w:val="14"/>
                <w:szCs w:val="14"/>
                <w:lang w:val="es-ES"/>
              </w:rPr>
              <w:t>d'a</w:t>
            </w:r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ctivitats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,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serveis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i centres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d'Acció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Social de la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Comunitat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Valenciana, o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document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acreditatiu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de la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sol·l</w:t>
            </w:r>
            <w:r w:rsidR="005C27B7">
              <w:rPr>
                <w:rFonts w:cs="Arial"/>
                <w:b/>
                <w:sz w:val="14"/>
                <w:szCs w:val="14"/>
                <w:lang w:val="es-ES"/>
              </w:rPr>
              <w:t>icitud</w:t>
            </w:r>
            <w:proofErr w:type="spellEnd"/>
            <w:r w:rsidR="005C27B7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="005C27B7">
              <w:rPr>
                <w:rFonts w:cs="Arial"/>
                <w:b/>
                <w:sz w:val="14"/>
                <w:szCs w:val="14"/>
                <w:lang w:val="es-ES"/>
              </w:rPr>
              <w:t>d'inscripció</w:t>
            </w:r>
            <w:proofErr w:type="spellEnd"/>
            <w:r w:rsidR="005C27B7">
              <w:rPr>
                <w:rFonts w:cs="Arial"/>
                <w:b/>
                <w:sz w:val="14"/>
                <w:szCs w:val="14"/>
                <w:lang w:val="es-ES"/>
              </w:rPr>
              <w:t xml:space="preserve"> en </w:t>
            </w:r>
            <w:proofErr w:type="spellStart"/>
            <w:r w:rsidR="005C27B7">
              <w:rPr>
                <w:rFonts w:cs="Arial"/>
                <w:b/>
                <w:sz w:val="14"/>
                <w:szCs w:val="14"/>
                <w:lang w:val="es-ES"/>
              </w:rPr>
              <w:t>aquest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abans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de la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finalització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del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termini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de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presentació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de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sol·licituds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="005C27B7">
              <w:rPr>
                <w:rFonts w:cs="Arial"/>
                <w:b/>
                <w:sz w:val="14"/>
                <w:szCs w:val="14"/>
                <w:lang w:val="es-ES"/>
              </w:rPr>
              <w:t>d’aquesta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r w:rsidR="002816A3">
              <w:rPr>
                <w:rFonts w:cs="Arial"/>
                <w:b/>
                <w:sz w:val="14"/>
                <w:szCs w:val="14"/>
                <w:lang w:val="es-ES"/>
              </w:rPr>
              <w:t>convocatoria</w:t>
            </w:r>
          </w:p>
        </w:tc>
      </w:tr>
      <w:tr w:rsidR="00760EBE" w:rsidRPr="00FB57FE" w:rsidTr="0004227B">
        <w:trPr>
          <w:trHeight w:val="551"/>
        </w:trPr>
        <w:tc>
          <w:tcPr>
            <w:tcW w:w="406" w:type="pct"/>
            <w:vAlign w:val="center"/>
          </w:tcPr>
          <w:p w:rsidR="00760EBE" w:rsidRPr="00FB57FE" w:rsidRDefault="00760EBE" w:rsidP="00760EBE">
            <w:pPr>
              <w:rPr>
                <w:rFonts w:cs="Arial"/>
                <w:b/>
                <w:sz w:val="14"/>
                <w:szCs w:val="14"/>
                <w:lang w:val="es-ES"/>
              </w:rPr>
            </w:pPr>
            <w:r w:rsidRPr="00FB57FE">
              <w:rPr>
                <w:rFonts w:cs="Arial"/>
                <w:b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C37A516" wp14:editId="0DC51AA8">
                      <wp:simplePos x="0" y="0"/>
                      <wp:positionH relativeFrom="column">
                        <wp:posOffset>216535</wp:posOffset>
                      </wp:positionH>
                      <wp:positionV relativeFrom="paragraph">
                        <wp:posOffset>-3810</wp:posOffset>
                      </wp:positionV>
                      <wp:extent cx="134620" cy="83185"/>
                      <wp:effectExtent l="0" t="0" r="17780" b="12065"/>
                      <wp:wrapNone/>
                      <wp:docPr id="19" name="Rectángulo redondeado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83185"/>
                              </a:xfrm>
                              <a:prstGeom prst="round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F4A9007" id="Rectángulo redondeado 19" o:spid="_x0000_s1026" style="position:absolute;margin-left:17.05pt;margin-top:-.3pt;width:10.6pt;height:6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" filled="f" strokecolor="#385d8a" strokeweight="2pt"/>
                  </w:pict>
                </mc:Fallback>
              </mc:AlternateContent>
            </w:r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>6.</w:t>
            </w:r>
            <w:r w:rsidRPr="00FB57FE">
              <w:rPr>
                <w:rFonts w:cs="Arial"/>
                <w:b/>
                <w:noProof/>
                <w:sz w:val="14"/>
                <w:szCs w:val="14"/>
                <w:lang w:val="es-ES" w:eastAsia="es-ES"/>
              </w:rPr>
              <w:t xml:space="preserve"> </w:t>
            </w:r>
          </w:p>
        </w:tc>
        <w:tc>
          <w:tcPr>
            <w:tcW w:w="4594" w:type="pct"/>
            <w:vAlign w:val="center"/>
          </w:tcPr>
          <w:p w:rsidR="00760EBE" w:rsidRPr="005351C0" w:rsidRDefault="00FD4CBC" w:rsidP="00FD4CBC">
            <w:pPr>
              <w:pStyle w:val="Encabezado"/>
              <w:tabs>
                <w:tab w:val="left" w:pos="2760"/>
              </w:tabs>
              <w:jc w:val="both"/>
              <w:rPr>
                <w:rFonts w:cs="Arial"/>
                <w:b/>
                <w:sz w:val="14"/>
                <w:szCs w:val="14"/>
                <w:lang w:val="es-ES"/>
              </w:rPr>
            </w:pP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Memòria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detallada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d'activitats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de </w:t>
            </w:r>
            <w:proofErr w:type="spellStart"/>
            <w:r w:rsidR="002F0C2D">
              <w:rPr>
                <w:rFonts w:cs="Arial"/>
                <w:b/>
                <w:sz w:val="14"/>
                <w:szCs w:val="14"/>
                <w:lang w:val="es-ES"/>
              </w:rPr>
              <w:t>l'entitat</w:t>
            </w:r>
            <w:proofErr w:type="spellEnd"/>
            <w:r w:rsidR="002F0C2D">
              <w:rPr>
                <w:rFonts w:cs="Arial"/>
                <w:b/>
                <w:sz w:val="14"/>
                <w:szCs w:val="14"/>
                <w:lang w:val="es-ES"/>
              </w:rPr>
              <w:t xml:space="preserve">, relativa a </w:t>
            </w:r>
            <w:proofErr w:type="spellStart"/>
            <w:r w:rsidR="002F0C2D">
              <w:rPr>
                <w:rFonts w:cs="Arial"/>
                <w:b/>
                <w:sz w:val="14"/>
                <w:szCs w:val="14"/>
                <w:lang w:val="es-ES"/>
              </w:rPr>
              <w:t>l'any</w:t>
            </w:r>
            <w:proofErr w:type="spellEnd"/>
            <w:r w:rsidR="002F0C2D">
              <w:rPr>
                <w:rFonts w:cs="Arial"/>
                <w:b/>
                <w:sz w:val="14"/>
                <w:szCs w:val="14"/>
                <w:lang w:val="es-ES"/>
              </w:rPr>
              <w:t xml:space="preserve"> anterior</w:t>
            </w:r>
          </w:p>
        </w:tc>
      </w:tr>
      <w:tr w:rsidR="00760EBE" w:rsidRPr="00FB57FE" w:rsidTr="0004227B">
        <w:trPr>
          <w:trHeight w:val="551"/>
        </w:trPr>
        <w:tc>
          <w:tcPr>
            <w:tcW w:w="406" w:type="pct"/>
            <w:vAlign w:val="center"/>
          </w:tcPr>
          <w:p w:rsidR="00760EBE" w:rsidRPr="00FB57FE" w:rsidRDefault="00760EBE" w:rsidP="00760EBE">
            <w:pPr>
              <w:rPr>
                <w:rFonts w:cs="Arial"/>
                <w:b/>
                <w:sz w:val="14"/>
                <w:szCs w:val="14"/>
                <w:lang w:val="es-ES"/>
              </w:rPr>
            </w:pPr>
            <w:r w:rsidRPr="00FB57FE">
              <w:rPr>
                <w:rFonts w:cs="Arial"/>
                <w:b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D8FA3C2" wp14:editId="5A8A100F">
                      <wp:simplePos x="0" y="0"/>
                      <wp:positionH relativeFrom="column">
                        <wp:posOffset>216535</wp:posOffset>
                      </wp:positionH>
                      <wp:positionV relativeFrom="paragraph">
                        <wp:posOffset>-3810</wp:posOffset>
                      </wp:positionV>
                      <wp:extent cx="134620" cy="83185"/>
                      <wp:effectExtent l="0" t="0" r="17780" b="12065"/>
                      <wp:wrapNone/>
                      <wp:docPr id="20" name="Rectángulo redondeado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83185"/>
                              </a:xfrm>
                              <a:prstGeom prst="round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0150DC7" id="Rectángulo redondeado 20" o:spid="_x0000_s1026" style="position:absolute;margin-left:17.05pt;margin-top:-.3pt;width:10.6pt;height:6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" filled="f" strokecolor="#385d8a" strokeweight="2pt"/>
                  </w:pict>
                </mc:Fallback>
              </mc:AlternateContent>
            </w:r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>7.</w:t>
            </w:r>
            <w:r w:rsidRPr="00FB57FE">
              <w:rPr>
                <w:rFonts w:cs="Arial"/>
                <w:b/>
                <w:noProof/>
                <w:sz w:val="14"/>
                <w:szCs w:val="14"/>
                <w:lang w:val="es-ES" w:eastAsia="es-ES"/>
              </w:rPr>
              <w:t xml:space="preserve"> </w:t>
            </w:r>
          </w:p>
        </w:tc>
        <w:tc>
          <w:tcPr>
            <w:tcW w:w="4594" w:type="pct"/>
            <w:vAlign w:val="center"/>
          </w:tcPr>
          <w:p w:rsidR="00760EBE" w:rsidRPr="005351C0" w:rsidRDefault="005C27B7" w:rsidP="00FD4CBC">
            <w:pPr>
              <w:pStyle w:val="Encabezado"/>
              <w:tabs>
                <w:tab w:val="left" w:pos="2760"/>
              </w:tabs>
              <w:jc w:val="both"/>
              <w:rPr>
                <w:rFonts w:cs="Arial"/>
                <w:b/>
                <w:sz w:val="14"/>
                <w:szCs w:val="14"/>
                <w:lang w:val="es-ES"/>
              </w:rPr>
            </w:pPr>
            <w:proofErr w:type="spellStart"/>
            <w:r>
              <w:rPr>
                <w:rFonts w:cs="Arial"/>
                <w:b/>
                <w:sz w:val="14"/>
                <w:szCs w:val="14"/>
                <w:lang w:val="es-ES"/>
              </w:rPr>
              <w:t>Certificat</w:t>
            </w:r>
            <w:proofErr w:type="spellEnd"/>
            <w:r>
              <w:rPr>
                <w:rFonts w:cs="Arial"/>
                <w:b/>
                <w:sz w:val="14"/>
                <w:szCs w:val="14"/>
                <w:lang w:val="es-ES"/>
              </w:rPr>
              <w:t xml:space="preserve"> del </w:t>
            </w:r>
            <w:proofErr w:type="spellStart"/>
            <w:r>
              <w:rPr>
                <w:rFonts w:cs="Arial"/>
                <w:b/>
                <w:sz w:val="14"/>
                <w:szCs w:val="14"/>
                <w:lang w:val="es-ES"/>
              </w:rPr>
              <w:t>secretari</w:t>
            </w:r>
            <w:proofErr w:type="spellEnd"/>
            <w:r>
              <w:rPr>
                <w:rFonts w:cs="Arial"/>
                <w:b/>
                <w:sz w:val="14"/>
                <w:szCs w:val="14"/>
                <w:lang w:val="es-ES"/>
              </w:rPr>
              <w:t>/</w:t>
            </w:r>
            <w:proofErr w:type="spellStart"/>
            <w:r>
              <w:rPr>
                <w:rFonts w:cs="Arial"/>
                <w:b/>
                <w:sz w:val="14"/>
                <w:szCs w:val="14"/>
                <w:lang w:val="es-ES"/>
              </w:rPr>
              <w:t>secretària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de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l'entitat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acreditant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el nombre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actualitzat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de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socis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i </w:t>
            </w:r>
            <w:proofErr w:type="spellStart"/>
            <w:r>
              <w:rPr>
                <w:rFonts w:cs="Arial"/>
                <w:b/>
                <w:sz w:val="14"/>
                <w:szCs w:val="14"/>
                <w:lang w:val="es-ES"/>
              </w:rPr>
              <w:t>l’</w:t>
            </w:r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organigrama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de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l'entitat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,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relació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de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membres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que componen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l'equip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professional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amb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descripció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de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categories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,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càrrecs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, tasques i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horari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de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dedicació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. En el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cas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d'entitats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que manquen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d'equip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professional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,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relació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de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voluntaris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amb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dedicació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activa i regular a les tasques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pròpies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de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l'entitat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i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descripció</w:t>
            </w:r>
            <w:proofErr w:type="spellEnd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="00FD4CBC" w:rsidRPr="005351C0">
              <w:rPr>
                <w:rFonts w:cs="Arial"/>
                <w:b/>
                <w:sz w:val="14"/>
                <w:szCs w:val="14"/>
                <w:lang w:val="es-ES"/>
              </w:rPr>
              <w:t>d'aquestes</w:t>
            </w:r>
            <w:proofErr w:type="spellEnd"/>
          </w:p>
        </w:tc>
      </w:tr>
      <w:tr w:rsidR="00760EBE" w:rsidRPr="00FB57FE" w:rsidTr="0004227B">
        <w:trPr>
          <w:trHeight w:val="551"/>
        </w:trPr>
        <w:tc>
          <w:tcPr>
            <w:tcW w:w="406" w:type="pct"/>
            <w:vAlign w:val="center"/>
          </w:tcPr>
          <w:p w:rsidR="00760EBE" w:rsidRPr="00FB57FE" w:rsidRDefault="00760EBE" w:rsidP="00760EBE">
            <w:pPr>
              <w:rPr>
                <w:rFonts w:cs="Arial"/>
                <w:b/>
                <w:sz w:val="14"/>
                <w:szCs w:val="14"/>
                <w:lang w:val="es-ES"/>
              </w:rPr>
            </w:pPr>
            <w:r w:rsidRPr="00FB57FE">
              <w:rPr>
                <w:rFonts w:cs="Arial"/>
                <w:b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D5437DB" wp14:editId="62EFAC51">
                      <wp:simplePos x="0" y="0"/>
                      <wp:positionH relativeFrom="column">
                        <wp:posOffset>216535</wp:posOffset>
                      </wp:positionH>
                      <wp:positionV relativeFrom="paragraph">
                        <wp:posOffset>-3810</wp:posOffset>
                      </wp:positionV>
                      <wp:extent cx="134620" cy="83185"/>
                      <wp:effectExtent l="0" t="0" r="17780" b="12065"/>
                      <wp:wrapNone/>
                      <wp:docPr id="21" name="Rectángulo redondeado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83185"/>
                              </a:xfrm>
                              <a:prstGeom prst="round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03621D4" id="Rectángulo redondeado 21" o:spid="_x0000_s1026" style="position:absolute;margin-left:17.05pt;margin-top:-.3pt;width:10.6pt;height:6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" filled="f" strokecolor="#385d8a" strokeweight="2pt"/>
                  </w:pict>
                </mc:Fallback>
              </mc:AlternateContent>
            </w:r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>8.</w:t>
            </w:r>
            <w:r w:rsidRPr="00FB57FE">
              <w:rPr>
                <w:rFonts w:cs="Arial"/>
                <w:b/>
                <w:noProof/>
                <w:sz w:val="14"/>
                <w:szCs w:val="14"/>
                <w:lang w:val="es-ES" w:eastAsia="es-ES"/>
              </w:rPr>
              <w:t xml:space="preserve"> </w:t>
            </w:r>
          </w:p>
        </w:tc>
        <w:tc>
          <w:tcPr>
            <w:tcW w:w="4594" w:type="pct"/>
            <w:vAlign w:val="center"/>
          </w:tcPr>
          <w:p w:rsidR="00760EBE" w:rsidRPr="005351C0" w:rsidRDefault="00FD4CBC" w:rsidP="00FD4CBC">
            <w:pPr>
              <w:pStyle w:val="Encabezado"/>
              <w:tabs>
                <w:tab w:val="left" w:pos="2760"/>
              </w:tabs>
              <w:jc w:val="both"/>
              <w:rPr>
                <w:rFonts w:cs="Arial"/>
                <w:b/>
                <w:sz w:val="14"/>
                <w:szCs w:val="14"/>
                <w:lang w:val="es-ES"/>
              </w:rPr>
            </w:pP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Fotocòpia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dels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estatuts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r w:rsidR="00CE5075">
              <w:rPr>
                <w:rFonts w:cs="Arial"/>
                <w:b/>
                <w:sz w:val="14"/>
                <w:szCs w:val="14"/>
                <w:lang w:val="es-ES"/>
              </w:rPr>
              <w:t xml:space="preserve">de </w:t>
            </w:r>
            <w:proofErr w:type="spellStart"/>
            <w:r w:rsidR="00CE5075">
              <w:rPr>
                <w:rFonts w:cs="Arial"/>
                <w:b/>
                <w:sz w:val="14"/>
                <w:szCs w:val="14"/>
                <w:lang w:val="es-ES"/>
              </w:rPr>
              <w:t>l'entitat</w:t>
            </w:r>
            <w:proofErr w:type="spellEnd"/>
            <w:r w:rsidR="00CE5075">
              <w:rPr>
                <w:rFonts w:cs="Arial"/>
                <w:b/>
                <w:sz w:val="14"/>
                <w:szCs w:val="14"/>
                <w:lang w:val="es-ES"/>
              </w:rPr>
              <w:t xml:space="preserve"> i de la </w:t>
            </w:r>
            <w:proofErr w:type="spellStart"/>
            <w:r w:rsidR="00CE5075">
              <w:rPr>
                <w:rFonts w:cs="Arial"/>
                <w:b/>
                <w:sz w:val="14"/>
                <w:szCs w:val="14"/>
                <w:lang w:val="es-ES"/>
              </w:rPr>
              <w:t>targeta</w:t>
            </w:r>
            <w:proofErr w:type="spellEnd"/>
            <w:r w:rsidR="00CE5075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="00CE5075">
              <w:rPr>
                <w:rFonts w:cs="Arial"/>
                <w:b/>
                <w:sz w:val="14"/>
                <w:szCs w:val="14"/>
                <w:lang w:val="es-ES"/>
              </w:rPr>
              <w:t>d'identificació</w:t>
            </w:r>
            <w:proofErr w:type="spellEnd"/>
            <w:r w:rsidR="00CE5075">
              <w:rPr>
                <w:rFonts w:cs="Arial"/>
                <w:b/>
                <w:sz w:val="14"/>
                <w:szCs w:val="14"/>
                <w:lang w:val="es-ES"/>
              </w:rPr>
              <w:t xml:space="preserve"> f</w:t>
            </w:r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iscal</w:t>
            </w:r>
          </w:p>
        </w:tc>
      </w:tr>
      <w:tr w:rsidR="00760EBE" w:rsidRPr="00FB57FE" w:rsidTr="0004227B">
        <w:trPr>
          <w:trHeight w:val="551"/>
        </w:trPr>
        <w:tc>
          <w:tcPr>
            <w:tcW w:w="406" w:type="pct"/>
            <w:vAlign w:val="center"/>
          </w:tcPr>
          <w:p w:rsidR="00760EBE" w:rsidRPr="00FB57FE" w:rsidRDefault="00760EBE" w:rsidP="00760EBE">
            <w:pPr>
              <w:rPr>
                <w:rFonts w:cs="Arial"/>
                <w:b/>
                <w:sz w:val="14"/>
                <w:szCs w:val="14"/>
                <w:lang w:val="es-ES"/>
              </w:rPr>
            </w:pPr>
            <w:r w:rsidRPr="00FB57FE">
              <w:rPr>
                <w:rFonts w:cs="Arial"/>
                <w:b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E104C98" wp14:editId="2257223C">
                      <wp:simplePos x="0" y="0"/>
                      <wp:positionH relativeFrom="column">
                        <wp:posOffset>216535</wp:posOffset>
                      </wp:positionH>
                      <wp:positionV relativeFrom="paragraph">
                        <wp:posOffset>-3810</wp:posOffset>
                      </wp:positionV>
                      <wp:extent cx="134620" cy="83185"/>
                      <wp:effectExtent l="0" t="0" r="17780" b="12065"/>
                      <wp:wrapNone/>
                      <wp:docPr id="22" name="Rectángulo redondeado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83185"/>
                              </a:xfrm>
                              <a:prstGeom prst="round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D322C00" id="Rectángulo redondeado 22" o:spid="_x0000_s1026" style="position:absolute;margin-left:17.05pt;margin-top:-.3pt;width:10.6pt;height:6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" filled="f" strokecolor="#385d8a" strokeweight="2pt"/>
                  </w:pict>
                </mc:Fallback>
              </mc:AlternateContent>
            </w:r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>9.</w:t>
            </w:r>
            <w:r w:rsidRPr="00FB57FE">
              <w:rPr>
                <w:rFonts w:cs="Arial"/>
                <w:b/>
                <w:noProof/>
                <w:sz w:val="14"/>
                <w:szCs w:val="14"/>
                <w:lang w:val="es-ES" w:eastAsia="es-ES"/>
              </w:rPr>
              <w:t xml:space="preserve"> </w:t>
            </w:r>
          </w:p>
        </w:tc>
        <w:tc>
          <w:tcPr>
            <w:tcW w:w="4594" w:type="pct"/>
            <w:vAlign w:val="center"/>
          </w:tcPr>
          <w:p w:rsidR="00760EBE" w:rsidRPr="005351C0" w:rsidRDefault="00FD4CBC" w:rsidP="00FD4CBC">
            <w:pPr>
              <w:pStyle w:val="Encabezado"/>
              <w:tabs>
                <w:tab w:val="left" w:pos="2760"/>
              </w:tabs>
              <w:jc w:val="both"/>
              <w:rPr>
                <w:rFonts w:cs="Arial"/>
                <w:b/>
                <w:sz w:val="14"/>
                <w:szCs w:val="14"/>
                <w:lang w:val="es-ES"/>
              </w:rPr>
            </w:pP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Fotocòpia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del contracte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d'arrendament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de les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instal·lacions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de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l'entitat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, en el cas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d'haver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comptabilitzat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a</w:t>
            </w:r>
            <w:r w:rsidR="00CE5075">
              <w:rPr>
                <w:rFonts w:cs="Arial"/>
                <w:b/>
                <w:sz w:val="14"/>
                <w:szCs w:val="14"/>
                <w:lang w:val="es-ES"/>
              </w:rPr>
              <w:t>questa</w:t>
            </w:r>
            <w:proofErr w:type="spellEnd"/>
            <w:r w:rsidR="00CE5075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="00CE5075">
              <w:rPr>
                <w:rFonts w:cs="Arial"/>
                <w:b/>
                <w:sz w:val="14"/>
                <w:szCs w:val="14"/>
                <w:lang w:val="es-ES"/>
              </w:rPr>
              <w:t>despesa</w:t>
            </w:r>
            <w:proofErr w:type="spellEnd"/>
            <w:r w:rsidR="00CE5075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="00CE5075">
              <w:rPr>
                <w:rFonts w:cs="Arial"/>
                <w:b/>
                <w:sz w:val="14"/>
                <w:szCs w:val="14"/>
                <w:lang w:val="es-ES"/>
              </w:rPr>
              <w:t>dins</w:t>
            </w:r>
            <w:proofErr w:type="spellEnd"/>
            <w:r w:rsidR="00CE5075">
              <w:rPr>
                <w:rFonts w:cs="Arial"/>
                <w:b/>
                <w:sz w:val="14"/>
                <w:szCs w:val="14"/>
                <w:lang w:val="es-ES"/>
              </w:rPr>
              <w:t xml:space="preserve"> de la suma que </w:t>
            </w:r>
            <w:proofErr w:type="spellStart"/>
            <w:r w:rsidR="00CE5075">
              <w:rPr>
                <w:rFonts w:cs="Arial"/>
                <w:b/>
                <w:sz w:val="14"/>
                <w:szCs w:val="14"/>
                <w:lang w:val="es-ES"/>
              </w:rPr>
              <w:t>s’ha</w:t>
            </w:r>
            <w:proofErr w:type="spellEnd"/>
            <w:r w:rsidR="00CE5075">
              <w:rPr>
                <w:rFonts w:cs="Arial"/>
                <w:b/>
                <w:sz w:val="14"/>
                <w:szCs w:val="14"/>
                <w:lang w:val="es-ES"/>
              </w:rPr>
              <w:t xml:space="preserve"> de</w:t>
            </w:r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subvencionar</w:t>
            </w:r>
          </w:p>
        </w:tc>
      </w:tr>
      <w:tr w:rsidR="00760EBE" w:rsidRPr="00FB57FE" w:rsidTr="0004227B">
        <w:trPr>
          <w:trHeight w:val="551"/>
        </w:trPr>
        <w:tc>
          <w:tcPr>
            <w:tcW w:w="406" w:type="pct"/>
            <w:vAlign w:val="center"/>
          </w:tcPr>
          <w:p w:rsidR="00760EBE" w:rsidRPr="00FB57FE" w:rsidRDefault="00760EBE" w:rsidP="00760EBE">
            <w:pPr>
              <w:rPr>
                <w:rFonts w:cs="Arial"/>
                <w:b/>
                <w:sz w:val="14"/>
                <w:szCs w:val="14"/>
                <w:lang w:val="es-ES"/>
              </w:rPr>
            </w:pPr>
            <w:r w:rsidRPr="00FB57FE">
              <w:rPr>
                <w:rFonts w:cs="Arial"/>
                <w:b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684C301" wp14:editId="6E39E789">
                      <wp:simplePos x="0" y="0"/>
                      <wp:positionH relativeFrom="column">
                        <wp:posOffset>216535</wp:posOffset>
                      </wp:positionH>
                      <wp:positionV relativeFrom="paragraph">
                        <wp:posOffset>-3810</wp:posOffset>
                      </wp:positionV>
                      <wp:extent cx="134620" cy="83185"/>
                      <wp:effectExtent l="0" t="0" r="17780" b="12065"/>
                      <wp:wrapNone/>
                      <wp:docPr id="23" name="Rectángulo redondeado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83185"/>
                              </a:xfrm>
                              <a:prstGeom prst="round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41FB666" id="Rectángulo redondeado 23" o:spid="_x0000_s1026" style="position:absolute;margin-left:17.05pt;margin-top:-.3pt;width:10.6pt;height:6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" filled="f" strokecolor="#385d8a" strokeweight="2pt"/>
                  </w:pict>
                </mc:Fallback>
              </mc:AlternateContent>
            </w:r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>10.</w:t>
            </w:r>
            <w:r w:rsidRPr="00FB57FE">
              <w:rPr>
                <w:rFonts w:cs="Arial"/>
                <w:b/>
                <w:noProof/>
                <w:sz w:val="14"/>
                <w:szCs w:val="14"/>
                <w:lang w:val="es-ES" w:eastAsia="es-ES"/>
              </w:rPr>
              <w:t xml:space="preserve"> </w:t>
            </w:r>
          </w:p>
        </w:tc>
        <w:tc>
          <w:tcPr>
            <w:tcW w:w="4594" w:type="pct"/>
            <w:vAlign w:val="center"/>
          </w:tcPr>
          <w:p w:rsidR="00760EBE" w:rsidRPr="005351C0" w:rsidRDefault="00FD4CBC" w:rsidP="00FD4CBC">
            <w:pPr>
              <w:jc w:val="both"/>
              <w:rPr>
                <w:rFonts w:cs="Arial"/>
                <w:b/>
                <w:sz w:val="14"/>
                <w:szCs w:val="14"/>
                <w:lang w:val="es-ES"/>
              </w:rPr>
            </w:pP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Document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acreditatiu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d'estar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al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corrent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de les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seues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obligacions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amb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la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Tresoreria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General de la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Seguretat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Social</w:t>
            </w:r>
          </w:p>
        </w:tc>
      </w:tr>
      <w:tr w:rsidR="00760EBE" w:rsidRPr="00FB57FE" w:rsidTr="0004227B">
        <w:trPr>
          <w:trHeight w:val="551"/>
        </w:trPr>
        <w:tc>
          <w:tcPr>
            <w:tcW w:w="406" w:type="pct"/>
            <w:vAlign w:val="center"/>
          </w:tcPr>
          <w:p w:rsidR="00760EBE" w:rsidRPr="00FB57FE" w:rsidRDefault="00760EBE" w:rsidP="00760EBE">
            <w:pPr>
              <w:rPr>
                <w:rFonts w:cs="Arial"/>
                <w:b/>
                <w:sz w:val="14"/>
                <w:szCs w:val="14"/>
                <w:lang w:val="es-ES"/>
              </w:rPr>
            </w:pPr>
            <w:r w:rsidRPr="00FB57FE">
              <w:rPr>
                <w:rFonts w:cs="Arial"/>
                <w:b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36A3C23" wp14:editId="2D91EB60">
                      <wp:simplePos x="0" y="0"/>
                      <wp:positionH relativeFrom="column">
                        <wp:posOffset>216535</wp:posOffset>
                      </wp:positionH>
                      <wp:positionV relativeFrom="paragraph">
                        <wp:posOffset>-3810</wp:posOffset>
                      </wp:positionV>
                      <wp:extent cx="134620" cy="83185"/>
                      <wp:effectExtent l="0" t="0" r="17780" b="12065"/>
                      <wp:wrapNone/>
                      <wp:docPr id="24" name="Rectángulo redondeado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83185"/>
                              </a:xfrm>
                              <a:prstGeom prst="round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4A0FF16A" id="Rectángulo redondeado 24" o:spid="_x0000_s1026" style="position:absolute;margin-left:17.05pt;margin-top:-.3pt;width:10.6pt;height:6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" filled="f" strokecolor="#385d8a" strokeweight="2pt"/>
                  </w:pict>
                </mc:Fallback>
              </mc:AlternateContent>
            </w:r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>11.</w:t>
            </w:r>
            <w:r w:rsidRPr="00FB57FE">
              <w:rPr>
                <w:rFonts w:cs="Arial"/>
                <w:b/>
                <w:noProof/>
                <w:sz w:val="14"/>
                <w:szCs w:val="14"/>
                <w:lang w:val="es-ES" w:eastAsia="es-ES"/>
              </w:rPr>
              <w:t xml:space="preserve"> </w:t>
            </w:r>
          </w:p>
        </w:tc>
        <w:tc>
          <w:tcPr>
            <w:tcW w:w="4594" w:type="pct"/>
            <w:vAlign w:val="center"/>
          </w:tcPr>
          <w:p w:rsidR="00760EBE" w:rsidRPr="005351C0" w:rsidRDefault="00FD4CBC" w:rsidP="00FD4CBC">
            <w:pPr>
              <w:pStyle w:val="Encabezado"/>
              <w:tabs>
                <w:tab w:val="left" w:pos="2760"/>
              </w:tabs>
              <w:jc w:val="both"/>
              <w:rPr>
                <w:rFonts w:cs="Arial"/>
                <w:b/>
                <w:sz w:val="14"/>
                <w:szCs w:val="14"/>
                <w:lang w:val="es-ES"/>
              </w:rPr>
            </w:pP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Documentació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acreditativa de la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identitat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de</w:t>
            </w:r>
            <w:r w:rsidR="00CE5075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l</w:t>
            </w:r>
            <w:r w:rsidR="00CE5075">
              <w:rPr>
                <w:rFonts w:cs="Arial"/>
                <w:b/>
                <w:sz w:val="14"/>
                <w:szCs w:val="14"/>
                <w:lang w:val="es-ES"/>
              </w:rPr>
              <w:t>a persona</w:t>
            </w:r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sol·licitant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, o de la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representació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, si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escau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, si la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sol·licitud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es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fera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per una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altra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persona en el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seu</w:t>
            </w:r>
            <w:proofErr w:type="spellEnd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5351C0">
              <w:rPr>
                <w:rFonts w:cs="Arial"/>
                <w:b/>
                <w:sz w:val="14"/>
                <w:szCs w:val="14"/>
                <w:lang w:val="es-ES"/>
              </w:rPr>
              <w:t>nom</w:t>
            </w:r>
            <w:proofErr w:type="spellEnd"/>
          </w:p>
        </w:tc>
      </w:tr>
      <w:tr w:rsidR="00760EBE" w:rsidRPr="00FB57FE" w:rsidTr="0004227B">
        <w:trPr>
          <w:trHeight w:val="316"/>
        </w:trPr>
        <w:tc>
          <w:tcPr>
            <w:tcW w:w="5000" w:type="pct"/>
            <w:gridSpan w:val="2"/>
            <w:vAlign w:val="center"/>
          </w:tcPr>
          <w:p w:rsidR="00760EBE" w:rsidRPr="00FB57FE" w:rsidRDefault="00760EBE" w:rsidP="00760EBE">
            <w:pPr>
              <w:rPr>
                <w:rFonts w:cs="Arial"/>
                <w:b/>
                <w:sz w:val="14"/>
                <w:szCs w:val="14"/>
                <w:lang w:val="es-ES"/>
              </w:rPr>
            </w:pPr>
          </w:p>
          <w:p w:rsidR="00FD4CBC" w:rsidRPr="00FB57FE" w:rsidRDefault="00760EBE" w:rsidP="00FD4CBC">
            <w:pPr>
              <w:pStyle w:val="Encabezado"/>
              <w:tabs>
                <w:tab w:val="left" w:pos="2760"/>
              </w:tabs>
              <w:snapToGrid w:val="0"/>
              <w:rPr>
                <w:rFonts w:cs="Arial"/>
                <w:b/>
                <w:sz w:val="16"/>
                <w:szCs w:val="20"/>
                <w:lang w:val="es-ES"/>
              </w:rPr>
            </w:pPr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 xml:space="preserve">Marcar </w:t>
            </w:r>
            <w:proofErr w:type="spellStart"/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>amb</w:t>
            </w:r>
            <w:proofErr w:type="spellEnd"/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 xml:space="preserve"> una X </w:t>
            </w:r>
            <w:proofErr w:type="spellStart"/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>els</w:t>
            </w:r>
            <w:proofErr w:type="spellEnd"/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 xml:space="preserve"> </w:t>
            </w:r>
            <w:proofErr w:type="spellStart"/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>documents</w:t>
            </w:r>
            <w:proofErr w:type="spellEnd"/>
            <w:r w:rsidRPr="00FB57FE">
              <w:rPr>
                <w:rFonts w:cs="Arial"/>
                <w:b/>
                <w:sz w:val="14"/>
                <w:szCs w:val="14"/>
                <w:lang w:val="es-ES"/>
              </w:rPr>
              <w:t xml:space="preserve"> qu</w:t>
            </w:r>
            <w:r w:rsidR="00FD4CBC" w:rsidRPr="00FB57FE">
              <w:rPr>
                <w:rFonts w:cs="Arial"/>
                <w:b/>
                <w:sz w:val="14"/>
                <w:szCs w:val="14"/>
                <w:lang w:val="es-ES"/>
              </w:rPr>
              <w:t xml:space="preserve">e es presenten. </w:t>
            </w:r>
            <w:r w:rsidR="00CE5075">
              <w:rPr>
                <w:rFonts w:cs="Arial"/>
                <w:b/>
                <w:sz w:val="16"/>
                <w:szCs w:val="20"/>
                <w:lang w:val="es-ES"/>
              </w:rPr>
              <w:t xml:space="preserve">Especificar el nombre de </w:t>
            </w:r>
            <w:proofErr w:type="spellStart"/>
            <w:r w:rsidR="00CE5075">
              <w:rPr>
                <w:rFonts w:cs="Arial"/>
                <w:b/>
                <w:sz w:val="16"/>
                <w:szCs w:val="20"/>
                <w:lang w:val="es-ES"/>
              </w:rPr>
              <w:t>documents</w:t>
            </w:r>
            <w:proofErr w:type="spellEnd"/>
            <w:r w:rsidR="00CE5075">
              <w:rPr>
                <w:rFonts w:cs="Arial"/>
                <w:b/>
                <w:sz w:val="16"/>
                <w:szCs w:val="20"/>
                <w:lang w:val="es-ES"/>
              </w:rPr>
              <w:t xml:space="preserve"> que ja </w:t>
            </w:r>
            <w:proofErr w:type="spellStart"/>
            <w:r w:rsidR="00CE5075">
              <w:rPr>
                <w:rFonts w:cs="Arial"/>
                <w:b/>
                <w:sz w:val="16"/>
                <w:szCs w:val="20"/>
                <w:lang w:val="es-ES"/>
              </w:rPr>
              <w:t>estan</w:t>
            </w:r>
            <w:proofErr w:type="spellEnd"/>
            <w:r w:rsidR="00FD4CBC" w:rsidRPr="00FB57FE">
              <w:rPr>
                <w:rFonts w:cs="Arial"/>
                <w:b/>
                <w:sz w:val="16"/>
                <w:szCs w:val="20"/>
                <w:lang w:val="es-ES"/>
              </w:rPr>
              <w:t xml:space="preserve"> en</w:t>
            </w:r>
            <w:r w:rsidR="00CE5075">
              <w:rPr>
                <w:rFonts w:cs="Arial"/>
                <w:b/>
                <w:sz w:val="16"/>
                <w:szCs w:val="20"/>
                <w:lang w:val="es-ES"/>
              </w:rPr>
              <w:t xml:space="preserve"> poder </w:t>
            </w:r>
            <w:proofErr w:type="spellStart"/>
            <w:r w:rsidR="00CE5075">
              <w:rPr>
                <w:rFonts w:cs="Arial"/>
                <w:b/>
                <w:sz w:val="16"/>
                <w:szCs w:val="20"/>
                <w:lang w:val="es-ES"/>
              </w:rPr>
              <w:t>d'aquest</w:t>
            </w:r>
            <w:proofErr w:type="spellEnd"/>
            <w:r w:rsidR="00CE5075">
              <w:rPr>
                <w:rFonts w:cs="Arial"/>
                <w:b/>
                <w:sz w:val="16"/>
                <w:szCs w:val="20"/>
                <w:lang w:val="es-ES"/>
              </w:rPr>
              <w:t xml:space="preserve"> </w:t>
            </w:r>
            <w:proofErr w:type="spellStart"/>
            <w:r w:rsidR="00CE5075">
              <w:rPr>
                <w:rFonts w:cs="Arial"/>
                <w:b/>
                <w:sz w:val="16"/>
                <w:szCs w:val="20"/>
                <w:lang w:val="es-ES"/>
              </w:rPr>
              <w:t>Ajuntament</w:t>
            </w:r>
            <w:proofErr w:type="spellEnd"/>
            <w:r w:rsidR="00CE5075">
              <w:rPr>
                <w:rFonts w:cs="Arial"/>
                <w:b/>
                <w:sz w:val="16"/>
                <w:szCs w:val="20"/>
                <w:lang w:val="es-ES"/>
              </w:rPr>
              <w:t xml:space="preserve">, i </w:t>
            </w:r>
            <w:proofErr w:type="spellStart"/>
            <w:r w:rsidR="00CE5075">
              <w:rPr>
                <w:rFonts w:cs="Arial"/>
                <w:b/>
                <w:sz w:val="16"/>
                <w:szCs w:val="20"/>
                <w:lang w:val="es-ES"/>
              </w:rPr>
              <w:t>fer</w:t>
            </w:r>
            <w:proofErr w:type="spellEnd"/>
            <w:r w:rsidR="00FD4CBC" w:rsidRPr="00FB57FE">
              <w:rPr>
                <w:rFonts w:cs="Arial"/>
                <w:b/>
                <w:sz w:val="16"/>
                <w:szCs w:val="20"/>
                <w:lang w:val="es-ES"/>
              </w:rPr>
              <w:t xml:space="preserve"> constar la data i el </w:t>
            </w:r>
            <w:proofErr w:type="spellStart"/>
            <w:r w:rsidR="00FD4CBC" w:rsidRPr="00FB57FE">
              <w:rPr>
                <w:rFonts w:cs="Arial"/>
                <w:b/>
                <w:sz w:val="16"/>
                <w:szCs w:val="20"/>
                <w:lang w:val="es-ES"/>
              </w:rPr>
              <w:t>motiu</w:t>
            </w:r>
            <w:proofErr w:type="spellEnd"/>
            <w:r w:rsidR="00FD4CBC" w:rsidRPr="00FB57FE">
              <w:rPr>
                <w:rFonts w:cs="Arial"/>
                <w:b/>
                <w:sz w:val="16"/>
                <w:szCs w:val="20"/>
                <w:lang w:val="es-ES"/>
              </w:rPr>
              <w:t xml:space="preserve"> de la </w:t>
            </w:r>
            <w:proofErr w:type="spellStart"/>
            <w:r w:rsidR="00FD4CBC" w:rsidRPr="00FB57FE">
              <w:rPr>
                <w:rFonts w:cs="Arial"/>
                <w:b/>
                <w:sz w:val="16"/>
                <w:szCs w:val="20"/>
                <w:lang w:val="es-ES"/>
              </w:rPr>
              <w:t>seua</w:t>
            </w:r>
            <w:proofErr w:type="spellEnd"/>
            <w:r w:rsidR="00FD4CBC" w:rsidRPr="00FB57FE">
              <w:rPr>
                <w:rFonts w:cs="Arial"/>
                <w:b/>
                <w:sz w:val="16"/>
                <w:szCs w:val="20"/>
                <w:lang w:val="es-ES"/>
              </w:rPr>
              <w:t xml:space="preserve"> </w:t>
            </w:r>
            <w:proofErr w:type="spellStart"/>
            <w:r w:rsidR="00FD4CBC" w:rsidRPr="00FB57FE">
              <w:rPr>
                <w:rFonts w:cs="Arial"/>
                <w:b/>
                <w:sz w:val="16"/>
                <w:szCs w:val="20"/>
                <w:lang w:val="es-ES"/>
              </w:rPr>
              <w:t>presentació</w:t>
            </w:r>
            <w:proofErr w:type="spellEnd"/>
            <w:r w:rsidR="00FD4CBC" w:rsidRPr="00FB57FE">
              <w:rPr>
                <w:rFonts w:cs="Arial"/>
                <w:b/>
                <w:sz w:val="16"/>
                <w:szCs w:val="20"/>
                <w:lang w:val="es-ES"/>
              </w:rPr>
              <w:t>:</w:t>
            </w:r>
          </w:p>
          <w:p w:rsidR="00FD4CBC" w:rsidRPr="00FB57FE" w:rsidRDefault="00FD4CBC" w:rsidP="00FD4CBC">
            <w:pPr>
              <w:pStyle w:val="Encabezado"/>
              <w:tabs>
                <w:tab w:val="left" w:pos="2760"/>
              </w:tabs>
              <w:rPr>
                <w:rFonts w:cs="Arial"/>
                <w:sz w:val="16"/>
                <w:szCs w:val="20"/>
                <w:lang w:val="es-ES"/>
              </w:rPr>
            </w:pPr>
            <w:r w:rsidRPr="00FB57FE">
              <w:rPr>
                <w:rFonts w:cs="Arial"/>
                <w:sz w:val="16"/>
                <w:szCs w:val="20"/>
                <w:lang w:val="es-ES"/>
              </w:rPr>
              <w:t>Núm._________</w:t>
            </w:r>
            <w:r w:rsidR="00A55E7E" w:rsidRPr="00FB57FE">
              <w:rPr>
                <w:rFonts w:cs="Arial"/>
                <w:sz w:val="16"/>
                <w:szCs w:val="20"/>
                <w:lang w:val="es-ES"/>
              </w:rPr>
              <w:t xml:space="preserve">___ data____________________, </w:t>
            </w:r>
            <w:r w:rsidRPr="00FB57FE">
              <w:rPr>
                <w:rFonts w:cs="Arial"/>
                <w:sz w:val="16"/>
                <w:szCs w:val="20"/>
                <w:lang w:val="es-ES"/>
              </w:rPr>
              <w:t>motiu__________________________________________________________________</w:t>
            </w:r>
          </w:p>
          <w:p w:rsidR="00FD4CBC" w:rsidRPr="00FB57FE" w:rsidRDefault="00FD4CBC" w:rsidP="00FD4CBC">
            <w:pPr>
              <w:pStyle w:val="Encabezado"/>
              <w:tabs>
                <w:tab w:val="left" w:pos="2760"/>
              </w:tabs>
              <w:rPr>
                <w:rFonts w:cs="Arial"/>
                <w:sz w:val="16"/>
                <w:szCs w:val="20"/>
                <w:lang w:val="es-ES"/>
              </w:rPr>
            </w:pPr>
            <w:r w:rsidRPr="00FB57FE">
              <w:rPr>
                <w:rFonts w:cs="Arial"/>
                <w:sz w:val="16"/>
                <w:szCs w:val="20"/>
                <w:lang w:val="es-ES"/>
              </w:rPr>
              <w:t>Núm.____________ data____________________, motiu__________________________________________________________________</w:t>
            </w:r>
          </w:p>
          <w:p w:rsidR="00FD4CBC" w:rsidRPr="00FB57FE" w:rsidRDefault="00FD4CBC" w:rsidP="00FD4CBC">
            <w:pPr>
              <w:pStyle w:val="Encabezado"/>
              <w:tabs>
                <w:tab w:val="left" w:pos="2760"/>
              </w:tabs>
              <w:rPr>
                <w:rFonts w:cs="Arial"/>
                <w:sz w:val="16"/>
                <w:szCs w:val="20"/>
                <w:lang w:val="es-ES"/>
              </w:rPr>
            </w:pPr>
            <w:r w:rsidRPr="00FB57FE">
              <w:rPr>
                <w:rFonts w:cs="Arial"/>
                <w:sz w:val="16"/>
                <w:szCs w:val="20"/>
                <w:lang w:val="es-ES"/>
              </w:rPr>
              <w:t>Núm.____________ data____________________, motiu__________________________________________________________________</w:t>
            </w:r>
          </w:p>
          <w:p w:rsidR="00FD4CBC" w:rsidRPr="00FB57FE" w:rsidRDefault="00FD4CBC" w:rsidP="00FD4CBC">
            <w:pPr>
              <w:pStyle w:val="Encabezado"/>
              <w:tabs>
                <w:tab w:val="left" w:pos="2760"/>
              </w:tabs>
              <w:rPr>
                <w:rFonts w:cs="Arial"/>
                <w:sz w:val="16"/>
                <w:szCs w:val="20"/>
                <w:lang w:val="es-ES"/>
              </w:rPr>
            </w:pPr>
            <w:r w:rsidRPr="00FB57FE">
              <w:rPr>
                <w:rFonts w:cs="Arial"/>
                <w:sz w:val="16"/>
                <w:szCs w:val="20"/>
                <w:lang w:val="es-ES"/>
              </w:rPr>
              <w:t>Núm.____________ data____________________, motiu__________________________________________________________________</w:t>
            </w:r>
          </w:p>
          <w:p w:rsidR="00FD4CBC" w:rsidRPr="00FB57FE" w:rsidRDefault="00FD4CBC" w:rsidP="00FD4CBC">
            <w:pPr>
              <w:pStyle w:val="Encabezado"/>
              <w:tabs>
                <w:tab w:val="left" w:pos="2760"/>
              </w:tabs>
              <w:rPr>
                <w:rFonts w:cs="Arial"/>
                <w:sz w:val="16"/>
                <w:szCs w:val="20"/>
                <w:lang w:val="es-ES"/>
              </w:rPr>
            </w:pPr>
            <w:r w:rsidRPr="00FB57FE">
              <w:rPr>
                <w:rFonts w:cs="Arial"/>
                <w:sz w:val="16"/>
                <w:szCs w:val="20"/>
                <w:lang w:val="es-ES"/>
              </w:rPr>
              <w:t>Núm.____________ data____________________, motiu__________________________________________________________________</w:t>
            </w:r>
          </w:p>
          <w:p w:rsidR="00FD4CBC" w:rsidRPr="00FB57FE" w:rsidRDefault="00FD4CBC" w:rsidP="00FD4CBC">
            <w:pPr>
              <w:pStyle w:val="Encabezado"/>
              <w:tabs>
                <w:tab w:val="left" w:pos="2760"/>
              </w:tabs>
              <w:rPr>
                <w:rFonts w:cs="Arial"/>
                <w:sz w:val="16"/>
                <w:szCs w:val="20"/>
                <w:lang w:val="es-ES"/>
              </w:rPr>
            </w:pPr>
            <w:r w:rsidRPr="00FB57FE">
              <w:rPr>
                <w:rFonts w:cs="Arial"/>
                <w:sz w:val="16"/>
                <w:szCs w:val="20"/>
                <w:lang w:val="es-ES"/>
              </w:rPr>
              <w:t>Núm.____________ data____________________, motiu____________________________________________________</w:t>
            </w:r>
            <w:r w:rsidR="0023470D">
              <w:rPr>
                <w:rFonts w:cs="Arial"/>
                <w:sz w:val="16"/>
                <w:szCs w:val="20"/>
                <w:lang w:val="es-ES"/>
              </w:rPr>
              <w:t>______________</w:t>
            </w:r>
          </w:p>
          <w:p w:rsidR="00FD4CBC" w:rsidRPr="00FB57FE" w:rsidRDefault="00FD4CBC" w:rsidP="00FD4CBC">
            <w:pPr>
              <w:pStyle w:val="Encabezado"/>
              <w:tabs>
                <w:tab w:val="left" w:pos="2760"/>
              </w:tabs>
              <w:rPr>
                <w:rFonts w:cs="Arial"/>
                <w:sz w:val="16"/>
                <w:szCs w:val="20"/>
                <w:lang w:val="es-ES"/>
              </w:rPr>
            </w:pPr>
            <w:r w:rsidRPr="00FB57FE">
              <w:rPr>
                <w:rFonts w:cs="Arial"/>
                <w:sz w:val="16"/>
                <w:szCs w:val="20"/>
                <w:lang w:val="es-ES"/>
              </w:rPr>
              <w:t>Núm.____________ data____________________, motiu_________________________________________________________________</w:t>
            </w:r>
            <w:r w:rsidR="0023470D">
              <w:rPr>
                <w:rFonts w:cs="Arial"/>
                <w:sz w:val="16"/>
                <w:szCs w:val="20"/>
                <w:lang w:val="es-ES"/>
              </w:rPr>
              <w:t>_</w:t>
            </w:r>
          </w:p>
          <w:p w:rsidR="00FD4CBC" w:rsidRPr="00FB57FE" w:rsidRDefault="00FD4CBC" w:rsidP="00FD4CBC">
            <w:pPr>
              <w:pStyle w:val="Encabezado"/>
              <w:tabs>
                <w:tab w:val="left" w:pos="2760"/>
              </w:tabs>
              <w:rPr>
                <w:rFonts w:cs="Arial"/>
                <w:sz w:val="16"/>
                <w:szCs w:val="20"/>
                <w:lang w:val="es-ES"/>
              </w:rPr>
            </w:pPr>
            <w:r w:rsidRPr="00FB57FE">
              <w:rPr>
                <w:rFonts w:cs="Arial"/>
                <w:sz w:val="16"/>
                <w:szCs w:val="20"/>
                <w:lang w:val="es-ES"/>
              </w:rPr>
              <w:t>Núm.____________ data____________________, motiu__________________________________________________________________</w:t>
            </w:r>
          </w:p>
          <w:p w:rsidR="00FD4CBC" w:rsidRPr="00FB57FE" w:rsidRDefault="00FD4CBC" w:rsidP="00FD4CBC">
            <w:pPr>
              <w:pStyle w:val="Encabezado"/>
              <w:tabs>
                <w:tab w:val="left" w:pos="2760"/>
              </w:tabs>
              <w:rPr>
                <w:rFonts w:cs="Arial"/>
                <w:sz w:val="16"/>
                <w:szCs w:val="20"/>
                <w:lang w:val="es-ES"/>
              </w:rPr>
            </w:pPr>
            <w:r w:rsidRPr="00FB57FE">
              <w:rPr>
                <w:rFonts w:cs="Arial"/>
                <w:sz w:val="16"/>
                <w:szCs w:val="20"/>
                <w:lang w:val="es-ES"/>
              </w:rPr>
              <w:t>Núm.____________ data____________________, motiu__________________________________________________________________</w:t>
            </w:r>
          </w:p>
          <w:p w:rsidR="00FD4CBC" w:rsidRPr="00FB57FE" w:rsidRDefault="00FD4CBC" w:rsidP="00FD4CBC">
            <w:pPr>
              <w:pStyle w:val="Encabezado"/>
              <w:tabs>
                <w:tab w:val="left" w:pos="2760"/>
              </w:tabs>
              <w:rPr>
                <w:rFonts w:cs="Arial"/>
                <w:sz w:val="16"/>
                <w:szCs w:val="20"/>
                <w:lang w:val="es-ES"/>
              </w:rPr>
            </w:pPr>
            <w:r w:rsidRPr="00FB57FE">
              <w:rPr>
                <w:rFonts w:cs="Arial"/>
                <w:sz w:val="16"/>
                <w:szCs w:val="20"/>
                <w:lang w:val="es-ES"/>
              </w:rPr>
              <w:t>Núm.____________ data____________________, motiu__________________________________________________________________</w:t>
            </w:r>
          </w:p>
          <w:p w:rsidR="00760EBE" w:rsidRPr="00FB57FE" w:rsidRDefault="00760EBE" w:rsidP="00760EBE">
            <w:pPr>
              <w:rPr>
                <w:rFonts w:cs="Arial"/>
                <w:b/>
                <w:sz w:val="14"/>
                <w:szCs w:val="14"/>
                <w:lang w:val="es-ES"/>
              </w:rPr>
            </w:pPr>
          </w:p>
        </w:tc>
      </w:tr>
    </w:tbl>
    <w:p w:rsidR="00760EBE" w:rsidRDefault="00760EBE" w:rsidP="00461769">
      <w:pPr>
        <w:spacing w:after="0" w:line="240" w:lineRule="auto"/>
      </w:pPr>
    </w:p>
    <w:p w:rsidR="0076309A" w:rsidRDefault="0076309A" w:rsidP="00461769">
      <w:pPr>
        <w:spacing w:after="0" w:line="240" w:lineRule="auto"/>
      </w:pPr>
    </w:p>
    <w:p w:rsidR="0076309A" w:rsidRDefault="0076309A" w:rsidP="00461769">
      <w:pPr>
        <w:spacing w:after="0" w:line="240" w:lineRule="auto"/>
      </w:pPr>
    </w:p>
    <w:p w:rsidR="0076309A" w:rsidRDefault="0076309A" w:rsidP="00461769">
      <w:pPr>
        <w:spacing w:after="0" w:line="240" w:lineRule="auto"/>
      </w:pPr>
    </w:p>
    <w:p w:rsidR="0076309A" w:rsidRDefault="0076309A" w:rsidP="00461769">
      <w:pPr>
        <w:spacing w:after="0" w:line="240" w:lineRule="auto"/>
      </w:pPr>
    </w:p>
    <w:p w:rsidR="0076309A" w:rsidRDefault="0076309A" w:rsidP="00461769">
      <w:pPr>
        <w:spacing w:after="0" w:line="240" w:lineRule="auto"/>
      </w:pPr>
    </w:p>
    <w:p w:rsidR="0076309A" w:rsidRDefault="0076309A" w:rsidP="00461769">
      <w:pPr>
        <w:spacing w:after="0" w:line="240" w:lineRule="auto"/>
      </w:pPr>
    </w:p>
    <w:p w:rsidR="0076309A" w:rsidRDefault="0076309A" w:rsidP="00461769">
      <w:pPr>
        <w:spacing w:after="0" w:line="240" w:lineRule="auto"/>
      </w:pPr>
    </w:p>
    <w:p w:rsidR="0076309A" w:rsidRDefault="0076309A" w:rsidP="00461769">
      <w:pPr>
        <w:spacing w:after="0" w:line="240" w:lineRule="auto"/>
      </w:pPr>
    </w:p>
    <w:p w:rsidR="0076309A" w:rsidRDefault="0076309A" w:rsidP="00461769">
      <w:pPr>
        <w:spacing w:after="0" w:line="240" w:lineRule="auto"/>
      </w:pPr>
    </w:p>
    <w:p w:rsidR="0076309A" w:rsidRDefault="0076309A" w:rsidP="00461769">
      <w:pPr>
        <w:spacing w:after="0" w:line="240" w:lineRule="auto"/>
      </w:pPr>
    </w:p>
    <w:p w:rsidR="0076309A" w:rsidRDefault="0076309A" w:rsidP="00461769">
      <w:pPr>
        <w:spacing w:after="0" w:line="240" w:lineRule="auto"/>
      </w:pPr>
    </w:p>
    <w:p w:rsidR="0076309A" w:rsidRDefault="0076309A" w:rsidP="00461769">
      <w:pPr>
        <w:spacing w:after="0" w:line="240" w:lineRule="auto"/>
      </w:pPr>
    </w:p>
    <w:p w:rsidR="0076309A" w:rsidRDefault="0076309A" w:rsidP="00461769">
      <w:pPr>
        <w:spacing w:after="0" w:line="240" w:lineRule="auto"/>
      </w:pPr>
    </w:p>
    <w:p w:rsidR="0076309A" w:rsidRDefault="0076309A" w:rsidP="00461769">
      <w:pPr>
        <w:spacing w:after="0" w:line="240" w:lineRule="auto"/>
      </w:pPr>
    </w:p>
    <w:p w:rsidR="0076309A" w:rsidRDefault="0076309A" w:rsidP="00461769">
      <w:pPr>
        <w:spacing w:after="0" w:line="240" w:lineRule="auto"/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28"/>
        <w:gridCol w:w="9366"/>
      </w:tblGrid>
      <w:tr w:rsidR="00FD4CBC" w:rsidRPr="00FB57FE" w:rsidTr="0004227B">
        <w:trPr>
          <w:trHeight w:hRule="exact" w:val="397"/>
        </w:trPr>
        <w:tc>
          <w:tcPr>
            <w:tcW w:w="5000" w:type="pct"/>
            <w:gridSpan w:val="2"/>
            <w:shd w:val="clear" w:color="auto" w:fill="A6A6A6" w:themeFill="background1" w:themeFillShade="A6"/>
            <w:vAlign w:val="center"/>
          </w:tcPr>
          <w:p w:rsidR="00FD4CBC" w:rsidRPr="00FB57FE" w:rsidRDefault="00FD4CBC" w:rsidP="00CF7503">
            <w:pPr>
              <w:rPr>
                <w:b/>
                <w:color w:val="FFFFFF" w:themeColor="background1"/>
              </w:rPr>
            </w:pPr>
            <w:r w:rsidRPr="00FB57FE">
              <w:rPr>
                <w:b/>
                <w:color w:val="FFFFFF" w:themeColor="background1"/>
              </w:rPr>
              <w:lastRenderedPageBreak/>
              <w:t xml:space="preserve">DOCUMENTS QUE S'ACOMPANYEN </w:t>
            </w:r>
          </w:p>
        </w:tc>
      </w:tr>
      <w:tr w:rsidR="00FD4CBC" w:rsidRPr="00FB57FE" w:rsidTr="0004227B">
        <w:trPr>
          <w:trHeight w:hRule="exact" w:val="397"/>
        </w:trPr>
        <w:tc>
          <w:tcPr>
            <w:tcW w:w="5000" w:type="pct"/>
            <w:gridSpan w:val="2"/>
          </w:tcPr>
          <w:p w:rsidR="00FD4CBC" w:rsidRPr="00FB57FE" w:rsidRDefault="00FD4CBC" w:rsidP="00FD4CBC">
            <w:pPr>
              <w:rPr>
                <w:rFonts w:cs="Arial"/>
                <w:b/>
                <w:sz w:val="14"/>
                <w:szCs w:val="14"/>
              </w:rPr>
            </w:pPr>
            <w:r w:rsidRPr="00FB57FE">
              <w:rPr>
                <w:rFonts w:cs="Arial"/>
                <w:b/>
                <w:sz w:val="14"/>
                <w:szCs w:val="14"/>
              </w:rPr>
              <w:t xml:space="preserve">II.- Per a les </w:t>
            </w:r>
            <w:proofErr w:type="spellStart"/>
            <w:r w:rsidRPr="00FB57FE">
              <w:rPr>
                <w:rFonts w:cs="Arial"/>
                <w:b/>
                <w:sz w:val="14"/>
                <w:szCs w:val="14"/>
              </w:rPr>
              <w:t>sol·licituds</w:t>
            </w:r>
            <w:proofErr w:type="spellEnd"/>
            <w:r w:rsidRPr="00FB57FE">
              <w:rPr>
                <w:rFonts w:cs="Arial"/>
                <w:b/>
                <w:sz w:val="14"/>
                <w:szCs w:val="14"/>
              </w:rPr>
              <w:t xml:space="preserve"> de </w:t>
            </w:r>
            <w:proofErr w:type="spellStart"/>
            <w:r w:rsidRPr="00FB57FE">
              <w:rPr>
                <w:rFonts w:cs="Arial"/>
                <w:b/>
                <w:sz w:val="14"/>
                <w:szCs w:val="14"/>
              </w:rPr>
              <w:t>subvenció</w:t>
            </w:r>
            <w:proofErr w:type="spellEnd"/>
            <w:r w:rsidRPr="00FB57FE">
              <w:rPr>
                <w:rFonts w:cs="Arial"/>
                <w:b/>
                <w:sz w:val="14"/>
                <w:szCs w:val="14"/>
              </w:rPr>
              <w:t xml:space="preserve"> per </w:t>
            </w:r>
            <w:proofErr w:type="spellStart"/>
            <w:r w:rsidRPr="00FB57FE">
              <w:rPr>
                <w:rFonts w:cs="Arial"/>
                <w:b/>
                <w:sz w:val="14"/>
                <w:szCs w:val="14"/>
              </w:rPr>
              <w:t>al</w:t>
            </w:r>
            <w:proofErr w:type="spellEnd"/>
            <w:r w:rsidRPr="00FB57FE">
              <w:rPr>
                <w:rFonts w:cs="Arial"/>
                <w:b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b/>
                <w:sz w:val="14"/>
                <w:szCs w:val="14"/>
              </w:rPr>
              <w:t>concepte</w:t>
            </w:r>
            <w:proofErr w:type="spellEnd"/>
            <w:r w:rsidRPr="00FB57FE">
              <w:rPr>
                <w:rFonts w:cs="Arial"/>
                <w:b/>
                <w:sz w:val="14"/>
                <w:szCs w:val="14"/>
              </w:rPr>
              <w:t xml:space="preserve"> </w:t>
            </w:r>
            <w:r w:rsidRPr="00FB57FE">
              <w:rPr>
                <w:rFonts w:cs="Arial"/>
                <w:b/>
                <w:bCs/>
                <w:sz w:val="14"/>
                <w:szCs w:val="14"/>
              </w:rPr>
              <w:t>“</w:t>
            </w:r>
            <w:proofErr w:type="spellStart"/>
            <w:r w:rsidRPr="00FB57FE">
              <w:rPr>
                <w:rFonts w:cs="Arial"/>
                <w:b/>
                <w:bCs/>
                <w:sz w:val="14"/>
                <w:szCs w:val="14"/>
              </w:rPr>
              <w:t>Disseny</w:t>
            </w:r>
            <w:proofErr w:type="spellEnd"/>
            <w:r w:rsidRPr="00FB57FE">
              <w:rPr>
                <w:rFonts w:cs="Arial"/>
                <w:b/>
                <w:bCs/>
                <w:sz w:val="14"/>
                <w:szCs w:val="14"/>
              </w:rPr>
              <w:t xml:space="preserve">, </w:t>
            </w:r>
            <w:proofErr w:type="spellStart"/>
            <w:r w:rsidRPr="00FB57FE">
              <w:rPr>
                <w:rFonts w:cs="Arial"/>
                <w:b/>
                <w:bCs/>
                <w:sz w:val="14"/>
                <w:szCs w:val="14"/>
              </w:rPr>
              <w:t>desenvolupament</w:t>
            </w:r>
            <w:proofErr w:type="spellEnd"/>
            <w:r w:rsidRPr="00FB57FE">
              <w:rPr>
                <w:rFonts w:cs="Arial"/>
                <w:b/>
                <w:bCs/>
                <w:sz w:val="14"/>
                <w:szCs w:val="14"/>
              </w:rPr>
              <w:t xml:space="preserve"> i </w:t>
            </w:r>
            <w:proofErr w:type="spellStart"/>
            <w:r w:rsidRPr="00FB57FE">
              <w:rPr>
                <w:rFonts w:cs="Arial"/>
                <w:b/>
                <w:bCs/>
                <w:sz w:val="14"/>
                <w:szCs w:val="14"/>
              </w:rPr>
              <w:t>execució</w:t>
            </w:r>
            <w:proofErr w:type="spellEnd"/>
            <w:r w:rsidRPr="00FB57FE">
              <w:rPr>
                <w:rFonts w:cs="Arial"/>
                <w:b/>
                <w:bCs/>
                <w:sz w:val="14"/>
                <w:szCs w:val="14"/>
              </w:rPr>
              <w:t xml:space="preserve"> de programes i </w:t>
            </w:r>
            <w:proofErr w:type="spellStart"/>
            <w:r w:rsidRPr="00FB57FE">
              <w:rPr>
                <w:rFonts w:cs="Arial"/>
                <w:b/>
                <w:bCs/>
                <w:sz w:val="14"/>
                <w:szCs w:val="14"/>
              </w:rPr>
              <w:t>projectes</w:t>
            </w:r>
            <w:proofErr w:type="spellEnd"/>
            <w:r w:rsidRPr="00FB57FE">
              <w:rPr>
                <w:rFonts w:cs="Arial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b/>
                <w:bCs/>
                <w:sz w:val="14"/>
                <w:szCs w:val="14"/>
              </w:rPr>
              <w:t>socials</w:t>
            </w:r>
            <w:proofErr w:type="spellEnd"/>
            <w:r w:rsidRPr="00FB57FE">
              <w:rPr>
                <w:rFonts w:cs="Arial"/>
                <w:b/>
                <w:bCs/>
                <w:sz w:val="14"/>
                <w:szCs w:val="14"/>
              </w:rPr>
              <w:t xml:space="preserve"> propis de </w:t>
            </w:r>
            <w:proofErr w:type="spellStart"/>
            <w:r w:rsidRPr="00FB57FE">
              <w:rPr>
                <w:rFonts w:cs="Arial"/>
                <w:b/>
                <w:bCs/>
                <w:sz w:val="14"/>
                <w:szCs w:val="14"/>
              </w:rPr>
              <w:t>l'entitat</w:t>
            </w:r>
            <w:proofErr w:type="spellEnd"/>
            <w:r w:rsidRPr="00FB57FE">
              <w:rPr>
                <w:rFonts w:cs="Arial"/>
                <w:b/>
                <w:sz w:val="14"/>
                <w:szCs w:val="14"/>
              </w:rPr>
              <w:t>”</w:t>
            </w:r>
          </w:p>
        </w:tc>
      </w:tr>
      <w:tr w:rsidR="00FD4CBC" w:rsidRPr="00FB57FE" w:rsidTr="0004227B">
        <w:trPr>
          <w:trHeight w:val="551"/>
        </w:trPr>
        <w:tc>
          <w:tcPr>
            <w:tcW w:w="5000" w:type="pct"/>
            <w:gridSpan w:val="2"/>
            <w:vAlign w:val="center"/>
          </w:tcPr>
          <w:p w:rsidR="00FD4CBC" w:rsidRPr="00FB57FE" w:rsidRDefault="00FD4CBC" w:rsidP="00CF7503">
            <w:pPr>
              <w:rPr>
                <w:b/>
                <w:sz w:val="14"/>
                <w:szCs w:val="14"/>
              </w:rPr>
            </w:pPr>
            <w:r w:rsidRPr="00FB57FE">
              <w:rPr>
                <w:b/>
                <w:sz w:val="14"/>
                <w:szCs w:val="14"/>
              </w:rPr>
              <w:t xml:space="preserve">A </w:t>
            </w:r>
            <w:proofErr w:type="spellStart"/>
            <w:r w:rsidRPr="00FB57FE">
              <w:rPr>
                <w:b/>
                <w:sz w:val="14"/>
                <w:szCs w:val="14"/>
              </w:rPr>
              <w:t>més</w:t>
            </w:r>
            <w:proofErr w:type="spellEnd"/>
            <w:r w:rsidRPr="00FB57FE">
              <w:rPr>
                <w:b/>
                <w:sz w:val="14"/>
                <w:szCs w:val="14"/>
              </w:rPr>
              <w:t xml:space="preserve"> de tota la </w:t>
            </w:r>
            <w:proofErr w:type="spellStart"/>
            <w:r w:rsidRPr="00FB57FE">
              <w:rPr>
                <w:b/>
                <w:sz w:val="14"/>
                <w:szCs w:val="14"/>
              </w:rPr>
              <w:t>documentació</w:t>
            </w:r>
            <w:proofErr w:type="spellEnd"/>
            <w:r w:rsidRPr="00FB57FE">
              <w:rPr>
                <w:b/>
                <w:sz w:val="14"/>
                <w:szCs w:val="14"/>
              </w:rPr>
              <w:t xml:space="preserve"> anterior: </w:t>
            </w:r>
          </w:p>
        </w:tc>
      </w:tr>
      <w:tr w:rsidR="00FD4CBC" w:rsidRPr="00FB57FE" w:rsidTr="0004227B">
        <w:trPr>
          <w:trHeight w:val="426"/>
        </w:trPr>
        <w:tc>
          <w:tcPr>
            <w:tcW w:w="406" w:type="pct"/>
            <w:vAlign w:val="center"/>
          </w:tcPr>
          <w:p w:rsidR="00FD4CBC" w:rsidRPr="00FB57FE" w:rsidRDefault="00FD4CBC" w:rsidP="00CF7503">
            <w:pPr>
              <w:rPr>
                <w:b/>
                <w:sz w:val="14"/>
                <w:szCs w:val="14"/>
              </w:rPr>
            </w:pPr>
            <w:r w:rsidRPr="00FB57FE">
              <w:rPr>
                <w:b/>
                <w:noProof/>
                <w:sz w:val="14"/>
                <w:szCs w:val="14"/>
                <w:lang w:eastAsia="es-ES"/>
              </w:rPr>
              <w:t xml:space="preserve"> </w:t>
            </w:r>
          </w:p>
        </w:tc>
        <w:tc>
          <w:tcPr>
            <w:tcW w:w="4594" w:type="pct"/>
            <w:vAlign w:val="center"/>
          </w:tcPr>
          <w:p w:rsidR="00FD4CBC" w:rsidRPr="00FB57FE" w:rsidRDefault="00FD4CBC" w:rsidP="00E56B9D">
            <w:pPr>
              <w:pStyle w:val="Encabezado"/>
              <w:tabs>
                <w:tab w:val="left" w:pos="2760"/>
              </w:tabs>
              <w:jc w:val="both"/>
              <w:rPr>
                <w:rFonts w:cs="Arial"/>
                <w:sz w:val="14"/>
                <w:szCs w:val="14"/>
              </w:rPr>
            </w:pPr>
            <w:r w:rsidRPr="00FB57FE">
              <w:rPr>
                <w:rFonts w:cs="Arial"/>
                <w:sz w:val="14"/>
                <w:szCs w:val="14"/>
              </w:rPr>
              <w:t xml:space="preserve">Programa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detallat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de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l'activitat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per a la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qual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se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sol·licita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la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subvenció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,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referit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necessàriament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a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l'exercici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en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curs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="00CE5075">
              <w:rPr>
                <w:rFonts w:cs="Arial"/>
                <w:sz w:val="14"/>
                <w:szCs w:val="14"/>
              </w:rPr>
              <w:t>tenint</w:t>
            </w:r>
            <w:proofErr w:type="spellEnd"/>
            <w:r w:rsidR="00CE5075">
              <w:rPr>
                <w:rFonts w:cs="Arial"/>
                <w:sz w:val="14"/>
                <w:szCs w:val="14"/>
              </w:rPr>
              <w:t xml:space="preserve"> en </w:t>
            </w:r>
            <w:proofErr w:type="spellStart"/>
            <w:r w:rsidR="00CE5075">
              <w:rPr>
                <w:rFonts w:cs="Arial"/>
                <w:sz w:val="14"/>
                <w:szCs w:val="14"/>
              </w:rPr>
              <w:t>compte</w:t>
            </w:r>
            <w:proofErr w:type="spellEnd"/>
            <w:r w:rsidR="00CE5075">
              <w:rPr>
                <w:rFonts w:cs="Arial"/>
                <w:sz w:val="14"/>
                <w:szCs w:val="14"/>
              </w:rPr>
              <w:t xml:space="preserve"> el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detall</w:t>
            </w:r>
            <w:proofErr w:type="spellEnd"/>
            <w:r w:rsidR="00CE5075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="00CE5075">
              <w:rPr>
                <w:rFonts w:cs="Arial"/>
                <w:sz w:val="14"/>
                <w:szCs w:val="14"/>
              </w:rPr>
              <w:t>següent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>:</w:t>
            </w:r>
          </w:p>
          <w:p w:rsidR="00FD4CBC" w:rsidRPr="00FB57FE" w:rsidRDefault="00FD4CBC" w:rsidP="00E56B9D">
            <w:pPr>
              <w:jc w:val="both"/>
              <w:rPr>
                <w:b/>
                <w:sz w:val="14"/>
                <w:szCs w:val="14"/>
              </w:rPr>
            </w:pPr>
          </w:p>
        </w:tc>
      </w:tr>
      <w:tr w:rsidR="00FD4CBC" w:rsidRPr="00FB57FE" w:rsidTr="0004227B">
        <w:trPr>
          <w:trHeight w:val="403"/>
        </w:trPr>
        <w:tc>
          <w:tcPr>
            <w:tcW w:w="406" w:type="pct"/>
            <w:vAlign w:val="center"/>
          </w:tcPr>
          <w:p w:rsidR="00FD4CBC" w:rsidRPr="00FB57FE" w:rsidRDefault="00FD4CBC" w:rsidP="00A55E7E">
            <w:pPr>
              <w:rPr>
                <w:b/>
                <w:sz w:val="14"/>
                <w:szCs w:val="14"/>
              </w:rPr>
            </w:pPr>
            <w:r w:rsidRPr="00FB57FE">
              <w:rPr>
                <w:b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530D8E9" wp14:editId="7DFE38C5">
                      <wp:simplePos x="0" y="0"/>
                      <wp:positionH relativeFrom="column">
                        <wp:posOffset>216535</wp:posOffset>
                      </wp:positionH>
                      <wp:positionV relativeFrom="paragraph">
                        <wp:posOffset>-3810</wp:posOffset>
                      </wp:positionV>
                      <wp:extent cx="134620" cy="83185"/>
                      <wp:effectExtent l="0" t="0" r="17780" b="12065"/>
                      <wp:wrapNone/>
                      <wp:docPr id="27" name="Rectángulo redondeado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83185"/>
                              </a:xfrm>
                              <a:prstGeom prst="round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71DE71A" id="Rectángulo redondeado 27" o:spid="_x0000_s1026" style="position:absolute;margin-left:17.05pt;margin-top:-.3pt;width:10.6pt;height:6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" filled="f" strokecolor="#385d8a" strokeweight="2pt"/>
                  </w:pict>
                </mc:Fallback>
              </mc:AlternateContent>
            </w:r>
            <w:r w:rsidR="00A55E7E" w:rsidRPr="00FB57FE">
              <w:rPr>
                <w:b/>
                <w:sz w:val="14"/>
                <w:szCs w:val="14"/>
              </w:rPr>
              <w:t>a)</w:t>
            </w:r>
            <w:r w:rsidRPr="00FB57FE">
              <w:rPr>
                <w:b/>
                <w:noProof/>
                <w:sz w:val="14"/>
                <w:szCs w:val="14"/>
                <w:lang w:eastAsia="es-ES"/>
              </w:rPr>
              <w:t xml:space="preserve"> </w:t>
            </w:r>
          </w:p>
        </w:tc>
        <w:tc>
          <w:tcPr>
            <w:tcW w:w="4594" w:type="pct"/>
            <w:vAlign w:val="center"/>
          </w:tcPr>
          <w:p w:rsidR="00A55E7E" w:rsidRPr="00FB57FE" w:rsidRDefault="00A55E7E" w:rsidP="00E56B9D">
            <w:pPr>
              <w:pStyle w:val="Encabezado"/>
              <w:tabs>
                <w:tab w:val="left" w:pos="2760"/>
              </w:tabs>
              <w:jc w:val="both"/>
              <w:rPr>
                <w:rFonts w:cs="Arial"/>
                <w:sz w:val="14"/>
                <w:szCs w:val="14"/>
              </w:rPr>
            </w:pPr>
            <w:r w:rsidRPr="00FB57FE">
              <w:rPr>
                <w:rFonts w:cs="Arial"/>
                <w:sz w:val="14"/>
                <w:szCs w:val="14"/>
              </w:rPr>
              <w:t xml:space="preserve">En el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cas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d'activitats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i programes ja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realitzats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: </w:t>
            </w:r>
            <w:proofErr w:type="spellStart"/>
            <w:r w:rsidRPr="00FB57FE">
              <w:rPr>
                <w:rFonts w:cs="Arial"/>
                <w:b/>
                <w:bCs/>
                <w:sz w:val="14"/>
                <w:szCs w:val="14"/>
              </w:rPr>
              <w:t>memòria</w:t>
            </w:r>
            <w:proofErr w:type="spellEnd"/>
            <w:r w:rsidRPr="00FB57FE">
              <w:rPr>
                <w:rFonts w:cs="Arial"/>
                <w:b/>
                <w:bCs/>
                <w:sz w:val="14"/>
                <w:szCs w:val="14"/>
              </w:rPr>
              <w:t xml:space="preserve"> de </w:t>
            </w:r>
            <w:proofErr w:type="spellStart"/>
            <w:r w:rsidRPr="00FB57FE">
              <w:rPr>
                <w:rFonts w:cs="Arial"/>
                <w:b/>
                <w:bCs/>
                <w:sz w:val="14"/>
                <w:szCs w:val="14"/>
              </w:rPr>
              <w:t>l'activitat</w:t>
            </w:r>
            <w:proofErr w:type="spellEnd"/>
            <w:r w:rsidRPr="00FB57FE">
              <w:rPr>
                <w:rFonts w:cs="Arial"/>
                <w:b/>
                <w:bCs/>
                <w:sz w:val="14"/>
                <w:szCs w:val="14"/>
              </w:rPr>
              <w:t xml:space="preserve"> o programa </w:t>
            </w:r>
            <w:proofErr w:type="spellStart"/>
            <w:r w:rsidRPr="00FB57FE">
              <w:rPr>
                <w:rFonts w:cs="Arial"/>
                <w:b/>
                <w:bCs/>
                <w:sz w:val="14"/>
                <w:szCs w:val="14"/>
              </w:rPr>
              <w:t>realitzat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amb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la signatura del director o responsabl</w:t>
            </w:r>
            <w:r w:rsidR="00CE5075">
              <w:rPr>
                <w:rFonts w:cs="Arial"/>
                <w:sz w:val="14"/>
                <w:szCs w:val="14"/>
              </w:rPr>
              <w:t xml:space="preserve">e del </w:t>
            </w:r>
            <w:proofErr w:type="spellStart"/>
            <w:r w:rsidR="00CE5075">
              <w:rPr>
                <w:rFonts w:cs="Arial"/>
                <w:sz w:val="14"/>
                <w:szCs w:val="14"/>
              </w:rPr>
              <w:t>projecte</w:t>
            </w:r>
            <w:proofErr w:type="spellEnd"/>
            <w:r w:rsidR="00CE5075">
              <w:rPr>
                <w:rFonts w:cs="Arial"/>
                <w:sz w:val="14"/>
                <w:szCs w:val="14"/>
              </w:rPr>
              <w:t xml:space="preserve"> i </w:t>
            </w:r>
            <w:proofErr w:type="spellStart"/>
            <w:r w:rsidR="00CE5075">
              <w:rPr>
                <w:rFonts w:cs="Arial"/>
                <w:sz w:val="14"/>
                <w:szCs w:val="14"/>
              </w:rPr>
              <w:t>vistiplau</w:t>
            </w:r>
            <w:proofErr w:type="spellEnd"/>
            <w:r w:rsidR="00CE5075">
              <w:rPr>
                <w:rFonts w:cs="Arial"/>
                <w:sz w:val="14"/>
                <w:szCs w:val="14"/>
              </w:rPr>
              <w:t xml:space="preserve"> del </w:t>
            </w:r>
            <w:proofErr w:type="spellStart"/>
            <w:r w:rsidR="00CE5075">
              <w:rPr>
                <w:rFonts w:cs="Arial"/>
                <w:sz w:val="14"/>
                <w:szCs w:val="14"/>
              </w:rPr>
              <w:t>p</w:t>
            </w:r>
            <w:r w:rsidRPr="00FB57FE">
              <w:rPr>
                <w:rFonts w:cs="Arial"/>
                <w:sz w:val="14"/>
                <w:szCs w:val="14"/>
              </w:rPr>
              <w:t>resident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/a de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l'entitat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>.</w:t>
            </w:r>
          </w:p>
          <w:p w:rsidR="00FD4CBC" w:rsidRPr="00FB57FE" w:rsidRDefault="00FD4CBC" w:rsidP="00E56B9D">
            <w:pPr>
              <w:jc w:val="both"/>
              <w:rPr>
                <w:rFonts w:cs="Arial"/>
                <w:b/>
                <w:sz w:val="14"/>
                <w:szCs w:val="14"/>
              </w:rPr>
            </w:pPr>
          </w:p>
        </w:tc>
      </w:tr>
      <w:tr w:rsidR="00FD4CBC" w:rsidRPr="00FB57FE" w:rsidTr="0004227B">
        <w:trPr>
          <w:trHeight w:val="551"/>
        </w:trPr>
        <w:tc>
          <w:tcPr>
            <w:tcW w:w="406" w:type="pct"/>
            <w:vAlign w:val="center"/>
          </w:tcPr>
          <w:p w:rsidR="00FD4CBC" w:rsidRPr="00FB57FE" w:rsidRDefault="00FD4CBC" w:rsidP="00A55E7E">
            <w:pPr>
              <w:rPr>
                <w:b/>
                <w:sz w:val="14"/>
                <w:szCs w:val="14"/>
              </w:rPr>
            </w:pPr>
            <w:r w:rsidRPr="00FB57FE">
              <w:rPr>
                <w:b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1CD4E916" wp14:editId="2EFEACDC">
                      <wp:simplePos x="0" y="0"/>
                      <wp:positionH relativeFrom="column">
                        <wp:posOffset>216535</wp:posOffset>
                      </wp:positionH>
                      <wp:positionV relativeFrom="paragraph">
                        <wp:posOffset>-3810</wp:posOffset>
                      </wp:positionV>
                      <wp:extent cx="134620" cy="83185"/>
                      <wp:effectExtent l="0" t="0" r="17780" b="12065"/>
                      <wp:wrapNone/>
                      <wp:docPr id="28" name="Rectángulo redondeado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83185"/>
                              </a:xfrm>
                              <a:prstGeom prst="round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C737F63" id="Rectángulo redondeado 28" o:spid="_x0000_s1026" style="position:absolute;margin-left:17.05pt;margin-top:-.3pt;width:10.6pt;height:6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" filled="f" strokecolor="#385d8a" strokeweight="2pt"/>
                  </w:pict>
                </mc:Fallback>
              </mc:AlternateContent>
            </w:r>
            <w:r w:rsidR="00A55E7E" w:rsidRPr="00FB57FE">
              <w:rPr>
                <w:b/>
                <w:sz w:val="14"/>
                <w:szCs w:val="14"/>
              </w:rPr>
              <w:t>b)</w:t>
            </w:r>
            <w:r w:rsidRPr="00FB57FE">
              <w:rPr>
                <w:b/>
                <w:noProof/>
                <w:sz w:val="14"/>
                <w:szCs w:val="14"/>
                <w:lang w:eastAsia="es-ES"/>
              </w:rPr>
              <w:t xml:space="preserve"> </w:t>
            </w:r>
          </w:p>
        </w:tc>
        <w:tc>
          <w:tcPr>
            <w:tcW w:w="4594" w:type="pct"/>
            <w:vAlign w:val="center"/>
          </w:tcPr>
          <w:p w:rsidR="00FD4CBC" w:rsidRPr="00FB57FE" w:rsidRDefault="00A55E7E" w:rsidP="00E56B9D">
            <w:pPr>
              <w:pStyle w:val="Encabezado"/>
              <w:tabs>
                <w:tab w:val="left" w:pos="2760"/>
              </w:tabs>
              <w:jc w:val="both"/>
              <w:rPr>
                <w:b/>
                <w:sz w:val="14"/>
                <w:szCs w:val="14"/>
              </w:rPr>
            </w:pPr>
            <w:r w:rsidRPr="00FB57FE">
              <w:rPr>
                <w:rFonts w:cs="Arial"/>
                <w:sz w:val="14"/>
                <w:szCs w:val="14"/>
              </w:rPr>
              <w:t xml:space="preserve">En el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cas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d'activitats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i programes en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curs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: </w:t>
            </w:r>
            <w:proofErr w:type="spellStart"/>
            <w:r w:rsidR="00CE5075">
              <w:rPr>
                <w:rFonts w:cs="Arial"/>
                <w:b/>
                <w:bCs/>
                <w:sz w:val="14"/>
                <w:szCs w:val="14"/>
              </w:rPr>
              <w:t>certificació</w:t>
            </w:r>
            <w:proofErr w:type="spellEnd"/>
            <w:r w:rsidR="00CE5075">
              <w:rPr>
                <w:rFonts w:cs="Arial"/>
                <w:b/>
                <w:bCs/>
                <w:sz w:val="14"/>
                <w:szCs w:val="14"/>
              </w:rPr>
              <w:t xml:space="preserve"> del </w:t>
            </w:r>
            <w:proofErr w:type="spellStart"/>
            <w:r w:rsidR="00CE5075">
              <w:rPr>
                <w:rFonts w:cs="Arial"/>
                <w:b/>
                <w:bCs/>
                <w:sz w:val="14"/>
                <w:szCs w:val="14"/>
              </w:rPr>
              <w:t>secretari</w:t>
            </w:r>
            <w:proofErr w:type="spellEnd"/>
            <w:r w:rsidR="00CE5075">
              <w:rPr>
                <w:rFonts w:cs="Arial"/>
                <w:b/>
                <w:bCs/>
                <w:sz w:val="14"/>
                <w:szCs w:val="14"/>
              </w:rPr>
              <w:t>/</w:t>
            </w:r>
            <w:proofErr w:type="spellStart"/>
            <w:r w:rsidR="00CE5075">
              <w:rPr>
                <w:rFonts w:cs="Arial"/>
                <w:b/>
                <w:bCs/>
                <w:sz w:val="14"/>
                <w:szCs w:val="14"/>
              </w:rPr>
              <w:t>secretària</w:t>
            </w:r>
            <w:proofErr w:type="spellEnd"/>
            <w:r w:rsidR="00CE5075">
              <w:rPr>
                <w:rFonts w:cs="Arial"/>
                <w:b/>
                <w:bCs/>
                <w:sz w:val="14"/>
                <w:szCs w:val="14"/>
              </w:rPr>
              <w:t xml:space="preserve"> de </w:t>
            </w:r>
            <w:proofErr w:type="spellStart"/>
            <w:r w:rsidR="00CE5075">
              <w:rPr>
                <w:rFonts w:cs="Arial"/>
                <w:b/>
                <w:bCs/>
                <w:sz w:val="14"/>
                <w:szCs w:val="14"/>
              </w:rPr>
              <w:t>l'e</w:t>
            </w:r>
            <w:r w:rsidRPr="00FB57FE">
              <w:rPr>
                <w:rFonts w:cs="Arial"/>
                <w:b/>
                <w:bCs/>
                <w:sz w:val="14"/>
                <w:szCs w:val="14"/>
              </w:rPr>
              <w:t>ntitat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amb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r w:rsidR="00CF7503">
              <w:rPr>
                <w:rFonts w:cs="Arial"/>
                <w:sz w:val="14"/>
                <w:szCs w:val="14"/>
              </w:rPr>
              <w:t xml:space="preserve">el </w:t>
            </w:r>
            <w:proofErr w:type="spellStart"/>
            <w:r w:rsidR="00CF7503">
              <w:rPr>
                <w:rFonts w:cs="Arial"/>
                <w:sz w:val="14"/>
                <w:szCs w:val="14"/>
              </w:rPr>
              <w:t>vistiplau</w:t>
            </w:r>
            <w:proofErr w:type="spellEnd"/>
            <w:r w:rsidR="00CF7503">
              <w:rPr>
                <w:rFonts w:cs="Arial"/>
                <w:sz w:val="14"/>
                <w:szCs w:val="14"/>
              </w:rPr>
              <w:t xml:space="preserve"> del </w:t>
            </w:r>
            <w:proofErr w:type="spellStart"/>
            <w:r w:rsidR="00CF7503">
              <w:rPr>
                <w:rFonts w:cs="Arial"/>
                <w:sz w:val="14"/>
                <w:szCs w:val="14"/>
              </w:rPr>
              <w:t>p</w:t>
            </w:r>
            <w:r w:rsidRPr="00FB57FE">
              <w:rPr>
                <w:rFonts w:cs="Arial"/>
                <w:sz w:val="14"/>
                <w:szCs w:val="14"/>
              </w:rPr>
              <w:t>resident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/a,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acreditant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que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l'activitat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ha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sigut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iniciada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l</w:t>
            </w:r>
            <w:r w:rsidR="001D3F37">
              <w:rPr>
                <w:rFonts w:cs="Arial"/>
                <w:sz w:val="14"/>
                <w:szCs w:val="14"/>
              </w:rPr>
              <w:t>'any</w:t>
            </w:r>
            <w:proofErr w:type="spellEnd"/>
            <w:r w:rsidR="001D3F37">
              <w:rPr>
                <w:rFonts w:cs="Arial"/>
                <w:sz w:val="14"/>
                <w:szCs w:val="14"/>
              </w:rPr>
              <w:t xml:space="preserve"> 2024</w:t>
            </w:r>
            <w:r w:rsidR="00CF7503">
              <w:rPr>
                <w:rFonts w:cs="Arial"/>
                <w:sz w:val="14"/>
                <w:szCs w:val="14"/>
              </w:rPr>
              <w:t xml:space="preserve"> i informe </w:t>
            </w:r>
            <w:proofErr w:type="spellStart"/>
            <w:r w:rsidR="00CF7503">
              <w:rPr>
                <w:rFonts w:cs="Arial"/>
                <w:sz w:val="14"/>
                <w:szCs w:val="14"/>
              </w:rPr>
              <w:t>d’aquests</w:t>
            </w:r>
            <w:proofErr w:type="spellEnd"/>
            <w:r w:rsidR="00CF7503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="00CF7503">
              <w:rPr>
                <w:rFonts w:cs="Arial"/>
                <w:sz w:val="14"/>
                <w:szCs w:val="14"/>
              </w:rPr>
              <w:t>amb</w:t>
            </w:r>
            <w:proofErr w:type="spellEnd"/>
            <w:r w:rsidR="00CF7503">
              <w:rPr>
                <w:rFonts w:cs="Arial"/>
                <w:sz w:val="14"/>
                <w:szCs w:val="14"/>
              </w:rPr>
              <w:t xml:space="preserve"> la signatura del d</w:t>
            </w:r>
            <w:r w:rsidRPr="00FB57FE">
              <w:rPr>
                <w:rFonts w:cs="Arial"/>
                <w:sz w:val="14"/>
                <w:szCs w:val="14"/>
              </w:rPr>
              <w:t xml:space="preserve">irector/a o responsable del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projecte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>.</w:t>
            </w:r>
          </w:p>
        </w:tc>
      </w:tr>
      <w:tr w:rsidR="00FD4CBC" w:rsidRPr="00FB57FE" w:rsidTr="0004227B">
        <w:trPr>
          <w:trHeight w:val="490"/>
        </w:trPr>
        <w:tc>
          <w:tcPr>
            <w:tcW w:w="406" w:type="pct"/>
            <w:vAlign w:val="center"/>
          </w:tcPr>
          <w:p w:rsidR="00FD4CBC" w:rsidRPr="00FB57FE" w:rsidRDefault="00FD4CBC" w:rsidP="00A55E7E">
            <w:pPr>
              <w:rPr>
                <w:b/>
                <w:sz w:val="14"/>
                <w:szCs w:val="14"/>
              </w:rPr>
            </w:pPr>
            <w:r w:rsidRPr="00FB57FE">
              <w:rPr>
                <w:b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B3A52C7" wp14:editId="07869ADA">
                      <wp:simplePos x="0" y="0"/>
                      <wp:positionH relativeFrom="column">
                        <wp:posOffset>216535</wp:posOffset>
                      </wp:positionH>
                      <wp:positionV relativeFrom="paragraph">
                        <wp:posOffset>-3810</wp:posOffset>
                      </wp:positionV>
                      <wp:extent cx="134620" cy="83185"/>
                      <wp:effectExtent l="0" t="0" r="17780" b="12065"/>
                      <wp:wrapNone/>
                      <wp:docPr id="29" name="Rectángulo redondeado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83185"/>
                              </a:xfrm>
                              <a:prstGeom prst="round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7C1187A" id="Rectángulo redondeado 29" o:spid="_x0000_s1026" style="position:absolute;margin-left:17.05pt;margin-top:-.3pt;width:10.6pt;height:6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" filled="f" strokecolor="#385d8a" strokeweight="2pt"/>
                  </w:pict>
                </mc:Fallback>
              </mc:AlternateContent>
            </w:r>
            <w:r w:rsidR="00A55E7E" w:rsidRPr="00FB57FE">
              <w:rPr>
                <w:b/>
                <w:sz w:val="14"/>
                <w:szCs w:val="14"/>
              </w:rPr>
              <w:t>c)</w:t>
            </w:r>
            <w:r w:rsidRPr="00FB57FE">
              <w:rPr>
                <w:b/>
                <w:noProof/>
                <w:sz w:val="14"/>
                <w:szCs w:val="14"/>
                <w:lang w:eastAsia="es-ES"/>
              </w:rPr>
              <w:t xml:space="preserve"> </w:t>
            </w:r>
          </w:p>
        </w:tc>
        <w:tc>
          <w:tcPr>
            <w:tcW w:w="4594" w:type="pct"/>
            <w:vAlign w:val="center"/>
          </w:tcPr>
          <w:p w:rsidR="00FD4CBC" w:rsidRPr="00FB57FE" w:rsidRDefault="00A55E7E" w:rsidP="00E56B9D">
            <w:pPr>
              <w:pStyle w:val="Encabezado"/>
              <w:tabs>
                <w:tab w:val="left" w:pos="2760"/>
              </w:tabs>
              <w:jc w:val="both"/>
              <w:rPr>
                <w:b/>
                <w:sz w:val="14"/>
                <w:szCs w:val="14"/>
              </w:rPr>
            </w:pPr>
            <w:r w:rsidRPr="00FB57FE">
              <w:rPr>
                <w:rFonts w:cs="Arial"/>
                <w:sz w:val="14"/>
                <w:szCs w:val="14"/>
              </w:rPr>
              <w:t xml:space="preserve">En el cas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d'activitats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pendents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de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realitzar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: </w:t>
            </w:r>
            <w:proofErr w:type="spellStart"/>
            <w:r w:rsidRPr="00FB57FE">
              <w:rPr>
                <w:rFonts w:cs="Arial"/>
                <w:b/>
                <w:bCs/>
                <w:sz w:val="14"/>
                <w:szCs w:val="14"/>
              </w:rPr>
              <w:t>projecte</w:t>
            </w:r>
            <w:proofErr w:type="spellEnd"/>
            <w:r w:rsidRPr="00FB57FE">
              <w:rPr>
                <w:rFonts w:cs="Arial"/>
                <w:b/>
                <w:bCs/>
                <w:sz w:val="14"/>
                <w:szCs w:val="14"/>
              </w:rPr>
              <w:t xml:space="preserve"> de </w:t>
            </w:r>
            <w:proofErr w:type="spellStart"/>
            <w:r w:rsidRPr="00FB57FE">
              <w:rPr>
                <w:rFonts w:cs="Arial"/>
                <w:b/>
                <w:bCs/>
                <w:sz w:val="14"/>
                <w:szCs w:val="14"/>
              </w:rPr>
              <w:t>l'activitat</w:t>
            </w:r>
            <w:proofErr w:type="spellEnd"/>
            <w:r w:rsidRPr="00FB57FE">
              <w:rPr>
                <w:rFonts w:cs="Arial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b/>
                <w:bCs/>
                <w:sz w:val="14"/>
                <w:szCs w:val="14"/>
              </w:rPr>
              <w:t>signat</w:t>
            </w:r>
            <w:proofErr w:type="spellEnd"/>
            <w:r w:rsidRPr="00FB57FE">
              <w:rPr>
                <w:rFonts w:cs="Arial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b/>
                <w:bCs/>
                <w:sz w:val="14"/>
                <w:szCs w:val="14"/>
              </w:rPr>
              <w:t>pel</w:t>
            </w:r>
            <w:proofErr w:type="spellEnd"/>
            <w:r w:rsidRPr="00FB57FE">
              <w:rPr>
                <w:rFonts w:cs="Arial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b/>
                <w:bCs/>
                <w:sz w:val="14"/>
                <w:szCs w:val="14"/>
              </w:rPr>
              <w:t>president</w:t>
            </w:r>
            <w:proofErr w:type="spellEnd"/>
            <w:r w:rsidRPr="00FB57FE">
              <w:rPr>
                <w:rFonts w:cs="Arial"/>
                <w:b/>
                <w:bCs/>
                <w:sz w:val="14"/>
                <w:szCs w:val="14"/>
              </w:rPr>
              <w:t>/a</w:t>
            </w:r>
            <w:r w:rsidRPr="00FB57FE">
              <w:rPr>
                <w:rFonts w:cs="Arial"/>
                <w:sz w:val="14"/>
                <w:szCs w:val="14"/>
              </w:rPr>
              <w:t xml:space="preserve">. </w:t>
            </w:r>
          </w:p>
        </w:tc>
      </w:tr>
      <w:tr w:rsidR="00A55E7E" w:rsidRPr="00FB57FE" w:rsidTr="0004227B">
        <w:trPr>
          <w:trHeight w:val="551"/>
        </w:trPr>
        <w:tc>
          <w:tcPr>
            <w:tcW w:w="5000" w:type="pct"/>
            <w:gridSpan w:val="2"/>
            <w:vAlign w:val="center"/>
          </w:tcPr>
          <w:p w:rsidR="00A55E7E" w:rsidRPr="00FB57FE" w:rsidRDefault="00A55E7E" w:rsidP="00E56B9D">
            <w:pPr>
              <w:pStyle w:val="Encabezado"/>
              <w:tabs>
                <w:tab w:val="left" w:pos="2760"/>
              </w:tabs>
              <w:jc w:val="both"/>
              <w:rPr>
                <w:rFonts w:cs="Arial"/>
                <w:sz w:val="14"/>
                <w:szCs w:val="14"/>
              </w:rPr>
            </w:pPr>
            <w:proofErr w:type="spellStart"/>
            <w:r w:rsidRPr="00FB57FE">
              <w:rPr>
                <w:rFonts w:cs="Arial"/>
                <w:sz w:val="14"/>
                <w:szCs w:val="14"/>
              </w:rPr>
              <w:t>Tots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els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documents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que es presenten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elabo</w:t>
            </w:r>
            <w:r w:rsidR="00CF7503">
              <w:rPr>
                <w:rFonts w:cs="Arial"/>
                <w:sz w:val="14"/>
                <w:szCs w:val="14"/>
              </w:rPr>
              <w:t>rats</w:t>
            </w:r>
            <w:proofErr w:type="spellEnd"/>
            <w:r w:rsidR="00CF7503">
              <w:rPr>
                <w:rFonts w:cs="Arial"/>
                <w:sz w:val="14"/>
                <w:szCs w:val="14"/>
              </w:rPr>
              <w:t xml:space="preserve"> per la </w:t>
            </w:r>
            <w:proofErr w:type="spellStart"/>
            <w:r w:rsidR="00CF7503">
              <w:rPr>
                <w:rFonts w:cs="Arial"/>
                <w:sz w:val="14"/>
                <w:szCs w:val="14"/>
              </w:rPr>
              <w:t>pròpia</w:t>
            </w:r>
            <w:proofErr w:type="spellEnd"/>
            <w:r w:rsidR="00CF7503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="00CF7503">
              <w:rPr>
                <w:rFonts w:cs="Arial"/>
                <w:sz w:val="14"/>
                <w:szCs w:val="14"/>
              </w:rPr>
              <w:t>entitat</w:t>
            </w:r>
            <w:proofErr w:type="spellEnd"/>
            <w:r w:rsidR="00CF7503">
              <w:rPr>
                <w:rFonts w:cs="Arial"/>
                <w:sz w:val="14"/>
                <w:szCs w:val="14"/>
              </w:rPr>
              <w:t xml:space="preserve">, </w:t>
            </w:r>
            <w:proofErr w:type="spellStart"/>
            <w:r w:rsidR="00CF7503">
              <w:rPr>
                <w:rFonts w:cs="Arial"/>
                <w:sz w:val="14"/>
                <w:szCs w:val="14"/>
              </w:rPr>
              <w:t>així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com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programe</w:t>
            </w:r>
            <w:r w:rsidR="00CF7503">
              <w:rPr>
                <w:rFonts w:cs="Arial"/>
                <w:sz w:val="14"/>
                <w:szCs w:val="14"/>
              </w:rPr>
              <w:t xml:space="preserve">s, </w:t>
            </w:r>
            <w:proofErr w:type="spellStart"/>
            <w:r w:rsidR="00CF7503">
              <w:rPr>
                <w:rFonts w:cs="Arial"/>
                <w:sz w:val="14"/>
                <w:szCs w:val="14"/>
              </w:rPr>
              <w:t>memòries</w:t>
            </w:r>
            <w:proofErr w:type="spellEnd"/>
            <w:r w:rsidR="00CF7503">
              <w:rPr>
                <w:rFonts w:cs="Arial"/>
                <w:sz w:val="14"/>
                <w:szCs w:val="14"/>
              </w:rPr>
              <w:t xml:space="preserve">, </w:t>
            </w:r>
            <w:proofErr w:type="spellStart"/>
            <w:r w:rsidR="00CF7503">
              <w:rPr>
                <w:rFonts w:cs="Arial"/>
                <w:sz w:val="14"/>
                <w:szCs w:val="14"/>
              </w:rPr>
              <w:t>pressupostos</w:t>
            </w:r>
            <w:proofErr w:type="spellEnd"/>
            <w:r w:rsidR="00CF7503">
              <w:rPr>
                <w:rFonts w:cs="Arial"/>
                <w:sz w:val="14"/>
                <w:szCs w:val="14"/>
              </w:rPr>
              <w:t xml:space="preserve">, etc.,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hauran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d'anar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signats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pel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="00CF7503">
              <w:rPr>
                <w:rFonts w:cs="Arial"/>
                <w:sz w:val="14"/>
                <w:szCs w:val="14"/>
              </w:rPr>
              <w:t>president</w:t>
            </w:r>
            <w:proofErr w:type="spellEnd"/>
            <w:r w:rsidR="00CF7503">
              <w:rPr>
                <w:rFonts w:cs="Arial"/>
                <w:sz w:val="14"/>
                <w:szCs w:val="14"/>
              </w:rPr>
              <w:t xml:space="preserve">/a o </w:t>
            </w:r>
            <w:proofErr w:type="spellStart"/>
            <w:r w:rsidR="00CF7503">
              <w:rPr>
                <w:rFonts w:cs="Arial"/>
                <w:sz w:val="14"/>
                <w:szCs w:val="14"/>
              </w:rPr>
              <w:t>secretari</w:t>
            </w:r>
            <w:proofErr w:type="spellEnd"/>
            <w:r w:rsidR="00CF7503">
              <w:rPr>
                <w:rFonts w:cs="Arial"/>
                <w:sz w:val="14"/>
                <w:szCs w:val="14"/>
              </w:rPr>
              <w:t>/</w:t>
            </w:r>
            <w:proofErr w:type="spellStart"/>
            <w:r w:rsidR="00CF7503">
              <w:rPr>
                <w:rFonts w:cs="Arial"/>
                <w:sz w:val="14"/>
                <w:szCs w:val="14"/>
              </w:rPr>
              <w:t>secretària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de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l'entitat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>.</w:t>
            </w:r>
          </w:p>
        </w:tc>
      </w:tr>
    </w:tbl>
    <w:p w:rsidR="00FD4CBC" w:rsidRDefault="00FD4CBC" w:rsidP="00461769">
      <w:pPr>
        <w:spacing w:after="0" w:line="240" w:lineRule="auto"/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A55E7E" w:rsidTr="0004227B">
        <w:trPr>
          <w:trHeight w:hRule="exact" w:val="397"/>
        </w:trPr>
        <w:tc>
          <w:tcPr>
            <w:tcW w:w="5000" w:type="pct"/>
            <w:shd w:val="clear" w:color="auto" w:fill="A6A6A6" w:themeFill="background1" w:themeFillShade="A6"/>
            <w:vAlign w:val="center"/>
          </w:tcPr>
          <w:p w:rsidR="00A55E7E" w:rsidRPr="00B54790" w:rsidRDefault="00A55E7E" w:rsidP="00CF7503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DADES BANCÀRIES </w:t>
            </w:r>
          </w:p>
        </w:tc>
      </w:tr>
      <w:tr w:rsidR="00A55E7E" w:rsidTr="0004227B">
        <w:trPr>
          <w:trHeight w:hRule="exact" w:val="1415"/>
        </w:trPr>
        <w:tc>
          <w:tcPr>
            <w:tcW w:w="5000" w:type="pct"/>
          </w:tcPr>
          <w:p w:rsidR="00A55E7E" w:rsidRDefault="00A55E7E" w:rsidP="00CF7503">
            <w:pPr>
              <w:rPr>
                <w:rFonts w:cs="Arial"/>
                <w:b/>
                <w:sz w:val="14"/>
                <w:szCs w:val="14"/>
              </w:rPr>
            </w:pPr>
          </w:p>
          <w:p w:rsidR="00E56B9D" w:rsidRPr="00E56B9D" w:rsidRDefault="00E56B9D" w:rsidP="00E56B9D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rPr>
                <w:rFonts w:cs="Arial"/>
                <w:sz w:val="14"/>
                <w:szCs w:val="14"/>
                <w:lang w:val="ca-ES"/>
              </w:rPr>
            </w:pPr>
            <w:r>
              <w:rPr>
                <w:rFonts w:cs="Arial"/>
                <w:sz w:val="16"/>
                <w:szCs w:val="20"/>
                <w:lang w:val="ca-ES"/>
              </w:rPr>
              <w:t xml:space="preserve">     </w:t>
            </w:r>
            <w:r w:rsidRPr="00E56B9D">
              <w:rPr>
                <w:rFonts w:cs="Arial"/>
                <w:sz w:val="14"/>
                <w:szCs w:val="14"/>
                <w:lang w:val="ca-ES"/>
              </w:rPr>
              <w:t xml:space="preserve">CODI ENTITAT      </w:t>
            </w:r>
            <w:r>
              <w:rPr>
                <w:rFonts w:cs="Arial"/>
                <w:sz w:val="14"/>
                <w:szCs w:val="14"/>
                <w:lang w:val="ca-ES"/>
              </w:rPr>
              <w:t xml:space="preserve">        </w:t>
            </w:r>
            <w:r w:rsidRPr="00E56B9D">
              <w:rPr>
                <w:rFonts w:cs="Arial"/>
                <w:sz w:val="14"/>
                <w:szCs w:val="14"/>
                <w:lang w:val="ca-ES"/>
              </w:rPr>
              <w:t xml:space="preserve">CODI SUCURSAL       </w:t>
            </w:r>
            <w:r>
              <w:rPr>
                <w:rFonts w:cs="Arial"/>
                <w:sz w:val="14"/>
                <w:szCs w:val="14"/>
                <w:lang w:val="ca-ES"/>
              </w:rPr>
              <w:t xml:space="preserve">   </w:t>
            </w:r>
            <w:r w:rsidRPr="00E56B9D">
              <w:rPr>
                <w:rFonts w:cs="Arial"/>
                <w:sz w:val="14"/>
                <w:szCs w:val="14"/>
                <w:lang w:val="ca-ES"/>
              </w:rPr>
              <w:t xml:space="preserve"> DC</w:t>
            </w:r>
            <w:r w:rsidRPr="00E56B9D">
              <w:rPr>
                <w:rFonts w:cs="Arial"/>
                <w:sz w:val="14"/>
                <w:szCs w:val="14"/>
                <w:lang w:val="ca-ES"/>
              </w:rPr>
              <w:tab/>
              <w:t xml:space="preserve">               NÚMERO DE COMPTE CORRENT</w:t>
            </w:r>
          </w:p>
          <w:p w:rsidR="00E56B9D" w:rsidRPr="00E56B9D" w:rsidRDefault="00E56B9D" w:rsidP="00E56B9D">
            <w:pPr>
              <w:pStyle w:val="Encabezado"/>
              <w:tabs>
                <w:tab w:val="left" w:pos="2760"/>
              </w:tabs>
              <w:rPr>
                <w:rFonts w:cs="Arial"/>
                <w:sz w:val="14"/>
                <w:szCs w:val="14"/>
                <w:lang w:val="ca-ES"/>
              </w:rPr>
            </w:pPr>
            <w:r w:rsidRPr="00E56B9D">
              <w:rPr>
                <w:rFonts w:cs="Arial"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4954270</wp:posOffset>
                      </wp:positionH>
                      <wp:positionV relativeFrom="paragraph">
                        <wp:posOffset>105410</wp:posOffset>
                      </wp:positionV>
                      <wp:extent cx="228600" cy="229235"/>
                      <wp:effectExtent l="5080" t="6985" r="13970" b="11430"/>
                      <wp:wrapNone/>
                      <wp:docPr id="58" name="Rectángulo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1E94F3" id="Rectángulo 58" o:spid="_x0000_s1026" style="position:absolute;margin-left:390.1pt;margin-top:8.3pt;width:18pt;height:18.0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" strokeweight=".26mm"/>
                  </w:pict>
                </mc:Fallback>
              </mc:AlternateContent>
            </w:r>
            <w:r w:rsidRPr="00E56B9D">
              <w:rPr>
                <w:rFonts w:cs="Arial"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4725670</wp:posOffset>
                      </wp:positionH>
                      <wp:positionV relativeFrom="paragraph">
                        <wp:posOffset>105410</wp:posOffset>
                      </wp:positionV>
                      <wp:extent cx="228600" cy="229235"/>
                      <wp:effectExtent l="5080" t="6985" r="13970" b="11430"/>
                      <wp:wrapNone/>
                      <wp:docPr id="57" name="Rectángulo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A785AD" id="Rectángulo 57" o:spid="_x0000_s1026" style="position:absolute;margin-left:372.1pt;margin-top:8.3pt;width:18pt;height:18.0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" strokeweight=".26mm"/>
                  </w:pict>
                </mc:Fallback>
              </mc:AlternateContent>
            </w:r>
            <w:r w:rsidRPr="00E56B9D">
              <w:rPr>
                <w:rFonts w:cs="Arial"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4268470</wp:posOffset>
                      </wp:positionH>
                      <wp:positionV relativeFrom="paragraph">
                        <wp:posOffset>105410</wp:posOffset>
                      </wp:positionV>
                      <wp:extent cx="228600" cy="229235"/>
                      <wp:effectExtent l="5080" t="6985" r="13970" b="11430"/>
                      <wp:wrapNone/>
                      <wp:docPr id="56" name="Rectángulo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C1DE01" id="Rectángulo 56" o:spid="_x0000_s1026" style="position:absolute;margin-left:336.1pt;margin-top:8.3pt;width:18pt;height:18.0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" strokeweight=".26mm"/>
                  </w:pict>
                </mc:Fallback>
              </mc:AlternateContent>
            </w:r>
            <w:r w:rsidRPr="00E56B9D">
              <w:rPr>
                <w:rFonts w:cs="Arial"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4039870</wp:posOffset>
                      </wp:positionH>
                      <wp:positionV relativeFrom="paragraph">
                        <wp:posOffset>105410</wp:posOffset>
                      </wp:positionV>
                      <wp:extent cx="228600" cy="229235"/>
                      <wp:effectExtent l="5080" t="6985" r="13970" b="11430"/>
                      <wp:wrapNone/>
                      <wp:docPr id="55" name="Rectángulo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02F082" id="Rectángulo 55" o:spid="_x0000_s1026" style="position:absolute;margin-left:318.1pt;margin-top:8.3pt;width:18pt;height:18.0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" strokeweight=".26mm"/>
                  </w:pict>
                </mc:Fallback>
              </mc:AlternateContent>
            </w:r>
            <w:r w:rsidRPr="00E56B9D">
              <w:rPr>
                <w:rFonts w:cs="Arial"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4497070</wp:posOffset>
                      </wp:positionH>
                      <wp:positionV relativeFrom="paragraph">
                        <wp:posOffset>105410</wp:posOffset>
                      </wp:positionV>
                      <wp:extent cx="228600" cy="229235"/>
                      <wp:effectExtent l="5080" t="6985" r="13970" b="11430"/>
                      <wp:wrapNone/>
                      <wp:docPr id="54" name="Rectángulo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0EF104" id="Rectángulo 54" o:spid="_x0000_s1026" style="position:absolute;margin-left:354.1pt;margin-top:8.3pt;width:18pt;height:18.0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" strokeweight=".26mm"/>
                  </w:pict>
                </mc:Fallback>
              </mc:AlternateContent>
            </w:r>
            <w:r w:rsidRPr="00E56B9D">
              <w:rPr>
                <w:rFonts w:cs="Arial"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3811270</wp:posOffset>
                      </wp:positionH>
                      <wp:positionV relativeFrom="paragraph">
                        <wp:posOffset>105410</wp:posOffset>
                      </wp:positionV>
                      <wp:extent cx="228600" cy="229235"/>
                      <wp:effectExtent l="5080" t="6985" r="13970" b="11430"/>
                      <wp:wrapNone/>
                      <wp:docPr id="53" name="Rectángulo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ED1A65" id="Rectángulo 53" o:spid="_x0000_s1026" style="position:absolute;margin-left:300.1pt;margin-top:8.3pt;width:18pt;height:18.0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" strokeweight=".26mm"/>
                  </w:pict>
                </mc:Fallback>
              </mc:AlternateContent>
            </w:r>
            <w:r w:rsidRPr="00E56B9D">
              <w:rPr>
                <w:rFonts w:cs="Arial"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3582670</wp:posOffset>
                      </wp:positionH>
                      <wp:positionV relativeFrom="paragraph">
                        <wp:posOffset>105410</wp:posOffset>
                      </wp:positionV>
                      <wp:extent cx="228600" cy="229235"/>
                      <wp:effectExtent l="5080" t="6985" r="13970" b="11430"/>
                      <wp:wrapNone/>
                      <wp:docPr id="52" name="Rectángulo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85524F" id="Rectángulo 52" o:spid="_x0000_s1026" style="position:absolute;margin-left:282.1pt;margin-top:8.3pt;width:18pt;height:18.0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" strokeweight=".26mm"/>
                  </w:pict>
                </mc:Fallback>
              </mc:AlternateContent>
            </w:r>
            <w:r w:rsidRPr="00E56B9D">
              <w:rPr>
                <w:rFonts w:cs="Arial"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3354070</wp:posOffset>
                      </wp:positionH>
                      <wp:positionV relativeFrom="paragraph">
                        <wp:posOffset>105410</wp:posOffset>
                      </wp:positionV>
                      <wp:extent cx="228600" cy="229235"/>
                      <wp:effectExtent l="5080" t="6985" r="13970" b="11430"/>
                      <wp:wrapNone/>
                      <wp:docPr id="51" name="Rectángulo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31FF26" id="Rectángulo 51" o:spid="_x0000_s1026" style="position:absolute;margin-left:264.1pt;margin-top:8.3pt;width:18pt;height:18.0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" strokeweight=".26mm"/>
                  </w:pict>
                </mc:Fallback>
              </mc:AlternateContent>
            </w:r>
            <w:r w:rsidRPr="00E56B9D">
              <w:rPr>
                <w:rFonts w:cs="Arial"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3125470</wp:posOffset>
                      </wp:positionH>
                      <wp:positionV relativeFrom="paragraph">
                        <wp:posOffset>105410</wp:posOffset>
                      </wp:positionV>
                      <wp:extent cx="228600" cy="229235"/>
                      <wp:effectExtent l="5080" t="6985" r="13970" b="11430"/>
                      <wp:wrapNone/>
                      <wp:docPr id="50" name="Rectángulo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59BF1D" id="Rectángulo 50" o:spid="_x0000_s1026" style="position:absolute;margin-left:246.1pt;margin-top:8.3pt;width:18pt;height:18.0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" strokeweight=".26mm"/>
                  </w:pict>
                </mc:Fallback>
              </mc:AlternateContent>
            </w:r>
            <w:r w:rsidRPr="00E56B9D">
              <w:rPr>
                <w:rFonts w:cs="Arial"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2896870</wp:posOffset>
                      </wp:positionH>
                      <wp:positionV relativeFrom="paragraph">
                        <wp:posOffset>105410</wp:posOffset>
                      </wp:positionV>
                      <wp:extent cx="228600" cy="229235"/>
                      <wp:effectExtent l="5080" t="6985" r="13970" b="11430"/>
                      <wp:wrapNone/>
                      <wp:docPr id="49" name="Rectángulo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B7FE25" id="Rectángulo 49" o:spid="_x0000_s1026" style="position:absolute;margin-left:228.1pt;margin-top:8.3pt;width:18pt;height:18.0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" strokeweight=".26mm"/>
                  </w:pict>
                </mc:Fallback>
              </mc:AlternateContent>
            </w:r>
            <w:r w:rsidRPr="00E56B9D">
              <w:rPr>
                <w:rFonts w:cs="Arial"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2515870</wp:posOffset>
                      </wp:positionH>
                      <wp:positionV relativeFrom="paragraph">
                        <wp:posOffset>105410</wp:posOffset>
                      </wp:positionV>
                      <wp:extent cx="228600" cy="229235"/>
                      <wp:effectExtent l="5080" t="6985" r="13970" b="11430"/>
                      <wp:wrapNone/>
                      <wp:docPr id="48" name="Rectángulo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81A6BC" id="Rectángulo 48" o:spid="_x0000_s1026" style="position:absolute;margin-left:198.1pt;margin-top:8.3pt;width:18pt;height:18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" strokeweight=".26mm"/>
                  </w:pict>
                </mc:Fallback>
              </mc:AlternateContent>
            </w:r>
            <w:r w:rsidRPr="00E56B9D">
              <w:rPr>
                <w:rFonts w:cs="Arial"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column">
                        <wp:posOffset>2287270</wp:posOffset>
                      </wp:positionH>
                      <wp:positionV relativeFrom="paragraph">
                        <wp:posOffset>105410</wp:posOffset>
                      </wp:positionV>
                      <wp:extent cx="228600" cy="229235"/>
                      <wp:effectExtent l="5080" t="6985" r="13970" b="11430"/>
                      <wp:wrapNone/>
                      <wp:docPr id="47" name="Rectángulo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6ECD3D" id="Rectángulo 47" o:spid="_x0000_s1026" style="position:absolute;margin-left:180.1pt;margin-top:8.3pt;width:18pt;height:18.0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" strokeweight=".26mm"/>
                  </w:pict>
                </mc:Fallback>
              </mc:AlternateContent>
            </w:r>
            <w:r w:rsidRPr="00E56B9D">
              <w:rPr>
                <w:rFonts w:cs="Arial"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1906270</wp:posOffset>
                      </wp:positionH>
                      <wp:positionV relativeFrom="paragraph">
                        <wp:posOffset>105410</wp:posOffset>
                      </wp:positionV>
                      <wp:extent cx="228600" cy="229235"/>
                      <wp:effectExtent l="5080" t="6985" r="13970" b="11430"/>
                      <wp:wrapNone/>
                      <wp:docPr id="46" name="Rectángulo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3E4CA3" id="Rectángulo 46" o:spid="_x0000_s1026" style="position:absolute;margin-left:150.1pt;margin-top:8.3pt;width:18pt;height:18.0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" strokeweight=".26mm"/>
                  </w:pict>
                </mc:Fallback>
              </mc:AlternateContent>
            </w:r>
            <w:r w:rsidRPr="00E56B9D">
              <w:rPr>
                <w:rFonts w:cs="Arial"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1677670</wp:posOffset>
                      </wp:positionH>
                      <wp:positionV relativeFrom="paragraph">
                        <wp:posOffset>105410</wp:posOffset>
                      </wp:positionV>
                      <wp:extent cx="228600" cy="229235"/>
                      <wp:effectExtent l="5080" t="6985" r="13970" b="11430"/>
                      <wp:wrapNone/>
                      <wp:docPr id="45" name="Rectángulo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A2E2F2" id="Rectángulo 45" o:spid="_x0000_s1026" style="position:absolute;margin-left:132.1pt;margin-top:8.3pt;width:18pt;height:18.0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" strokeweight=".26mm"/>
                  </w:pict>
                </mc:Fallback>
              </mc:AlternateContent>
            </w:r>
            <w:r w:rsidRPr="00E56B9D">
              <w:rPr>
                <w:rFonts w:cs="Arial"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1449070</wp:posOffset>
                      </wp:positionH>
                      <wp:positionV relativeFrom="paragraph">
                        <wp:posOffset>105410</wp:posOffset>
                      </wp:positionV>
                      <wp:extent cx="228600" cy="229235"/>
                      <wp:effectExtent l="5080" t="6985" r="13970" b="11430"/>
                      <wp:wrapNone/>
                      <wp:docPr id="44" name="Rectángulo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451B76" id="Rectángulo 44" o:spid="_x0000_s1026" style="position:absolute;margin-left:114.1pt;margin-top:8.3pt;width:18pt;height:18.0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" strokeweight=".26mm"/>
                  </w:pict>
                </mc:Fallback>
              </mc:AlternateContent>
            </w:r>
            <w:r w:rsidRPr="00E56B9D">
              <w:rPr>
                <w:rFonts w:cs="Arial"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1220470</wp:posOffset>
                      </wp:positionH>
                      <wp:positionV relativeFrom="paragraph">
                        <wp:posOffset>105410</wp:posOffset>
                      </wp:positionV>
                      <wp:extent cx="228600" cy="229235"/>
                      <wp:effectExtent l="5080" t="6985" r="13970" b="11430"/>
                      <wp:wrapNone/>
                      <wp:docPr id="43" name="Rectángulo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331420" id="Rectángulo 43" o:spid="_x0000_s1026" style="position:absolute;margin-left:96.1pt;margin-top:8.3pt;width:18pt;height:18.0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" strokeweight=".26mm"/>
                  </w:pict>
                </mc:Fallback>
              </mc:AlternateContent>
            </w:r>
            <w:r w:rsidRPr="00E56B9D">
              <w:rPr>
                <w:rFonts w:cs="Arial"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839470</wp:posOffset>
                      </wp:positionH>
                      <wp:positionV relativeFrom="paragraph">
                        <wp:posOffset>105410</wp:posOffset>
                      </wp:positionV>
                      <wp:extent cx="228600" cy="229235"/>
                      <wp:effectExtent l="5080" t="6985" r="13970" b="11430"/>
                      <wp:wrapNone/>
                      <wp:docPr id="42" name="Rectángulo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2FD395" id="Rectángulo 42" o:spid="_x0000_s1026" style="position:absolute;margin-left:66.1pt;margin-top:8.3pt;width:18pt;height:18.0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" strokeweight=".26mm"/>
                  </w:pict>
                </mc:Fallback>
              </mc:AlternateContent>
            </w:r>
            <w:r w:rsidRPr="00E56B9D">
              <w:rPr>
                <w:rFonts w:cs="Arial"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610870</wp:posOffset>
                      </wp:positionH>
                      <wp:positionV relativeFrom="paragraph">
                        <wp:posOffset>105410</wp:posOffset>
                      </wp:positionV>
                      <wp:extent cx="228600" cy="229235"/>
                      <wp:effectExtent l="5080" t="6985" r="13970" b="11430"/>
                      <wp:wrapNone/>
                      <wp:docPr id="41" name="Rectángulo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1B90A1" id="Rectángulo 41" o:spid="_x0000_s1026" style="position:absolute;margin-left:48.1pt;margin-top:8.3pt;width:18pt;height:18.0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" strokeweight=".26mm"/>
                  </w:pict>
                </mc:Fallback>
              </mc:AlternateContent>
            </w:r>
            <w:r w:rsidRPr="00E56B9D">
              <w:rPr>
                <w:rFonts w:cs="Arial"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382270</wp:posOffset>
                      </wp:positionH>
                      <wp:positionV relativeFrom="paragraph">
                        <wp:posOffset>105410</wp:posOffset>
                      </wp:positionV>
                      <wp:extent cx="228600" cy="229235"/>
                      <wp:effectExtent l="5080" t="6985" r="13970" b="11430"/>
                      <wp:wrapNone/>
                      <wp:docPr id="40" name="Rectángulo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33F2C8" id="Rectángulo 40" o:spid="_x0000_s1026" style="position:absolute;margin-left:30.1pt;margin-top:8.3pt;width:18pt;height:18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" strokeweight=".26mm"/>
                  </w:pict>
                </mc:Fallback>
              </mc:AlternateContent>
            </w:r>
            <w:r w:rsidRPr="00E56B9D">
              <w:rPr>
                <w:rFonts w:cs="Arial"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26AEB16" wp14:editId="3AC989C7">
                      <wp:simplePos x="0" y="0"/>
                      <wp:positionH relativeFrom="column">
                        <wp:posOffset>153670</wp:posOffset>
                      </wp:positionH>
                      <wp:positionV relativeFrom="paragraph">
                        <wp:posOffset>105410</wp:posOffset>
                      </wp:positionV>
                      <wp:extent cx="228600" cy="229235"/>
                      <wp:effectExtent l="5080" t="6985" r="13970" b="11430"/>
                      <wp:wrapNone/>
                      <wp:docPr id="39" name="Rectángulo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C6F695" id="Rectángulo 39" o:spid="_x0000_s1026" style="position:absolute;margin-left:12.1pt;margin-top:8.3pt;width:18pt;height:18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" strokeweight=".26mm"/>
                  </w:pict>
                </mc:Fallback>
              </mc:AlternateContent>
            </w:r>
          </w:p>
          <w:p w:rsidR="00E56B9D" w:rsidRDefault="00E56B9D" w:rsidP="00CF7503">
            <w:pPr>
              <w:rPr>
                <w:rFonts w:cs="Arial"/>
                <w:b/>
                <w:sz w:val="14"/>
                <w:szCs w:val="14"/>
              </w:rPr>
            </w:pPr>
          </w:p>
          <w:p w:rsidR="00E56B9D" w:rsidRDefault="00E56B9D" w:rsidP="00CF7503">
            <w:pPr>
              <w:rPr>
                <w:rFonts w:cs="Arial"/>
                <w:b/>
                <w:sz w:val="14"/>
                <w:szCs w:val="14"/>
              </w:rPr>
            </w:pPr>
          </w:p>
          <w:p w:rsidR="00DC1DC1" w:rsidRDefault="00DC1DC1" w:rsidP="00E56B9D">
            <w:pPr>
              <w:jc w:val="both"/>
              <w:rPr>
                <w:rFonts w:cs="Arial"/>
                <w:b/>
                <w:sz w:val="14"/>
                <w:szCs w:val="14"/>
              </w:rPr>
            </w:pPr>
          </w:p>
          <w:p w:rsidR="00E56B9D" w:rsidRDefault="00E56B9D" w:rsidP="00E56B9D">
            <w:pPr>
              <w:jc w:val="both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769BEB2F" wp14:editId="569A6568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635</wp:posOffset>
                      </wp:positionV>
                      <wp:extent cx="147955" cy="102870"/>
                      <wp:effectExtent l="0" t="0" r="23495" b="11430"/>
                      <wp:wrapSquare wrapText="bothSides"/>
                      <wp:docPr id="59" name="Rectángulo redondeado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955" cy="102870"/>
                              </a:xfrm>
                              <a:prstGeom prst="round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2A5B03B4" id="Rectángulo redondeado 59" o:spid="_x0000_s1026" style="position:absolute;margin-left:-.05pt;margin-top:.05pt;width:11.65pt;height:8.1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" filled="f" strokecolor="#243f60 [1604]" strokeweight="2pt">
                      <w10:wrap type="square"/>
                    </v:roundrect>
                  </w:pict>
                </mc:Fallback>
              </mc:AlternateContent>
            </w:r>
            <w:r w:rsidRPr="009B041B">
              <w:rPr>
                <w:rFonts w:cs="Arial"/>
                <w:sz w:val="16"/>
                <w:szCs w:val="20"/>
                <w:lang w:val="ca-ES"/>
              </w:rPr>
              <w:t>En el cas de nou perceptor o</w:t>
            </w:r>
            <w:r w:rsidR="00CF7503">
              <w:rPr>
                <w:rFonts w:cs="Arial"/>
                <w:sz w:val="16"/>
                <w:szCs w:val="20"/>
                <w:lang w:val="ca-ES"/>
              </w:rPr>
              <w:t xml:space="preserve"> canvi de número de compte bancari</w:t>
            </w:r>
            <w:r w:rsidRPr="009B041B">
              <w:rPr>
                <w:rFonts w:cs="Arial"/>
                <w:sz w:val="16"/>
                <w:szCs w:val="20"/>
                <w:lang w:val="ca-ES"/>
              </w:rPr>
              <w:t xml:space="preserve">, </w:t>
            </w:r>
            <w:proofErr w:type="spellStart"/>
            <w:r w:rsidRPr="009B041B">
              <w:rPr>
                <w:rFonts w:cs="Arial"/>
                <w:sz w:val="16"/>
                <w:szCs w:val="20"/>
                <w:lang w:val="ca-ES"/>
              </w:rPr>
              <w:t>marque</w:t>
            </w:r>
            <w:proofErr w:type="spellEnd"/>
            <w:r w:rsidRPr="009B041B">
              <w:rPr>
                <w:rFonts w:cs="Arial"/>
                <w:sz w:val="16"/>
                <w:szCs w:val="20"/>
                <w:lang w:val="ca-ES"/>
              </w:rPr>
              <w:t xml:space="preserve"> </w:t>
            </w:r>
            <w:r w:rsidR="00CF7503">
              <w:rPr>
                <w:rFonts w:cs="Arial"/>
                <w:sz w:val="16"/>
                <w:szCs w:val="20"/>
                <w:lang w:val="ca-ES"/>
              </w:rPr>
              <w:t xml:space="preserve">aquesta casella i </w:t>
            </w:r>
            <w:proofErr w:type="spellStart"/>
            <w:r w:rsidR="00CF7503">
              <w:rPr>
                <w:rFonts w:cs="Arial"/>
                <w:sz w:val="16"/>
                <w:szCs w:val="20"/>
                <w:lang w:val="ca-ES"/>
              </w:rPr>
              <w:t>aporte</w:t>
            </w:r>
            <w:proofErr w:type="spellEnd"/>
            <w:r w:rsidRPr="009B041B">
              <w:rPr>
                <w:rFonts w:cs="Arial"/>
                <w:sz w:val="16"/>
                <w:szCs w:val="20"/>
                <w:lang w:val="ca-ES"/>
              </w:rPr>
              <w:t xml:space="preserve"> la fitxa de manteniment de tercers (Annex II).</w:t>
            </w:r>
          </w:p>
          <w:p w:rsidR="00E56B9D" w:rsidRDefault="00E56B9D" w:rsidP="00CF7503">
            <w:pPr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 xml:space="preserve">        </w:t>
            </w:r>
          </w:p>
          <w:p w:rsidR="00E56B9D" w:rsidRDefault="00E56B9D" w:rsidP="00CF7503">
            <w:pPr>
              <w:rPr>
                <w:rFonts w:cs="Arial"/>
                <w:b/>
                <w:sz w:val="14"/>
                <w:szCs w:val="14"/>
              </w:rPr>
            </w:pPr>
          </w:p>
          <w:p w:rsidR="00E56B9D" w:rsidRPr="00FD4CBC" w:rsidRDefault="00E56B9D" w:rsidP="00CF7503">
            <w:pPr>
              <w:rPr>
                <w:rFonts w:cs="Arial"/>
                <w:b/>
                <w:sz w:val="14"/>
                <w:szCs w:val="14"/>
              </w:rPr>
            </w:pPr>
          </w:p>
        </w:tc>
      </w:tr>
    </w:tbl>
    <w:p w:rsidR="00A55E7E" w:rsidRDefault="00A55E7E" w:rsidP="00461769">
      <w:pPr>
        <w:spacing w:after="0" w:line="240" w:lineRule="auto"/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E56B9D" w:rsidTr="0004227B">
        <w:trPr>
          <w:trHeight w:hRule="exact" w:val="397"/>
        </w:trPr>
        <w:tc>
          <w:tcPr>
            <w:tcW w:w="5000" w:type="pct"/>
            <w:gridSpan w:val="4"/>
            <w:shd w:val="clear" w:color="auto" w:fill="A6A6A6" w:themeFill="background1" w:themeFillShade="A6"/>
            <w:vAlign w:val="center"/>
          </w:tcPr>
          <w:p w:rsidR="00E56B9D" w:rsidRPr="00B54790" w:rsidRDefault="00E56B9D" w:rsidP="00CF7503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DECLARACIÓ D'AJUDES SOL·LICITADES O REBUDES PER A AQUEST PROJECTE O ACCIÓ </w:t>
            </w:r>
          </w:p>
        </w:tc>
      </w:tr>
      <w:tr w:rsidR="00E56B9D" w:rsidTr="0004227B">
        <w:trPr>
          <w:trHeight w:hRule="exact" w:val="491"/>
        </w:trPr>
        <w:tc>
          <w:tcPr>
            <w:tcW w:w="5000" w:type="pct"/>
            <w:gridSpan w:val="4"/>
          </w:tcPr>
          <w:p w:rsidR="00DC1DC1" w:rsidRPr="00DC1DC1" w:rsidRDefault="00DC1DC1" w:rsidP="00E56B9D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rPr>
                <w:rFonts w:cs="Arial"/>
                <w:b/>
                <w:sz w:val="14"/>
                <w:szCs w:val="14"/>
                <w:lang w:val="ca-ES"/>
              </w:rPr>
            </w:pPr>
            <w:r>
              <w:rPr>
                <w:rFonts w:cs="Arial"/>
                <w:b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719680" behindDoc="1" locked="0" layoutInCell="1" allowOverlap="1" wp14:anchorId="30C035F4" wp14:editId="58E294ED">
                      <wp:simplePos x="0" y="0"/>
                      <wp:positionH relativeFrom="column">
                        <wp:posOffset>3919220</wp:posOffset>
                      </wp:positionH>
                      <wp:positionV relativeFrom="paragraph">
                        <wp:posOffset>101600</wp:posOffset>
                      </wp:positionV>
                      <wp:extent cx="147955" cy="102870"/>
                      <wp:effectExtent l="0" t="0" r="23495" b="11430"/>
                      <wp:wrapTight wrapText="bothSides">
                        <wp:wrapPolygon edited="0">
                          <wp:start x="0" y="0"/>
                          <wp:lineTo x="0" y="20000"/>
                          <wp:lineTo x="22249" y="20000"/>
                          <wp:lineTo x="22249" y="0"/>
                          <wp:lineTo x="0" y="0"/>
                        </wp:wrapPolygon>
                      </wp:wrapTight>
                      <wp:docPr id="81" name="Rectángulo redondeado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955" cy="102870"/>
                              </a:xfrm>
                              <a:prstGeom prst="round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0517FEA0" id="Rectángulo redondeado 81" o:spid="_x0000_s1026" style="position:absolute;margin-left:308.6pt;margin-top:8pt;width:11.65pt;height:8.1pt;z-index:-25159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" filled="f" strokecolor="#385d8a" strokeweight="2pt">
                      <w10:wrap type="tight"/>
                    </v:roundrect>
                  </w:pict>
                </mc:Fallback>
              </mc:AlternateContent>
            </w:r>
          </w:p>
          <w:p w:rsidR="00DC1DC1" w:rsidRDefault="00E56B9D" w:rsidP="00DC1DC1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rPr>
                <w:rFonts w:cs="Arial"/>
                <w:b/>
                <w:sz w:val="14"/>
                <w:szCs w:val="14"/>
              </w:rPr>
            </w:pPr>
            <w:r w:rsidRPr="00DC1DC1">
              <w:rPr>
                <w:rFonts w:cs="Arial"/>
                <w:b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465BE9C0" wp14:editId="4F2344F7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2540</wp:posOffset>
                      </wp:positionV>
                      <wp:extent cx="147955" cy="102870"/>
                      <wp:effectExtent l="0" t="0" r="23495" b="11430"/>
                      <wp:wrapSquare wrapText="bothSides"/>
                      <wp:docPr id="80" name="Rectángulo redondeado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955" cy="102870"/>
                              </a:xfrm>
                              <a:prstGeom prst="round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CF7503" w:rsidRDefault="00CF7503" w:rsidP="0023470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465BE9C0" id="Rectángulo redondeado 80" o:spid="_x0000_s1026" style="position:absolute;margin-left:11.1pt;margin-top:.2pt;width:11.65pt;height:8.1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" filled="f" strokecolor="#385d8a" strokeweight="2pt">
                      <v:textbox>
                        <w:txbxContent>
                          <w:p w:rsidR="00CF7503" w:rsidRDefault="00CF7503" w:rsidP="0023470D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/>
                    </v:roundrect>
                  </w:pict>
                </mc:Fallback>
              </mc:AlternateContent>
            </w:r>
            <w:r w:rsidRPr="00DC1DC1">
              <w:rPr>
                <w:rFonts w:cs="Arial"/>
                <w:b/>
                <w:sz w:val="14"/>
                <w:szCs w:val="14"/>
                <w:lang w:val="ca-ES"/>
              </w:rPr>
              <w:t>NO ha sol·licitat o obtingut cap altra ajuda per a aquesta mateixa fi</w:t>
            </w:r>
            <w:r w:rsidR="00CF7503">
              <w:rPr>
                <w:rFonts w:cs="Arial"/>
                <w:b/>
                <w:sz w:val="14"/>
                <w:szCs w:val="14"/>
                <w:lang w:val="ca-ES"/>
              </w:rPr>
              <w:t>nalitat</w:t>
            </w:r>
            <w:r w:rsidRPr="00DC1DC1">
              <w:rPr>
                <w:rFonts w:cs="Arial"/>
                <w:b/>
                <w:sz w:val="14"/>
                <w:szCs w:val="14"/>
                <w:lang w:val="ca-ES"/>
              </w:rPr>
              <w:t xml:space="preserve"> o cost</w:t>
            </w:r>
            <w:r w:rsidR="00DC1DC1">
              <w:rPr>
                <w:rFonts w:cs="Arial"/>
                <w:sz w:val="14"/>
                <w:szCs w:val="14"/>
                <w:lang w:val="ca-ES"/>
              </w:rPr>
              <w:t xml:space="preserve">          </w:t>
            </w:r>
            <w:r w:rsidR="00CF7503">
              <w:rPr>
                <w:rFonts w:cs="Arial"/>
                <w:b/>
                <w:sz w:val="14"/>
                <w:szCs w:val="14"/>
              </w:rPr>
              <w:t>SÍ</w:t>
            </w:r>
            <w:r w:rsidR="00DC1DC1">
              <w:rPr>
                <w:rFonts w:cs="Arial"/>
                <w:b/>
                <w:sz w:val="14"/>
                <w:szCs w:val="14"/>
              </w:rPr>
              <w:t xml:space="preserve"> ha </w:t>
            </w:r>
            <w:proofErr w:type="spellStart"/>
            <w:r w:rsidR="00DC1DC1">
              <w:rPr>
                <w:rFonts w:cs="Arial"/>
                <w:b/>
                <w:sz w:val="14"/>
                <w:szCs w:val="14"/>
              </w:rPr>
              <w:t>sol·</w:t>
            </w:r>
            <w:r w:rsidR="00CF7503">
              <w:rPr>
                <w:rFonts w:cs="Arial"/>
                <w:b/>
                <w:sz w:val="14"/>
                <w:szCs w:val="14"/>
              </w:rPr>
              <w:t>licitat</w:t>
            </w:r>
            <w:proofErr w:type="spellEnd"/>
            <w:r w:rsidR="00CF7503">
              <w:rPr>
                <w:rFonts w:cs="Arial"/>
                <w:b/>
                <w:sz w:val="14"/>
                <w:szCs w:val="14"/>
              </w:rPr>
              <w:t xml:space="preserve"> o </w:t>
            </w:r>
            <w:proofErr w:type="spellStart"/>
            <w:r w:rsidR="00CF7503">
              <w:rPr>
                <w:rFonts w:cs="Arial"/>
                <w:b/>
                <w:sz w:val="14"/>
                <w:szCs w:val="14"/>
              </w:rPr>
              <w:t>obtingut</w:t>
            </w:r>
            <w:proofErr w:type="spellEnd"/>
            <w:r w:rsidR="00CF7503">
              <w:rPr>
                <w:rFonts w:cs="Arial"/>
                <w:b/>
                <w:sz w:val="14"/>
                <w:szCs w:val="14"/>
              </w:rPr>
              <w:t xml:space="preserve"> les </w:t>
            </w:r>
            <w:proofErr w:type="spellStart"/>
            <w:r w:rsidR="00DC1DC1">
              <w:rPr>
                <w:rFonts w:cs="Arial"/>
                <w:b/>
                <w:sz w:val="14"/>
                <w:szCs w:val="14"/>
              </w:rPr>
              <w:t>ajudes</w:t>
            </w:r>
            <w:proofErr w:type="spellEnd"/>
            <w:r w:rsidR="00DC1DC1">
              <w:rPr>
                <w:rFonts w:cs="Arial"/>
                <w:b/>
                <w:sz w:val="14"/>
                <w:szCs w:val="14"/>
              </w:rPr>
              <w:t xml:space="preserve"> </w:t>
            </w:r>
            <w:proofErr w:type="spellStart"/>
            <w:r w:rsidR="00CF7503">
              <w:rPr>
                <w:rFonts w:cs="Arial"/>
                <w:b/>
                <w:sz w:val="14"/>
                <w:szCs w:val="14"/>
              </w:rPr>
              <w:t>següents</w:t>
            </w:r>
            <w:proofErr w:type="spellEnd"/>
            <w:r w:rsidR="00DC1DC1">
              <w:rPr>
                <w:rFonts w:cs="Arial"/>
                <w:b/>
                <w:sz w:val="14"/>
                <w:szCs w:val="14"/>
              </w:rPr>
              <w:t xml:space="preserve">    </w:t>
            </w:r>
          </w:p>
          <w:p w:rsidR="00E56B9D" w:rsidRDefault="00E56B9D" w:rsidP="00E56B9D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rPr>
                <w:rFonts w:cs="Arial"/>
                <w:sz w:val="14"/>
                <w:szCs w:val="14"/>
                <w:lang w:val="ca-ES"/>
              </w:rPr>
            </w:pPr>
          </w:p>
          <w:p w:rsidR="00DC1DC1" w:rsidRDefault="00DC1DC1" w:rsidP="00E56B9D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rPr>
                <w:rFonts w:cs="Arial"/>
                <w:sz w:val="14"/>
                <w:szCs w:val="14"/>
                <w:lang w:val="ca-ES"/>
              </w:rPr>
            </w:pPr>
          </w:p>
          <w:p w:rsidR="00DC1DC1" w:rsidRPr="00DC1DC1" w:rsidRDefault="00DC1DC1" w:rsidP="00E56B9D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rPr>
                <w:rFonts w:cs="Arial"/>
                <w:b/>
                <w:sz w:val="14"/>
                <w:szCs w:val="14"/>
              </w:rPr>
            </w:pPr>
          </w:p>
          <w:p w:rsidR="00E56B9D" w:rsidRDefault="00E56B9D" w:rsidP="00CF7503">
            <w:pPr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 xml:space="preserve">   </w:t>
            </w:r>
          </w:p>
          <w:p w:rsidR="00E56B9D" w:rsidRDefault="00E56B9D" w:rsidP="00CF7503">
            <w:pPr>
              <w:rPr>
                <w:rFonts w:cs="Arial"/>
                <w:b/>
                <w:sz w:val="14"/>
                <w:szCs w:val="14"/>
              </w:rPr>
            </w:pPr>
          </w:p>
          <w:p w:rsidR="00E56B9D" w:rsidRPr="00FD4CBC" w:rsidRDefault="00E56B9D" w:rsidP="00CF7503">
            <w:pPr>
              <w:rPr>
                <w:rFonts w:cs="Arial"/>
                <w:b/>
                <w:sz w:val="14"/>
                <w:szCs w:val="14"/>
              </w:rPr>
            </w:pPr>
          </w:p>
        </w:tc>
      </w:tr>
      <w:tr w:rsidR="00DC1DC1" w:rsidTr="0004227B">
        <w:trPr>
          <w:trHeight w:hRule="exact" w:val="286"/>
        </w:trPr>
        <w:tc>
          <w:tcPr>
            <w:tcW w:w="1250" w:type="pct"/>
            <w:vAlign w:val="center"/>
          </w:tcPr>
          <w:p w:rsidR="00DC1DC1" w:rsidRDefault="00DC1DC1" w:rsidP="00E65D04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jc w:val="center"/>
              <w:rPr>
                <w:rFonts w:cs="Arial"/>
                <w:b/>
                <w:noProof/>
                <w:sz w:val="14"/>
                <w:szCs w:val="14"/>
                <w:lang w:eastAsia="es-ES"/>
              </w:rPr>
            </w:pPr>
            <w:r>
              <w:rPr>
                <w:rFonts w:cs="Arial"/>
                <w:b/>
                <w:noProof/>
                <w:sz w:val="14"/>
                <w:szCs w:val="14"/>
                <w:lang w:eastAsia="es-ES"/>
              </w:rPr>
              <w:t>ORGANISME</w:t>
            </w:r>
          </w:p>
        </w:tc>
        <w:tc>
          <w:tcPr>
            <w:tcW w:w="1250" w:type="pct"/>
            <w:vAlign w:val="center"/>
          </w:tcPr>
          <w:p w:rsidR="00DC1DC1" w:rsidRDefault="00DC1DC1" w:rsidP="00E65D04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jc w:val="center"/>
              <w:rPr>
                <w:rFonts w:cs="Arial"/>
                <w:b/>
                <w:noProof/>
                <w:sz w:val="14"/>
                <w:szCs w:val="14"/>
                <w:lang w:eastAsia="es-ES"/>
              </w:rPr>
            </w:pPr>
            <w:r>
              <w:rPr>
                <w:rFonts w:cs="Arial"/>
                <w:b/>
                <w:noProof/>
                <w:sz w:val="14"/>
                <w:szCs w:val="14"/>
                <w:lang w:eastAsia="es-ES"/>
              </w:rPr>
              <w:t>CONVOCATÒRIA</w:t>
            </w:r>
          </w:p>
        </w:tc>
        <w:tc>
          <w:tcPr>
            <w:tcW w:w="1250" w:type="pct"/>
            <w:vAlign w:val="center"/>
          </w:tcPr>
          <w:p w:rsidR="00DC1DC1" w:rsidRDefault="00DC1DC1" w:rsidP="00E65D04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jc w:val="center"/>
              <w:rPr>
                <w:rFonts w:cs="Arial"/>
                <w:b/>
                <w:noProof/>
                <w:sz w:val="14"/>
                <w:szCs w:val="14"/>
                <w:lang w:eastAsia="es-ES"/>
              </w:rPr>
            </w:pPr>
            <w:r>
              <w:rPr>
                <w:rFonts w:cs="Arial"/>
                <w:b/>
                <w:noProof/>
                <w:sz w:val="14"/>
                <w:szCs w:val="14"/>
                <w:lang w:eastAsia="es-ES"/>
              </w:rPr>
              <w:t>IMPORT SOL·LICITAT</w:t>
            </w:r>
          </w:p>
        </w:tc>
        <w:tc>
          <w:tcPr>
            <w:tcW w:w="1250" w:type="pct"/>
            <w:vAlign w:val="center"/>
          </w:tcPr>
          <w:p w:rsidR="00DC1DC1" w:rsidRDefault="00DC1DC1" w:rsidP="00E65D04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jc w:val="center"/>
              <w:rPr>
                <w:rFonts w:cs="Arial"/>
                <w:b/>
                <w:noProof/>
                <w:sz w:val="14"/>
                <w:szCs w:val="14"/>
                <w:lang w:eastAsia="es-ES"/>
              </w:rPr>
            </w:pPr>
            <w:r>
              <w:rPr>
                <w:rFonts w:cs="Arial"/>
                <w:b/>
                <w:noProof/>
                <w:sz w:val="14"/>
                <w:szCs w:val="14"/>
                <w:lang w:eastAsia="es-ES"/>
              </w:rPr>
              <w:t>IMPORT  CONCEDIT</w:t>
            </w:r>
          </w:p>
        </w:tc>
      </w:tr>
      <w:tr w:rsidR="00DC1DC1" w:rsidTr="0004227B">
        <w:trPr>
          <w:trHeight w:hRule="exact" w:val="273"/>
        </w:trPr>
        <w:tc>
          <w:tcPr>
            <w:tcW w:w="1250" w:type="pct"/>
          </w:tcPr>
          <w:p w:rsidR="00DC1DC1" w:rsidRDefault="00DC1DC1" w:rsidP="00E56B9D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rPr>
                <w:rFonts w:cs="Arial"/>
                <w:b/>
                <w:noProof/>
                <w:sz w:val="14"/>
                <w:szCs w:val="14"/>
                <w:lang w:eastAsia="es-ES"/>
              </w:rPr>
            </w:pPr>
          </w:p>
        </w:tc>
        <w:tc>
          <w:tcPr>
            <w:tcW w:w="1250" w:type="pct"/>
          </w:tcPr>
          <w:p w:rsidR="00DC1DC1" w:rsidRDefault="00DC1DC1" w:rsidP="00E56B9D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rPr>
                <w:rFonts w:cs="Arial"/>
                <w:b/>
                <w:noProof/>
                <w:sz w:val="14"/>
                <w:szCs w:val="14"/>
                <w:lang w:eastAsia="es-ES"/>
              </w:rPr>
            </w:pPr>
          </w:p>
        </w:tc>
        <w:tc>
          <w:tcPr>
            <w:tcW w:w="1250" w:type="pct"/>
          </w:tcPr>
          <w:p w:rsidR="00DC1DC1" w:rsidRDefault="00DC1DC1" w:rsidP="00E56B9D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rPr>
                <w:rFonts w:cs="Arial"/>
                <w:b/>
                <w:noProof/>
                <w:sz w:val="14"/>
                <w:szCs w:val="14"/>
                <w:lang w:eastAsia="es-ES"/>
              </w:rPr>
            </w:pPr>
          </w:p>
        </w:tc>
        <w:tc>
          <w:tcPr>
            <w:tcW w:w="1250" w:type="pct"/>
          </w:tcPr>
          <w:p w:rsidR="00DC1DC1" w:rsidRDefault="00DC1DC1" w:rsidP="00E56B9D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rPr>
                <w:rFonts w:cs="Arial"/>
                <w:b/>
                <w:noProof/>
                <w:sz w:val="14"/>
                <w:szCs w:val="14"/>
                <w:lang w:eastAsia="es-ES"/>
              </w:rPr>
            </w:pPr>
          </w:p>
        </w:tc>
      </w:tr>
      <w:tr w:rsidR="00DC1DC1" w:rsidTr="0004227B">
        <w:trPr>
          <w:trHeight w:hRule="exact" w:val="292"/>
        </w:trPr>
        <w:tc>
          <w:tcPr>
            <w:tcW w:w="1250" w:type="pct"/>
          </w:tcPr>
          <w:p w:rsidR="00DC1DC1" w:rsidRDefault="00DC1DC1" w:rsidP="00E56B9D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rPr>
                <w:rFonts w:cs="Arial"/>
                <w:b/>
                <w:noProof/>
                <w:sz w:val="14"/>
                <w:szCs w:val="14"/>
                <w:lang w:eastAsia="es-ES"/>
              </w:rPr>
            </w:pPr>
          </w:p>
        </w:tc>
        <w:tc>
          <w:tcPr>
            <w:tcW w:w="1250" w:type="pct"/>
          </w:tcPr>
          <w:p w:rsidR="00DC1DC1" w:rsidRDefault="00DC1DC1" w:rsidP="00E56B9D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rPr>
                <w:rFonts w:cs="Arial"/>
                <w:b/>
                <w:noProof/>
                <w:sz w:val="14"/>
                <w:szCs w:val="14"/>
                <w:lang w:eastAsia="es-ES"/>
              </w:rPr>
            </w:pPr>
          </w:p>
        </w:tc>
        <w:tc>
          <w:tcPr>
            <w:tcW w:w="1250" w:type="pct"/>
          </w:tcPr>
          <w:p w:rsidR="00DC1DC1" w:rsidRDefault="00DC1DC1" w:rsidP="00E56B9D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rPr>
                <w:rFonts w:cs="Arial"/>
                <w:b/>
                <w:noProof/>
                <w:sz w:val="14"/>
                <w:szCs w:val="14"/>
                <w:lang w:eastAsia="es-ES"/>
              </w:rPr>
            </w:pPr>
          </w:p>
        </w:tc>
        <w:tc>
          <w:tcPr>
            <w:tcW w:w="1250" w:type="pct"/>
          </w:tcPr>
          <w:p w:rsidR="00DC1DC1" w:rsidRDefault="00DC1DC1" w:rsidP="00E56B9D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rPr>
                <w:rFonts w:cs="Arial"/>
                <w:b/>
                <w:noProof/>
                <w:sz w:val="14"/>
                <w:szCs w:val="14"/>
                <w:lang w:eastAsia="es-ES"/>
              </w:rPr>
            </w:pPr>
          </w:p>
        </w:tc>
      </w:tr>
      <w:tr w:rsidR="00DC1DC1" w:rsidTr="0004227B">
        <w:trPr>
          <w:trHeight w:hRule="exact" w:val="281"/>
        </w:trPr>
        <w:tc>
          <w:tcPr>
            <w:tcW w:w="1250" w:type="pct"/>
          </w:tcPr>
          <w:p w:rsidR="00DC1DC1" w:rsidRDefault="00DC1DC1" w:rsidP="00E56B9D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rPr>
                <w:rFonts w:cs="Arial"/>
                <w:b/>
                <w:noProof/>
                <w:sz w:val="14"/>
                <w:szCs w:val="14"/>
                <w:lang w:eastAsia="es-ES"/>
              </w:rPr>
            </w:pPr>
          </w:p>
        </w:tc>
        <w:tc>
          <w:tcPr>
            <w:tcW w:w="1250" w:type="pct"/>
          </w:tcPr>
          <w:p w:rsidR="00DC1DC1" w:rsidRDefault="00DC1DC1" w:rsidP="00E56B9D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rPr>
                <w:rFonts w:cs="Arial"/>
                <w:b/>
                <w:noProof/>
                <w:sz w:val="14"/>
                <w:szCs w:val="14"/>
                <w:lang w:eastAsia="es-ES"/>
              </w:rPr>
            </w:pPr>
          </w:p>
        </w:tc>
        <w:tc>
          <w:tcPr>
            <w:tcW w:w="1250" w:type="pct"/>
          </w:tcPr>
          <w:p w:rsidR="00DC1DC1" w:rsidRDefault="00DC1DC1" w:rsidP="00E56B9D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rPr>
                <w:rFonts w:cs="Arial"/>
                <w:b/>
                <w:noProof/>
                <w:sz w:val="14"/>
                <w:szCs w:val="14"/>
                <w:lang w:eastAsia="es-ES"/>
              </w:rPr>
            </w:pPr>
          </w:p>
        </w:tc>
        <w:tc>
          <w:tcPr>
            <w:tcW w:w="1250" w:type="pct"/>
          </w:tcPr>
          <w:p w:rsidR="00DC1DC1" w:rsidRDefault="00DC1DC1" w:rsidP="00E56B9D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rPr>
                <w:rFonts w:cs="Arial"/>
                <w:b/>
                <w:noProof/>
                <w:sz w:val="14"/>
                <w:szCs w:val="14"/>
                <w:lang w:eastAsia="es-ES"/>
              </w:rPr>
            </w:pPr>
          </w:p>
        </w:tc>
      </w:tr>
    </w:tbl>
    <w:p w:rsidR="00E56B9D" w:rsidRDefault="00E56B9D" w:rsidP="00461769">
      <w:pPr>
        <w:spacing w:after="0" w:line="240" w:lineRule="auto"/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0194"/>
      </w:tblGrid>
      <w:tr w:rsidR="00E65D04" w:rsidTr="0004227B">
        <w:trPr>
          <w:trHeight w:hRule="exact" w:val="397"/>
        </w:trPr>
        <w:tc>
          <w:tcPr>
            <w:tcW w:w="5000" w:type="pct"/>
            <w:shd w:val="clear" w:color="auto" w:fill="A6A6A6" w:themeFill="background1" w:themeFillShade="A6"/>
            <w:vAlign w:val="center"/>
          </w:tcPr>
          <w:p w:rsidR="00E65D04" w:rsidRPr="00FB57FE" w:rsidRDefault="00E65D04" w:rsidP="00CF7503">
            <w:pPr>
              <w:rPr>
                <w:b/>
                <w:color w:val="FFFFFF" w:themeColor="background1"/>
              </w:rPr>
            </w:pPr>
            <w:r w:rsidRPr="00FB57FE">
              <w:rPr>
                <w:b/>
                <w:color w:val="FFFFFF" w:themeColor="background1"/>
              </w:rPr>
              <w:t>DECLARACIÓ RESPONSABLE DE</w:t>
            </w:r>
            <w:r w:rsidR="00CF7503">
              <w:rPr>
                <w:b/>
                <w:color w:val="FFFFFF" w:themeColor="background1"/>
              </w:rPr>
              <w:t xml:space="preserve"> </w:t>
            </w:r>
            <w:r w:rsidRPr="00FB57FE">
              <w:rPr>
                <w:b/>
                <w:color w:val="FFFFFF" w:themeColor="background1"/>
              </w:rPr>
              <w:t xml:space="preserve">L </w:t>
            </w:r>
            <w:r w:rsidR="00CF7503">
              <w:rPr>
                <w:b/>
                <w:color w:val="FFFFFF" w:themeColor="background1"/>
              </w:rPr>
              <w:t>A PERSONSA S</w:t>
            </w:r>
            <w:r w:rsidRPr="00FB57FE">
              <w:rPr>
                <w:b/>
                <w:color w:val="FFFFFF" w:themeColor="background1"/>
              </w:rPr>
              <w:t xml:space="preserve">OL·LICITANT </w:t>
            </w:r>
          </w:p>
        </w:tc>
      </w:tr>
      <w:tr w:rsidR="00E65D04" w:rsidTr="0004227B">
        <w:trPr>
          <w:trHeight w:hRule="exact" w:val="1920"/>
        </w:trPr>
        <w:tc>
          <w:tcPr>
            <w:tcW w:w="5000" w:type="pct"/>
          </w:tcPr>
          <w:p w:rsidR="00E65D04" w:rsidRPr="00FB57FE" w:rsidRDefault="00E65D04" w:rsidP="00CF7503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jc w:val="both"/>
              <w:rPr>
                <w:rFonts w:cs="Arial"/>
                <w:sz w:val="14"/>
                <w:szCs w:val="14"/>
              </w:rPr>
            </w:pPr>
            <w:r w:rsidRPr="00FB57FE">
              <w:rPr>
                <w:rFonts w:cs="Arial"/>
                <w:sz w:val="14"/>
                <w:szCs w:val="14"/>
              </w:rPr>
              <w:t xml:space="preserve">Declara no estar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incurs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en les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prohibicions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previstes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en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l'article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13 de </w:t>
            </w:r>
            <w:r w:rsidR="00CF7503">
              <w:rPr>
                <w:rFonts w:cs="Arial"/>
                <w:sz w:val="14"/>
                <w:szCs w:val="14"/>
              </w:rPr>
              <w:t xml:space="preserve">la </w:t>
            </w:r>
            <w:proofErr w:type="spellStart"/>
            <w:r w:rsidR="00CF7503">
              <w:rPr>
                <w:rFonts w:cs="Arial"/>
                <w:sz w:val="14"/>
                <w:szCs w:val="14"/>
              </w:rPr>
              <w:t>Llei</w:t>
            </w:r>
            <w:proofErr w:type="spellEnd"/>
            <w:r w:rsidR="00CF7503">
              <w:rPr>
                <w:rFonts w:cs="Arial"/>
                <w:sz w:val="14"/>
                <w:szCs w:val="14"/>
              </w:rPr>
              <w:t xml:space="preserve"> 38/2003 general de </w:t>
            </w:r>
            <w:proofErr w:type="spellStart"/>
            <w:r w:rsidR="00CF7503">
              <w:rPr>
                <w:rFonts w:cs="Arial"/>
                <w:sz w:val="14"/>
                <w:szCs w:val="14"/>
              </w:rPr>
              <w:t>s</w:t>
            </w:r>
            <w:r w:rsidRPr="00FB57FE">
              <w:rPr>
                <w:rFonts w:cs="Arial"/>
                <w:sz w:val="14"/>
                <w:szCs w:val="14"/>
              </w:rPr>
              <w:t>ubvencions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, que determina la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prohibició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per a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obtindre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la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condició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de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beneficiari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de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subvencions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,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ressaltant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especialment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la de no ser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deutor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per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reintegrament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de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subvencions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>.</w:t>
            </w:r>
          </w:p>
          <w:p w:rsidR="0076309A" w:rsidRDefault="0076309A" w:rsidP="00CF7503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jc w:val="both"/>
              <w:rPr>
                <w:rFonts w:cs="Arial"/>
                <w:sz w:val="14"/>
                <w:szCs w:val="14"/>
              </w:rPr>
            </w:pPr>
          </w:p>
          <w:p w:rsidR="00E65D04" w:rsidRPr="00FB57FE" w:rsidRDefault="00E65D04" w:rsidP="00CF7503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jc w:val="both"/>
              <w:rPr>
                <w:rFonts w:cs="Arial"/>
                <w:sz w:val="14"/>
                <w:szCs w:val="14"/>
              </w:rPr>
            </w:pPr>
            <w:r w:rsidRPr="00FB57FE">
              <w:rPr>
                <w:rFonts w:cs="Arial"/>
                <w:sz w:val="14"/>
                <w:szCs w:val="14"/>
              </w:rPr>
              <w:t xml:space="preserve">Declara que totes les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dades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que figuren en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aquesta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sol·licitud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són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cert</w:t>
            </w:r>
            <w:r w:rsidR="00CF7503">
              <w:rPr>
                <w:rFonts w:cs="Arial"/>
                <w:sz w:val="14"/>
                <w:szCs w:val="14"/>
              </w:rPr>
              <w:t>e</w:t>
            </w:r>
            <w:r w:rsidRPr="00FB57FE">
              <w:rPr>
                <w:rFonts w:cs="Arial"/>
                <w:sz w:val="14"/>
                <w:szCs w:val="14"/>
              </w:rPr>
              <w:t>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r w:rsidR="00CF7503">
              <w:rPr>
                <w:rFonts w:cs="Arial"/>
                <w:sz w:val="14"/>
                <w:szCs w:val="14"/>
              </w:rPr>
              <w:t xml:space="preserve">i es </w:t>
            </w:r>
            <w:proofErr w:type="spellStart"/>
            <w:r w:rsidR="00CF7503">
              <w:rPr>
                <w:rFonts w:cs="Arial"/>
                <w:sz w:val="14"/>
                <w:szCs w:val="14"/>
              </w:rPr>
              <w:t>compromet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a destinar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l'import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de la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subvenció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que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sol·licita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a la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finalitat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indicada</w:t>
            </w:r>
          </w:p>
          <w:p w:rsidR="00E65D04" w:rsidRPr="00FB57FE" w:rsidRDefault="00E65D04" w:rsidP="00CF7503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jc w:val="both"/>
              <w:rPr>
                <w:rFonts w:cs="Arial"/>
                <w:sz w:val="14"/>
                <w:szCs w:val="14"/>
              </w:rPr>
            </w:pPr>
          </w:p>
          <w:p w:rsidR="00E65D04" w:rsidRPr="00E65D04" w:rsidRDefault="00FB57FE" w:rsidP="00CF7503">
            <w:pPr>
              <w:spacing w:after="200" w:line="276" w:lineRule="auto"/>
              <w:rPr>
                <w:sz w:val="14"/>
                <w:szCs w:val="14"/>
              </w:rPr>
            </w:pPr>
            <w:proofErr w:type="spellStart"/>
            <w:proofErr w:type="gramStart"/>
            <w:r w:rsidRPr="00E65D04">
              <w:rPr>
                <w:sz w:val="14"/>
                <w:szCs w:val="14"/>
              </w:rPr>
              <w:t>Dénia</w:t>
            </w:r>
            <w:proofErr w:type="spellEnd"/>
            <w:r w:rsidRPr="00E65D04">
              <w:rPr>
                <w:sz w:val="14"/>
                <w:szCs w:val="14"/>
              </w:rPr>
              <w:t xml:space="preserve">,  </w:t>
            </w:r>
            <w:r w:rsidR="00E65D04" w:rsidRPr="00E65D04">
              <w:rPr>
                <w:sz w:val="14"/>
                <w:szCs w:val="14"/>
              </w:rPr>
              <w:t xml:space="preserve"> </w:t>
            </w:r>
            <w:proofErr w:type="gramEnd"/>
            <w:r>
              <w:rPr>
                <w:sz w:val="14"/>
                <w:szCs w:val="14"/>
              </w:rPr>
              <w:t xml:space="preserve">               </w:t>
            </w:r>
            <w:r w:rsidR="00E65D04" w:rsidRPr="00E65D04">
              <w:rPr>
                <w:sz w:val="14"/>
                <w:szCs w:val="14"/>
              </w:rPr>
              <w:t xml:space="preserve">de                          </w:t>
            </w:r>
          </w:p>
          <w:p w:rsidR="00E65D04" w:rsidRPr="00E65D04" w:rsidRDefault="00E65D04" w:rsidP="00CF7503">
            <w:pPr>
              <w:spacing w:after="200" w:line="276" w:lineRule="auto"/>
              <w:rPr>
                <w:sz w:val="14"/>
                <w:szCs w:val="14"/>
              </w:rPr>
            </w:pPr>
            <w:proofErr w:type="spellStart"/>
            <w:r w:rsidRPr="00E65D04">
              <w:rPr>
                <w:sz w:val="14"/>
                <w:szCs w:val="14"/>
              </w:rPr>
              <w:t>Signat</w:t>
            </w:r>
            <w:proofErr w:type="spellEnd"/>
            <w:r w:rsidRPr="00E65D04">
              <w:rPr>
                <w:sz w:val="14"/>
                <w:szCs w:val="14"/>
              </w:rPr>
              <w:t xml:space="preserve">: </w:t>
            </w:r>
          </w:p>
          <w:p w:rsidR="00E65D04" w:rsidRPr="00FB57FE" w:rsidRDefault="00CF7503" w:rsidP="00CF7503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jc w:val="both"/>
              <w:rPr>
                <w:rFonts w:cs="Arial"/>
                <w:sz w:val="14"/>
                <w:szCs w:val="14"/>
              </w:rPr>
            </w:pPr>
            <w:r>
              <w:rPr>
                <w:rFonts w:cs="Arial"/>
                <w:i/>
                <w:color w:val="000000"/>
                <w:sz w:val="14"/>
                <w:szCs w:val="14"/>
              </w:rPr>
              <w:t xml:space="preserve">La signatura </w:t>
            </w:r>
            <w:proofErr w:type="spellStart"/>
            <w:r>
              <w:rPr>
                <w:rFonts w:cs="Arial"/>
                <w:i/>
                <w:color w:val="000000"/>
                <w:sz w:val="14"/>
                <w:szCs w:val="14"/>
              </w:rPr>
              <w:t>d'aquest</w:t>
            </w:r>
            <w:proofErr w:type="spellEnd"/>
            <w:r>
              <w:rPr>
                <w:rFonts w:cs="Arial"/>
                <w:i/>
                <w:color w:val="000000"/>
                <w:sz w:val="14"/>
                <w:szCs w:val="14"/>
              </w:rPr>
              <w:t xml:space="preserve"> full </w:t>
            </w:r>
            <w:proofErr w:type="spellStart"/>
            <w:r>
              <w:rPr>
                <w:rFonts w:cs="Arial"/>
                <w:i/>
                <w:color w:val="000000"/>
                <w:sz w:val="14"/>
                <w:szCs w:val="14"/>
              </w:rPr>
              <w:t>suposa</w:t>
            </w:r>
            <w:proofErr w:type="spellEnd"/>
            <w:r>
              <w:rPr>
                <w:rFonts w:cs="Arial"/>
                <w:i/>
                <w:color w:val="000000"/>
                <w:sz w:val="14"/>
                <w:szCs w:val="14"/>
              </w:rPr>
              <w:t xml:space="preserve"> la de la resta </w:t>
            </w:r>
            <w:proofErr w:type="spellStart"/>
            <w:r>
              <w:rPr>
                <w:rFonts w:cs="Arial"/>
                <w:i/>
                <w:color w:val="000000"/>
                <w:sz w:val="14"/>
                <w:szCs w:val="14"/>
              </w:rPr>
              <w:t>dels</w:t>
            </w:r>
            <w:proofErr w:type="spellEnd"/>
            <w:r>
              <w:rPr>
                <w:rFonts w:cs="Arial"/>
                <w:i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cs="Arial"/>
                <w:i/>
                <w:color w:val="000000"/>
                <w:sz w:val="14"/>
                <w:szCs w:val="14"/>
              </w:rPr>
              <w:t>full</w:t>
            </w:r>
            <w:r w:rsidR="00E65D04" w:rsidRPr="00FB57FE">
              <w:rPr>
                <w:rFonts w:cs="Arial"/>
                <w:i/>
                <w:color w:val="000000"/>
                <w:sz w:val="14"/>
                <w:szCs w:val="14"/>
              </w:rPr>
              <w:t>s</w:t>
            </w:r>
            <w:proofErr w:type="spellEnd"/>
            <w:r w:rsidR="00E65D04" w:rsidRPr="00FB57FE">
              <w:rPr>
                <w:rFonts w:cs="Arial"/>
                <w:i/>
                <w:color w:val="000000"/>
                <w:sz w:val="14"/>
                <w:szCs w:val="14"/>
              </w:rPr>
              <w:t xml:space="preserve"> del </w:t>
            </w:r>
            <w:proofErr w:type="spellStart"/>
            <w:r w:rsidR="00E65D04" w:rsidRPr="00FB57FE">
              <w:rPr>
                <w:rFonts w:cs="Arial"/>
                <w:i/>
                <w:color w:val="000000"/>
                <w:sz w:val="14"/>
                <w:szCs w:val="14"/>
              </w:rPr>
              <w:t>formulari</w:t>
            </w:r>
            <w:proofErr w:type="spellEnd"/>
            <w:r w:rsidR="00E65D04" w:rsidRPr="00FB57FE">
              <w:rPr>
                <w:rFonts w:cs="Arial"/>
                <w:i/>
                <w:color w:val="000000"/>
                <w:sz w:val="14"/>
                <w:szCs w:val="14"/>
              </w:rPr>
              <w:t xml:space="preserve">. </w:t>
            </w:r>
            <w:r>
              <w:rPr>
                <w:rFonts w:cs="Arial"/>
                <w:i/>
                <w:color w:val="000000"/>
                <w:sz w:val="14"/>
                <w:szCs w:val="14"/>
              </w:rPr>
              <w:t>La persona</w:t>
            </w:r>
            <w:r w:rsidR="00E65D04" w:rsidRPr="00FB57FE">
              <w:rPr>
                <w:rFonts w:cs="Arial"/>
                <w:i/>
                <w:color w:val="000000"/>
                <w:sz w:val="14"/>
                <w:szCs w:val="14"/>
              </w:rPr>
              <w:t xml:space="preserve"> </w:t>
            </w:r>
            <w:proofErr w:type="spellStart"/>
            <w:r w:rsidR="00E65D04" w:rsidRPr="00FB57FE">
              <w:rPr>
                <w:rFonts w:cs="Arial"/>
                <w:i/>
                <w:color w:val="000000"/>
                <w:sz w:val="14"/>
                <w:szCs w:val="14"/>
              </w:rPr>
              <w:t>sol·licitant</w:t>
            </w:r>
            <w:proofErr w:type="spellEnd"/>
            <w:r w:rsidR="00E65D04" w:rsidRPr="00FB57FE">
              <w:rPr>
                <w:rFonts w:cs="Arial"/>
                <w:i/>
                <w:color w:val="000000"/>
                <w:sz w:val="14"/>
                <w:szCs w:val="14"/>
              </w:rPr>
              <w:t xml:space="preserve"> declara que les </w:t>
            </w:r>
            <w:proofErr w:type="spellStart"/>
            <w:r w:rsidR="00E65D04" w:rsidRPr="00FB57FE">
              <w:rPr>
                <w:rFonts w:cs="Arial"/>
                <w:i/>
                <w:color w:val="000000"/>
                <w:sz w:val="14"/>
                <w:szCs w:val="14"/>
              </w:rPr>
              <w:t>dades</w:t>
            </w:r>
            <w:proofErr w:type="spellEnd"/>
            <w:r w:rsidR="00E65D04" w:rsidRPr="00FB57FE">
              <w:rPr>
                <w:rFonts w:cs="Arial"/>
                <w:i/>
                <w:color w:val="000000"/>
                <w:sz w:val="14"/>
                <w:szCs w:val="14"/>
              </w:rPr>
              <w:t xml:space="preserve"> </w:t>
            </w:r>
            <w:proofErr w:type="spellStart"/>
            <w:r w:rsidR="00E65D04" w:rsidRPr="00FB57FE">
              <w:rPr>
                <w:rFonts w:cs="Arial"/>
                <w:i/>
                <w:color w:val="000000"/>
                <w:sz w:val="14"/>
                <w:szCs w:val="14"/>
              </w:rPr>
              <w:t>expressades</w:t>
            </w:r>
            <w:proofErr w:type="spellEnd"/>
            <w:r w:rsidR="00E65D04" w:rsidRPr="00FB57FE">
              <w:rPr>
                <w:rFonts w:cs="Arial"/>
                <w:i/>
                <w:color w:val="000000"/>
                <w:sz w:val="14"/>
                <w:szCs w:val="14"/>
              </w:rPr>
              <w:t xml:space="preserve"> </w:t>
            </w:r>
            <w:proofErr w:type="spellStart"/>
            <w:r w:rsidR="00E65D04" w:rsidRPr="00FB57FE">
              <w:rPr>
                <w:rFonts w:cs="Arial"/>
                <w:i/>
                <w:color w:val="000000"/>
                <w:sz w:val="14"/>
                <w:szCs w:val="14"/>
              </w:rPr>
              <w:t>són</w:t>
            </w:r>
            <w:proofErr w:type="spellEnd"/>
            <w:r w:rsidR="00E65D04" w:rsidRPr="00FB57FE">
              <w:rPr>
                <w:rFonts w:cs="Arial"/>
                <w:i/>
                <w:color w:val="000000"/>
                <w:sz w:val="14"/>
                <w:szCs w:val="14"/>
              </w:rPr>
              <w:t xml:space="preserve"> </w:t>
            </w:r>
            <w:proofErr w:type="spellStart"/>
            <w:r w:rsidR="00E65D04" w:rsidRPr="00FB57FE">
              <w:rPr>
                <w:rFonts w:cs="Arial"/>
                <w:i/>
                <w:color w:val="000000"/>
                <w:sz w:val="14"/>
                <w:szCs w:val="14"/>
              </w:rPr>
              <w:t>cert</w:t>
            </w:r>
            <w:r>
              <w:rPr>
                <w:rFonts w:cs="Arial"/>
                <w:i/>
                <w:color w:val="000000"/>
                <w:sz w:val="14"/>
                <w:szCs w:val="14"/>
              </w:rPr>
              <w:t>e</w:t>
            </w:r>
            <w:r w:rsidR="00E65D04" w:rsidRPr="00FB57FE">
              <w:rPr>
                <w:rFonts w:cs="Arial"/>
                <w:i/>
                <w:color w:val="000000"/>
                <w:sz w:val="14"/>
                <w:szCs w:val="14"/>
              </w:rPr>
              <w:t>s</w:t>
            </w:r>
            <w:proofErr w:type="spellEnd"/>
            <w:r w:rsidR="00E65D04" w:rsidRPr="00FB57FE">
              <w:rPr>
                <w:rFonts w:cs="Arial"/>
                <w:i/>
                <w:color w:val="000000"/>
                <w:sz w:val="14"/>
                <w:szCs w:val="14"/>
              </w:rPr>
              <w:t xml:space="preserve">, per la </w:t>
            </w:r>
            <w:proofErr w:type="spellStart"/>
            <w:r w:rsidR="00E65D04" w:rsidRPr="00FB57FE">
              <w:rPr>
                <w:rFonts w:cs="Arial"/>
                <w:i/>
                <w:color w:val="000000"/>
                <w:sz w:val="14"/>
                <w:szCs w:val="14"/>
              </w:rPr>
              <w:t>qual</w:t>
            </w:r>
            <w:proofErr w:type="spellEnd"/>
            <w:r w:rsidR="00E65D04" w:rsidRPr="00FB57FE">
              <w:rPr>
                <w:rFonts w:cs="Arial"/>
                <w:i/>
                <w:color w:val="000000"/>
                <w:sz w:val="14"/>
                <w:szCs w:val="14"/>
              </w:rPr>
              <w:t xml:space="preserve"> cosa es fa responsable de les </w:t>
            </w:r>
            <w:proofErr w:type="spellStart"/>
            <w:r w:rsidR="00E65D04" w:rsidRPr="00FB57FE">
              <w:rPr>
                <w:rFonts w:cs="Arial"/>
                <w:i/>
                <w:color w:val="000000"/>
                <w:sz w:val="14"/>
                <w:szCs w:val="14"/>
              </w:rPr>
              <w:t>inexactituds</w:t>
            </w:r>
            <w:proofErr w:type="spellEnd"/>
            <w:r w:rsidR="00E65D04" w:rsidRPr="00FB57FE">
              <w:rPr>
                <w:rFonts w:cs="Arial"/>
                <w:i/>
                <w:color w:val="000000"/>
                <w:sz w:val="14"/>
                <w:szCs w:val="14"/>
              </w:rPr>
              <w:t xml:space="preserve"> o </w:t>
            </w:r>
            <w:proofErr w:type="spellStart"/>
            <w:r w:rsidR="00E65D04" w:rsidRPr="00FB57FE">
              <w:rPr>
                <w:rFonts w:cs="Arial"/>
                <w:i/>
                <w:color w:val="000000"/>
                <w:sz w:val="14"/>
                <w:szCs w:val="14"/>
              </w:rPr>
              <w:t>errors</w:t>
            </w:r>
            <w:proofErr w:type="spellEnd"/>
            <w:r w:rsidR="00E65D04" w:rsidRPr="00FB57FE">
              <w:rPr>
                <w:rFonts w:cs="Arial"/>
                <w:i/>
                <w:color w:val="000000"/>
                <w:sz w:val="14"/>
                <w:szCs w:val="14"/>
              </w:rPr>
              <w:t xml:space="preserve"> que </w:t>
            </w:r>
            <w:proofErr w:type="spellStart"/>
            <w:r w:rsidR="00E65D04" w:rsidRPr="00FB57FE">
              <w:rPr>
                <w:rFonts w:cs="Arial"/>
                <w:i/>
                <w:color w:val="000000"/>
                <w:sz w:val="14"/>
                <w:szCs w:val="14"/>
              </w:rPr>
              <w:t>continga</w:t>
            </w:r>
            <w:proofErr w:type="spellEnd"/>
            <w:r w:rsidR="00E65D04" w:rsidRPr="00FB57FE">
              <w:rPr>
                <w:rFonts w:cs="Arial"/>
                <w:i/>
                <w:color w:val="000000"/>
                <w:sz w:val="14"/>
                <w:szCs w:val="14"/>
              </w:rPr>
              <w:t>.</w:t>
            </w:r>
          </w:p>
          <w:p w:rsidR="00E65D04" w:rsidRPr="00FB57FE" w:rsidRDefault="00E65D04" w:rsidP="00CF7503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jc w:val="both"/>
              <w:rPr>
                <w:rFonts w:cs="Arial"/>
                <w:sz w:val="14"/>
                <w:szCs w:val="14"/>
              </w:rPr>
            </w:pPr>
          </w:p>
          <w:p w:rsidR="00E65D04" w:rsidRPr="00FB57FE" w:rsidRDefault="00E65D04" w:rsidP="00CF7503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jc w:val="both"/>
              <w:rPr>
                <w:rFonts w:cs="Arial"/>
                <w:sz w:val="14"/>
                <w:szCs w:val="14"/>
              </w:rPr>
            </w:pPr>
          </w:p>
          <w:p w:rsidR="00E65D04" w:rsidRPr="00FB57FE" w:rsidRDefault="00E65D04" w:rsidP="00CF7503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ind w:left="360"/>
              <w:jc w:val="both"/>
              <w:rPr>
                <w:rFonts w:cs="Arial"/>
                <w:sz w:val="14"/>
                <w:szCs w:val="14"/>
              </w:rPr>
            </w:pPr>
          </w:p>
          <w:p w:rsidR="00E65D04" w:rsidRPr="00FB57FE" w:rsidRDefault="00E65D04" w:rsidP="00CF7503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jc w:val="both"/>
              <w:rPr>
                <w:rFonts w:cs="Arial"/>
                <w:sz w:val="14"/>
                <w:szCs w:val="14"/>
              </w:rPr>
            </w:pPr>
          </w:p>
          <w:p w:rsidR="00E65D04" w:rsidRPr="00FB57FE" w:rsidRDefault="00E65D04" w:rsidP="00CF7503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jc w:val="both"/>
              <w:rPr>
                <w:rFonts w:cs="Arial"/>
                <w:sz w:val="14"/>
                <w:szCs w:val="14"/>
              </w:rPr>
            </w:pPr>
          </w:p>
          <w:p w:rsidR="00E65D04" w:rsidRPr="00FB57FE" w:rsidRDefault="00E65D04" w:rsidP="00CF7503">
            <w:pPr>
              <w:pStyle w:val="Encabezado"/>
              <w:tabs>
                <w:tab w:val="left" w:pos="2132"/>
                <w:tab w:val="left" w:pos="3833"/>
                <w:tab w:val="left" w:pos="4825"/>
              </w:tabs>
              <w:rPr>
                <w:rFonts w:cs="Arial"/>
                <w:b/>
                <w:sz w:val="14"/>
                <w:szCs w:val="14"/>
              </w:rPr>
            </w:pPr>
          </w:p>
          <w:p w:rsidR="00E65D04" w:rsidRPr="00FB57FE" w:rsidRDefault="00E65D04" w:rsidP="00CF7503">
            <w:pPr>
              <w:rPr>
                <w:rFonts w:cs="Arial"/>
                <w:b/>
                <w:sz w:val="14"/>
                <w:szCs w:val="14"/>
              </w:rPr>
            </w:pPr>
            <w:r w:rsidRPr="00FB57FE">
              <w:rPr>
                <w:rFonts w:cs="Arial"/>
                <w:b/>
                <w:sz w:val="14"/>
                <w:szCs w:val="14"/>
              </w:rPr>
              <w:t xml:space="preserve">   </w:t>
            </w:r>
          </w:p>
          <w:p w:rsidR="00E65D04" w:rsidRPr="00FB57FE" w:rsidRDefault="00E65D04" w:rsidP="00CF7503">
            <w:pPr>
              <w:rPr>
                <w:rFonts w:cs="Arial"/>
                <w:b/>
                <w:sz w:val="14"/>
                <w:szCs w:val="14"/>
              </w:rPr>
            </w:pPr>
          </w:p>
          <w:p w:rsidR="00E65D04" w:rsidRPr="00FB57FE" w:rsidRDefault="00E65D04" w:rsidP="00CF7503">
            <w:pPr>
              <w:rPr>
                <w:rFonts w:cs="Arial"/>
                <w:b/>
                <w:sz w:val="14"/>
                <w:szCs w:val="14"/>
              </w:rPr>
            </w:pPr>
          </w:p>
        </w:tc>
      </w:tr>
    </w:tbl>
    <w:p w:rsidR="00E65D04" w:rsidRDefault="00E65D04" w:rsidP="00461769">
      <w:pPr>
        <w:spacing w:after="0" w:line="240" w:lineRule="auto"/>
      </w:pPr>
    </w:p>
    <w:tbl>
      <w:tblPr>
        <w:tblStyle w:val="Tablaconcuadrcula3"/>
        <w:tblW w:w="5000" w:type="pct"/>
        <w:tblLook w:val="04A0" w:firstRow="1" w:lastRow="0" w:firstColumn="1" w:lastColumn="0" w:noHBand="0" w:noVBand="1"/>
      </w:tblPr>
      <w:tblGrid>
        <w:gridCol w:w="2020"/>
        <w:gridCol w:w="8174"/>
      </w:tblGrid>
      <w:tr w:rsidR="0076309A" w:rsidRPr="0076309A" w:rsidTr="0004227B">
        <w:trPr>
          <w:trHeight w:hRule="exact" w:val="283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:rsidR="0076309A" w:rsidRPr="0076309A" w:rsidRDefault="0076309A" w:rsidP="0076309A">
            <w:pPr>
              <w:rPr>
                <w:b/>
                <w:color w:val="FFFFFF" w:themeColor="background1"/>
                <w:szCs w:val="18"/>
                <w:lang w:val="es-ES"/>
              </w:rPr>
            </w:pPr>
            <w:r w:rsidRPr="0076309A">
              <w:rPr>
                <w:rFonts w:cs="Arial"/>
                <w:b/>
                <w:color w:val="FFFFFF" w:themeColor="background1"/>
                <w:szCs w:val="18"/>
              </w:rPr>
              <w:t>INFORMACIÓ SOBRE PROTECCIÓ DE DADES DE CARÀCTER PERSONAL</w:t>
            </w:r>
          </w:p>
        </w:tc>
      </w:tr>
      <w:tr w:rsidR="0076309A" w:rsidRPr="0076309A" w:rsidTr="0004227B">
        <w:trPr>
          <w:trHeight w:hRule="exact" w:val="283"/>
        </w:trPr>
        <w:tc>
          <w:tcPr>
            <w:tcW w:w="991" w:type="pct"/>
            <w:vAlign w:val="center"/>
          </w:tcPr>
          <w:p w:rsidR="0076309A" w:rsidRPr="0076309A" w:rsidRDefault="0076309A" w:rsidP="0076309A">
            <w:pPr>
              <w:rPr>
                <w:sz w:val="14"/>
                <w:szCs w:val="14"/>
                <w:lang w:val="es-ES"/>
              </w:rPr>
            </w:pPr>
            <w:r w:rsidRPr="0076309A">
              <w:rPr>
                <w:sz w:val="14"/>
                <w:szCs w:val="14"/>
                <w:lang w:val="es-ES"/>
              </w:rPr>
              <w:t>Responsable</w:t>
            </w:r>
          </w:p>
        </w:tc>
        <w:tc>
          <w:tcPr>
            <w:tcW w:w="4009" w:type="pct"/>
            <w:vAlign w:val="center"/>
          </w:tcPr>
          <w:p w:rsidR="0076309A" w:rsidRPr="0076309A" w:rsidRDefault="0076309A" w:rsidP="0076309A">
            <w:pPr>
              <w:rPr>
                <w:sz w:val="14"/>
                <w:szCs w:val="14"/>
                <w:lang w:val="es-ES"/>
              </w:rPr>
            </w:pPr>
            <w:r w:rsidRPr="0076309A">
              <w:rPr>
                <w:rFonts w:cs="Arial"/>
                <w:sz w:val="14"/>
                <w:szCs w:val="14"/>
                <w:lang w:val="ca-ES"/>
              </w:rPr>
              <w:t>Ajuntament de Dénia</w:t>
            </w:r>
          </w:p>
        </w:tc>
      </w:tr>
      <w:tr w:rsidR="0076309A" w:rsidRPr="0076309A" w:rsidTr="0004227B">
        <w:trPr>
          <w:trHeight w:hRule="exact" w:val="283"/>
        </w:trPr>
        <w:tc>
          <w:tcPr>
            <w:tcW w:w="991" w:type="pct"/>
            <w:vAlign w:val="center"/>
          </w:tcPr>
          <w:p w:rsidR="0076309A" w:rsidRPr="0076309A" w:rsidRDefault="0076309A" w:rsidP="0076309A">
            <w:pPr>
              <w:rPr>
                <w:sz w:val="14"/>
                <w:szCs w:val="14"/>
                <w:lang w:val="es-ES"/>
              </w:rPr>
            </w:pPr>
            <w:proofErr w:type="spellStart"/>
            <w:r w:rsidRPr="0076309A">
              <w:rPr>
                <w:rFonts w:cs="Arial"/>
                <w:sz w:val="14"/>
                <w:szCs w:val="14"/>
                <w:lang w:val="es-ES"/>
              </w:rPr>
              <w:t>Finalitats</w:t>
            </w:r>
            <w:proofErr w:type="spellEnd"/>
          </w:p>
        </w:tc>
        <w:tc>
          <w:tcPr>
            <w:tcW w:w="4009" w:type="pct"/>
            <w:vAlign w:val="center"/>
          </w:tcPr>
          <w:p w:rsidR="0076309A" w:rsidRPr="0076309A" w:rsidRDefault="0076309A" w:rsidP="0076309A">
            <w:pPr>
              <w:rPr>
                <w:sz w:val="14"/>
                <w:szCs w:val="14"/>
                <w:lang w:val="es-ES"/>
              </w:rPr>
            </w:pPr>
            <w:proofErr w:type="spellStart"/>
            <w:r w:rsidRPr="0076309A">
              <w:rPr>
                <w:rFonts w:cs="Arial"/>
                <w:sz w:val="14"/>
                <w:szCs w:val="14"/>
              </w:rPr>
              <w:t>Presentació</w:t>
            </w:r>
            <w:proofErr w:type="spellEnd"/>
            <w:r w:rsidRPr="0076309A">
              <w:rPr>
                <w:rFonts w:cs="Arial"/>
                <w:sz w:val="14"/>
                <w:szCs w:val="14"/>
              </w:rPr>
              <w:t xml:space="preserve"> de </w:t>
            </w:r>
            <w:proofErr w:type="spellStart"/>
            <w:r w:rsidRPr="0076309A">
              <w:rPr>
                <w:rFonts w:cs="Arial"/>
                <w:sz w:val="14"/>
                <w:szCs w:val="14"/>
              </w:rPr>
              <w:t>sol·licituds</w:t>
            </w:r>
            <w:proofErr w:type="spellEnd"/>
            <w:r w:rsidRPr="0076309A">
              <w:rPr>
                <w:rFonts w:cs="Arial"/>
                <w:sz w:val="14"/>
                <w:szCs w:val="14"/>
              </w:rPr>
              <w:t xml:space="preserve"> en registre </w:t>
            </w:r>
            <w:proofErr w:type="spellStart"/>
            <w:r w:rsidRPr="0076309A">
              <w:rPr>
                <w:rFonts w:cs="Arial"/>
                <w:sz w:val="14"/>
                <w:szCs w:val="14"/>
              </w:rPr>
              <w:t>electrònic</w:t>
            </w:r>
            <w:proofErr w:type="spellEnd"/>
          </w:p>
        </w:tc>
      </w:tr>
      <w:tr w:rsidR="0076309A" w:rsidRPr="0076309A" w:rsidTr="0004227B">
        <w:trPr>
          <w:trHeight w:hRule="exact" w:val="454"/>
        </w:trPr>
        <w:tc>
          <w:tcPr>
            <w:tcW w:w="991" w:type="pct"/>
            <w:vAlign w:val="center"/>
          </w:tcPr>
          <w:p w:rsidR="0076309A" w:rsidRDefault="0076309A" w:rsidP="0076309A">
            <w:pPr>
              <w:rPr>
                <w:rFonts w:cs="Arial"/>
                <w:sz w:val="14"/>
                <w:szCs w:val="14"/>
                <w:lang w:val="ca-ES"/>
              </w:rPr>
            </w:pPr>
            <w:r w:rsidRPr="0076309A">
              <w:rPr>
                <w:rFonts w:cs="Arial"/>
                <w:sz w:val="14"/>
                <w:szCs w:val="14"/>
                <w:lang w:val="ca-ES"/>
              </w:rPr>
              <w:t>Legitimació</w:t>
            </w:r>
          </w:p>
          <w:p w:rsidR="0076309A" w:rsidRPr="0076309A" w:rsidRDefault="0076309A" w:rsidP="0076309A">
            <w:pPr>
              <w:rPr>
                <w:rFonts w:cs="Arial"/>
                <w:sz w:val="14"/>
                <w:szCs w:val="14"/>
                <w:lang w:val="ca-ES"/>
              </w:rPr>
            </w:pPr>
          </w:p>
          <w:p w:rsidR="0076309A" w:rsidRDefault="0076309A" w:rsidP="0076309A">
            <w:pPr>
              <w:rPr>
                <w:rFonts w:cs="Arial"/>
                <w:sz w:val="14"/>
                <w:szCs w:val="14"/>
                <w:lang w:val="ca-ES"/>
              </w:rPr>
            </w:pPr>
          </w:p>
          <w:p w:rsidR="0076309A" w:rsidRDefault="0076309A" w:rsidP="0076309A">
            <w:pPr>
              <w:rPr>
                <w:rFonts w:cs="Arial"/>
                <w:sz w:val="14"/>
                <w:szCs w:val="14"/>
                <w:lang w:val="ca-ES"/>
              </w:rPr>
            </w:pPr>
          </w:p>
          <w:p w:rsidR="0076309A" w:rsidRDefault="0076309A" w:rsidP="0076309A">
            <w:pPr>
              <w:rPr>
                <w:rFonts w:cs="Arial"/>
                <w:sz w:val="14"/>
                <w:szCs w:val="14"/>
                <w:lang w:val="ca-ES"/>
              </w:rPr>
            </w:pPr>
          </w:p>
          <w:p w:rsidR="0076309A" w:rsidRDefault="0076309A" w:rsidP="0076309A">
            <w:pPr>
              <w:rPr>
                <w:rFonts w:cs="Arial"/>
                <w:sz w:val="14"/>
                <w:szCs w:val="14"/>
                <w:lang w:val="ca-ES"/>
              </w:rPr>
            </w:pPr>
          </w:p>
          <w:p w:rsidR="0076309A" w:rsidRDefault="0076309A" w:rsidP="0076309A">
            <w:pPr>
              <w:rPr>
                <w:rFonts w:cs="Arial"/>
                <w:sz w:val="14"/>
                <w:szCs w:val="14"/>
                <w:lang w:val="ca-ES"/>
              </w:rPr>
            </w:pPr>
          </w:p>
          <w:p w:rsidR="0076309A" w:rsidRPr="0076309A" w:rsidRDefault="0076309A" w:rsidP="0076309A">
            <w:pPr>
              <w:rPr>
                <w:rFonts w:cs="Arial"/>
                <w:sz w:val="14"/>
                <w:szCs w:val="14"/>
                <w:lang w:val="ca-ES"/>
              </w:rPr>
            </w:pPr>
          </w:p>
        </w:tc>
        <w:tc>
          <w:tcPr>
            <w:tcW w:w="4009" w:type="pct"/>
            <w:vAlign w:val="center"/>
          </w:tcPr>
          <w:p w:rsidR="0076309A" w:rsidRPr="0076309A" w:rsidRDefault="0076309A" w:rsidP="0076309A">
            <w:pPr>
              <w:rPr>
                <w:sz w:val="14"/>
                <w:szCs w:val="14"/>
                <w:lang w:val="es-ES"/>
              </w:rPr>
            </w:pPr>
            <w:proofErr w:type="spellStart"/>
            <w:r w:rsidRPr="0076309A">
              <w:rPr>
                <w:rFonts w:cs="Arial"/>
                <w:sz w:val="14"/>
                <w:szCs w:val="14"/>
              </w:rPr>
              <w:t>Exercici</w:t>
            </w:r>
            <w:proofErr w:type="spellEnd"/>
            <w:r w:rsidRPr="0076309A">
              <w:rPr>
                <w:rFonts w:cs="Arial"/>
                <w:sz w:val="14"/>
                <w:szCs w:val="14"/>
              </w:rPr>
              <w:t xml:space="preserve"> de </w:t>
            </w:r>
            <w:proofErr w:type="spellStart"/>
            <w:r w:rsidRPr="0076309A">
              <w:rPr>
                <w:rFonts w:cs="Arial"/>
                <w:sz w:val="14"/>
                <w:szCs w:val="14"/>
              </w:rPr>
              <w:t>poders</w:t>
            </w:r>
            <w:proofErr w:type="spellEnd"/>
            <w:r w:rsidRPr="0076309A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76309A">
              <w:rPr>
                <w:rFonts w:cs="Arial"/>
                <w:sz w:val="14"/>
                <w:szCs w:val="14"/>
              </w:rPr>
              <w:t>públics</w:t>
            </w:r>
            <w:proofErr w:type="spellEnd"/>
            <w:r w:rsidRPr="0076309A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76309A">
              <w:rPr>
                <w:rFonts w:cs="Arial"/>
                <w:sz w:val="14"/>
                <w:szCs w:val="14"/>
              </w:rPr>
              <w:t>conferits</w:t>
            </w:r>
            <w:proofErr w:type="spellEnd"/>
            <w:r w:rsidRPr="0076309A">
              <w:rPr>
                <w:rFonts w:cs="Arial"/>
                <w:sz w:val="14"/>
                <w:szCs w:val="14"/>
              </w:rPr>
              <w:t xml:space="preserve"> al responsable del </w:t>
            </w:r>
            <w:proofErr w:type="spellStart"/>
            <w:r w:rsidRPr="0076309A">
              <w:rPr>
                <w:rFonts w:cs="Arial"/>
                <w:sz w:val="14"/>
                <w:szCs w:val="14"/>
              </w:rPr>
              <w:t>tractament</w:t>
            </w:r>
            <w:proofErr w:type="spellEnd"/>
            <w:r w:rsidRPr="0076309A">
              <w:rPr>
                <w:rFonts w:cs="Arial"/>
                <w:sz w:val="14"/>
                <w:szCs w:val="14"/>
              </w:rPr>
              <w:t xml:space="preserve"> i/o </w:t>
            </w:r>
            <w:proofErr w:type="spellStart"/>
            <w:r w:rsidRPr="0076309A">
              <w:rPr>
                <w:rFonts w:cs="Arial"/>
                <w:sz w:val="14"/>
                <w:szCs w:val="14"/>
              </w:rPr>
              <w:t>compliment</w:t>
            </w:r>
            <w:proofErr w:type="spellEnd"/>
            <w:r w:rsidRPr="0076309A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76309A">
              <w:rPr>
                <w:rFonts w:cs="Arial"/>
                <w:sz w:val="14"/>
                <w:szCs w:val="14"/>
              </w:rPr>
              <w:t>d'una</w:t>
            </w:r>
            <w:proofErr w:type="spellEnd"/>
            <w:r w:rsidRPr="0076309A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76309A">
              <w:rPr>
                <w:rFonts w:cs="Arial"/>
                <w:sz w:val="14"/>
                <w:szCs w:val="14"/>
              </w:rPr>
              <w:t>obligació</w:t>
            </w:r>
            <w:proofErr w:type="spellEnd"/>
            <w:r w:rsidRPr="0076309A">
              <w:rPr>
                <w:rFonts w:cs="Arial"/>
                <w:sz w:val="14"/>
                <w:szCs w:val="14"/>
              </w:rPr>
              <w:t xml:space="preserve"> legal aplicable al responsable del </w:t>
            </w:r>
            <w:proofErr w:type="spellStart"/>
            <w:r w:rsidRPr="0076309A">
              <w:rPr>
                <w:rFonts w:cs="Arial"/>
                <w:sz w:val="14"/>
                <w:szCs w:val="14"/>
              </w:rPr>
              <w:t>tractament</w:t>
            </w:r>
            <w:proofErr w:type="spellEnd"/>
            <w:r w:rsidRPr="0076309A">
              <w:rPr>
                <w:rFonts w:cs="Arial"/>
                <w:sz w:val="14"/>
                <w:szCs w:val="14"/>
              </w:rPr>
              <w:t>.</w:t>
            </w:r>
          </w:p>
        </w:tc>
      </w:tr>
      <w:tr w:rsidR="0076309A" w:rsidRPr="0076309A" w:rsidTr="0004227B">
        <w:trPr>
          <w:trHeight w:hRule="exact" w:val="454"/>
        </w:trPr>
        <w:tc>
          <w:tcPr>
            <w:tcW w:w="991" w:type="pct"/>
            <w:vAlign w:val="center"/>
          </w:tcPr>
          <w:p w:rsidR="0076309A" w:rsidRPr="0076309A" w:rsidRDefault="0076309A" w:rsidP="0076309A">
            <w:pPr>
              <w:rPr>
                <w:rFonts w:cs="Arial"/>
                <w:sz w:val="14"/>
                <w:szCs w:val="14"/>
                <w:lang w:val="ca-ES"/>
              </w:rPr>
            </w:pPr>
            <w:proofErr w:type="spellStart"/>
            <w:r w:rsidRPr="0076309A">
              <w:rPr>
                <w:rFonts w:cs="Arial"/>
                <w:sz w:val="14"/>
                <w:szCs w:val="14"/>
              </w:rPr>
              <w:t>Drets</w:t>
            </w:r>
            <w:proofErr w:type="spellEnd"/>
            <w:r w:rsidRPr="0076309A">
              <w:rPr>
                <w:rFonts w:cs="Arial"/>
                <w:sz w:val="14"/>
                <w:szCs w:val="14"/>
              </w:rPr>
              <w:t xml:space="preserve"> sobre les </w:t>
            </w:r>
            <w:proofErr w:type="spellStart"/>
            <w:r w:rsidRPr="0076309A">
              <w:rPr>
                <w:rFonts w:cs="Arial"/>
                <w:sz w:val="14"/>
                <w:szCs w:val="14"/>
              </w:rPr>
              <w:t>seues</w:t>
            </w:r>
            <w:proofErr w:type="spellEnd"/>
            <w:r w:rsidRPr="0076309A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76309A">
              <w:rPr>
                <w:rFonts w:cs="Arial"/>
                <w:sz w:val="14"/>
                <w:szCs w:val="14"/>
              </w:rPr>
              <w:t>dades</w:t>
            </w:r>
            <w:proofErr w:type="spellEnd"/>
          </w:p>
        </w:tc>
        <w:tc>
          <w:tcPr>
            <w:tcW w:w="4009" w:type="pct"/>
            <w:vAlign w:val="center"/>
          </w:tcPr>
          <w:p w:rsidR="0076309A" w:rsidRPr="0076309A" w:rsidRDefault="00CF7503" w:rsidP="0076309A">
            <w:pPr>
              <w:rPr>
                <w:sz w:val="14"/>
                <w:szCs w:val="14"/>
                <w:lang w:val="es-ES"/>
              </w:rPr>
            </w:pPr>
            <w:proofErr w:type="spellStart"/>
            <w:r>
              <w:rPr>
                <w:rFonts w:cs="Arial"/>
                <w:sz w:val="14"/>
                <w:szCs w:val="14"/>
              </w:rPr>
              <w:t>Accés</w:t>
            </w:r>
            <w:proofErr w:type="spellEnd"/>
            <w:r w:rsidR="0076309A" w:rsidRPr="0076309A">
              <w:rPr>
                <w:rFonts w:cs="Arial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cs="Arial"/>
                <w:sz w:val="14"/>
                <w:szCs w:val="14"/>
              </w:rPr>
              <w:t>rectificació</w:t>
            </w:r>
            <w:proofErr w:type="spellEnd"/>
            <w:r w:rsidR="0076309A" w:rsidRPr="0076309A">
              <w:rPr>
                <w:rFonts w:cs="Arial"/>
                <w:sz w:val="14"/>
                <w:szCs w:val="14"/>
              </w:rPr>
              <w:t xml:space="preserve">, </w:t>
            </w:r>
            <w:proofErr w:type="spellStart"/>
            <w:r w:rsidR="0076309A" w:rsidRPr="0076309A">
              <w:rPr>
                <w:rFonts w:cs="Arial"/>
                <w:sz w:val="14"/>
                <w:szCs w:val="14"/>
              </w:rPr>
              <w:t>supressió</w:t>
            </w:r>
            <w:proofErr w:type="spellEnd"/>
            <w:r w:rsidR="0076309A" w:rsidRPr="0076309A">
              <w:rPr>
                <w:rFonts w:cs="Arial"/>
                <w:sz w:val="14"/>
                <w:szCs w:val="14"/>
              </w:rPr>
              <w:t xml:space="preserve">, </w:t>
            </w:r>
            <w:proofErr w:type="spellStart"/>
            <w:r w:rsidR="0076309A" w:rsidRPr="0076309A">
              <w:rPr>
                <w:rFonts w:cs="Arial"/>
                <w:sz w:val="14"/>
                <w:szCs w:val="14"/>
              </w:rPr>
              <w:t>cancel·lació</w:t>
            </w:r>
            <w:proofErr w:type="spellEnd"/>
            <w:r w:rsidR="0076309A" w:rsidRPr="0076309A">
              <w:rPr>
                <w:rFonts w:cs="Arial"/>
                <w:sz w:val="14"/>
                <w:szCs w:val="14"/>
              </w:rPr>
              <w:t xml:space="preserve">, </w:t>
            </w:r>
            <w:proofErr w:type="spellStart"/>
            <w:r w:rsidR="0076309A" w:rsidRPr="0076309A">
              <w:rPr>
                <w:rFonts w:cs="Arial"/>
                <w:sz w:val="14"/>
                <w:szCs w:val="14"/>
              </w:rPr>
              <w:t>oposició</w:t>
            </w:r>
            <w:proofErr w:type="spellEnd"/>
            <w:r w:rsidR="0076309A" w:rsidRPr="0076309A">
              <w:rPr>
                <w:rFonts w:cs="Arial"/>
                <w:sz w:val="14"/>
                <w:szCs w:val="14"/>
              </w:rPr>
              <w:t xml:space="preserve">, </w:t>
            </w:r>
            <w:proofErr w:type="spellStart"/>
            <w:r w:rsidR="0076309A" w:rsidRPr="0076309A">
              <w:rPr>
                <w:rFonts w:cs="Arial"/>
                <w:sz w:val="14"/>
                <w:szCs w:val="14"/>
              </w:rPr>
              <w:t>limitació</w:t>
            </w:r>
            <w:proofErr w:type="spellEnd"/>
            <w:r w:rsidR="0076309A" w:rsidRPr="0076309A">
              <w:rPr>
                <w:rFonts w:cs="Arial"/>
                <w:sz w:val="14"/>
                <w:szCs w:val="14"/>
              </w:rPr>
              <w:t xml:space="preserve"> del </w:t>
            </w:r>
            <w:proofErr w:type="spellStart"/>
            <w:r w:rsidR="0076309A" w:rsidRPr="0076309A">
              <w:rPr>
                <w:rFonts w:cs="Arial"/>
                <w:sz w:val="14"/>
                <w:szCs w:val="14"/>
              </w:rPr>
              <w:t>tractament</w:t>
            </w:r>
            <w:proofErr w:type="spellEnd"/>
            <w:r w:rsidR="0076309A" w:rsidRPr="0076309A">
              <w:rPr>
                <w:rFonts w:cs="Arial"/>
                <w:sz w:val="14"/>
                <w:szCs w:val="14"/>
              </w:rPr>
              <w:t xml:space="preserve">, </w:t>
            </w:r>
            <w:proofErr w:type="spellStart"/>
            <w:r w:rsidR="0076309A" w:rsidRPr="0076309A">
              <w:rPr>
                <w:rFonts w:cs="Arial"/>
                <w:sz w:val="14"/>
                <w:szCs w:val="14"/>
              </w:rPr>
              <w:t>portabilitat</w:t>
            </w:r>
            <w:proofErr w:type="spellEnd"/>
            <w:r w:rsidR="0076309A" w:rsidRPr="0076309A">
              <w:rPr>
                <w:rFonts w:cs="Arial"/>
                <w:sz w:val="14"/>
                <w:szCs w:val="14"/>
              </w:rPr>
              <w:t xml:space="preserve"> i retirada del </w:t>
            </w:r>
            <w:proofErr w:type="spellStart"/>
            <w:r w:rsidR="0076309A" w:rsidRPr="0076309A">
              <w:rPr>
                <w:rFonts w:cs="Arial"/>
                <w:sz w:val="14"/>
                <w:szCs w:val="14"/>
              </w:rPr>
              <w:t>consentiment</w:t>
            </w:r>
            <w:proofErr w:type="spellEnd"/>
            <w:r w:rsidR="0076309A" w:rsidRPr="0076309A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="0076309A" w:rsidRPr="0076309A">
              <w:rPr>
                <w:rFonts w:cs="Arial"/>
                <w:sz w:val="14"/>
                <w:szCs w:val="14"/>
              </w:rPr>
              <w:t>prestat</w:t>
            </w:r>
            <w:proofErr w:type="spellEnd"/>
            <w:r w:rsidR="0076309A" w:rsidRPr="0076309A">
              <w:rPr>
                <w:rFonts w:cs="Arial"/>
                <w:sz w:val="14"/>
                <w:szCs w:val="14"/>
              </w:rPr>
              <w:t xml:space="preserve">. La manera </w:t>
            </w:r>
            <w:proofErr w:type="spellStart"/>
            <w:r w:rsidR="0076309A" w:rsidRPr="0076309A">
              <w:rPr>
                <w:rFonts w:cs="Arial"/>
                <w:sz w:val="14"/>
                <w:szCs w:val="14"/>
              </w:rPr>
              <w:t>d'exercir</w:t>
            </w:r>
            <w:proofErr w:type="spellEnd"/>
            <w:r w:rsidR="0076309A" w:rsidRPr="0076309A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="0076309A" w:rsidRPr="0076309A">
              <w:rPr>
                <w:rFonts w:cs="Arial"/>
                <w:sz w:val="14"/>
                <w:szCs w:val="14"/>
              </w:rPr>
              <w:t>aquests</w:t>
            </w:r>
            <w:proofErr w:type="spellEnd"/>
            <w:r w:rsidR="0076309A" w:rsidRPr="0076309A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="0076309A" w:rsidRPr="0076309A">
              <w:rPr>
                <w:rFonts w:cs="Arial"/>
                <w:sz w:val="14"/>
                <w:szCs w:val="14"/>
              </w:rPr>
              <w:t>drets</w:t>
            </w:r>
            <w:proofErr w:type="spellEnd"/>
            <w:r w:rsidR="0076309A" w:rsidRPr="0076309A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="0076309A" w:rsidRPr="0076309A">
              <w:rPr>
                <w:rFonts w:cs="Arial"/>
                <w:sz w:val="14"/>
                <w:szCs w:val="14"/>
              </w:rPr>
              <w:t>s'indica</w:t>
            </w:r>
            <w:proofErr w:type="spellEnd"/>
            <w:r w:rsidR="0076309A" w:rsidRPr="0076309A">
              <w:rPr>
                <w:rFonts w:cs="Arial"/>
                <w:sz w:val="14"/>
                <w:szCs w:val="14"/>
              </w:rPr>
              <w:t xml:space="preserve"> en la </w:t>
            </w:r>
            <w:proofErr w:type="spellStart"/>
            <w:r w:rsidR="0076309A" w:rsidRPr="0076309A">
              <w:rPr>
                <w:rFonts w:cs="Arial"/>
                <w:sz w:val="14"/>
                <w:szCs w:val="14"/>
              </w:rPr>
              <w:t>informació</w:t>
            </w:r>
            <w:proofErr w:type="spellEnd"/>
            <w:r w:rsidR="0076309A" w:rsidRPr="0076309A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="0076309A" w:rsidRPr="0076309A">
              <w:rPr>
                <w:rFonts w:cs="Arial"/>
                <w:sz w:val="14"/>
                <w:szCs w:val="14"/>
              </w:rPr>
              <w:t>addicional</w:t>
            </w:r>
            <w:proofErr w:type="spellEnd"/>
            <w:r w:rsidR="0076309A" w:rsidRPr="0076309A">
              <w:rPr>
                <w:rFonts w:cs="Arial"/>
                <w:sz w:val="14"/>
                <w:szCs w:val="14"/>
              </w:rPr>
              <w:t>.</w:t>
            </w:r>
          </w:p>
        </w:tc>
      </w:tr>
      <w:tr w:rsidR="0076309A" w:rsidRPr="0076309A" w:rsidTr="0004227B">
        <w:trPr>
          <w:trHeight w:hRule="exact" w:val="283"/>
        </w:trPr>
        <w:tc>
          <w:tcPr>
            <w:tcW w:w="991" w:type="pct"/>
            <w:vAlign w:val="center"/>
          </w:tcPr>
          <w:p w:rsidR="0076309A" w:rsidRPr="0076309A" w:rsidRDefault="0076309A" w:rsidP="0076309A">
            <w:pPr>
              <w:rPr>
                <w:rFonts w:cs="Arial"/>
                <w:sz w:val="14"/>
                <w:szCs w:val="14"/>
                <w:lang w:val="ca-ES"/>
              </w:rPr>
            </w:pPr>
            <w:r w:rsidRPr="0076309A">
              <w:rPr>
                <w:rFonts w:cs="Arial"/>
                <w:sz w:val="14"/>
                <w:szCs w:val="14"/>
                <w:lang w:val="ca-ES"/>
              </w:rPr>
              <w:t>Informació addicional</w:t>
            </w:r>
          </w:p>
        </w:tc>
        <w:tc>
          <w:tcPr>
            <w:tcW w:w="4009" w:type="pct"/>
            <w:vAlign w:val="center"/>
          </w:tcPr>
          <w:p w:rsidR="0076309A" w:rsidRPr="0076309A" w:rsidRDefault="0076309A" w:rsidP="0076309A">
            <w:pPr>
              <w:rPr>
                <w:sz w:val="14"/>
                <w:szCs w:val="14"/>
                <w:lang w:val="es-ES"/>
              </w:rPr>
            </w:pPr>
            <w:r w:rsidRPr="0076309A">
              <w:rPr>
                <w:rFonts w:cs="Arial"/>
                <w:sz w:val="14"/>
                <w:szCs w:val="14"/>
                <w:lang w:val="en-US" w:bidi="es-ES"/>
              </w:rPr>
              <w:t xml:space="preserve">Ha de </w:t>
            </w:r>
            <w:proofErr w:type="spellStart"/>
            <w:r w:rsidRPr="0076309A">
              <w:rPr>
                <w:rFonts w:cs="Arial"/>
                <w:sz w:val="14"/>
                <w:szCs w:val="14"/>
                <w:lang w:val="en-US" w:bidi="es-ES"/>
              </w:rPr>
              <w:t>consultar</w:t>
            </w:r>
            <w:proofErr w:type="spellEnd"/>
            <w:r w:rsidRPr="0076309A">
              <w:rPr>
                <w:rFonts w:cs="Arial"/>
                <w:sz w:val="14"/>
                <w:szCs w:val="14"/>
                <w:lang w:val="en-US" w:bidi="es-ES"/>
              </w:rPr>
              <w:t xml:space="preserve"> la </w:t>
            </w:r>
            <w:proofErr w:type="spellStart"/>
            <w:r w:rsidRPr="0076309A">
              <w:rPr>
                <w:rFonts w:cs="Arial"/>
                <w:sz w:val="14"/>
                <w:szCs w:val="14"/>
                <w:lang w:val="en-US" w:bidi="es-ES"/>
              </w:rPr>
              <w:t>informaci</w:t>
            </w:r>
            <w:r w:rsidR="00CF7503">
              <w:rPr>
                <w:rFonts w:cs="Arial"/>
                <w:sz w:val="14"/>
                <w:szCs w:val="14"/>
                <w:lang w:val="en-US" w:bidi="es-ES"/>
              </w:rPr>
              <w:t>ó</w:t>
            </w:r>
            <w:proofErr w:type="spellEnd"/>
            <w:r w:rsidR="00CF7503">
              <w:rPr>
                <w:rFonts w:cs="Arial"/>
                <w:sz w:val="14"/>
                <w:szCs w:val="14"/>
                <w:lang w:val="en-US" w:bidi="es-ES"/>
              </w:rPr>
              <w:t xml:space="preserve"> </w:t>
            </w:r>
            <w:proofErr w:type="spellStart"/>
            <w:r w:rsidR="00CF7503">
              <w:rPr>
                <w:rFonts w:cs="Arial"/>
                <w:sz w:val="14"/>
                <w:szCs w:val="14"/>
                <w:lang w:val="en-US" w:bidi="es-ES"/>
              </w:rPr>
              <w:t>addicional</w:t>
            </w:r>
            <w:proofErr w:type="spellEnd"/>
            <w:r w:rsidR="00CF7503">
              <w:rPr>
                <w:rFonts w:cs="Arial"/>
                <w:sz w:val="14"/>
                <w:szCs w:val="14"/>
                <w:lang w:val="en-US" w:bidi="es-ES"/>
              </w:rPr>
              <w:t xml:space="preserve"> </w:t>
            </w:r>
            <w:proofErr w:type="spellStart"/>
            <w:r w:rsidR="00CF7503">
              <w:rPr>
                <w:rFonts w:cs="Arial"/>
                <w:sz w:val="14"/>
                <w:szCs w:val="14"/>
                <w:lang w:val="en-US" w:bidi="es-ES"/>
              </w:rPr>
              <w:t>i</w:t>
            </w:r>
            <w:proofErr w:type="spellEnd"/>
            <w:r w:rsidR="00CF7503">
              <w:rPr>
                <w:rFonts w:cs="Arial"/>
                <w:sz w:val="14"/>
                <w:szCs w:val="14"/>
                <w:lang w:val="en-US" w:bidi="es-ES"/>
              </w:rPr>
              <w:t xml:space="preserve"> </w:t>
            </w:r>
            <w:proofErr w:type="spellStart"/>
            <w:r w:rsidR="00CF7503">
              <w:rPr>
                <w:rFonts w:cs="Arial"/>
                <w:sz w:val="14"/>
                <w:szCs w:val="14"/>
                <w:lang w:val="en-US" w:bidi="es-ES"/>
              </w:rPr>
              <w:t>detallada</w:t>
            </w:r>
            <w:proofErr w:type="spellEnd"/>
            <w:r w:rsidR="00CF7503">
              <w:rPr>
                <w:rFonts w:cs="Arial"/>
                <w:sz w:val="14"/>
                <w:szCs w:val="14"/>
                <w:lang w:val="en-US" w:bidi="es-ES"/>
              </w:rPr>
              <w:t xml:space="preserve"> </w:t>
            </w:r>
            <w:proofErr w:type="spellStart"/>
            <w:r w:rsidR="00CF7503">
              <w:rPr>
                <w:rFonts w:cs="Arial"/>
                <w:sz w:val="14"/>
                <w:szCs w:val="14"/>
                <w:lang w:val="en-US" w:bidi="es-ES"/>
              </w:rPr>
              <w:t>sobre</w:t>
            </w:r>
            <w:proofErr w:type="spellEnd"/>
            <w:r w:rsidR="00CF7503">
              <w:rPr>
                <w:rFonts w:cs="Arial"/>
                <w:sz w:val="14"/>
                <w:szCs w:val="14"/>
                <w:lang w:val="en-US" w:bidi="es-ES"/>
              </w:rPr>
              <w:t xml:space="preserve"> </w:t>
            </w:r>
            <w:proofErr w:type="spellStart"/>
            <w:r w:rsidR="00CF7503">
              <w:rPr>
                <w:rFonts w:cs="Arial"/>
                <w:sz w:val="14"/>
                <w:szCs w:val="14"/>
                <w:lang w:val="en-US" w:bidi="es-ES"/>
              </w:rPr>
              <w:t>p</w:t>
            </w:r>
            <w:r w:rsidRPr="0076309A">
              <w:rPr>
                <w:rFonts w:cs="Arial"/>
                <w:sz w:val="14"/>
                <w:szCs w:val="14"/>
                <w:lang w:val="en-US" w:bidi="es-ES"/>
              </w:rPr>
              <w:t>rotecció</w:t>
            </w:r>
            <w:proofErr w:type="spellEnd"/>
            <w:r w:rsidRPr="0076309A">
              <w:rPr>
                <w:rFonts w:cs="Arial"/>
                <w:sz w:val="14"/>
                <w:szCs w:val="14"/>
                <w:lang w:val="en-US" w:bidi="es-ES"/>
              </w:rPr>
              <w:t xml:space="preserve"> de </w:t>
            </w:r>
            <w:proofErr w:type="spellStart"/>
            <w:r w:rsidR="00CF7503">
              <w:rPr>
                <w:rFonts w:cs="Arial"/>
                <w:sz w:val="14"/>
                <w:szCs w:val="14"/>
                <w:lang w:val="en-US" w:bidi="es-ES"/>
              </w:rPr>
              <w:t>dades</w:t>
            </w:r>
            <w:proofErr w:type="spellEnd"/>
            <w:r w:rsidR="00CF7503">
              <w:rPr>
                <w:rFonts w:cs="Arial"/>
                <w:sz w:val="14"/>
                <w:szCs w:val="14"/>
                <w:lang w:val="en-US" w:bidi="es-ES"/>
              </w:rPr>
              <w:t xml:space="preserve"> </w:t>
            </w:r>
            <w:proofErr w:type="spellStart"/>
            <w:r w:rsidR="00CF7503">
              <w:rPr>
                <w:rFonts w:cs="Arial"/>
                <w:sz w:val="14"/>
                <w:szCs w:val="14"/>
                <w:lang w:val="en-US" w:bidi="es-ES"/>
              </w:rPr>
              <w:t>en</w:t>
            </w:r>
            <w:proofErr w:type="spellEnd"/>
            <w:r w:rsidR="00CF7503">
              <w:rPr>
                <w:rFonts w:cs="Arial"/>
                <w:sz w:val="14"/>
                <w:szCs w:val="14"/>
                <w:lang w:val="en-US" w:bidi="es-ES"/>
              </w:rPr>
              <w:t xml:space="preserve"> </w:t>
            </w:r>
            <w:proofErr w:type="spellStart"/>
            <w:r w:rsidR="00CF7503">
              <w:rPr>
                <w:rFonts w:cs="Arial"/>
                <w:sz w:val="14"/>
                <w:szCs w:val="14"/>
                <w:lang w:val="en-US" w:bidi="es-ES"/>
              </w:rPr>
              <w:t>l'últim</w:t>
            </w:r>
            <w:proofErr w:type="spellEnd"/>
            <w:r w:rsidR="00CF7503">
              <w:rPr>
                <w:rFonts w:cs="Arial"/>
                <w:sz w:val="14"/>
                <w:szCs w:val="14"/>
                <w:lang w:val="en-US" w:bidi="es-ES"/>
              </w:rPr>
              <w:t xml:space="preserve"> full </w:t>
            </w:r>
            <w:proofErr w:type="spellStart"/>
            <w:r w:rsidR="00CF7503">
              <w:rPr>
                <w:rFonts w:cs="Arial"/>
                <w:sz w:val="14"/>
                <w:szCs w:val="14"/>
                <w:lang w:val="en-US" w:bidi="es-ES"/>
              </w:rPr>
              <w:t>d’aquesta</w:t>
            </w:r>
            <w:proofErr w:type="spellEnd"/>
            <w:r>
              <w:rPr>
                <w:rFonts w:cs="Arial"/>
                <w:sz w:val="14"/>
                <w:szCs w:val="14"/>
                <w:lang w:val="en-US" w:bidi="es-ES"/>
              </w:rPr>
              <w:t xml:space="preserve"> </w:t>
            </w:r>
            <w:proofErr w:type="spellStart"/>
            <w:r>
              <w:rPr>
                <w:rFonts w:cs="Arial"/>
                <w:sz w:val="14"/>
                <w:szCs w:val="14"/>
                <w:lang w:val="en-US" w:bidi="es-ES"/>
              </w:rPr>
              <w:t>sol·licitud</w:t>
            </w:r>
            <w:proofErr w:type="spellEnd"/>
            <w:r>
              <w:rPr>
                <w:rFonts w:cs="Arial"/>
                <w:sz w:val="14"/>
                <w:szCs w:val="14"/>
                <w:lang w:val="en-US" w:bidi="es-ES"/>
              </w:rPr>
              <w:t xml:space="preserve">. 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9"/>
        <w:gridCol w:w="7535"/>
      </w:tblGrid>
      <w:tr w:rsidR="00E65D04" w:rsidTr="0004227B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E65D04" w:rsidRPr="00FB57FE" w:rsidRDefault="00E65D04" w:rsidP="00CF7503">
            <w:pPr>
              <w:spacing w:after="0" w:line="240" w:lineRule="auto"/>
              <w:rPr>
                <w:b/>
                <w:color w:val="FFFFFF" w:themeColor="background1"/>
              </w:rPr>
            </w:pPr>
            <w:r w:rsidRPr="00FB57FE">
              <w:rPr>
                <w:b/>
                <w:color w:val="FFFFFF" w:themeColor="background1"/>
              </w:rPr>
              <w:lastRenderedPageBreak/>
              <w:t xml:space="preserve">INFORMACIÓ ADDICIONAL SOBRE PROTECCIÓ DE DADES DE CARÀCTER PERSONAL </w:t>
            </w:r>
          </w:p>
        </w:tc>
      </w:tr>
      <w:tr w:rsidR="00E65D04" w:rsidTr="0004227B">
        <w:trPr>
          <w:trHeight w:val="309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04" w:rsidRPr="00FB57FE" w:rsidRDefault="00E65D04" w:rsidP="00CF7503">
            <w:pPr>
              <w:spacing w:before="60" w:after="60"/>
              <w:jc w:val="center"/>
              <w:rPr>
                <w:rFonts w:cs="Arial"/>
                <w:b/>
                <w:sz w:val="14"/>
                <w:szCs w:val="14"/>
              </w:rPr>
            </w:pPr>
            <w:r w:rsidRPr="00FB57FE">
              <w:rPr>
                <w:rFonts w:cs="Arial"/>
                <w:b/>
                <w:sz w:val="14"/>
                <w:szCs w:val="14"/>
              </w:rPr>
              <w:t xml:space="preserve">Responsable </w:t>
            </w:r>
            <w:r w:rsidR="00CF7503">
              <w:rPr>
                <w:rFonts w:cs="Arial"/>
                <w:b/>
                <w:sz w:val="14"/>
                <w:szCs w:val="14"/>
              </w:rPr>
              <w:t xml:space="preserve">del </w:t>
            </w:r>
            <w:proofErr w:type="spellStart"/>
            <w:r w:rsidR="00CF7503">
              <w:rPr>
                <w:rFonts w:cs="Arial"/>
                <w:b/>
                <w:sz w:val="14"/>
                <w:szCs w:val="14"/>
              </w:rPr>
              <w:t>t</w:t>
            </w:r>
            <w:r w:rsidRPr="00FB57FE">
              <w:rPr>
                <w:rFonts w:cs="Arial"/>
                <w:b/>
                <w:sz w:val="14"/>
                <w:szCs w:val="14"/>
              </w:rPr>
              <w:t>ractament</w:t>
            </w:r>
            <w:proofErr w:type="spellEnd"/>
          </w:p>
        </w:tc>
        <w:tc>
          <w:tcPr>
            <w:tcW w:w="3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04" w:rsidRPr="00FB57FE" w:rsidRDefault="00E65D04" w:rsidP="00CF7503">
            <w:pPr>
              <w:spacing w:before="60" w:after="60"/>
              <w:rPr>
                <w:rFonts w:cs="Arial"/>
                <w:sz w:val="14"/>
                <w:szCs w:val="14"/>
              </w:rPr>
            </w:pPr>
            <w:proofErr w:type="spellStart"/>
            <w:r w:rsidRPr="00FB57FE">
              <w:rPr>
                <w:rFonts w:cs="Arial"/>
                <w:sz w:val="14"/>
                <w:szCs w:val="14"/>
              </w:rPr>
              <w:t>Ajuntament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de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Dénia</w:t>
            </w:r>
            <w:proofErr w:type="spellEnd"/>
          </w:p>
        </w:tc>
      </w:tr>
      <w:tr w:rsidR="00E65D04" w:rsidTr="0004227B">
        <w:trPr>
          <w:trHeight w:val="839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04" w:rsidRPr="00FB57FE" w:rsidRDefault="00E65D04" w:rsidP="00CF7503">
            <w:pPr>
              <w:spacing w:before="60" w:after="60"/>
              <w:jc w:val="center"/>
              <w:rPr>
                <w:rFonts w:cs="Arial"/>
                <w:b/>
                <w:sz w:val="14"/>
                <w:szCs w:val="14"/>
              </w:rPr>
            </w:pPr>
            <w:proofErr w:type="spellStart"/>
            <w:r w:rsidRPr="00FB57FE">
              <w:rPr>
                <w:rFonts w:cs="Arial"/>
                <w:b/>
                <w:sz w:val="14"/>
                <w:szCs w:val="14"/>
              </w:rPr>
              <w:t>Domicili</w:t>
            </w:r>
            <w:proofErr w:type="spellEnd"/>
            <w:r w:rsidRPr="00FB57FE">
              <w:rPr>
                <w:rFonts w:cs="Arial"/>
                <w:b/>
                <w:sz w:val="14"/>
                <w:szCs w:val="14"/>
              </w:rPr>
              <w:t xml:space="preserve"> del </w:t>
            </w:r>
            <w:r w:rsidR="00CF7503">
              <w:rPr>
                <w:rFonts w:cs="Arial"/>
                <w:b/>
                <w:sz w:val="14"/>
                <w:szCs w:val="14"/>
              </w:rPr>
              <w:t>r</w:t>
            </w:r>
            <w:r w:rsidRPr="00FB57FE">
              <w:rPr>
                <w:rFonts w:cs="Arial"/>
                <w:b/>
                <w:sz w:val="14"/>
                <w:szCs w:val="14"/>
              </w:rPr>
              <w:t>esponsable</w:t>
            </w:r>
          </w:p>
        </w:tc>
        <w:tc>
          <w:tcPr>
            <w:tcW w:w="3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04" w:rsidRPr="00FB57FE" w:rsidRDefault="00CF7503" w:rsidP="00CF7503">
            <w:pPr>
              <w:spacing w:before="60" w:after="60"/>
              <w:rPr>
                <w:rFonts w:cs="Arial"/>
                <w:sz w:val="14"/>
                <w:szCs w:val="14"/>
              </w:rPr>
            </w:pPr>
            <w:proofErr w:type="spellStart"/>
            <w:r>
              <w:rPr>
                <w:rFonts w:cs="Arial"/>
                <w:sz w:val="14"/>
                <w:szCs w:val="14"/>
              </w:rPr>
              <w:t>Adreça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: </w:t>
            </w:r>
            <w:proofErr w:type="spellStart"/>
            <w:r>
              <w:rPr>
                <w:rFonts w:cs="Arial"/>
                <w:sz w:val="14"/>
                <w:szCs w:val="14"/>
              </w:rPr>
              <w:t>p</w:t>
            </w:r>
            <w:r w:rsidR="00E65D04" w:rsidRPr="00FB57FE">
              <w:rPr>
                <w:rFonts w:cs="Arial"/>
                <w:sz w:val="14"/>
                <w:szCs w:val="14"/>
              </w:rPr>
              <w:t>laça</w:t>
            </w:r>
            <w:proofErr w:type="spellEnd"/>
            <w:r w:rsidR="00E65D04" w:rsidRPr="00FB57FE">
              <w:rPr>
                <w:rFonts w:cs="Arial"/>
                <w:sz w:val="14"/>
                <w:szCs w:val="14"/>
              </w:rPr>
              <w:t xml:space="preserve"> de la </w:t>
            </w:r>
            <w:proofErr w:type="spellStart"/>
            <w:r w:rsidR="00E65D04" w:rsidRPr="00FB57FE">
              <w:rPr>
                <w:rFonts w:cs="Arial"/>
                <w:sz w:val="14"/>
                <w:szCs w:val="14"/>
              </w:rPr>
              <w:t>Constitució</w:t>
            </w:r>
            <w:proofErr w:type="spellEnd"/>
            <w:r w:rsidR="00E65D04" w:rsidRPr="00FB57FE">
              <w:rPr>
                <w:rFonts w:cs="Arial"/>
                <w:sz w:val="14"/>
                <w:szCs w:val="14"/>
              </w:rPr>
              <w:t xml:space="preserve">, 10, 03700 </w:t>
            </w:r>
            <w:proofErr w:type="spellStart"/>
            <w:r w:rsidR="00E65D04" w:rsidRPr="00FB57FE">
              <w:rPr>
                <w:rFonts w:cs="Arial"/>
                <w:sz w:val="14"/>
                <w:szCs w:val="14"/>
              </w:rPr>
              <w:t>Dénia</w:t>
            </w:r>
            <w:proofErr w:type="spellEnd"/>
          </w:p>
          <w:p w:rsidR="00E65D04" w:rsidRPr="00FB57FE" w:rsidRDefault="00E65D04" w:rsidP="00CF7503">
            <w:pPr>
              <w:spacing w:before="60" w:after="60"/>
              <w:rPr>
                <w:rFonts w:cs="Arial"/>
                <w:sz w:val="14"/>
                <w:szCs w:val="14"/>
              </w:rPr>
            </w:pPr>
            <w:r w:rsidRPr="00FB57FE">
              <w:rPr>
                <w:rFonts w:cs="Arial"/>
                <w:sz w:val="14"/>
                <w:szCs w:val="14"/>
              </w:rPr>
              <w:t>CIF:</w:t>
            </w:r>
            <w:r w:rsidRPr="00FB57FE">
              <w:t xml:space="preserve"> </w:t>
            </w:r>
            <w:r w:rsidRPr="00FB57FE">
              <w:rPr>
                <w:rFonts w:cs="Arial"/>
                <w:sz w:val="14"/>
                <w:szCs w:val="14"/>
              </w:rPr>
              <w:t>P0306300E</w:t>
            </w:r>
            <w:r w:rsidRPr="00FB57FE">
              <w:rPr>
                <w:rFonts w:cs="Arial"/>
                <w:sz w:val="14"/>
                <w:szCs w:val="14"/>
              </w:rPr>
              <w:br/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Correu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electrònic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: </w:t>
            </w:r>
            <w:hyperlink r:id="rId7" w:history="1">
              <w:r w:rsidRPr="00FB57FE">
                <w:rPr>
                  <w:rStyle w:val="Hipervnculo"/>
                  <w:rFonts w:cs="Arial"/>
                  <w:sz w:val="14"/>
                  <w:szCs w:val="14"/>
                </w:rPr>
                <w:t>rpd@ayto-denia.es</w:t>
              </w:r>
            </w:hyperlink>
          </w:p>
          <w:p w:rsidR="00E65D04" w:rsidRPr="00FB57FE" w:rsidRDefault="00CF7503" w:rsidP="00CF7503">
            <w:pPr>
              <w:spacing w:before="60" w:after="60"/>
              <w:rPr>
                <w:rFonts w:cs="Arial"/>
                <w:sz w:val="14"/>
                <w:szCs w:val="14"/>
              </w:rPr>
            </w:pPr>
            <w:proofErr w:type="spellStart"/>
            <w:r>
              <w:rPr>
                <w:rFonts w:cs="Arial"/>
                <w:sz w:val="14"/>
                <w:szCs w:val="14"/>
              </w:rPr>
              <w:t>Telèfon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: </w:t>
            </w:r>
            <w:r w:rsidR="00E65D04" w:rsidRPr="00FB57FE">
              <w:rPr>
                <w:rFonts w:cs="Arial"/>
                <w:sz w:val="14"/>
                <w:szCs w:val="14"/>
              </w:rPr>
              <w:t>965780100</w:t>
            </w:r>
          </w:p>
        </w:tc>
      </w:tr>
      <w:tr w:rsidR="00E65D04" w:rsidTr="0004227B">
        <w:trPr>
          <w:trHeight w:val="147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04" w:rsidRPr="00FB57FE" w:rsidRDefault="00CF7503" w:rsidP="00CF7503">
            <w:pPr>
              <w:spacing w:before="60" w:after="60"/>
              <w:jc w:val="center"/>
              <w:rPr>
                <w:rFonts w:cs="Arial"/>
                <w:b/>
                <w:sz w:val="14"/>
                <w:szCs w:val="14"/>
              </w:rPr>
            </w:pPr>
            <w:proofErr w:type="spellStart"/>
            <w:r>
              <w:rPr>
                <w:rFonts w:cs="Arial"/>
                <w:b/>
                <w:sz w:val="14"/>
                <w:szCs w:val="14"/>
              </w:rPr>
              <w:t>Delegat</w:t>
            </w:r>
            <w:proofErr w:type="spellEnd"/>
            <w:r>
              <w:rPr>
                <w:rFonts w:cs="Arial"/>
                <w:b/>
                <w:sz w:val="14"/>
                <w:szCs w:val="14"/>
              </w:rPr>
              <w:t xml:space="preserve"> de </w:t>
            </w:r>
            <w:proofErr w:type="spellStart"/>
            <w:r>
              <w:rPr>
                <w:rFonts w:cs="Arial"/>
                <w:b/>
                <w:sz w:val="14"/>
                <w:szCs w:val="14"/>
              </w:rPr>
              <w:t>protecció</w:t>
            </w:r>
            <w:proofErr w:type="spellEnd"/>
            <w:r>
              <w:rPr>
                <w:rFonts w:cs="Arial"/>
                <w:b/>
                <w:sz w:val="14"/>
                <w:szCs w:val="14"/>
              </w:rPr>
              <w:t xml:space="preserve"> de </w:t>
            </w:r>
            <w:proofErr w:type="spellStart"/>
            <w:r>
              <w:rPr>
                <w:rFonts w:cs="Arial"/>
                <w:b/>
                <w:sz w:val="14"/>
                <w:szCs w:val="14"/>
              </w:rPr>
              <w:t>d</w:t>
            </w:r>
            <w:r w:rsidR="00E65D04" w:rsidRPr="00FB57FE">
              <w:rPr>
                <w:rFonts w:cs="Arial"/>
                <w:b/>
                <w:sz w:val="14"/>
                <w:szCs w:val="14"/>
              </w:rPr>
              <w:t>ades</w:t>
            </w:r>
            <w:proofErr w:type="spellEnd"/>
          </w:p>
        </w:tc>
        <w:tc>
          <w:tcPr>
            <w:tcW w:w="3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04" w:rsidRPr="00FB57FE" w:rsidRDefault="00CF7503" w:rsidP="00CF7503">
            <w:pPr>
              <w:spacing w:before="60" w:after="60"/>
              <w:rPr>
                <w:rFonts w:cs="Arial"/>
                <w:sz w:val="14"/>
                <w:szCs w:val="14"/>
              </w:rPr>
            </w:pPr>
            <w:proofErr w:type="spellStart"/>
            <w:r>
              <w:rPr>
                <w:rFonts w:cs="Arial"/>
                <w:sz w:val="14"/>
                <w:szCs w:val="14"/>
              </w:rPr>
              <w:t>Vosté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cs="Arial"/>
                <w:sz w:val="14"/>
                <w:szCs w:val="14"/>
              </w:rPr>
              <w:t>pot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 contactar </w:t>
            </w:r>
            <w:proofErr w:type="spellStart"/>
            <w:r>
              <w:rPr>
                <w:rFonts w:cs="Arial"/>
                <w:sz w:val="14"/>
                <w:szCs w:val="14"/>
              </w:rPr>
              <w:t>amb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 el </w:t>
            </w:r>
            <w:proofErr w:type="spellStart"/>
            <w:r>
              <w:rPr>
                <w:rFonts w:cs="Arial"/>
                <w:sz w:val="14"/>
                <w:szCs w:val="14"/>
              </w:rPr>
              <w:t>delegat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 de </w:t>
            </w:r>
            <w:proofErr w:type="spellStart"/>
            <w:r>
              <w:rPr>
                <w:rFonts w:cs="Arial"/>
                <w:sz w:val="14"/>
                <w:szCs w:val="14"/>
              </w:rPr>
              <w:t>p</w:t>
            </w:r>
            <w:r w:rsidR="00E65D04" w:rsidRPr="00FB57FE">
              <w:rPr>
                <w:rFonts w:cs="Arial"/>
                <w:sz w:val="14"/>
                <w:szCs w:val="14"/>
              </w:rPr>
              <w:t>rotecció</w:t>
            </w:r>
            <w:proofErr w:type="spellEnd"/>
            <w:r w:rsidR="00E65D04" w:rsidRPr="00FB57FE">
              <w:rPr>
                <w:rFonts w:cs="Arial"/>
                <w:sz w:val="14"/>
                <w:szCs w:val="14"/>
              </w:rPr>
              <w:t xml:space="preserve"> </w:t>
            </w:r>
            <w:r>
              <w:rPr>
                <w:rFonts w:cs="Arial"/>
                <w:sz w:val="14"/>
                <w:szCs w:val="14"/>
              </w:rPr>
              <w:t xml:space="preserve">de </w:t>
            </w:r>
            <w:proofErr w:type="spellStart"/>
            <w:r>
              <w:rPr>
                <w:rFonts w:cs="Arial"/>
                <w:sz w:val="14"/>
                <w:szCs w:val="14"/>
              </w:rPr>
              <w:t>d</w:t>
            </w:r>
            <w:r w:rsidR="00E65D04" w:rsidRPr="00FB57FE">
              <w:rPr>
                <w:rFonts w:cs="Arial"/>
                <w:sz w:val="14"/>
                <w:szCs w:val="14"/>
              </w:rPr>
              <w:t>ades</w:t>
            </w:r>
            <w:proofErr w:type="spellEnd"/>
            <w:r w:rsidR="00E65D04" w:rsidRPr="00FB57FE">
              <w:rPr>
                <w:rFonts w:cs="Arial"/>
                <w:sz w:val="14"/>
                <w:szCs w:val="14"/>
              </w:rPr>
              <w:t xml:space="preserve"> (DPD) </w:t>
            </w:r>
            <w:proofErr w:type="spellStart"/>
            <w:r w:rsidR="00E65D04" w:rsidRPr="00FB57FE">
              <w:rPr>
                <w:rFonts w:cs="Arial"/>
                <w:sz w:val="14"/>
                <w:szCs w:val="14"/>
              </w:rPr>
              <w:t>mitjançant</w:t>
            </w:r>
            <w:proofErr w:type="spellEnd"/>
            <w:r w:rsidR="00E65D04" w:rsidRPr="00FB57FE">
              <w:rPr>
                <w:rFonts w:cs="Arial"/>
                <w:sz w:val="14"/>
                <w:szCs w:val="14"/>
              </w:rPr>
              <w:t>:</w:t>
            </w:r>
          </w:p>
          <w:p w:rsidR="00E65D04" w:rsidRPr="00FB57FE" w:rsidRDefault="00E65D04" w:rsidP="00E65D04">
            <w:pPr>
              <w:pStyle w:val="Prrafodelista"/>
              <w:numPr>
                <w:ilvl w:val="0"/>
                <w:numId w:val="13"/>
              </w:numPr>
              <w:spacing w:before="60" w:after="60"/>
              <w:rPr>
                <w:rFonts w:cs="Arial"/>
                <w:sz w:val="14"/>
                <w:szCs w:val="14"/>
              </w:rPr>
            </w:pPr>
            <w:proofErr w:type="spellStart"/>
            <w:r w:rsidRPr="00FB57FE">
              <w:rPr>
                <w:rFonts w:cs="Arial"/>
                <w:sz w:val="14"/>
                <w:szCs w:val="14"/>
              </w:rPr>
              <w:t>Correu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electrònic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: </w:t>
            </w:r>
            <w:hyperlink r:id="rId8" w:history="1">
              <w:r w:rsidRPr="00FB57FE">
                <w:rPr>
                  <w:rStyle w:val="Hipervnculo"/>
                  <w:rFonts w:cs="Arial"/>
                  <w:sz w:val="14"/>
                  <w:szCs w:val="14"/>
                </w:rPr>
                <w:t>dpd@ayto-denia.es</w:t>
              </w:r>
            </w:hyperlink>
          </w:p>
          <w:p w:rsidR="00E65D04" w:rsidRPr="00FB57FE" w:rsidRDefault="00CF7503" w:rsidP="00E65D04">
            <w:pPr>
              <w:pStyle w:val="Prrafodelista"/>
              <w:numPr>
                <w:ilvl w:val="0"/>
                <w:numId w:val="13"/>
              </w:numPr>
              <w:spacing w:before="60" w:after="60"/>
              <w:rPr>
                <w:rFonts w:cs="Arial"/>
                <w:sz w:val="14"/>
                <w:szCs w:val="14"/>
              </w:rPr>
            </w:pPr>
            <w:proofErr w:type="spellStart"/>
            <w:r>
              <w:rPr>
                <w:rFonts w:cs="Arial"/>
                <w:sz w:val="14"/>
                <w:szCs w:val="14"/>
              </w:rPr>
              <w:t>Correu</w:t>
            </w:r>
            <w:proofErr w:type="spellEnd"/>
            <w:r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cs="Arial"/>
                <w:sz w:val="14"/>
                <w:szCs w:val="14"/>
              </w:rPr>
              <w:t>ordinari</w:t>
            </w:r>
            <w:proofErr w:type="spellEnd"/>
            <w:r>
              <w:rPr>
                <w:rFonts w:cs="Arial"/>
                <w:sz w:val="14"/>
                <w:szCs w:val="14"/>
              </w:rPr>
              <w:t>: c</w:t>
            </w:r>
            <w:r w:rsidR="00E65D04" w:rsidRPr="00FB57FE">
              <w:rPr>
                <w:rFonts w:cs="Arial"/>
                <w:sz w:val="14"/>
                <w:szCs w:val="14"/>
              </w:rPr>
              <w:t xml:space="preserve">arta dirigida al DPD – </w:t>
            </w:r>
            <w:proofErr w:type="spellStart"/>
            <w:r w:rsidR="00E65D04" w:rsidRPr="00FB57FE">
              <w:rPr>
                <w:rFonts w:cs="Arial"/>
                <w:sz w:val="14"/>
                <w:szCs w:val="14"/>
              </w:rPr>
              <w:t>Plaça</w:t>
            </w:r>
            <w:proofErr w:type="spellEnd"/>
            <w:r w:rsidR="00E65D04" w:rsidRPr="00FB57FE">
              <w:rPr>
                <w:rFonts w:cs="Arial"/>
                <w:sz w:val="14"/>
                <w:szCs w:val="14"/>
              </w:rPr>
              <w:t xml:space="preserve"> de la </w:t>
            </w:r>
            <w:proofErr w:type="spellStart"/>
            <w:r w:rsidR="00E65D04" w:rsidRPr="00FB57FE">
              <w:rPr>
                <w:rFonts w:cs="Arial"/>
                <w:sz w:val="14"/>
                <w:szCs w:val="14"/>
              </w:rPr>
              <w:t>Constitució</w:t>
            </w:r>
            <w:proofErr w:type="spellEnd"/>
            <w:r w:rsidR="00E65D04" w:rsidRPr="00FB57FE">
              <w:rPr>
                <w:rFonts w:cs="Arial"/>
                <w:sz w:val="14"/>
                <w:szCs w:val="14"/>
              </w:rPr>
              <w:t xml:space="preserve">, 10. 03700 </w:t>
            </w:r>
            <w:proofErr w:type="spellStart"/>
            <w:r w:rsidR="00E65D04" w:rsidRPr="00FB57FE">
              <w:rPr>
                <w:rFonts w:cs="Arial"/>
                <w:sz w:val="14"/>
                <w:szCs w:val="14"/>
              </w:rPr>
              <w:t>Dénia</w:t>
            </w:r>
            <w:proofErr w:type="spellEnd"/>
          </w:p>
        </w:tc>
      </w:tr>
      <w:tr w:rsidR="00E65D04" w:rsidTr="0004227B">
        <w:trPr>
          <w:trHeight w:val="497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04" w:rsidRPr="00FB57FE" w:rsidRDefault="00E65D04" w:rsidP="00CF7503">
            <w:pPr>
              <w:spacing w:before="60" w:after="60"/>
              <w:jc w:val="center"/>
              <w:rPr>
                <w:rFonts w:cs="Arial"/>
                <w:b/>
                <w:sz w:val="14"/>
                <w:szCs w:val="14"/>
              </w:rPr>
            </w:pPr>
            <w:proofErr w:type="spellStart"/>
            <w:r w:rsidRPr="00FB57FE">
              <w:rPr>
                <w:rFonts w:cs="Arial"/>
                <w:b/>
                <w:sz w:val="14"/>
                <w:szCs w:val="14"/>
              </w:rPr>
              <w:t>Finalitats</w:t>
            </w:r>
            <w:proofErr w:type="spellEnd"/>
          </w:p>
        </w:tc>
        <w:tc>
          <w:tcPr>
            <w:tcW w:w="3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A98" w:rsidRPr="00FB57FE" w:rsidRDefault="00E65D04" w:rsidP="00463A98">
            <w:pPr>
              <w:spacing w:after="0" w:line="240" w:lineRule="auto"/>
              <w:jc w:val="both"/>
              <w:rPr>
                <w:b/>
              </w:rPr>
            </w:pPr>
            <w:r w:rsidRPr="00FB57FE">
              <w:rPr>
                <w:rFonts w:cs="Arial"/>
                <w:sz w:val="14"/>
                <w:szCs w:val="14"/>
              </w:rPr>
              <w:t xml:space="preserve">Les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finalitats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d'aquest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tractament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és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gramStart"/>
            <w:r w:rsidRPr="00FB57FE">
              <w:rPr>
                <w:rFonts w:cs="Arial"/>
                <w:sz w:val="14"/>
                <w:szCs w:val="14"/>
              </w:rPr>
              <w:t xml:space="preserve">la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sol</w:t>
            </w:r>
            <w:proofErr w:type="gramEnd"/>
            <w:r w:rsidRPr="00FB57FE">
              <w:rPr>
                <w:rFonts w:cs="Arial"/>
                <w:sz w:val="14"/>
                <w:szCs w:val="14"/>
              </w:rPr>
              <w:t>·licitud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de</w:t>
            </w:r>
            <w:r w:rsidR="00463A98" w:rsidRPr="00FB57FE">
              <w:rPr>
                <w:b/>
              </w:rPr>
              <w:t xml:space="preserve"> </w:t>
            </w:r>
            <w:proofErr w:type="spellStart"/>
            <w:r w:rsidR="00463A98" w:rsidRPr="00FB57FE">
              <w:rPr>
                <w:sz w:val="14"/>
                <w:szCs w:val="14"/>
              </w:rPr>
              <w:t>subvencions</w:t>
            </w:r>
            <w:proofErr w:type="spellEnd"/>
            <w:r w:rsidR="00463A98" w:rsidRPr="00FB57FE">
              <w:rPr>
                <w:sz w:val="14"/>
                <w:szCs w:val="14"/>
              </w:rPr>
              <w:t xml:space="preserve"> per a programes i </w:t>
            </w:r>
            <w:proofErr w:type="spellStart"/>
            <w:r w:rsidR="00463A98" w:rsidRPr="00FB57FE">
              <w:rPr>
                <w:sz w:val="14"/>
                <w:szCs w:val="14"/>
              </w:rPr>
              <w:t>actuacions</w:t>
            </w:r>
            <w:proofErr w:type="spellEnd"/>
            <w:r w:rsidR="00463A98" w:rsidRPr="00FB57FE">
              <w:rPr>
                <w:sz w:val="14"/>
                <w:szCs w:val="14"/>
              </w:rPr>
              <w:t xml:space="preserve"> en </w:t>
            </w:r>
            <w:proofErr w:type="spellStart"/>
            <w:r w:rsidR="00463A98" w:rsidRPr="00FB57FE">
              <w:rPr>
                <w:sz w:val="14"/>
                <w:szCs w:val="14"/>
              </w:rPr>
              <w:t>l'àrea</w:t>
            </w:r>
            <w:proofErr w:type="spellEnd"/>
            <w:r w:rsidR="00463A98" w:rsidRPr="00FB57FE">
              <w:rPr>
                <w:sz w:val="14"/>
                <w:szCs w:val="14"/>
              </w:rPr>
              <w:t xml:space="preserve"> de </w:t>
            </w:r>
            <w:proofErr w:type="spellStart"/>
            <w:r w:rsidR="00463A98" w:rsidRPr="00FB57FE">
              <w:rPr>
                <w:sz w:val="14"/>
                <w:szCs w:val="14"/>
              </w:rPr>
              <w:t>benestar</w:t>
            </w:r>
            <w:proofErr w:type="spellEnd"/>
            <w:r w:rsidR="00463A98" w:rsidRPr="00FB57FE">
              <w:rPr>
                <w:sz w:val="14"/>
                <w:szCs w:val="14"/>
              </w:rPr>
              <w:t xml:space="preserve"> social per a </w:t>
            </w:r>
            <w:proofErr w:type="spellStart"/>
            <w:r w:rsidR="00637422">
              <w:rPr>
                <w:sz w:val="14"/>
                <w:szCs w:val="14"/>
              </w:rPr>
              <w:t>l'exercici</w:t>
            </w:r>
            <w:proofErr w:type="spellEnd"/>
            <w:r w:rsidR="00637422">
              <w:rPr>
                <w:sz w:val="14"/>
                <w:szCs w:val="14"/>
              </w:rPr>
              <w:t xml:space="preserve"> en </w:t>
            </w:r>
            <w:proofErr w:type="spellStart"/>
            <w:r w:rsidR="00637422">
              <w:rPr>
                <w:sz w:val="14"/>
                <w:szCs w:val="14"/>
              </w:rPr>
              <w:t>curs</w:t>
            </w:r>
            <w:proofErr w:type="spellEnd"/>
            <w:r w:rsidR="00463A98" w:rsidRPr="00FB57FE">
              <w:rPr>
                <w:sz w:val="14"/>
                <w:szCs w:val="14"/>
              </w:rPr>
              <w:t xml:space="preserve"> </w:t>
            </w:r>
            <w:proofErr w:type="spellStart"/>
            <w:r w:rsidR="00463A98" w:rsidRPr="00FB57FE">
              <w:rPr>
                <w:sz w:val="14"/>
                <w:szCs w:val="14"/>
              </w:rPr>
              <w:t>dirigides</w:t>
            </w:r>
            <w:proofErr w:type="spellEnd"/>
            <w:r w:rsidR="00463A98" w:rsidRPr="00FB57FE">
              <w:rPr>
                <w:sz w:val="14"/>
                <w:szCs w:val="14"/>
              </w:rPr>
              <w:t xml:space="preserve"> a </w:t>
            </w:r>
            <w:proofErr w:type="spellStart"/>
            <w:r w:rsidR="00463A98" w:rsidRPr="00FB57FE">
              <w:rPr>
                <w:sz w:val="14"/>
                <w:szCs w:val="14"/>
              </w:rPr>
              <w:t>associacions</w:t>
            </w:r>
            <w:proofErr w:type="spellEnd"/>
            <w:r w:rsidR="00463A98" w:rsidRPr="00FB57FE">
              <w:rPr>
                <w:sz w:val="14"/>
                <w:szCs w:val="14"/>
              </w:rPr>
              <w:t xml:space="preserve"> i </w:t>
            </w:r>
            <w:proofErr w:type="spellStart"/>
            <w:r w:rsidR="00463A98" w:rsidRPr="00FB57FE">
              <w:rPr>
                <w:sz w:val="14"/>
                <w:szCs w:val="14"/>
              </w:rPr>
              <w:t>entitats</w:t>
            </w:r>
            <w:proofErr w:type="spellEnd"/>
            <w:r w:rsidR="00463A98" w:rsidRPr="00FB57FE">
              <w:rPr>
                <w:sz w:val="14"/>
                <w:szCs w:val="14"/>
              </w:rPr>
              <w:t xml:space="preserve"> </w:t>
            </w:r>
            <w:proofErr w:type="spellStart"/>
            <w:r w:rsidR="00463A98" w:rsidRPr="00FB57FE">
              <w:rPr>
                <w:sz w:val="14"/>
                <w:szCs w:val="14"/>
              </w:rPr>
              <w:t>sense</w:t>
            </w:r>
            <w:proofErr w:type="spellEnd"/>
            <w:r w:rsidR="00463A98" w:rsidRPr="00FB57FE">
              <w:rPr>
                <w:sz w:val="14"/>
                <w:szCs w:val="14"/>
              </w:rPr>
              <w:t xml:space="preserve"> </w:t>
            </w:r>
            <w:proofErr w:type="spellStart"/>
            <w:r w:rsidR="00463A98" w:rsidRPr="00FB57FE">
              <w:rPr>
                <w:sz w:val="14"/>
                <w:szCs w:val="14"/>
              </w:rPr>
              <w:t>ànim</w:t>
            </w:r>
            <w:proofErr w:type="spellEnd"/>
            <w:r w:rsidR="00463A98" w:rsidRPr="00FB57FE">
              <w:rPr>
                <w:sz w:val="14"/>
                <w:szCs w:val="14"/>
              </w:rPr>
              <w:t xml:space="preserve"> de lucre del </w:t>
            </w:r>
            <w:proofErr w:type="spellStart"/>
            <w:r w:rsidR="00463A98" w:rsidRPr="00FB57FE">
              <w:rPr>
                <w:sz w:val="14"/>
                <w:szCs w:val="14"/>
              </w:rPr>
              <w:t>municipi</w:t>
            </w:r>
            <w:proofErr w:type="spellEnd"/>
            <w:r w:rsidR="005807C1">
              <w:rPr>
                <w:sz w:val="14"/>
                <w:szCs w:val="14"/>
              </w:rPr>
              <w:t>.</w:t>
            </w:r>
          </w:p>
          <w:p w:rsidR="00E65D04" w:rsidRPr="00FB57FE" w:rsidRDefault="00E65D04" w:rsidP="0000765C">
            <w:pPr>
              <w:spacing w:before="60" w:after="60"/>
              <w:rPr>
                <w:rFonts w:cs="Arial"/>
                <w:sz w:val="14"/>
                <w:szCs w:val="14"/>
              </w:rPr>
            </w:pPr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Aquest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tractament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elabora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perfils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sobre la base de la </w:t>
            </w:r>
            <w:proofErr w:type="spellStart"/>
            <w:r w:rsidR="00463A98" w:rsidRPr="00FB57FE">
              <w:rPr>
                <w:rFonts w:cs="Arial"/>
                <w:sz w:val="14"/>
                <w:szCs w:val="14"/>
              </w:rPr>
              <w:t>presentació</w:t>
            </w:r>
            <w:proofErr w:type="spellEnd"/>
            <w:r w:rsidR="00463A98" w:rsidRPr="00FB57FE">
              <w:rPr>
                <w:rFonts w:cs="Arial"/>
                <w:sz w:val="14"/>
                <w:szCs w:val="14"/>
              </w:rPr>
              <w:t xml:space="preserve"> i </w:t>
            </w:r>
            <w:proofErr w:type="spellStart"/>
            <w:r w:rsidR="00463A98" w:rsidRPr="00FB57FE">
              <w:rPr>
                <w:rFonts w:cs="Arial"/>
                <w:sz w:val="14"/>
                <w:szCs w:val="14"/>
              </w:rPr>
              <w:t>adjudicació</w:t>
            </w:r>
            <w:proofErr w:type="spellEnd"/>
            <w:r w:rsidR="00463A98" w:rsidRPr="00FB57FE">
              <w:rPr>
                <w:rFonts w:cs="Arial"/>
                <w:sz w:val="14"/>
                <w:szCs w:val="14"/>
              </w:rPr>
              <w:t xml:space="preserve"> de subvenci</w:t>
            </w:r>
            <w:r w:rsidR="0000765C" w:rsidRPr="00FB57FE">
              <w:rPr>
                <w:rFonts w:cs="Arial"/>
                <w:sz w:val="14"/>
                <w:szCs w:val="14"/>
              </w:rPr>
              <w:t>ones</w:t>
            </w:r>
            <w:r w:rsidRPr="00FB57FE">
              <w:rPr>
                <w:rFonts w:cs="Arial"/>
                <w:sz w:val="14"/>
                <w:szCs w:val="14"/>
              </w:rPr>
              <w:t xml:space="preserve">. </w:t>
            </w:r>
          </w:p>
        </w:tc>
      </w:tr>
      <w:tr w:rsidR="00E65D04" w:rsidTr="0004227B">
        <w:trPr>
          <w:trHeight w:val="435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04" w:rsidRPr="00FB57FE" w:rsidRDefault="00E65D04" w:rsidP="00CF7503">
            <w:pPr>
              <w:spacing w:before="60" w:after="60"/>
              <w:jc w:val="center"/>
              <w:rPr>
                <w:rFonts w:cs="Arial"/>
                <w:b/>
                <w:sz w:val="14"/>
                <w:szCs w:val="14"/>
              </w:rPr>
            </w:pPr>
            <w:proofErr w:type="spellStart"/>
            <w:r w:rsidRPr="00FB57FE">
              <w:rPr>
                <w:rFonts w:cs="Arial"/>
                <w:b/>
                <w:sz w:val="14"/>
                <w:szCs w:val="14"/>
              </w:rPr>
              <w:t>Conservació</w:t>
            </w:r>
            <w:proofErr w:type="spellEnd"/>
            <w:r w:rsidRPr="00FB57FE">
              <w:rPr>
                <w:rFonts w:cs="Arial"/>
                <w:b/>
                <w:sz w:val="14"/>
                <w:szCs w:val="14"/>
              </w:rPr>
              <w:t xml:space="preserve"> de les </w:t>
            </w:r>
            <w:proofErr w:type="spellStart"/>
            <w:r w:rsidRPr="00FB57FE">
              <w:rPr>
                <w:rFonts w:cs="Arial"/>
                <w:b/>
                <w:sz w:val="14"/>
                <w:szCs w:val="14"/>
              </w:rPr>
              <w:t>dades</w:t>
            </w:r>
            <w:proofErr w:type="spellEnd"/>
          </w:p>
        </w:tc>
        <w:tc>
          <w:tcPr>
            <w:tcW w:w="3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04" w:rsidRPr="00FB57FE" w:rsidRDefault="00E65D04" w:rsidP="00463A98">
            <w:pPr>
              <w:spacing w:before="60" w:after="60"/>
              <w:jc w:val="both"/>
              <w:rPr>
                <w:rFonts w:cs="Arial"/>
                <w:sz w:val="14"/>
                <w:szCs w:val="14"/>
              </w:rPr>
            </w:pPr>
            <w:r w:rsidRPr="00FB57FE">
              <w:rPr>
                <w:rFonts w:cs="Arial"/>
                <w:sz w:val="14"/>
                <w:szCs w:val="14"/>
              </w:rPr>
              <w:t xml:space="preserve">Les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seues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dades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seran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conservades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durant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el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període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establit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pel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tractament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, la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legislació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aplicable i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els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requeriments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aplicables a la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conservació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d'informac</w:t>
            </w:r>
            <w:r w:rsidR="005807C1">
              <w:rPr>
                <w:rFonts w:cs="Arial"/>
                <w:sz w:val="14"/>
                <w:szCs w:val="14"/>
              </w:rPr>
              <w:t>ió</w:t>
            </w:r>
            <w:proofErr w:type="spellEnd"/>
            <w:r w:rsidR="005807C1">
              <w:rPr>
                <w:rFonts w:cs="Arial"/>
                <w:sz w:val="14"/>
                <w:szCs w:val="14"/>
              </w:rPr>
              <w:t xml:space="preserve"> per </w:t>
            </w:r>
            <w:proofErr w:type="spellStart"/>
            <w:r w:rsidR="005807C1">
              <w:rPr>
                <w:rFonts w:cs="Arial"/>
                <w:sz w:val="14"/>
                <w:szCs w:val="14"/>
              </w:rPr>
              <w:t>part</w:t>
            </w:r>
            <w:proofErr w:type="spellEnd"/>
            <w:r w:rsidR="005807C1">
              <w:rPr>
                <w:rFonts w:cs="Arial"/>
                <w:sz w:val="14"/>
                <w:szCs w:val="14"/>
              </w:rPr>
              <w:t xml:space="preserve"> de </w:t>
            </w:r>
            <w:proofErr w:type="spellStart"/>
            <w:r w:rsidR="005807C1">
              <w:rPr>
                <w:rFonts w:cs="Arial"/>
                <w:sz w:val="14"/>
                <w:szCs w:val="14"/>
              </w:rPr>
              <w:t>l'Administració</w:t>
            </w:r>
            <w:proofErr w:type="spellEnd"/>
            <w:r w:rsidR="005807C1">
              <w:rPr>
                <w:rFonts w:cs="Arial"/>
                <w:sz w:val="14"/>
                <w:szCs w:val="14"/>
              </w:rPr>
              <w:t xml:space="preserve"> p</w:t>
            </w:r>
            <w:r w:rsidRPr="00FB57FE">
              <w:rPr>
                <w:rFonts w:cs="Arial"/>
                <w:sz w:val="14"/>
                <w:szCs w:val="14"/>
              </w:rPr>
              <w:t>ública.</w:t>
            </w:r>
          </w:p>
        </w:tc>
      </w:tr>
      <w:tr w:rsidR="00E65D04" w:rsidTr="0004227B">
        <w:trPr>
          <w:trHeight w:val="1376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04" w:rsidRPr="00FB57FE" w:rsidRDefault="00E65D04" w:rsidP="00CF7503">
            <w:pPr>
              <w:spacing w:before="60" w:after="60"/>
              <w:jc w:val="center"/>
              <w:rPr>
                <w:rFonts w:cs="Arial"/>
                <w:b/>
                <w:sz w:val="14"/>
                <w:szCs w:val="14"/>
              </w:rPr>
            </w:pPr>
            <w:proofErr w:type="spellStart"/>
            <w:r w:rsidRPr="00FB57FE">
              <w:rPr>
                <w:rFonts w:cs="Arial"/>
                <w:b/>
                <w:sz w:val="14"/>
                <w:szCs w:val="14"/>
              </w:rPr>
              <w:t>Legitimació</w:t>
            </w:r>
            <w:proofErr w:type="spellEnd"/>
            <w:r w:rsidRPr="00FB57FE">
              <w:rPr>
                <w:rFonts w:cs="Arial"/>
                <w:b/>
                <w:sz w:val="14"/>
                <w:szCs w:val="14"/>
              </w:rPr>
              <w:t xml:space="preserve"> / Bases </w:t>
            </w:r>
            <w:proofErr w:type="spellStart"/>
            <w:r w:rsidRPr="00FB57FE">
              <w:rPr>
                <w:rFonts w:cs="Arial"/>
                <w:b/>
                <w:sz w:val="14"/>
                <w:szCs w:val="14"/>
              </w:rPr>
              <w:t>jurídiques</w:t>
            </w:r>
            <w:proofErr w:type="spellEnd"/>
          </w:p>
        </w:tc>
        <w:tc>
          <w:tcPr>
            <w:tcW w:w="3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04" w:rsidRPr="00FB57FE" w:rsidRDefault="00E65D04" w:rsidP="00CF7503">
            <w:pPr>
              <w:spacing w:before="60" w:after="60"/>
              <w:rPr>
                <w:rFonts w:cs="Arial"/>
                <w:sz w:val="14"/>
                <w:szCs w:val="14"/>
              </w:rPr>
            </w:pPr>
            <w:proofErr w:type="spellStart"/>
            <w:r w:rsidRPr="00FB57FE">
              <w:rPr>
                <w:rFonts w:cs="Arial"/>
                <w:sz w:val="14"/>
                <w:szCs w:val="14"/>
              </w:rPr>
              <w:t>Exercici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de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poders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públics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conferits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al responsable del</w:t>
            </w:r>
            <w:r w:rsidRPr="00FB57FE">
              <w:rPr>
                <w:rFonts w:cs="Arial"/>
                <w:spacing w:val="13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tractament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i/o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compliment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d'una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obligació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legal aplicable al responsable del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tractament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.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Desenvolupament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de les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competències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municipals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conferides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per la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legislació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estatal i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autonòmica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reguladora del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règim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local.</w:t>
            </w:r>
          </w:p>
          <w:p w:rsidR="00E65D04" w:rsidRPr="00FB57FE" w:rsidRDefault="00E65D04" w:rsidP="00CF7503">
            <w:pPr>
              <w:spacing w:before="60" w:after="60"/>
              <w:rPr>
                <w:rFonts w:cs="Arial"/>
                <w:sz w:val="14"/>
                <w:szCs w:val="14"/>
              </w:rPr>
            </w:pPr>
            <w:proofErr w:type="spellStart"/>
            <w:r w:rsidRPr="00FB57FE">
              <w:rPr>
                <w:rFonts w:cs="Arial"/>
                <w:sz w:val="14"/>
                <w:szCs w:val="14"/>
              </w:rPr>
              <w:t>L</w:t>
            </w:r>
            <w:r w:rsidR="005807C1">
              <w:rPr>
                <w:rFonts w:cs="Arial"/>
                <w:sz w:val="14"/>
                <w:szCs w:val="14"/>
              </w:rPr>
              <w:t>lei</w:t>
            </w:r>
            <w:proofErr w:type="spellEnd"/>
            <w:r w:rsidR="005807C1">
              <w:rPr>
                <w:rFonts w:cs="Arial"/>
                <w:sz w:val="14"/>
                <w:szCs w:val="14"/>
              </w:rPr>
              <w:t xml:space="preserve"> 39/2015 d'1 </w:t>
            </w:r>
            <w:proofErr w:type="spellStart"/>
            <w:r w:rsidR="005807C1">
              <w:rPr>
                <w:rFonts w:cs="Arial"/>
                <w:sz w:val="14"/>
                <w:szCs w:val="14"/>
              </w:rPr>
              <w:t>d'octubre</w:t>
            </w:r>
            <w:proofErr w:type="spellEnd"/>
            <w:r w:rsidR="005807C1">
              <w:rPr>
                <w:rFonts w:cs="Arial"/>
                <w:sz w:val="14"/>
                <w:szCs w:val="14"/>
              </w:rPr>
              <w:t xml:space="preserve">, del </w:t>
            </w:r>
            <w:proofErr w:type="spellStart"/>
            <w:r w:rsidR="005807C1">
              <w:rPr>
                <w:rFonts w:cs="Arial"/>
                <w:sz w:val="14"/>
                <w:szCs w:val="14"/>
              </w:rPr>
              <w:t>procediment</w:t>
            </w:r>
            <w:proofErr w:type="spellEnd"/>
            <w:r w:rsidR="005807C1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="005807C1">
              <w:rPr>
                <w:rFonts w:cs="Arial"/>
                <w:sz w:val="14"/>
                <w:szCs w:val="14"/>
              </w:rPr>
              <w:t>administratiu</w:t>
            </w:r>
            <w:proofErr w:type="spellEnd"/>
            <w:r w:rsidR="005807C1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="005807C1">
              <w:rPr>
                <w:rFonts w:cs="Arial"/>
                <w:sz w:val="14"/>
                <w:szCs w:val="14"/>
              </w:rPr>
              <w:t>comú</w:t>
            </w:r>
            <w:proofErr w:type="spellEnd"/>
            <w:r w:rsidR="005807C1">
              <w:rPr>
                <w:rFonts w:cs="Arial"/>
                <w:sz w:val="14"/>
                <w:szCs w:val="14"/>
              </w:rPr>
              <w:t xml:space="preserve"> de les </w:t>
            </w:r>
            <w:proofErr w:type="spellStart"/>
            <w:r w:rsidR="005807C1">
              <w:rPr>
                <w:rFonts w:cs="Arial"/>
                <w:sz w:val="14"/>
                <w:szCs w:val="14"/>
              </w:rPr>
              <w:t>administracions</w:t>
            </w:r>
            <w:proofErr w:type="spellEnd"/>
            <w:r w:rsidR="005807C1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="005807C1">
              <w:rPr>
                <w:rFonts w:cs="Arial"/>
                <w:sz w:val="14"/>
                <w:szCs w:val="14"/>
              </w:rPr>
              <w:t>p</w:t>
            </w:r>
            <w:r w:rsidRPr="00FB57FE">
              <w:rPr>
                <w:rFonts w:cs="Arial"/>
                <w:sz w:val="14"/>
                <w:szCs w:val="14"/>
              </w:rPr>
              <w:t>úbliques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>.</w:t>
            </w:r>
          </w:p>
          <w:p w:rsidR="00E65D04" w:rsidRPr="00FB57FE" w:rsidRDefault="00E65D04" w:rsidP="00CF7503">
            <w:pPr>
              <w:spacing w:before="60" w:after="60"/>
              <w:rPr>
                <w:rFonts w:cs="Arial"/>
                <w:sz w:val="14"/>
                <w:szCs w:val="14"/>
              </w:rPr>
            </w:pPr>
            <w:proofErr w:type="spellStart"/>
            <w:r w:rsidRPr="00FB57FE">
              <w:rPr>
                <w:rFonts w:cs="Arial"/>
                <w:sz w:val="14"/>
                <w:szCs w:val="14"/>
              </w:rPr>
              <w:t>Lle</w:t>
            </w:r>
            <w:r w:rsidR="005807C1">
              <w:rPr>
                <w:rFonts w:cs="Arial"/>
                <w:sz w:val="14"/>
                <w:szCs w:val="14"/>
              </w:rPr>
              <w:t>i</w:t>
            </w:r>
            <w:proofErr w:type="spellEnd"/>
            <w:r w:rsidR="005807C1">
              <w:rPr>
                <w:rFonts w:cs="Arial"/>
                <w:sz w:val="14"/>
                <w:szCs w:val="14"/>
              </w:rPr>
              <w:t xml:space="preserve"> 40/2015 d'1 </w:t>
            </w:r>
            <w:proofErr w:type="spellStart"/>
            <w:r w:rsidR="005807C1">
              <w:rPr>
                <w:rFonts w:cs="Arial"/>
                <w:sz w:val="14"/>
                <w:szCs w:val="14"/>
              </w:rPr>
              <w:t>d'octubre</w:t>
            </w:r>
            <w:proofErr w:type="spellEnd"/>
            <w:r w:rsidR="005807C1">
              <w:rPr>
                <w:rFonts w:cs="Arial"/>
                <w:sz w:val="14"/>
                <w:szCs w:val="14"/>
              </w:rPr>
              <w:t xml:space="preserve">, de </w:t>
            </w:r>
            <w:proofErr w:type="spellStart"/>
            <w:r w:rsidR="005807C1">
              <w:rPr>
                <w:rFonts w:cs="Arial"/>
                <w:sz w:val="14"/>
                <w:szCs w:val="14"/>
              </w:rPr>
              <w:t>règim</w:t>
            </w:r>
            <w:proofErr w:type="spellEnd"/>
            <w:r w:rsidR="005807C1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="005807C1">
              <w:rPr>
                <w:rFonts w:cs="Arial"/>
                <w:sz w:val="14"/>
                <w:szCs w:val="14"/>
              </w:rPr>
              <w:t>jurídic</w:t>
            </w:r>
            <w:proofErr w:type="spellEnd"/>
            <w:r w:rsidR="005807C1">
              <w:rPr>
                <w:rFonts w:cs="Arial"/>
                <w:sz w:val="14"/>
                <w:szCs w:val="14"/>
              </w:rPr>
              <w:t xml:space="preserve"> del sector </w:t>
            </w:r>
            <w:proofErr w:type="spellStart"/>
            <w:r w:rsidR="005807C1">
              <w:rPr>
                <w:rFonts w:cs="Arial"/>
                <w:sz w:val="14"/>
                <w:szCs w:val="14"/>
              </w:rPr>
              <w:t>p</w:t>
            </w:r>
            <w:r w:rsidRPr="00FB57FE">
              <w:rPr>
                <w:rFonts w:cs="Arial"/>
                <w:sz w:val="14"/>
                <w:szCs w:val="14"/>
              </w:rPr>
              <w:t>úblic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>.</w:t>
            </w:r>
            <w:bookmarkStart w:id="0" w:name="_GoBack"/>
            <w:bookmarkEnd w:id="0"/>
          </w:p>
          <w:p w:rsidR="00E65D04" w:rsidRPr="00FB57FE" w:rsidRDefault="00E65D04" w:rsidP="0000765C">
            <w:pPr>
              <w:spacing w:before="60" w:after="60"/>
              <w:jc w:val="both"/>
              <w:rPr>
                <w:rFonts w:cs="Arial"/>
                <w:sz w:val="14"/>
                <w:szCs w:val="14"/>
              </w:rPr>
            </w:pPr>
            <w:r w:rsidRPr="00FB57FE">
              <w:rPr>
                <w:rFonts w:cs="Arial"/>
                <w:sz w:val="14"/>
                <w:szCs w:val="14"/>
              </w:rPr>
              <w:t>Bases</w:t>
            </w:r>
            <w:r w:rsidR="0000765C" w:rsidRPr="00FB57FE">
              <w:rPr>
                <w:rFonts w:cs="Arial"/>
                <w:sz w:val="14"/>
                <w:szCs w:val="14"/>
              </w:rPr>
              <w:t xml:space="preserve"> que han de regir en la </w:t>
            </w:r>
            <w:proofErr w:type="spellStart"/>
            <w:r w:rsidR="0000765C" w:rsidRPr="00FB57FE">
              <w:rPr>
                <w:rFonts w:cs="Arial"/>
                <w:sz w:val="14"/>
                <w:szCs w:val="14"/>
              </w:rPr>
              <w:t>convocatòria</w:t>
            </w:r>
            <w:proofErr w:type="spellEnd"/>
            <w:r w:rsidR="0000765C" w:rsidRPr="00FB57FE">
              <w:rPr>
                <w:rFonts w:cs="Arial"/>
                <w:sz w:val="14"/>
                <w:szCs w:val="14"/>
              </w:rPr>
              <w:t xml:space="preserve"> pública de</w:t>
            </w:r>
            <w:r w:rsidR="0000765C" w:rsidRPr="00FB57FE">
              <w:rPr>
                <w:b/>
              </w:rPr>
              <w:t xml:space="preserve"> </w:t>
            </w:r>
            <w:proofErr w:type="spellStart"/>
            <w:r w:rsidR="0000765C" w:rsidRPr="00FB57FE">
              <w:rPr>
                <w:sz w:val="14"/>
                <w:szCs w:val="14"/>
              </w:rPr>
              <w:t>subvencions</w:t>
            </w:r>
            <w:proofErr w:type="spellEnd"/>
            <w:r w:rsidR="0000765C" w:rsidRPr="00FB57FE">
              <w:rPr>
                <w:sz w:val="14"/>
                <w:szCs w:val="14"/>
              </w:rPr>
              <w:t xml:space="preserve"> per a programes i </w:t>
            </w:r>
            <w:proofErr w:type="spellStart"/>
            <w:r w:rsidR="0000765C" w:rsidRPr="00FB57FE">
              <w:rPr>
                <w:sz w:val="14"/>
                <w:szCs w:val="14"/>
              </w:rPr>
              <w:t>actuacions</w:t>
            </w:r>
            <w:proofErr w:type="spellEnd"/>
            <w:r w:rsidR="0000765C" w:rsidRPr="00FB57FE">
              <w:rPr>
                <w:sz w:val="14"/>
                <w:szCs w:val="14"/>
              </w:rPr>
              <w:t xml:space="preserve"> en </w:t>
            </w:r>
            <w:proofErr w:type="spellStart"/>
            <w:r w:rsidR="0000765C" w:rsidRPr="00FB57FE">
              <w:rPr>
                <w:sz w:val="14"/>
                <w:szCs w:val="14"/>
              </w:rPr>
              <w:t>l'àrea</w:t>
            </w:r>
            <w:proofErr w:type="spellEnd"/>
            <w:r w:rsidR="0000765C" w:rsidRPr="00FB57FE">
              <w:rPr>
                <w:sz w:val="14"/>
                <w:szCs w:val="14"/>
              </w:rPr>
              <w:t xml:space="preserve"> de </w:t>
            </w:r>
            <w:proofErr w:type="spellStart"/>
            <w:r w:rsidR="0000765C" w:rsidRPr="00FB57FE">
              <w:rPr>
                <w:sz w:val="14"/>
                <w:szCs w:val="14"/>
              </w:rPr>
              <w:t>benes</w:t>
            </w:r>
            <w:r w:rsidR="00BB7FA6">
              <w:rPr>
                <w:sz w:val="14"/>
                <w:szCs w:val="14"/>
              </w:rPr>
              <w:t>tar</w:t>
            </w:r>
            <w:proofErr w:type="spellEnd"/>
            <w:r w:rsidR="00BB7FA6">
              <w:rPr>
                <w:sz w:val="14"/>
                <w:szCs w:val="14"/>
              </w:rPr>
              <w:t xml:space="preserve"> social per a </w:t>
            </w:r>
            <w:proofErr w:type="spellStart"/>
            <w:r w:rsidR="00BB7FA6">
              <w:rPr>
                <w:sz w:val="14"/>
                <w:szCs w:val="14"/>
              </w:rPr>
              <w:t>l'exercici</w:t>
            </w:r>
            <w:proofErr w:type="spellEnd"/>
            <w:r w:rsidR="00BB7FA6">
              <w:rPr>
                <w:sz w:val="14"/>
                <w:szCs w:val="14"/>
              </w:rPr>
              <w:t xml:space="preserve"> en </w:t>
            </w:r>
            <w:proofErr w:type="spellStart"/>
            <w:r w:rsidR="00BB7FA6">
              <w:rPr>
                <w:sz w:val="14"/>
                <w:szCs w:val="14"/>
              </w:rPr>
              <w:t>curs</w:t>
            </w:r>
            <w:proofErr w:type="spellEnd"/>
            <w:r w:rsidR="0000765C" w:rsidRPr="00FB57FE">
              <w:rPr>
                <w:sz w:val="14"/>
                <w:szCs w:val="14"/>
              </w:rPr>
              <w:t xml:space="preserve"> </w:t>
            </w:r>
            <w:proofErr w:type="spellStart"/>
            <w:r w:rsidR="0000765C" w:rsidRPr="00FB57FE">
              <w:rPr>
                <w:sz w:val="14"/>
                <w:szCs w:val="14"/>
              </w:rPr>
              <w:t>dirigides</w:t>
            </w:r>
            <w:proofErr w:type="spellEnd"/>
            <w:r w:rsidR="0000765C" w:rsidRPr="00FB57FE">
              <w:rPr>
                <w:sz w:val="14"/>
                <w:szCs w:val="14"/>
              </w:rPr>
              <w:t xml:space="preserve"> a </w:t>
            </w:r>
            <w:proofErr w:type="spellStart"/>
            <w:r w:rsidR="0000765C" w:rsidRPr="00FB57FE">
              <w:rPr>
                <w:sz w:val="14"/>
                <w:szCs w:val="14"/>
              </w:rPr>
              <w:t>associacions</w:t>
            </w:r>
            <w:proofErr w:type="spellEnd"/>
            <w:r w:rsidR="0000765C" w:rsidRPr="00FB57FE">
              <w:rPr>
                <w:sz w:val="14"/>
                <w:szCs w:val="14"/>
              </w:rPr>
              <w:t xml:space="preserve"> i </w:t>
            </w:r>
            <w:proofErr w:type="spellStart"/>
            <w:r w:rsidR="0000765C" w:rsidRPr="00FB57FE">
              <w:rPr>
                <w:sz w:val="14"/>
                <w:szCs w:val="14"/>
              </w:rPr>
              <w:t>entitats</w:t>
            </w:r>
            <w:proofErr w:type="spellEnd"/>
            <w:r w:rsidR="0000765C" w:rsidRPr="00FB57FE">
              <w:rPr>
                <w:sz w:val="14"/>
                <w:szCs w:val="14"/>
              </w:rPr>
              <w:t xml:space="preserve"> </w:t>
            </w:r>
            <w:proofErr w:type="spellStart"/>
            <w:r w:rsidR="0000765C" w:rsidRPr="00FB57FE">
              <w:rPr>
                <w:sz w:val="14"/>
                <w:szCs w:val="14"/>
              </w:rPr>
              <w:t>sense</w:t>
            </w:r>
            <w:proofErr w:type="spellEnd"/>
            <w:r w:rsidR="0000765C" w:rsidRPr="00FB57FE">
              <w:rPr>
                <w:sz w:val="14"/>
                <w:szCs w:val="14"/>
              </w:rPr>
              <w:t xml:space="preserve"> </w:t>
            </w:r>
            <w:proofErr w:type="spellStart"/>
            <w:r w:rsidR="0000765C" w:rsidRPr="00FB57FE">
              <w:rPr>
                <w:sz w:val="14"/>
                <w:szCs w:val="14"/>
              </w:rPr>
              <w:t>ànim</w:t>
            </w:r>
            <w:proofErr w:type="spellEnd"/>
            <w:r w:rsidR="0000765C" w:rsidRPr="00FB57FE">
              <w:rPr>
                <w:sz w:val="14"/>
                <w:szCs w:val="14"/>
              </w:rPr>
              <w:t xml:space="preserve"> de lucre del </w:t>
            </w:r>
            <w:proofErr w:type="spellStart"/>
            <w:r w:rsidR="0000765C" w:rsidRPr="00FB57FE">
              <w:rPr>
                <w:sz w:val="14"/>
                <w:szCs w:val="14"/>
              </w:rPr>
              <w:t>municipi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.  </w:t>
            </w:r>
          </w:p>
        </w:tc>
      </w:tr>
      <w:tr w:rsidR="00E65D04" w:rsidTr="0004227B">
        <w:trPr>
          <w:trHeight w:val="495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04" w:rsidRPr="00FB57FE" w:rsidRDefault="00E65D04" w:rsidP="00CF7503">
            <w:pPr>
              <w:spacing w:before="60" w:after="60"/>
              <w:jc w:val="center"/>
              <w:rPr>
                <w:rFonts w:cs="Arial"/>
                <w:b/>
                <w:sz w:val="14"/>
                <w:szCs w:val="14"/>
              </w:rPr>
            </w:pPr>
            <w:proofErr w:type="spellStart"/>
            <w:r w:rsidRPr="00FB57FE">
              <w:rPr>
                <w:rFonts w:cs="Arial"/>
                <w:b/>
                <w:sz w:val="14"/>
                <w:szCs w:val="14"/>
              </w:rPr>
              <w:t>Destinataris</w:t>
            </w:r>
            <w:proofErr w:type="spellEnd"/>
            <w:r w:rsidRPr="00FB57FE">
              <w:rPr>
                <w:rFonts w:cs="Arial"/>
                <w:b/>
                <w:sz w:val="14"/>
                <w:szCs w:val="14"/>
              </w:rPr>
              <w:t xml:space="preserve"> de les </w:t>
            </w:r>
            <w:proofErr w:type="spellStart"/>
            <w:r w:rsidRPr="00FB57FE">
              <w:rPr>
                <w:rFonts w:cs="Arial"/>
                <w:b/>
                <w:sz w:val="14"/>
                <w:szCs w:val="14"/>
              </w:rPr>
              <w:t>seues</w:t>
            </w:r>
            <w:proofErr w:type="spellEnd"/>
            <w:r w:rsidRPr="00FB57FE">
              <w:rPr>
                <w:rFonts w:cs="Arial"/>
                <w:b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b/>
                <w:sz w:val="14"/>
                <w:szCs w:val="14"/>
              </w:rPr>
              <w:t>dades</w:t>
            </w:r>
            <w:proofErr w:type="spellEnd"/>
          </w:p>
        </w:tc>
        <w:tc>
          <w:tcPr>
            <w:tcW w:w="3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D04" w:rsidRPr="00FB57FE" w:rsidRDefault="00E65D04" w:rsidP="00CF7503">
            <w:pPr>
              <w:spacing w:before="60" w:after="60"/>
              <w:rPr>
                <w:rFonts w:cs="Arial"/>
                <w:sz w:val="14"/>
                <w:szCs w:val="14"/>
              </w:rPr>
            </w:pPr>
            <w:r w:rsidRPr="00FB57FE">
              <w:rPr>
                <w:rFonts w:cs="Arial"/>
                <w:sz w:val="14"/>
                <w:szCs w:val="14"/>
              </w:rPr>
              <w:t xml:space="preserve">No es comuniquen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dades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a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altres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 xml:space="preserve"> </w:t>
            </w:r>
            <w:proofErr w:type="spellStart"/>
            <w:r w:rsidRPr="00FB57FE">
              <w:rPr>
                <w:rFonts w:cs="Arial"/>
                <w:sz w:val="14"/>
                <w:szCs w:val="14"/>
              </w:rPr>
              <w:t>entitats</w:t>
            </w:r>
            <w:proofErr w:type="spellEnd"/>
            <w:r w:rsidRPr="00FB57FE">
              <w:rPr>
                <w:rFonts w:cs="Arial"/>
                <w:sz w:val="14"/>
                <w:szCs w:val="14"/>
              </w:rPr>
              <w:t>.</w:t>
            </w:r>
          </w:p>
        </w:tc>
      </w:tr>
      <w:tr w:rsidR="00E65D04" w:rsidTr="0004227B">
        <w:trPr>
          <w:trHeight w:val="2864"/>
        </w:trPr>
        <w:tc>
          <w:tcPr>
            <w:tcW w:w="1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  <w:bottom w:w="113" w:type="dxa"/>
            </w:tcMar>
            <w:vAlign w:val="center"/>
            <w:hideMark/>
          </w:tcPr>
          <w:p w:rsidR="00E65D04" w:rsidRPr="009D699A" w:rsidRDefault="00E65D04" w:rsidP="00CF7503">
            <w:pPr>
              <w:spacing w:before="100" w:beforeAutospacing="1" w:after="100" w:afterAutospacing="1" w:line="240" w:lineRule="auto"/>
              <w:jc w:val="center"/>
              <w:rPr>
                <w:rFonts w:cs="Arial"/>
                <w:b/>
                <w:sz w:val="14"/>
                <w:szCs w:val="14"/>
                <w:lang w:val="en-US"/>
              </w:rPr>
            </w:pPr>
            <w:proofErr w:type="spellStart"/>
            <w:r w:rsidRPr="009D699A">
              <w:rPr>
                <w:rFonts w:cs="Arial"/>
                <w:b/>
                <w:sz w:val="14"/>
                <w:szCs w:val="14"/>
                <w:lang w:val="en-US"/>
              </w:rPr>
              <w:t>Drets</w:t>
            </w:r>
            <w:proofErr w:type="spellEnd"/>
          </w:p>
        </w:tc>
        <w:tc>
          <w:tcPr>
            <w:tcW w:w="3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  <w:bottom w:w="113" w:type="dxa"/>
            </w:tcMar>
            <w:vAlign w:val="center"/>
          </w:tcPr>
          <w:p w:rsidR="00E65D04" w:rsidRPr="009D699A" w:rsidRDefault="00E65D04" w:rsidP="00CF7503">
            <w:pPr>
              <w:spacing w:before="100" w:beforeAutospacing="1" w:after="100" w:afterAutospacing="1" w:line="240" w:lineRule="auto"/>
              <w:contextualSpacing/>
              <w:rPr>
                <w:rFonts w:cs="Arial"/>
                <w:sz w:val="14"/>
                <w:szCs w:val="14"/>
                <w:lang w:val="en-US"/>
              </w:rPr>
            </w:pP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Vosté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pot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exercir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els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seus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drets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d'accés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rectificació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supressió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oposició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limitació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del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tractament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portabilitat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i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(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si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escau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)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retirada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del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consentime</w:t>
            </w:r>
            <w:r w:rsidR="005807C1">
              <w:rPr>
                <w:rFonts w:cs="Arial"/>
                <w:sz w:val="14"/>
                <w:szCs w:val="14"/>
                <w:lang w:val="en-US"/>
              </w:rPr>
              <w:t>nt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prestat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.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Així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mateix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, pot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dirigir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-se </w:t>
            </w:r>
            <w:proofErr w:type="gramStart"/>
            <w:r w:rsidR="005807C1">
              <w:rPr>
                <w:rFonts w:cs="Arial"/>
                <w:sz w:val="14"/>
                <w:szCs w:val="14"/>
                <w:lang w:val="en-US"/>
              </w:rPr>
              <w:t>a</w:t>
            </w:r>
            <w:proofErr w:type="gram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l'autoritat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de c</w:t>
            </w:r>
            <w:r w:rsidRPr="009D699A">
              <w:rPr>
                <w:rFonts w:cs="Arial"/>
                <w:sz w:val="14"/>
                <w:szCs w:val="14"/>
                <w:lang w:val="en-US"/>
              </w:rPr>
              <w:t xml:space="preserve">ontrol per a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reclamar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els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seus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drets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>.</w:t>
            </w:r>
          </w:p>
          <w:p w:rsidR="00E65D04" w:rsidRPr="009D699A" w:rsidRDefault="00E65D04" w:rsidP="00CF7503">
            <w:pPr>
              <w:spacing w:before="100" w:beforeAutospacing="1" w:after="100" w:afterAutospacing="1" w:line="240" w:lineRule="auto"/>
              <w:contextualSpacing/>
              <w:rPr>
                <w:rFonts w:cs="Arial"/>
                <w:sz w:val="14"/>
                <w:szCs w:val="14"/>
                <w:lang w:val="en-US"/>
              </w:rPr>
            </w:pPr>
            <w:r w:rsidRPr="009D699A">
              <w:rPr>
                <w:rFonts w:cs="Arial"/>
                <w:sz w:val="14"/>
                <w:szCs w:val="14"/>
                <w:lang w:val="en-US"/>
              </w:rPr>
              <w:t>Pe</w:t>
            </w:r>
            <w:r w:rsidR="005807C1">
              <w:rPr>
                <w:rFonts w:cs="Arial"/>
                <w:sz w:val="14"/>
                <w:szCs w:val="14"/>
                <w:lang w:val="en-US"/>
              </w:rPr>
              <w:t xml:space="preserve">r </w:t>
            </w:r>
            <w:proofErr w:type="gramStart"/>
            <w:r w:rsidR="005807C1">
              <w:rPr>
                <w:rFonts w:cs="Arial"/>
                <w:sz w:val="14"/>
                <w:szCs w:val="14"/>
                <w:lang w:val="en-US"/>
              </w:rPr>
              <w:t>a</w:t>
            </w:r>
            <w:proofErr w:type="gram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exercir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aquests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drets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>,</w:t>
            </w:r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ha de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dirigir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una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sol·li</w:t>
            </w:r>
            <w:r w:rsidR="005807C1">
              <w:rPr>
                <w:rFonts w:cs="Arial"/>
                <w:sz w:val="14"/>
                <w:szCs w:val="14"/>
                <w:lang w:val="en-US"/>
              </w:rPr>
              <w:t>citud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a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l'Ajuntament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de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Dénia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,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registre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d'entrada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,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p</w:t>
            </w:r>
            <w:r w:rsidRPr="009D699A">
              <w:rPr>
                <w:rFonts w:cs="Arial"/>
                <w:sz w:val="14"/>
                <w:szCs w:val="14"/>
                <w:lang w:val="en-US"/>
              </w:rPr>
              <w:t>laça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de la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Constitució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, 10, 03700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Dénia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>, in</w:t>
            </w:r>
            <w:r w:rsidR="005807C1">
              <w:rPr>
                <w:rFonts w:cs="Arial"/>
                <w:sz w:val="14"/>
                <w:szCs w:val="14"/>
                <w:lang w:val="en-US"/>
              </w:rPr>
              <w:t>dicant “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responsable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de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protecció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de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d</w:t>
            </w:r>
            <w:r w:rsidRPr="009D699A">
              <w:rPr>
                <w:rFonts w:cs="Arial"/>
                <w:sz w:val="14"/>
                <w:szCs w:val="14"/>
                <w:lang w:val="en-US"/>
              </w:rPr>
              <w:t>ades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”. </w:t>
            </w:r>
          </w:p>
          <w:p w:rsidR="00E65D04" w:rsidRPr="009D699A" w:rsidRDefault="00E65D04" w:rsidP="00CF7503">
            <w:pPr>
              <w:spacing w:before="100" w:beforeAutospacing="1" w:after="0" w:line="240" w:lineRule="auto"/>
              <w:contextualSpacing/>
              <w:rPr>
                <w:rFonts w:cs="Arial"/>
                <w:sz w:val="14"/>
                <w:szCs w:val="14"/>
                <w:lang w:val="en-US"/>
              </w:rPr>
            </w:pP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Aquesta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sol·licitud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pot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realitzar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-la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mitjançant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>:</w:t>
            </w:r>
          </w:p>
          <w:p w:rsidR="00E65D04" w:rsidRPr="009D699A" w:rsidRDefault="00E65D04" w:rsidP="00E65D04">
            <w:pPr>
              <w:pStyle w:val="Prrafodelista"/>
              <w:widowControl/>
              <w:numPr>
                <w:ilvl w:val="0"/>
                <w:numId w:val="11"/>
              </w:numPr>
              <w:spacing w:after="100" w:afterAutospacing="1" w:line="240" w:lineRule="auto"/>
              <w:jc w:val="both"/>
              <w:rPr>
                <w:rFonts w:cs="Arial"/>
                <w:sz w:val="14"/>
                <w:szCs w:val="14"/>
                <w:lang w:val="en-US"/>
              </w:rPr>
            </w:pP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Correu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ordinari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. La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sol·licitud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ha de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dirigir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-se </w:t>
            </w:r>
            <w:proofErr w:type="gramStart"/>
            <w:r w:rsidRPr="009D699A">
              <w:rPr>
                <w:rFonts w:cs="Arial"/>
                <w:sz w:val="14"/>
                <w:szCs w:val="14"/>
                <w:lang w:val="en-US"/>
              </w:rPr>
              <w:t>a</w:t>
            </w:r>
            <w:proofErr w:type="gram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l</w:t>
            </w:r>
            <w:r w:rsidR="005807C1">
              <w:rPr>
                <w:rFonts w:cs="Arial"/>
                <w:sz w:val="14"/>
                <w:szCs w:val="14"/>
                <w:lang w:val="en-US"/>
              </w:rPr>
              <w:t>'adreça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indicada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en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l'epígraf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“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domicili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del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r</w:t>
            </w:r>
            <w:r w:rsidRPr="009D699A">
              <w:rPr>
                <w:rFonts w:cs="Arial"/>
                <w:sz w:val="14"/>
                <w:szCs w:val="14"/>
                <w:lang w:val="en-US"/>
              </w:rPr>
              <w:t>esponsable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”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en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aquest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mateix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document.</w:t>
            </w:r>
          </w:p>
          <w:p w:rsidR="00E65D04" w:rsidRPr="009D699A" w:rsidRDefault="00E65D04" w:rsidP="00E65D04">
            <w:pPr>
              <w:pStyle w:val="Prrafodelista"/>
              <w:widowControl/>
              <w:numPr>
                <w:ilvl w:val="0"/>
                <w:numId w:val="11"/>
              </w:numPr>
              <w:spacing w:before="100" w:beforeAutospacing="1" w:after="0" w:line="240" w:lineRule="auto"/>
              <w:jc w:val="both"/>
              <w:rPr>
                <w:rFonts w:cs="Arial"/>
                <w:sz w:val="14"/>
                <w:szCs w:val="14"/>
                <w:lang w:val="en-US"/>
              </w:rPr>
            </w:pP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Correu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electrònic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.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Dirigit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al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responsable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de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protecció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de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d</w:t>
            </w:r>
            <w:r w:rsidRPr="009D699A">
              <w:rPr>
                <w:rFonts w:cs="Arial"/>
                <w:sz w:val="14"/>
                <w:szCs w:val="14"/>
                <w:lang w:val="en-US"/>
              </w:rPr>
              <w:t>ades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, les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dades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de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contacte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gramStart"/>
            <w:r w:rsidR="005807C1">
              <w:rPr>
                <w:rFonts w:cs="Arial"/>
                <w:sz w:val="14"/>
                <w:szCs w:val="14"/>
                <w:lang w:val="en-US"/>
              </w:rPr>
              <w:t>del</w:t>
            </w:r>
            <w:proofErr w:type="gram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qual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estan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en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l'epígraf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“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r</w:t>
            </w:r>
            <w:r w:rsidRPr="009D699A">
              <w:rPr>
                <w:rFonts w:cs="Arial"/>
                <w:sz w:val="14"/>
                <w:szCs w:val="14"/>
                <w:lang w:val="en-US"/>
              </w:rPr>
              <w:t>esponsable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del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tractament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”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en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aquest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mateix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document.</w:t>
            </w:r>
          </w:p>
          <w:p w:rsidR="00E65D04" w:rsidRPr="009D699A" w:rsidRDefault="00E65D04" w:rsidP="00CF7503">
            <w:pPr>
              <w:widowControl/>
              <w:spacing w:after="0" w:line="240" w:lineRule="auto"/>
              <w:jc w:val="both"/>
              <w:rPr>
                <w:rFonts w:cs="Arial"/>
                <w:sz w:val="14"/>
                <w:szCs w:val="14"/>
                <w:lang w:val="en-US"/>
              </w:rPr>
            </w:pP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En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tots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els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casos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l'Ajuntament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ha de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verificar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la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seua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identitat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com a titular de les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dades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. Per a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aqu</w:t>
            </w:r>
            <w:r w:rsidR="005807C1">
              <w:rPr>
                <w:rFonts w:cs="Arial"/>
                <w:sz w:val="14"/>
                <w:szCs w:val="14"/>
                <w:lang w:val="en-US"/>
              </w:rPr>
              <w:t>esta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verificació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, </w:t>
            </w:r>
            <w:r w:rsidRPr="009D699A">
              <w:rPr>
                <w:rFonts w:cs="Arial"/>
                <w:sz w:val="14"/>
                <w:szCs w:val="14"/>
                <w:lang w:val="en-US"/>
              </w:rPr>
              <w:t xml:space="preserve">pot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triar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entre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aquestes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dues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opcions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>:</w:t>
            </w:r>
          </w:p>
          <w:p w:rsidR="00E65D04" w:rsidRDefault="00E65D04" w:rsidP="00E65D04">
            <w:pPr>
              <w:pStyle w:val="Prrafodelista"/>
              <w:widowControl/>
              <w:numPr>
                <w:ilvl w:val="0"/>
                <w:numId w:val="12"/>
              </w:numPr>
              <w:spacing w:after="100" w:afterAutospacing="1" w:line="240" w:lineRule="auto"/>
              <w:jc w:val="both"/>
              <w:rPr>
                <w:rFonts w:cs="Arial"/>
                <w:sz w:val="14"/>
                <w:szCs w:val="14"/>
                <w:lang w:val="en-US"/>
              </w:rPr>
            </w:pP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Aportar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fotocòpia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d'un document </w:t>
            </w:r>
            <w:proofErr w:type="spellStart"/>
            <w:r w:rsidRPr="009D699A">
              <w:rPr>
                <w:rFonts w:cs="Arial"/>
                <w:sz w:val="14"/>
                <w:szCs w:val="14"/>
                <w:lang w:val="en-US"/>
              </w:rPr>
              <w:t>acreditatiu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 xml:space="preserve"> d</w:t>
            </w:r>
            <w:r w:rsidR="005807C1">
              <w:rPr>
                <w:rFonts w:cs="Arial"/>
                <w:sz w:val="14"/>
                <w:szCs w:val="14"/>
                <w:lang w:val="en-US"/>
              </w:rPr>
              <w:t xml:space="preserve">e la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seua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identitat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(DNI, NIE,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p</w:t>
            </w:r>
            <w:r w:rsidRPr="009D699A">
              <w:rPr>
                <w:rFonts w:cs="Arial"/>
                <w:sz w:val="14"/>
                <w:szCs w:val="14"/>
                <w:lang w:val="en-US"/>
              </w:rPr>
              <w:t>assaport</w:t>
            </w:r>
            <w:proofErr w:type="spellEnd"/>
            <w:r w:rsidRPr="009D699A">
              <w:rPr>
                <w:rFonts w:cs="Arial"/>
                <w:sz w:val="14"/>
                <w:szCs w:val="14"/>
                <w:lang w:val="en-US"/>
              </w:rPr>
              <w:t>).</w:t>
            </w:r>
          </w:p>
          <w:p w:rsidR="00E65D04" w:rsidRPr="00B95F95" w:rsidRDefault="00E65D04" w:rsidP="00FB57FE">
            <w:pPr>
              <w:pStyle w:val="Prrafodelista"/>
              <w:widowControl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cs="Arial"/>
                <w:sz w:val="14"/>
                <w:szCs w:val="14"/>
                <w:lang w:val="en-US"/>
              </w:rPr>
            </w:pP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Expressar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 el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seu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consentiment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perquè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l'Ajuntament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puga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verificar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 la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seua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identitat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 de forma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telemàtica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, per </w:t>
            </w:r>
            <w:proofErr w:type="gramStart"/>
            <w:r w:rsidRPr="00B95F95">
              <w:rPr>
                <w:rFonts w:cs="Arial"/>
                <w:sz w:val="14"/>
                <w:szCs w:val="14"/>
                <w:lang w:val="en-US"/>
              </w:rPr>
              <w:t>a</w:t>
            </w:r>
            <w:proofErr w:type="gram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això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 ha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d'indicar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 el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seu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 nom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i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cognoms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, el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tipus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 de document per a la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consulta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 (DNI, NIE,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Passaport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)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i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 el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seu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núm</w:t>
            </w:r>
            <w:r w:rsidR="005807C1">
              <w:rPr>
                <w:rFonts w:cs="Arial"/>
                <w:sz w:val="14"/>
                <w:szCs w:val="14"/>
                <w:lang w:val="en-US"/>
              </w:rPr>
              <w:t>ero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.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En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proofErr w:type="gramStart"/>
            <w:r w:rsidR="005807C1">
              <w:rPr>
                <w:rFonts w:cs="Arial"/>
                <w:sz w:val="14"/>
                <w:szCs w:val="14"/>
                <w:lang w:val="en-US"/>
              </w:rPr>
              <w:t>cas</w:t>
            </w:r>
            <w:proofErr w:type="spellEnd"/>
            <w:proofErr w:type="gram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que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els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serveis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telemàtics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no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estiguen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="005807C1">
              <w:rPr>
                <w:rFonts w:cs="Arial"/>
                <w:sz w:val="14"/>
                <w:szCs w:val="14"/>
                <w:lang w:val="en-US"/>
              </w:rPr>
              <w:t>disponibles</w:t>
            </w:r>
            <w:proofErr w:type="spellEnd"/>
            <w:r w:rsidR="005807C1">
              <w:rPr>
                <w:rFonts w:cs="Arial"/>
                <w:sz w:val="14"/>
                <w:szCs w:val="14"/>
                <w:lang w:val="en-US"/>
              </w:rPr>
              <w:t xml:space="preserve">,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haurà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d'aportar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fotocòpia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 del document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acreditatiu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 de la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seua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B95F95">
              <w:rPr>
                <w:rFonts w:cs="Arial"/>
                <w:sz w:val="14"/>
                <w:szCs w:val="14"/>
                <w:lang w:val="en-US"/>
              </w:rPr>
              <w:t>identitat</w:t>
            </w:r>
            <w:proofErr w:type="spellEnd"/>
            <w:r w:rsidRPr="00B95F95">
              <w:rPr>
                <w:rFonts w:cs="Arial"/>
                <w:sz w:val="14"/>
                <w:szCs w:val="14"/>
                <w:lang w:val="en-US"/>
              </w:rPr>
              <w:t>.</w:t>
            </w:r>
          </w:p>
        </w:tc>
      </w:tr>
    </w:tbl>
    <w:p w:rsidR="00FB57FE" w:rsidRDefault="00FB57FE" w:rsidP="00E65D04">
      <w:pPr>
        <w:spacing w:after="0" w:line="240" w:lineRule="auto"/>
      </w:pPr>
    </w:p>
    <w:p w:rsidR="00FB57FE" w:rsidRPr="00FB57FE" w:rsidRDefault="00FB57FE" w:rsidP="00FB57FE"/>
    <w:p w:rsidR="00FB57FE" w:rsidRDefault="00FB57FE" w:rsidP="00FB57FE"/>
    <w:p w:rsidR="008C6CA8" w:rsidRDefault="008C6CA8" w:rsidP="00FB57FE">
      <w:pPr>
        <w:tabs>
          <w:tab w:val="left" w:pos="3687"/>
        </w:tabs>
      </w:pPr>
    </w:p>
    <w:p w:rsidR="008C6CA8" w:rsidRDefault="008C6CA8" w:rsidP="00FB57FE">
      <w:pPr>
        <w:tabs>
          <w:tab w:val="left" w:pos="3687"/>
        </w:tabs>
      </w:pPr>
    </w:p>
    <w:p w:rsidR="008C6CA8" w:rsidRDefault="008C6CA8" w:rsidP="00FB57FE">
      <w:pPr>
        <w:tabs>
          <w:tab w:val="left" w:pos="3687"/>
        </w:tabs>
      </w:pPr>
    </w:p>
    <w:p w:rsidR="008C6CA8" w:rsidRDefault="008C6CA8" w:rsidP="00FB57FE">
      <w:pPr>
        <w:tabs>
          <w:tab w:val="left" w:pos="3687"/>
        </w:tabs>
      </w:pPr>
    </w:p>
    <w:p w:rsidR="008C6CA8" w:rsidRDefault="008C6CA8" w:rsidP="00FB57FE">
      <w:pPr>
        <w:tabs>
          <w:tab w:val="left" w:pos="3687"/>
        </w:tabs>
      </w:pPr>
    </w:p>
    <w:p w:rsidR="008C6CA8" w:rsidRDefault="008C6CA8" w:rsidP="00FB57FE">
      <w:pPr>
        <w:tabs>
          <w:tab w:val="left" w:pos="3687"/>
        </w:tabs>
      </w:pPr>
    </w:p>
    <w:p w:rsidR="008C6CA8" w:rsidRDefault="008C6CA8" w:rsidP="00FB57FE">
      <w:pPr>
        <w:tabs>
          <w:tab w:val="left" w:pos="3687"/>
        </w:tabs>
      </w:pPr>
    </w:p>
    <w:p w:rsidR="008C6CA8" w:rsidRPr="008C6CA8" w:rsidRDefault="008C6CA8" w:rsidP="008C6CA8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ANNEX II: </w:t>
      </w:r>
      <w:r w:rsidRPr="008C6CA8">
        <w:rPr>
          <w:b/>
          <w:sz w:val="24"/>
          <w:szCs w:val="24"/>
        </w:rPr>
        <w:t>MANTENIMENT DE TERCERS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24"/>
        <w:gridCol w:w="676"/>
        <w:gridCol w:w="2592"/>
        <w:gridCol w:w="912"/>
        <w:gridCol w:w="782"/>
        <w:gridCol w:w="779"/>
        <w:gridCol w:w="774"/>
        <w:gridCol w:w="281"/>
        <w:gridCol w:w="608"/>
        <w:gridCol w:w="783"/>
        <w:gridCol w:w="783"/>
      </w:tblGrid>
      <w:tr w:rsidR="008C6CA8" w:rsidTr="008C6CA8">
        <w:trPr>
          <w:trHeight w:hRule="exact" w:val="397"/>
        </w:trPr>
        <w:tc>
          <w:tcPr>
            <w:tcW w:w="10194" w:type="dxa"/>
            <w:gridSpan w:val="11"/>
            <w:shd w:val="clear" w:color="auto" w:fill="A6A6A6" w:themeFill="background1" w:themeFillShade="A6"/>
            <w:vAlign w:val="center"/>
          </w:tcPr>
          <w:p w:rsidR="008C6CA8" w:rsidRPr="00B54790" w:rsidRDefault="008C6CA8" w:rsidP="00CF7503">
            <w:pPr>
              <w:rPr>
                <w:b/>
                <w:color w:val="FFFFFF" w:themeColor="background1"/>
              </w:rPr>
            </w:pPr>
            <w:r w:rsidRPr="00B54790">
              <w:rPr>
                <w:b/>
                <w:color w:val="FFFFFF" w:themeColor="background1"/>
              </w:rPr>
              <w:t>DADES DE</w:t>
            </w:r>
            <w:r w:rsidR="00496057">
              <w:rPr>
                <w:b/>
                <w:color w:val="FFFFFF" w:themeColor="background1"/>
              </w:rPr>
              <w:t xml:space="preserve"> </w:t>
            </w:r>
            <w:r w:rsidRPr="00B54790">
              <w:rPr>
                <w:b/>
                <w:color w:val="FFFFFF" w:themeColor="background1"/>
              </w:rPr>
              <w:t>L</w:t>
            </w:r>
            <w:r w:rsidR="00496057">
              <w:rPr>
                <w:b/>
                <w:color w:val="FFFFFF" w:themeColor="background1"/>
              </w:rPr>
              <w:t>A PERSONA</w:t>
            </w:r>
            <w:r w:rsidRPr="00B54790">
              <w:rPr>
                <w:b/>
                <w:color w:val="FFFFFF" w:themeColor="background1"/>
              </w:rPr>
              <w:t xml:space="preserve"> SOL·LICITANT</w:t>
            </w:r>
          </w:p>
        </w:tc>
      </w:tr>
      <w:tr w:rsidR="008C6CA8" w:rsidTr="008C6CA8">
        <w:trPr>
          <w:trHeight w:hRule="exact" w:val="397"/>
        </w:trPr>
        <w:tc>
          <w:tcPr>
            <w:tcW w:w="8020" w:type="dxa"/>
            <w:gridSpan w:val="8"/>
          </w:tcPr>
          <w:p w:rsidR="008C6CA8" w:rsidRPr="000D669D" w:rsidRDefault="00496057" w:rsidP="00CF7503">
            <w:pPr>
              <w:rPr>
                <w:b/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Cognoms</w:t>
            </w:r>
            <w:proofErr w:type="spellEnd"/>
            <w:r>
              <w:rPr>
                <w:b/>
                <w:sz w:val="14"/>
                <w:szCs w:val="14"/>
              </w:rPr>
              <w:t xml:space="preserve"> i </w:t>
            </w:r>
            <w:proofErr w:type="spellStart"/>
            <w:r>
              <w:rPr>
                <w:b/>
                <w:sz w:val="14"/>
                <w:szCs w:val="14"/>
              </w:rPr>
              <w:t>nom</w:t>
            </w:r>
            <w:proofErr w:type="spellEnd"/>
            <w:r>
              <w:rPr>
                <w:b/>
                <w:sz w:val="14"/>
                <w:szCs w:val="14"/>
              </w:rPr>
              <w:t xml:space="preserve"> o raó s</w:t>
            </w:r>
            <w:r w:rsidR="008C6CA8" w:rsidRPr="000D669D">
              <w:rPr>
                <w:b/>
                <w:sz w:val="14"/>
                <w:szCs w:val="14"/>
              </w:rPr>
              <w:t>ocial</w:t>
            </w:r>
          </w:p>
          <w:p w:rsidR="008C6CA8" w:rsidRDefault="008C6CA8" w:rsidP="00CF7503"/>
        </w:tc>
        <w:tc>
          <w:tcPr>
            <w:tcW w:w="2174" w:type="dxa"/>
            <w:gridSpan w:val="3"/>
          </w:tcPr>
          <w:p w:rsidR="008C6CA8" w:rsidRPr="000D669D" w:rsidRDefault="008C6CA8" w:rsidP="00CF7503">
            <w:pPr>
              <w:rPr>
                <w:b/>
                <w:sz w:val="14"/>
                <w:szCs w:val="14"/>
              </w:rPr>
            </w:pPr>
            <w:r w:rsidRPr="000D669D">
              <w:rPr>
                <w:b/>
                <w:sz w:val="14"/>
                <w:szCs w:val="14"/>
              </w:rPr>
              <w:t>DNI/NIF/CIF/NIE/</w:t>
            </w:r>
            <w:proofErr w:type="spellStart"/>
            <w:r w:rsidRPr="000D669D">
              <w:rPr>
                <w:b/>
                <w:sz w:val="14"/>
                <w:szCs w:val="14"/>
              </w:rPr>
              <w:t>Passaport</w:t>
            </w:r>
            <w:proofErr w:type="spellEnd"/>
          </w:p>
          <w:p w:rsidR="008C6CA8" w:rsidRDefault="008C6CA8" w:rsidP="00CF7503"/>
        </w:tc>
      </w:tr>
      <w:tr w:rsidR="008C6CA8" w:rsidTr="008C6CA8">
        <w:trPr>
          <w:trHeight w:hRule="exact" w:val="397"/>
        </w:trPr>
        <w:tc>
          <w:tcPr>
            <w:tcW w:w="5404" w:type="dxa"/>
            <w:gridSpan w:val="4"/>
          </w:tcPr>
          <w:p w:rsidR="008C6CA8" w:rsidRPr="000D669D" w:rsidRDefault="00496057" w:rsidP="00CF7503">
            <w:pPr>
              <w:rPr>
                <w:b/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Adreça</w:t>
            </w:r>
            <w:proofErr w:type="spellEnd"/>
            <w:r>
              <w:rPr>
                <w:b/>
                <w:sz w:val="14"/>
                <w:szCs w:val="14"/>
              </w:rPr>
              <w:t xml:space="preserve"> (</w:t>
            </w:r>
            <w:proofErr w:type="spellStart"/>
            <w:r>
              <w:rPr>
                <w:b/>
                <w:sz w:val="14"/>
                <w:szCs w:val="14"/>
              </w:rPr>
              <w:t>carrer</w:t>
            </w:r>
            <w:proofErr w:type="spellEnd"/>
            <w:r>
              <w:rPr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b/>
                <w:sz w:val="14"/>
                <w:szCs w:val="14"/>
              </w:rPr>
              <w:t>avinguda</w:t>
            </w:r>
            <w:proofErr w:type="spellEnd"/>
            <w:r>
              <w:rPr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b/>
                <w:sz w:val="14"/>
                <w:szCs w:val="14"/>
              </w:rPr>
              <w:t>plaça</w:t>
            </w:r>
            <w:proofErr w:type="spellEnd"/>
            <w:r w:rsidR="008C6CA8">
              <w:rPr>
                <w:b/>
                <w:sz w:val="14"/>
                <w:szCs w:val="14"/>
              </w:rPr>
              <w:t>…)</w:t>
            </w:r>
          </w:p>
          <w:p w:rsidR="008C6CA8" w:rsidRDefault="008C6CA8" w:rsidP="00CF7503"/>
        </w:tc>
        <w:tc>
          <w:tcPr>
            <w:tcW w:w="782" w:type="dxa"/>
          </w:tcPr>
          <w:p w:rsidR="008C6CA8" w:rsidRPr="000D669D" w:rsidRDefault="008C6CA8" w:rsidP="00CF7503">
            <w:pPr>
              <w:rPr>
                <w:b/>
                <w:sz w:val="14"/>
                <w:szCs w:val="14"/>
              </w:rPr>
            </w:pPr>
            <w:r w:rsidRPr="000D669D">
              <w:rPr>
                <w:b/>
                <w:sz w:val="14"/>
                <w:szCs w:val="14"/>
              </w:rPr>
              <w:t>Núm</w:t>
            </w:r>
            <w:r>
              <w:rPr>
                <w:b/>
                <w:sz w:val="14"/>
                <w:szCs w:val="14"/>
              </w:rPr>
              <w:t>ero</w:t>
            </w:r>
          </w:p>
          <w:p w:rsidR="008C6CA8" w:rsidRDefault="008C6CA8" w:rsidP="00CF7503"/>
        </w:tc>
        <w:tc>
          <w:tcPr>
            <w:tcW w:w="779" w:type="dxa"/>
          </w:tcPr>
          <w:p w:rsidR="008C6CA8" w:rsidRPr="000D669D" w:rsidRDefault="008C6CA8" w:rsidP="00CF750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Bloc</w:t>
            </w:r>
          </w:p>
          <w:p w:rsidR="008C6CA8" w:rsidRDefault="008C6CA8" w:rsidP="00CF7503"/>
        </w:tc>
        <w:tc>
          <w:tcPr>
            <w:tcW w:w="774" w:type="dxa"/>
          </w:tcPr>
          <w:p w:rsidR="008C6CA8" w:rsidRPr="000D669D" w:rsidRDefault="008C6CA8" w:rsidP="00CF750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Portal</w:t>
            </w:r>
          </w:p>
          <w:p w:rsidR="008C6CA8" w:rsidRDefault="008C6CA8" w:rsidP="00CF7503"/>
        </w:tc>
        <w:tc>
          <w:tcPr>
            <w:tcW w:w="889" w:type="dxa"/>
            <w:gridSpan w:val="2"/>
          </w:tcPr>
          <w:p w:rsidR="008C6CA8" w:rsidRPr="000D669D" w:rsidRDefault="008C6CA8" w:rsidP="00CF750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Escala</w:t>
            </w:r>
          </w:p>
          <w:p w:rsidR="008C6CA8" w:rsidRDefault="008C6CA8" w:rsidP="00CF7503"/>
        </w:tc>
        <w:tc>
          <w:tcPr>
            <w:tcW w:w="783" w:type="dxa"/>
          </w:tcPr>
          <w:p w:rsidR="008C6CA8" w:rsidRPr="000D669D" w:rsidRDefault="008C6CA8" w:rsidP="00CF750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Planta</w:t>
            </w:r>
          </w:p>
          <w:p w:rsidR="008C6CA8" w:rsidRDefault="008C6CA8" w:rsidP="00CF7503"/>
        </w:tc>
        <w:tc>
          <w:tcPr>
            <w:tcW w:w="783" w:type="dxa"/>
          </w:tcPr>
          <w:p w:rsidR="008C6CA8" w:rsidRPr="000D669D" w:rsidRDefault="008C6CA8" w:rsidP="00CF750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Porta</w:t>
            </w:r>
          </w:p>
          <w:p w:rsidR="008C6CA8" w:rsidRDefault="008C6CA8" w:rsidP="00CF7503"/>
        </w:tc>
      </w:tr>
      <w:tr w:rsidR="008C6CA8" w:rsidTr="008C6CA8">
        <w:trPr>
          <w:trHeight w:hRule="exact" w:val="397"/>
        </w:trPr>
        <w:tc>
          <w:tcPr>
            <w:tcW w:w="1224" w:type="dxa"/>
          </w:tcPr>
          <w:p w:rsidR="008C6CA8" w:rsidRDefault="00496057" w:rsidP="00CF7503">
            <w:pPr>
              <w:rPr>
                <w:b/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Codi</w:t>
            </w:r>
            <w:proofErr w:type="spellEnd"/>
            <w:r>
              <w:rPr>
                <w:b/>
                <w:sz w:val="14"/>
                <w:szCs w:val="14"/>
              </w:rPr>
              <w:t xml:space="preserve"> p</w:t>
            </w:r>
            <w:r w:rsidR="008C6CA8">
              <w:rPr>
                <w:b/>
                <w:sz w:val="14"/>
                <w:szCs w:val="14"/>
              </w:rPr>
              <w:t>ostal</w:t>
            </w:r>
          </w:p>
          <w:p w:rsidR="008C6CA8" w:rsidRPr="000D669D" w:rsidRDefault="008C6CA8" w:rsidP="00CF7503">
            <w:pPr>
              <w:rPr>
                <w:szCs w:val="18"/>
              </w:rPr>
            </w:pPr>
          </w:p>
        </w:tc>
        <w:tc>
          <w:tcPr>
            <w:tcW w:w="4180" w:type="dxa"/>
            <w:gridSpan w:val="3"/>
          </w:tcPr>
          <w:p w:rsidR="008C6CA8" w:rsidRDefault="008C6CA8" w:rsidP="00CF7503">
            <w:pPr>
              <w:rPr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Població</w:t>
            </w:r>
            <w:proofErr w:type="spellEnd"/>
          </w:p>
          <w:p w:rsidR="008C6CA8" w:rsidRPr="000D669D" w:rsidRDefault="008C6CA8" w:rsidP="00CF7503">
            <w:pPr>
              <w:rPr>
                <w:szCs w:val="18"/>
              </w:rPr>
            </w:pPr>
          </w:p>
        </w:tc>
        <w:tc>
          <w:tcPr>
            <w:tcW w:w="4790" w:type="dxa"/>
            <w:gridSpan w:val="7"/>
          </w:tcPr>
          <w:p w:rsidR="008C6CA8" w:rsidRDefault="008C6CA8" w:rsidP="00CF7503">
            <w:pPr>
              <w:rPr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Província</w:t>
            </w:r>
            <w:proofErr w:type="spellEnd"/>
          </w:p>
          <w:p w:rsidR="008C6CA8" w:rsidRPr="00B54790" w:rsidRDefault="008C6CA8" w:rsidP="00CF7503">
            <w:pPr>
              <w:rPr>
                <w:szCs w:val="18"/>
              </w:rPr>
            </w:pPr>
          </w:p>
        </w:tc>
      </w:tr>
      <w:tr w:rsidR="008C6CA8" w:rsidTr="008C6CA8">
        <w:trPr>
          <w:trHeight w:hRule="exact" w:val="397"/>
        </w:trPr>
        <w:tc>
          <w:tcPr>
            <w:tcW w:w="1900" w:type="dxa"/>
            <w:gridSpan w:val="2"/>
          </w:tcPr>
          <w:p w:rsidR="008C6CA8" w:rsidRDefault="00496057" w:rsidP="00CF7503">
            <w:pPr>
              <w:rPr>
                <w:b/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Notificació</w:t>
            </w:r>
            <w:proofErr w:type="spellEnd"/>
            <w:r>
              <w:rPr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b/>
                <w:sz w:val="14"/>
                <w:szCs w:val="14"/>
              </w:rPr>
              <w:t>t</w:t>
            </w:r>
            <w:r w:rsidR="008C6CA8">
              <w:rPr>
                <w:b/>
                <w:sz w:val="14"/>
                <w:szCs w:val="14"/>
              </w:rPr>
              <w:t>elemàtica</w:t>
            </w:r>
            <w:proofErr w:type="spellEnd"/>
          </w:p>
          <w:p w:rsidR="008C6CA8" w:rsidRPr="00B54790" w:rsidRDefault="008C6CA8" w:rsidP="00CF7503">
            <w:pPr>
              <w:jc w:val="center"/>
              <w:rPr>
                <w:szCs w:val="18"/>
              </w:rPr>
            </w:pPr>
            <w:r w:rsidRPr="00B54790">
              <w:rPr>
                <w:szCs w:val="18"/>
              </w:rPr>
              <w:sym w:font="Wingdings 2" w:char="F0A3"/>
            </w:r>
          </w:p>
        </w:tc>
        <w:tc>
          <w:tcPr>
            <w:tcW w:w="2592" w:type="dxa"/>
          </w:tcPr>
          <w:p w:rsidR="008C6CA8" w:rsidRDefault="00496057" w:rsidP="00CF750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Tel. a</w:t>
            </w:r>
            <w:r w:rsidR="008C6CA8">
              <w:rPr>
                <w:b/>
                <w:sz w:val="14"/>
                <w:szCs w:val="14"/>
              </w:rPr>
              <w:t>visos SMS</w:t>
            </w:r>
          </w:p>
          <w:p w:rsidR="008C6CA8" w:rsidRPr="00B54790" w:rsidRDefault="008C6CA8" w:rsidP="00CF7503">
            <w:pPr>
              <w:rPr>
                <w:szCs w:val="18"/>
              </w:rPr>
            </w:pPr>
          </w:p>
        </w:tc>
        <w:tc>
          <w:tcPr>
            <w:tcW w:w="5702" w:type="dxa"/>
            <w:gridSpan w:val="8"/>
          </w:tcPr>
          <w:p w:rsidR="008C6CA8" w:rsidRDefault="00496057" w:rsidP="00CF7503">
            <w:pPr>
              <w:rPr>
                <w:b/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Adreça</w:t>
            </w:r>
            <w:proofErr w:type="spellEnd"/>
            <w:r>
              <w:rPr>
                <w:b/>
                <w:sz w:val="14"/>
                <w:szCs w:val="14"/>
              </w:rPr>
              <w:t xml:space="preserve"> </w:t>
            </w:r>
            <w:proofErr w:type="spellStart"/>
            <w:r w:rsidR="008C6CA8">
              <w:rPr>
                <w:b/>
                <w:sz w:val="14"/>
                <w:szCs w:val="14"/>
              </w:rPr>
              <w:t>electrònic</w:t>
            </w:r>
            <w:r>
              <w:rPr>
                <w:b/>
                <w:sz w:val="14"/>
                <w:szCs w:val="14"/>
              </w:rPr>
              <w:t>a</w:t>
            </w:r>
            <w:proofErr w:type="spellEnd"/>
          </w:p>
          <w:p w:rsidR="008C6CA8" w:rsidRPr="00B54790" w:rsidRDefault="008C6CA8" w:rsidP="00CF7503">
            <w:pPr>
              <w:rPr>
                <w:szCs w:val="18"/>
              </w:rPr>
            </w:pPr>
          </w:p>
        </w:tc>
      </w:tr>
    </w:tbl>
    <w:p w:rsidR="008C6CA8" w:rsidRDefault="008C6CA8" w:rsidP="008C6CA8">
      <w:pPr>
        <w:tabs>
          <w:tab w:val="left" w:pos="3687"/>
        </w:tabs>
        <w:spacing w:after="0"/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223"/>
        <w:gridCol w:w="677"/>
        <w:gridCol w:w="2591"/>
        <w:gridCol w:w="913"/>
        <w:gridCol w:w="783"/>
        <w:gridCol w:w="779"/>
        <w:gridCol w:w="775"/>
        <w:gridCol w:w="279"/>
        <w:gridCol w:w="610"/>
        <w:gridCol w:w="783"/>
        <w:gridCol w:w="781"/>
      </w:tblGrid>
      <w:tr w:rsidR="008C6CA8" w:rsidTr="00CF7503">
        <w:trPr>
          <w:trHeight w:hRule="exact" w:val="397"/>
        </w:trPr>
        <w:tc>
          <w:tcPr>
            <w:tcW w:w="5000" w:type="pct"/>
            <w:gridSpan w:val="11"/>
            <w:shd w:val="clear" w:color="auto" w:fill="A6A6A6" w:themeFill="background1" w:themeFillShade="A6"/>
            <w:vAlign w:val="center"/>
          </w:tcPr>
          <w:p w:rsidR="008C6CA8" w:rsidRPr="00B54790" w:rsidRDefault="008C6CA8" w:rsidP="00CF7503">
            <w:pPr>
              <w:rPr>
                <w:b/>
                <w:color w:val="FFFFFF" w:themeColor="background1"/>
              </w:rPr>
            </w:pPr>
            <w:r w:rsidRPr="00B54790">
              <w:rPr>
                <w:b/>
                <w:color w:val="FFFFFF" w:themeColor="background1"/>
              </w:rPr>
              <w:t>DADES DE</w:t>
            </w:r>
            <w:r w:rsidR="00213917">
              <w:rPr>
                <w:b/>
                <w:color w:val="FFFFFF" w:themeColor="background1"/>
              </w:rPr>
              <w:t xml:space="preserve"> </w:t>
            </w:r>
            <w:r w:rsidRPr="00B54790">
              <w:rPr>
                <w:b/>
                <w:color w:val="FFFFFF" w:themeColor="background1"/>
              </w:rPr>
              <w:t>L</w:t>
            </w:r>
            <w:r w:rsidR="00213917">
              <w:rPr>
                <w:b/>
                <w:color w:val="FFFFFF" w:themeColor="background1"/>
              </w:rPr>
              <w:t>A</w:t>
            </w:r>
            <w:r w:rsidRPr="00B54790">
              <w:rPr>
                <w:b/>
                <w:color w:val="FFFFFF" w:themeColor="background1"/>
              </w:rPr>
              <w:t xml:space="preserve"> </w:t>
            </w:r>
            <w:r w:rsidR="00213917">
              <w:rPr>
                <w:b/>
                <w:color w:val="FFFFFF" w:themeColor="background1"/>
              </w:rPr>
              <w:t xml:space="preserve">PERSONA </w:t>
            </w:r>
            <w:r>
              <w:rPr>
                <w:b/>
                <w:color w:val="FFFFFF" w:themeColor="background1"/>
              </w:rPr>
              <w:t>REPRESENTANT</w:t>
            </w:r>
          </w:p>
        </w:tc>
      </w:tr>
      <w:tr w:rsidR="008C6CA8" w:rsidTr="00CF7503">
        <w:trPr>
          <w:trHeight w:hRule="exact" w:val="397"/>
        </w:trPr>
        <w:tc>
          <w:tcPr>
            <w:tcW w:w="3934" w:type="pct"/>
            <w:gridSpan w:val="8"/>
          </w:tcPr>
          <w:p w:rsidR="008C6CA8" w:rsidRPr="000D669D" w:rsidRDefault="00213917" w:rsidP="00CF7503">
            <w:pPr>
              <w:rPr>
                <w:b/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Cognoms</w:t>
            </w:r>
            <w:proofErr w:type="spellEnd"/>
            <w:r>
              <w:rPr>
                <w:b/>
                <w:sz w:val="14"/>
                <w:szCs w:val="14"/>
              </w:rPr>
              <w:t xml:space="preserve"> i </w:t>
            </w:r>
            <w:proofErr w:type="spellStart"/>
            <w:r>
              <w:rPr>
                <w:b/>
                <w:sz w:val="14"/>
                <w:szCs w:val="14"/>
              </w:rPr>
              <w:t>nom</w:t>
            </w:r>
            <w:proofErr w:type="spellEnd"/>
            <w:r>
              <w:rPr>
                <w:b/>
                <w:sz w:val="14"/>
                <w:szCs w:val="14"/>
              </w:rPr>
              <w:t xml:space="preserve"> o raó s</w:t>
            </w:r>
            <w:r w:rsidR="008C6CA8" w:rsidRPr="000D669D">
              <w:rPr>
                <w:b/>
                <w:sz w:val="14"/>
                <w:szCs w:val="14"/>
              </w:rPr>
              <w:t>ocial</w:t>
            </w:r>
          </w:p>
          <w:p w:rsidR="008C6CA8" w:rsidRDefault="008C6CA8" w:rsidP="00CF7503"/>
        </w:tc>
        <w:tc>
          <w:tcPr>
            <w:tcW w:w="1066" w:type="pct"/>
            <w:gridSpan w:val="3"/>
          </w:tcPr>
          <w:p w:rsidR="008C6CA8" w:rsidRPr="000D669D" w:rsidRDefault="008C6CA8" w:rsidP="00CF7503">
            <w:pPr>
              <w:rPr>
                <w:b/>
                <w:sz w:val="14"/>
                <w:szCs w:val="14"/>
              </w:rPr>
            </w:pPr>
            <w:r w:rsidRPr="000D669D">
              <w:rPr>
                <w:b/>
                <w:sz w:val="14"/>
                <w:szCs w:val="14"/>
              </w:rPr>
              <w:t>DNI/NIF/CIF/NIE/</w:t>
            </w:r>
            <w:proofErr w:type="spellStart"/>
            <w:r w:rsidRPr="000D669D">
              <w:rPr>
                <w:b/>
                <w:sz w:val="14"/>
                <w:szCs w:val="14"/>
              </w:rPr>
              <w:t>Passaport</w:t>
            </w:r>
            <w:proofErr w:type="spellEnd"/>
          </w:p>
          <w:p w:rsidR="008C6CA8" w:rsidRDefault="008C6CA8" w:rsidP="00CF7503"/>
        </w:tc>
      </w:tr>
      <w:tr w:rsidR="008C6CA8" w:rsidTr="00CF7503">
        <w:trPr>
          <w:trHeight w:hRule="exact" w:val="397"/>
        </w:trPr>
        <w:tc>
          <w:tcPr>
            <w:tcW w:w="2651" w:type="pct"/>
            <w:gridSpan w:val="4"/>
          </w:tcPr>
          <w:p w:rsidR="008C6CA8" w:rsidRPr="000D669D" w:rsidRDefault="00213917" w:rsidP="00CF7503">
            <w:pPr>
              <w:rPr>
                <w:b/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Adreça</w:t>
            </w:r>
            <w:proofErr w:type="spellEnd"/>
            <w:r>
              <w:rPr>
                <w:b/>
                <w:sz w:val="14"/>
                <w:szCs w:val="14"/>
              </w:rPr>
              <w:t xml:space="preserve"> (</w:t>
            </w:r>
            <w:proofErr w:type="spellStart"/>
            <w:r>
              <w:rPr>
                <w:b/>
                <w:sz w:val="14"/>
                <w:szCs w:val="14"/>
              </w:rPr>
              <w:t>carrer</w:t>
            </w:r>
            <w:proofErr w:type="spellEnd"/>
            <w:r>
              <w:rPr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b/>
                <w:sz w:val="14"/>
                <w:szCs w:val="14"/>
              </w:rPr>
              <w:t>avinguda</w:t>
            </w:r>
            <w:proofErr w:type="spellEnd"/>
            <w:r>
              <w:rPr>
                <w:b/>
                <w:sz w:val="14"/>
                <w:szCs w:val="14"/>
              </w:rPr>
              <w:t xml:space="preserve">, </w:t>
            </w:r>
            <w:proofErr w:type="spellStart"/>
            <w:r>
              <w:rPr>
                <w:b/>
                <w:sz w:val="14"/>
                <w:szCs w:val="14"/>
              </w:rPr>
              <w:t>plaça</w:t>
            </w:r>
            <w:proofErr w:type="spellEnd"/>
            <w:r w:rsidR="008C6CA8">
              <w:rPr>
                <w:b/>
                <w:sz w:val="14"/>
                <w:szCs w:val="14"/>
              </w:rPr>
              <w:t>…)</w:t>
            </w:r>
          </w:p>
          <w:p w:rsidR="008C6CA8" w:rsidRDefault="008C6CA8" w:rsidP="00CF7503"/>
        </w:tc>
        <w:tc>
          <w:tcPr>
            <w:tcW w:w="384" w:type="pct"/>
          </w:tcPr>
          <w:p w:rsidR="008C6CA8" w:rsidRPr="000D669D" w:rsidRDefault="008C6CA8" w:rsidP="00CF7503">
            <w:pPr>
              <w:rPr>
                <w:b/>
                <w:sz w:val="14"/>
                <w:szCs w:val="14"/>
              </w:rPr>
            </w:pPr>
            <w:r w:rsidRPr="000D669D">
              <w:rPr>
                <w:b/>
                <w:sz w:val="14"/>
                <w:szCs w:val="14"/>
              </w:rPr>
              <w:t>Núm</w:t>
            </w:r>
            <w:r>
              <w:rPr>
                <w:b/>
                <w:sz w:val="14"/>
                <w:szCs w:val="14"/>
              </w:rPr>
              <w:t>ero</w:t>
            </w:r>
          </w:p>
          <w:p w:rsidR="008C6CA8" w:rsidRDefault="008C6CA8" w:rsidP="00CF7503"/>
        </w:tc>
        <w:tc>
          <w:tcPr>
            <w:tcW w:w="382" w:type="pct"/>
          </w:tcPr>
          <w:p w:rsidR="008C6CA8" w:rsidRPr="000D669D" w:rsidRDefault="008C6CA8" w:rsidP="00CF750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Bloc</w:t>
            </w:r>
          </w:p>
          <w:p w:rsidR="008C6CA8" w:rsidRDefault="008C6CA8" w:rsidP="00CF7503"/>
        </w:tc>
        <w:tc>
          <w:tcPr>
            <w:tcW w:w="380" w:type="pct"/>
          </w:tcPr>
          <w:p w:rsidR="008C6CA8" w:rsidRPr="000D669D" w:rsidRDefault="008C6CA8" w:rsidP="00CF750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Portal</w:t>
            </w:r>
          </w:p>
          <w:p w:rsidR="008C6CA8" w:rsidRDefault="008C6CA8" w:rsidP="00CF7503"/>
        </w:tc>
        <w:tc>
          <w:tcPr>
            <w:tcW w:w="436" w:type="pct"/>
            <w:gridSpan w:val="2"/>
          </w:tcPr>
          <w:p w:rsidR="008C6CA8" w:rsidRPr="000D669D" w:rsidRDefault="008C6CA8" w:rsidP="00CF750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Escala</w:t>
            </w:r>
          </w:p>
          <w:p w:rsidR="008C6CA8" w:rsidRDefault="008C6CA8" w:rsidP="00CF7503"/>
        </w:tc>
        <w:tc>
          <w:tcPr>
            <w:tcW w:w="384" w:type="pct"/>
          </w:tcPr>
          <w:p w:rsidR="008C6CA8" w:rsidRPr="000D669D" w:rsidRDefault="008C6CA8" w:rsidP="00CF750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Planta</w:t>
            </w:r>
          </w:p>
          <w:p w:rsidR="008C6CA8" w:rsidRDefault="008C6CA8" w:rsidP="00CF7503"/>
        </w:tc>
        <w:tc>
          <w:tcPr>
            <w:tcW w:w="383" w:type="pct"/>
          </w:tcPr>
          <w:p w:rsidR="008C6CA8" w:rsidRPr="000D669D" w:rsidRDefault="008C6CA8" w:rsidP="00CF750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Porta</w:t>
            </w:r>
          </w:p>
          <w:p w:rsidR="008C6CA8" w:rsidRDefault="008C6CA8" w:rsidP="00CF7503"/>
        </w:tc>
      </w:tr>
      <w:tr w:rsidR="008C6CA8" w:rsidTr="00CF7503">
        <w:trPr>
          <w:trHeight w:hRule="exact" w:val="397"/>
        </w:trPr>
        <w:tc>
          <w:tcPr>
            <w:tcW w:w="600" w:type="pct"/>
          </w:tcPr>
          <w:p w:rsidR="008C6CA8" w:rsidRDefault="00213917" w:rsidP="00CF7503">
            <w:pPr>
              <w:rPr>
                <w:b/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Codi</w:t>
            </w:r>
            <w:proofErr w:type="spellEnd"/>
            <w:r>
              <w:rPr>
                <w:b/>
                <w:sz w:val="14"/>
                <w:szCs w:val="14"/>
              </w:rPr>
              <w:t xml:space="preserve"> p</w:t>
            </w:r>
            <w:r w:rsidR="008C6CA8">
              <w:rPr>
                <w:b/>
                <w:sz w:val="14"/>
                <w:szCs w:val="14"/>
              </w:rPr>
              <w:t>ostal</w:t>
            </w:r>
          </w:p>
          <w:p w:rsidR="008C6CA8" w:rsidRPr="000D669D" w:rsidRDefault="008C6CA8" w:rsidP="00CF7503">
            <w:pPr>
              <w:rPr>
                <w:szCs w:val="18"/>
              </w:rPr>
            </w:pPr>
          </w:p>
        </w:tc>
        <w:tc>
          <w:tcPr>
            <w:tcW w:w="2051" w:type="pct"/>
            <w:gridSpan w:val="3"/>
          </w:tcPr>
          <w:p w:rsidR="008C6CA8" w:rsidRDefault="008C6CA8" w:rsidP="00CF7503">
            <w:pPr>
              <w:rPr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Població</w:t>
            </w:r>
            <w:proofErr w:type="spellEnd"/>
          </w:p>
          <w:p w:rsidR="008C6CA8" w:rsidRPr="000D669D" w:rsidRDefault="008C6CA8" w:rsidP="00CF7503">
            <w:pPr>
              <w:rPr>
                <w:szCs w:val="18"/>
              </w:rPr>
            </w:pPr>
          </w:p>
        </w:tc>
        <w:tc>
          <w:tcPr>
            <w:tcW w:w="2349" w:type="pct"/>
            <w:gridSpan w:val="7"/>
          </w:tcPr>
          <w:p w:rsidR="008C6CA8" w:rsidRDefault="008C6CA8" w:rsidP="00CF7503">
            <w:pPr>
              <w:rPr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Província</w:t>
            </w:r>
            <w:proofErr w:type="spellEnd"/>
          </w:p>
          <w:p w:rsidR="008C6CA8" w:rsidRPr="00B54790" w:rsidRDefault="008C6CA8" w:rsidP="00CF7503">
            <w:pPr>
              <w:rPr>
                <w:szCs w:val="18"/>
              </w:rPr>
            </w:pPr>
          </w:p>
        </w:tc>
      </w:tr>
      <w:tr w:rsidR="008C6CA8" w:rsidTr="00CF7503">
        <w:trPr>
          <w:trHeight w:hRule="exact" w:val="397"/>
        </w:trPr>
        <w:tc>
          <w:tcPr>
            <w:tcW w:w="932" w:type="pct"/>
            <w:gridSpan w:val="2"/>
          </w:tcPr>
          <w:p w:rsidR="008C6CA8" w:rsidRDefault="008C6CA8" w:rsidP="00CF7503">
            <w:pPr>
              <w:rPr>
                <w:b/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N</w:t>
            </w:r>
            <w:r w:rsidR="006D52BF">
              <w:rPr>
                <w:b/>
                <w:sz w:val="14"/>
                <w:szCs w:val="14"/>
              </w:rPr>
              <w:t>otificació</w:t>
            </w:r>
            <w:proofErr w:type="spellEnd"/>
            <w:r w:rsidR="006D52BF">
              <w:rPr>
                <w:b/>
                <w:sz w:val="14"/>
                <w:szCs w:val="14"/>
              </w:rPr>
              <w:t xml:space="preserve"> </w:t>
            </w:r>
            <w:proofErr w:type="spellStart"/>
            <w:r w:rsidR="006D52BF">
              <w:rPr>
                <w:b/>
                <w:sz w:val="14"/>
                <w:szCs w:val="14"/>
              </w:rPr>
              <w:t>t</w:t>
            </w:r>
            <w:r>
              <w:rPr>
                <w:b/>
                <w:sz w:val="14"/>
                <w:szCs w:val="14"/>
              </w:rPr>
              <w:t>elemàtica</w:t>
            </w:r>
            <w:proofErr w:type="spellEnd"/>
          </w:p>
          <w:p w:rsidR="008C6CA8" w:rsidRPr="00B54790" w:rsidRDefault="008C6CA8" w:rsidP="00CF7503">
            <w:pPr>
              <w:jc w:val="center"/>
              <w:rPr>
                <w:szCs w:val="18"/>
              </w:rPr>
            </w:pPr>
            <w:r w:rsidRPr="00B54790">
              <w:rPr>
                <w:szCs w:val="18"/>
              </w:rPr>
              <w:sym w:font="Wingdings 2" w:char="F0A3"/>
            </w:r>
          </w:p>
        </w:tc>
        <w:tc>
          <w:tcPr>
            <w:tcW w:w="1271" w:type="pct"/>
          </w:tcPr>
          <w:p w:rsidR="008C6CA8" w:rsidRDefault="006D52BF" w:rsidP="00CF750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Tel. a</w:t>
            </w:r>
            <w:r w:rsidR="008C6CA8">
              <w:rPr>
                <w:b/>
                <w:sz w:val="14"/>
                <w:szCs w:val="14"/>
              </w:rPr>
              <w:t>visos SMS</w:t>
            </w:r>
          </w:p>
          <w:p w:rsidR="008C6CA8" w:rsidRPr="00B54790" w:rsidRDefault="008C6CA8" w:rsidP="00CF7503">
            <w:pPr>
              <w:rPr>
                <w:szCs w:val="18"/>
              </w:rPr>
            </w:pPr>
          </w:p>
        </w:tc>
        <w:tc>
          <w:tcPr>
            <w:tcW w:w="2797" w:type="pct"/>
            <w:gridSpan w:val="8"/>
          </w:tcPr>
          <w:p w:rsidR="008C6CA8" w:rsidRDefault="006D52BF" w:rsidP="00CF7503">
            <w:pPr>
              <w:rPr>
                <w:b/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Adreça</w:t>
            </w:r>
            <w:proofErr w:type="spellEnd"/>
            <w:r>
              <w:rPr>
                <w:b/>
                <w:sz w:val="14"/>
                <w:szCs w:val="14"/>
              </w:rPr>
              <w:t xml:space="preserve"> </w:t>
            </w:r>
            <w:proofErr w:type="spellStart"/>
            <w:r w:rsidR="008C6CA8">
              <w:rPr>
                <w:b/>
                <w:sz w:val="14"/>
                <w:szCs w:val="14"/>
              </w:rPr>
              <w:t>electrònic</w:t>
            </w:r>
            <w:r>
              <w:rPr>
                <w:b/>
                <w:sz w:val="14"/>
                <w:szCs w:val="14"/>
              </w:rPr>
              <w:t>a</w:t>
            </w:r>
            <w:proofErr w:type="spellEnd"/>
          </w:p>
          <w:p w:rsidR="008C6CA8" w:rsidRPr="00B54790" w:rsidRDefault="008C6CA8" w:rsidP="00CF7503">
            <w:pPr>
              <w:rPr>
                <w:szCs w:val="18"/>
              </w:rPr>
            </w:pPr>
          </w:p>
        </w:tc>
      </w:tr>
    </w:tbl>
    <w:p w:rsidR="008C6CA8" w:rsidRDefault="008C6CA8" w:rsidP="008C6CA8">
      <w:pPr>
        <w:tabs>
          <w:tab w:val="left" w:pos="3687"/>
        </w:tabs>
        <w:spacing w:after="0"/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55"/>
        <w:gridCol w:w="305"/>
        <w:gridCol w:w="305"/>
        <w:gridCol w:w="312"/>
        <w:gridCol w:w="220"/>
        <w:gridCol w:w="305"/>
        <w:gridCol w:w="305"/>
        <w:gridCol w:w="312"/>
        <w:gridCol w:w="312"/>
        <w:gridCol w:w="220"/>
        <w:gridCol w:w="216"/>
        <w:gridCol w:w="216"/>
        <w:gridCol w:w="235"/>
        <w:gridCol w:w="305"/>
        <w:gridCol w:w="305"/>
        <w:gridCol w:w="220"/>
        <w:gridCol w:w="291"/>
        <w:gridCol w:w="291"/>
        <w:gridCol w:w="291"/>
        <w:gridCol w:w="291"/>
        <w:gridCol w:w="218"/>
        <w:gridCol w:w="216"/>
        <w:gridCol w:w="216"/>
        <w:gridCol w:w="252"/>
        <w:gridCol w:w="312"/>
        <w:gridCol w:w="312"/>
        <w:gridCol w:w="220"/>
        <w:gridCol w:w="312"/>
        <w:gridCol w:w="312"/>
        <w:gridCol w:w="312"/>
        <w:gridCol w:w="312"/>
        <w:gridCol w:w="220"/>
        <w:gridCol w:w="312"/>
        <w:gridCol w:w="312"/>
        <w:gridCol w:w="312"/>
        <w:gridCol w:w="312"/>
        <w:gridCol w:w="220"/>
      </w:tblGrid>
      <w:tr w:rsidR="008C6CA8" w:rsidTr="008C6CA8">
        <w:trPr>
          <w:trHeight w:hRule="exact" w:val="397"/>
        </w:trPr>
        <w:tc>
          <w:tcPr>
            <w:tcW w:w="5000" w:type="pct"/>
            <w:gridSpan w:val="37"/>
            <w:shd w:val="clear" w:color="auto" w:fill="A6A6A6" w:themeFill="background1" w:themeFillShade="A6"/>
            <w:vAlign w:val="center"/>
          </w:tcPr>
          <w:p w:rsidR="008C6CA8" w:rsidRPr="00B54790" w:rsidRDefault="008C6CA8" w:rsidP="00CF7503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DADES DE L'ENTITAT FINANCERA / IBAN</w:t>
            </w:r>
          </w:p>
        </w:tc>
      </w:tr>
      <w:tr w:rsidR="008C6CA8" w:rsidTr="008C6CA8">
        <w:trPr>
          <w:trHeight w:hRule="exact" w:val="315"/>
        </w:trPr>
        <w:tc>
          <w:tcPr>
            <w:tcW w:w="1363" w:type="pct"/>
            <w:gridSpan w:val="11"/>
            <w:tcBorders>
              <w:bottom w:val="single" w:sz="4" w:space="0" w:color="auto"/>
            </w:tcBorders>
            <w:vAlign w:val="center"/>
          </w:tcPr>
          <w:p w:rsidR="008C6CA8" w:rsidRDefault="008C6CA8" w:rsidP="00CF750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ENTITAT FINANCERA</w:t>
            </w:r>
          </w:p>
          <w:p w:rsidR="008C6CA8" w:rsidRPr="000D669D" w:rsidRDefault="008C6CA8" w:rsidP="00CF7503">
            <w:pPr>
              <w:rPr>
                <w:szCs w:val="18"/>
              </w:rPr>
            </w:pPr>
          </w:p>
        </w:tc>
        <w:tc>
          <w:tcPr>
            <w:tcW w:w="1339" w:type="pct"/>
            <w:gridSpan w:val="10"/>
            <w:tcBorders>
              <w:bottom w:val="single" w:sz="4" w:space="0" w:color="auto"/>
            </w:tcBorders>
            <w:vAlign w:val="center"/>
          </w:tcPr>
          <w:p w:rsidR="008C6CA8" w:rsidRDefault="008C6CA8" w:rsidP="00CF7503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DOMICILI DE LA SUCURSAL</w:t>
            </w:r>
          </w:p>
          <w:p w:rsidR="008C6CA8" w:rsidRPr="000D669D" w:rsidRDefault="008C6CA8" w:rsidP="00CF7503">
            <w:pPr>
              <w:rPr>
                <w:szCs w:val="18"/>
              </w:rPr>
            </w:pPr>
          </w:p>
        </w:tc>
        <w:tc>
          <w:tcPr>
            <w:tcW w:w="2298" w:type="pct"/>
            <w:gridSpan w:val="16"/>
            <w:tcBorders>
              <w:bottom w:val="single" w:sz="4" w:space="0" w:color="auto"/>
            </w:tcBorders>
            <w:vAlign w:val="center"/>
          </w:tcPr>
          <w:p w:rsidR="008C6CA8" w:rsidRDefault="008C6CA8" w:rsidP="00CF7503">
            <w:pPr>
              <w:rPr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BIC o SWIFT</w:t>
            </w:r>
          </w:p>
          <w:p w:rsidR="008C6CA8" w:rsidRPr="00B54790" w:rsidRDefault="008C6CA8" w:rsidP="00CF7503">
            <w:pPr>
              <w:rPr>
                <w:szCs w:val="18"/>
              </w:rPr>
            </w:pPr>
          </w:p>
        </w:tc>
      </w:tr>
      <w:tr w:rsidR="008C6CA8" w:rsidTr="008C6CA8">
        <w:trPr>
          <w:trHeight w:val="174"/>
        </w:trPr>
        <w:tc>
          <w:tcPr>
            <w:tcW w:w="5000" w:type="pct"/>
            <w:gridSpan w:val="37"/>
            <w:tcBorders>
              <w:bottom w:val="nil"/>
            </w:tcBorders>
          </w:tcPr>
          <w:p w:rsidR="008C6CA8" w:rsidRPr="00697EDD" w:rsidRDefault="008C6CA8" w:rsidP="00CF7503">
            <w:pPr>
              <w:rPr>
                <w:sz w:val="16"/>
                <w:szCs w:val="16"/>
              </w:rPr>
            </w:pPr>
            <w:proofErr w:type="spellStart"/>
            <w:r w:rsidRPr="00697EDD">
              <w:rPr>
                <w:sz w:val="16"/>
                <w:szCs w:val="16"/>
              </w:rPr>
              <w:t>Llegenda</w:t>
            </w:r>
            <w:proofErr w:type="spellEnd"/>
            <w:r w:rsidRPr="00697EDD">
              <w:rPr>
                <w:sz w:val="16"/>
                <w:szCs w:val="16"/>
              </w:rPr>
              <w:t xml:space="preserve">: </w:t>
            </w:r>
          </w:p>
          <w:p w:rsidR="008C6CA8" w:rsidRPr="00B54790" w:rsidRDefault="006D52BF" w:rsidP="00CF7503">
            <w:pPr>
              <w:rPr>
                <w:szCs w:val="18"/>
              </w:rPr>
            </w:pPr>
            <w:r>
              <w:rPr>
                <w:sz w:val="16"/>
                <w:szCs w:val="16"/>
              </w:rPr>
              <w:t>ESDD (ESPANYA DÍGIT</w:t>
            </w:r>
            <w:r w:rsidR="008C6CA8" w:rsidRPr="00697EDD">
              <w:rPr>
                <w:sz w:val="16"/>
                <w:szCs w:val="16"/>
              </w:rPr>
              <w:t xml:space="preserve"> IBAN)/ EEEE(E</w:t>
            </w:r>
            <w:r>
              <w:rPr>
                <w:sz w:val="16"/>
                <w:szCs w:val="16"/>
              </w:rPr>
              <w:t>NTITAT)   OOOO(OFICINA) DC(DÍGIT</w:t>
            </w:r>
            <w:r w:rsidR="008C6CA8" w:rsidRPr="00697EDD">
              <w:rPr>
                <w:sz w:val="16"/>
                <w:szCs w:val="16"/>
              </w:rPr>
              <w:t xml:space="preserve"> CONTROL) NN (Núm. COMPTE)</w:t>
            </w:r>
          </w:p>
        </w:tc>
      </w:tr>
      <w:tr w:rsidR="006D52BF" w:rsidTr="008C6CA8">
        <w:trPr>
          <w:trHeight w:val="247"/>
        </w:trPr>
        <w:tc>
          <w:tcPr>
            <w:tcW w:w="120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49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23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vMerge w:val="restart"/>
            <w:tcBorders>
              <w:top w:val="nil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E</w:t>
            </w:r>
          </w:p>
        </w:tc>
        <w:tc>
          <w:tcPr>
            <w:tcW w:w="136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S</w:t>
            </w:r>
          </w:p>
        </w:tc>
        <w:tc>
          <w:tcPr>
            <w:tcW w:w="136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6D52BF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D</w:t>
            </w:r>
          </w:p>
        </w:tc>
        <w:tc>
          <w:tcPr>
            <w:tcW w:w="136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6D52BF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D</w:t>
            </w:r>
          </w:p>
        </w:tc>
        <w:tc>
          <w:tcPr>
            <w:tcW w:w="136" w:type="pct"/>
            <w:vMerge w:val="restart"/>
            <w:tcBorders>
              <w:top w:val="nil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E</w:t>
            </w:r>
          </w:p>
        </w:tc>
        <w:tc>
          <w:tcPr>
            <w:tcW w:w="136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E</w:t>
            </w:r>
          </w:p>
        </w:tc>
        <w:tc>
          <w:tcPr>
            <w:tcW w:w="136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E</w:t>
            </w:r>
          </w:p>
        </w:tc>
        <w:tc>
          <w:tcPr>
            <w:tcW w:w="136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E</w:t>
            </w:r>
          </w:p>
        </w:tc>
        <w:tc>
          <w:tcPr>
            <w:tcW w:w="136" w:type="pct"/>
            <w:vMerge w:val="restart"/>
            <w:tcBorders>
              <w:top w:val="nil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0</w:t>
            </w:r>
          </w:p>
        </w:tc>
        <w:tc>
          <w:tcPr>
            <w:tcW w:w="136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0</w:t>
            </w:r>
          </w:p>
        </w:tc>
        <w:tc>
          <w:tcPr>
            <w:tcW w:w="136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0</w:t>
            </w:r>
          </w:p>
        </w:tc>
        <w:tc>
          <w:tcPr>
            <w:tcW w:w="136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0</w:t>
            </w:r>
          </w:p>
        </w:tc>
        <w:tc>
          <w:tcPr>
            <w:tcW w:w="136" w:type="pct"/>
            <w:gridSpan w:val="2"/>
            <w:vMerge w:val="restart"/>
            <w:tcBorders>
              <w:top w:val="nil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6D52BF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D</w:t>
            </w:r>
          </w:p>
        </w:tc>
        <w:tc>
          <w:tcPr>
            <w:tcW w:w="136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C</w:t>
            </w:r>
          </w:p>
        </w:tc>
        <w:tc>
          <w:tcPr>
            <w:tcW w:w="136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N</w:t>
            </w:r>
          </w:p>
        </w:tc>
        <w:tc>
          <w:tcPr>
            <w:tcW w:w="136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N</w:t>
            </w:r>
          </w:p>
        </w:tc>
        <w:tc>
          <w:tcPr>
            <w:tcW w:w="136" w:type="pct"/>
            <w:vMerge w:val="restart"/>
            <w:tcBorders>
              <w:top w:val="nil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N</w:t>
            </w:r>
          </w:p>
        </w:tc>
        <w:tc>
          <w:tcPr>
            <w:tcW w:w="136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N</w:t>
            </w:r>
          </w:p>
        </w:tc>
        <w:tc>
          <w:tcPr>
            <w:tcW w:w="136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N</w:t>
            </w:r>
          </w:p>
        </w:tc>
        <w:tc>
          <w:tcPr>
            <w:tcW w:w="136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N</w:t>
            </w:r>
          </w:p>
        </w:tc>
        <w:tc>
          <w:tcPr>
            <w:tcW w:w="136" w:type="pct"/>
            <w:vMerge w:val="restart"/>
            <w:tcBorders>
              <w:top w:val="nil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N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N</w:t>
            </w:r>
          </w:p>
        </w:tc>
        <w:tc>
          <w:tcPr>
            <w:tcW w:w="147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N</w:t>
            </w:r>
          </w:p>
        </w:tc>
        <w:tc>
          <w:tcPr>
            <w:tcW w:w="147" w:type="pct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N</w:t>
            </w:r>
          </w:p>
        </w:tc>
        <w:tc>
          <w:tcPr>
            <w:tcW w:w="376" w:type="pct"/>
            <w:vMerge w:val="restart"/>
            <w:tcBorders>
              <w:top w:val="nil"/>
            </w:tcBorders>
          </w:tcPr>
          <w:p w:rsidR="008C6CA8" w:rsidRPr="00B54790" w:rsidRDefault="008C6CA8" w:rsidP="00CF7503">
            <w:pPr>
              <w:rPr>
                <w:szCs w:val="18"/>
              </w:rPr>
            </w:pPr>
          </w:p>
        </w:tc>
      </w:tr>
      <w:tr w:rsidR="006D52BF" w:rsidTr="008C6CA8">
        <w:trPr>
          <w:trHeight w:val="254"/>
        </w:trPr>
        <w:tc>
          <w:tcPr>
            <w:tcW w:w="120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I</w:t>
            </w:r>
          </w:p>
        </w:tc>
        <w:tc>
          <w:tcPr>
            <w:tcW w:w="149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B</w:t>
            </w:r>
          </w:p>
        </w:tc>
        <w:tc>
          <w:tcPr>
            <w:tcW w:w="123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A</w:t>
            </w:r>
          </w:p>
        </w:tc>
        <w:tc>
          <w:tcPr>
            <w:tcW w:w="136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N</w:t>
            </w:r>
          </w:p>
        </w:tc>
        <w:tc>
          <w:tcPr>
            <w:tcW w:w="136" w:type="pct"/>
            <w:vMerge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vMerge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gridSpan w:val="2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vMerge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gridSpan w:val="2"/>
            <w:vMerge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vMerge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vMerge/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6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30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47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147" w:type="pct"/>
            <w:tcBorders>
              <w:top w:val="single" w:sz="4" w:space="0" w:color="auto"/>
            </w:tcBorders>
            <w:vAlign w:val="center"/>
          </w:tcPr>
          <w:p w:rsidR="008C6CA8" w:rsidRPr="00B54790" w:rsidRDefault="008C6CA8" w:rsidP="00CF7503">
            <w:pPr>
              <w:jc w:val="center"/>
              <w:rPr>
                <w:szCs w:val="18"/>
              </w:rPr>
            </w:pPr>
          </w:p>
        </w:tc>
        <w:tc>
          <w:tcPr>
            <w:tcW w:w="376" w:type="pct"/>
            <w:vMerge/>
          </w:tcPr>
          <w:p w:rsidR="008C6CA8" w:rsidRPr="00B54790" w:rsidRDefault="008C6CA8" w:rsidP="00CF7503">
            <w:pPr>
              <w:rPr>
                <w:szCs w:val="18"/>
              </w:rPr>
            </w:pPr>
          </w:p>
        </w:tc>
      </w:tr>
    </w:tbl>
    <w:p w:rsidR="008C6CA8" w:rsidRDefault="008C6CA8" w:rsidP="008C6CA8">
      <w:pPr>
        <w:tabs>
          <w:tab w:val="left" w:pos="3687"/>
        </w:tabs>
        <w:spacing w:after="0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89"/>
        <w:gridCol w:w="7705"/>
      </w:tblGrid>
      <w:tr w:rsidR="008C6CA8" w:rsidTr="00CF7503">
        <w:trPr>
          <w:trHeight w:hRule="exact" w:val="397"/>
        </w:trPr>
        <w:tc>
          <w:tcPr>
            <w:tcW w:w="10420" w:type="dxa"/>
            <w:gridSpan w:val="2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C6CA8" w:rsidRPr="00B54790" w:rsidRDefault="008C6CA8" w:rsidP="00CF7503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A EMPLENAR PER L'ENTITAT BANCÀRIA</w:t>
            </w:r>
          </w:p>
        </w:tc>
      </w:tr>
      <w:tr w:rsidR="008C6CA8" w:rsidTr="00CF7503">
        <w:trPr>
          <w:trHeight w:hRule="exact" w:val="1266"/>
        </w:trPr>
        <w:tc>
          <w:tcPr>
            <w:tcW w:w="2518" w:type="dxa"/>
            <w:shd w:val="clear" w:color="auto" w:fill="F2F2F2" w:themeFill="background1" w:themeFillShade="F2"/>
          </w:tcPr>
          <w:p w:rsidR="008C6CA8" w:rsidRDefault="008C6CA8" w:rsidP="00CF7503">
            <w:pPr>
              <w:jc w:val="center"/>
              <w:rPr>
                <w:szCs w:val="18"/>
              </w:rPr>
            </w:pPr>
          </w:p>
          <w:p w:rsidR="008C6CA8" w:rsidRDefault="008C6CA8" w:rsidP="00CF75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SEGELLE CONFORMITAT ENTITAT BANCÀRIA</w:t>
            </w:r>
          </w:p>
          <w:p w:rsidR="008C6CA8" w:rsidRDefault="008C6CA8" w:rsidP="00CF7503">
            <w:pPr>
              <w:rPr>
                <w:szCs w:val="18"/>
              </w:rPr>
            </w:pPr>
            <w:r>
              <w:rPr>
                <w:szCs w:val="18"/>
              </w:rPr>
              <w:t xml:space="preserve"> </w:t>
            </w:r>
          </w:p>
          <w:p w:rsidR="008C6CA8" w:rsidRPr="00B54790" w:rsidRDefault="008C6CA8" w:rsidP="00CF7503">
            <w:pPr>
              <w:rPr>
                <w:szCs w:val="18"/>
              </w:rPr>
            </w:pPr>
            <w:r>
              <w:rPr>
                <w:szCs w:val="18"/>
              </w:rPr>
              <w:t xml:space="preserve"> </w:t>
            </w:r>
          </w:p>
        </w:tc>
        <w:tc>
          <w:tcPr>
            <w:tcW w:w="7902" w:type="dxa"/>
            <w:shd w:val="clear" w:color="auto" w:fill="F2F2F2" w:themeFill="background1" w:themeFillShade="F2"/>
          </w:tcPr>
          <w:p w:rsidR="008C6CA8" w:rsidRDefault="008C6CA8" w:rsidP="00CF7503">
            <w:pPr>
              <w:rPr>
                <w:szCs w:val="18"/>
              </w:rPr>
            </w:pPr>
            <w:r>
              <w:rPr>
                <w:szCs w:val="18"/>
              </w:rPr>
              <w:t xml:space="preserve">Les </w:t>
            </w:r>
            <w:proofErr w:type="spellStart"/>
            <w:r>
              <w:rPr>
                <w:szCs w:val="18"/>
              </w:rPr>
              <w:t>dades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ci</w:t>
            </w:r>
            <w:r w:rsidR="006D52BF">
              <w:rPr>
                <w:szCs w:val="18"/>
              </w:rPr>
              <w:t>tades</w:t>
            </w:r>
            <w:proofErr w:type="spellEnd"/>
            <w:r w:rsidR="006D52BF">
              <w:rPr>
                <w:szCs w:val="18"/>
              </w:rPr>
              <w:t xml:space="preserve"> </w:t>
            </w:r>
            <w:proofErr w:type="spellStart"/>
            <w:r w:rsidR="006D52BF">
              <w:rPr>
                <w:szCs w:val="18"/>
              </w:rPr>
              <w:t>corresponen</w:t>
            </w:r>
            <w:proofErr w:type="spellEnd"/>
            <w:r w:rsidR="006D52BF">
              <w:rPr>
                <w:szCs w:val="18"/>
              </w:rPr>
              <w:t xml:space="preserve"> al </w:t>
            </w:r>
            <w:proofErr w:type="spellStart"/>
            <w:r w:rsidR="006D52BF">
              <w:rPr>
                <w:szCs w:val="18"/>
              </w:rPr>
              <w:t>codi</w:t>
            </w:r>
            <w:proofErr w:type="spellEnd"/>
            <w:r w:rsidR="006D52BF">
              <w:rPr>
                <w:szCs w:val="18"/>
              </w:rPr>
              <w:t xml:space="preserve"> </w:t>
            </w:r>
            <w:proofErr w:type="spellStart"/>
            <w:r w:rsidR="006D52BF">
              <w:rPr>
                <w:szCs w:val="18"/>
              </w:rPr>
              <w:t>compte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client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obert</w:t>
            </w:r>
            <w:proofErr w:type="spellEnd"/>
            <w:r>
              <w:rPr>
                <w:szCs w:val="18"/>
              </w:rPr>
              <w:t xml:space="preserve"> en </w:t>
            </w:r>
            <w:proofErr w:type="spellStart"/>
            <w:r>
              <w:rPr>
                <w:szCs w:val="18"/>
              </w:rPr>
              <w:t>aquest</w:t>
            </w:r>
            <w:r w:rsidR="006D52BF">
              <w:rPr>
                <w:szCs w:val="18"/>
              </w:rPr>
              <w:t>a</w:t>
            </w:r>
            <w:proofErr w:type="spellEnd"/>
            <w:r w:rsidR="006D52BF">
              <w:rPr>
                <w:szCs w:val="18"/>
              </w:rPr>
              <w:t xml:space="preserve"> </w:t>
            </w:r>
            <w:proofErr w:type="spellStart"/>
            <w:r w:rsidR="006D52BF">
              <w:rPr>
                <w:szCs w:val="18"/>
              </w:rPr>
              <w:t>e</w:t>
            </w:r>
            <w:r>
              <w:rPr>
                <w:szCs w:val="18"/>
              </w:rPr>
              <w:t>ntitat</w:t>
            </w:r>
            <w:proofErr w:type="spellEnd"/>
            <w:r>
              <w:rPr>
                <w:szCs w:val="18"/>
              </w:rPr>
              <w:t xml:space="preserve"> i de la </w:t>
            </w:r>
            <w:proofErr w:type="spellStart"/>
            <w:r>
              <w:rPr>
                <w:szCs w:val="18"/>
              </w:rPr>
              <w:t>qual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és</w:t>
            </w:r>
            <w:proofErr w:type="spellEnd"/>
            <w:r>
              <w:rPr>
                <w:szCs w:val="18"/>
              </w:rPr>
              <w:t xml:space="preserve"> titular l</w:t>
            </w:r>
            <w:r w:rsidR="006D52BF">
              <w:rPr>
                <w:szCs w:val="18"/>
              </w:rPr>
              <w:t xml:space="preserve">a persona que se cita </w:t>
            </w:r>
            <w:proofErr w:type="spellStart"/>
            <w:r w:rsidR="006D52BF">
              <w:rPr>
                <w:szCs w:val="18"/>
              </w:rPr>
              <w:t>amb</w:t>
            </w:r>
            <w:proofErr w:type="spellEnd"/>
            <w:r w:rsidR="006D52BF">
              <w:rPr>
                <w:szCs w:val="18"/>
              </w:rPr>
              <w:t xml:space="preserve"> </w:t>
            </w:r>
            <w:proofErr w:type="spellStart"/>
            <w:r w:rsidR="006D52BF">
              <w:rPr>
                <w:szCs w:val="18"/>
              </w:rPr>
              <w:t>aquest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nom</w:t>
            </w:r>
            <w:proofErr w:type="spellEnd"/>
            <w:r>
              <w:rPr>
                <w:szCs w:val="18"/>
              </w:rPr>
              <w:t xml:space="preserve"> en </w:t>
            </w:r>
            <w:proofErr w:type="spellStart"/>
            <w:proofErr w:type="gramStart"/>
            <w:r>
              <w:rPr>
                <w:szCs w:val="18"/>
              </w:rPr>
              <w:t>l'apartat</w:t>
            </w:r>
            <w:proofErr w:type="spellEnd"/>
            <w:r>
              <w:rPr>
                <w:szCs w:val="18"/>
              </w:rPr>
              <w:t xml:space="preserve">  “</w:t>
            </w:r>
            <w:proofErr w:type="spellStart"/>
            <w:proofErr w:type="gramEnd"/>
            <w:r>
              <w:rPr>
                <w:szCs w:val="18"/>
              </w:rPr>
              <w:t>Dades</w:t>
            </w:r>
            <w:proofErr w:type="spellEnd"/>
            <w:r>
              <w:rPr>
                <w:szCs w:val="18"/>
              </w:rPr>
              <w:t xml:space="preserve"> de</w:t>
            </w:r>
            <w:r w:rsidR="006D52BF">
              <w:rPr>
                <w:szCs w:val="18"/>
              </w:rPr>
              <w:t xml:space="preserve"> </w:t>
            </w:r>
            <w:r>
              <w:rPr>
                <w:szCs w:val="18"/>
              </w:rPr>
              <w:t>l</w:t>
            </w:r>
            <w:r w:rsidR="006D52BF">
              <w:rPr>
                <w:szCs w:val="18"/>
              </w:rPr>
              <w:t>a persona</w:t>
            </w:r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sol·licitant</w:t>
            </w:r>
            <w:proofErr w:type="spellEnd"/>
            <w:r>
              <w:rPr>
                <w:szCs w:val="18"/>
              </w:rPr>
              <w:t xml:space="preserve">” </w:t>
            </w:r>
          </w:p>
          <w:p w:rsidR="008C6CA8" w:rsidRDefault="008C6CA8" w:rsidP="00CF7503">
            <w:pPr>
              <w:rPr>
                <w:szCs w:val="18"/>
              </w:rPr>
            </w:pPr>
          </w:p>
          <w:p w:rsidR="008C6CA8" w:rsidRDefault="008C6CA8" w:rsidP="00CF7503">
            <w:pPr>
              <w:rPr>
                <w:szCs w:val="18"/>
              </w:rPr>
            </w:pPr>
            <w:r>
              <w:rPr>
                <w:szCs w:val="18"/>
              </w:rPr>
              <w:t xml:space="preserve">Signatura: </w:t>
            </w:r>
          </w:p>
          <w:p w:rsidR="008C6CA8" w:rsidRDefault="008C6CA8" w:rsidP="00CF7503">
            <w:pPr>
              <w:rPr>
                <w:szCs w:val="18"/>
              </w:rPr>
            </w:pPr>
            <w:r>
              <w:rPr>
                <w:szCs w:val="18"/>
              </w:rPr>
              <w:t xml:space="preserve">En </w:t>
            </w:r>
            <w:proofErr w:type="spellStart"/>
            <w:r>
              <w:rPr>
                <w:szCs w:val="18"/>
              </w:rPr>
              <w:t>qualitat</w:t>
            </w:r>
            <w:proofErr w:type="spellEnd"/>
            <w:r>
              <w:rPr>
                <w:szCs w:val="18"/>
              </w:rPr>
              <w:t xml:space="preserve"> de: </w:t>
            </w:r>
          </w:p>
          <w:p w:rsidR="008C6CA8" w:rsidRPr="00B54790" w:rsidRDefault="008C6CA8" w:rsidP="00CF7503">
            <w:pPr>
              <w:rPr>
                <w:szCs w:val="18"/>
              </w:rPr>
            </w:pPr>
            <w:r>
              <w:rPr>
                <w:szCs w:val="18"/>
              </w:rPr>
              <w:t>DNI, NIE o CIF:</w:t>
            </w:r>
          </w:p>
        </w:tc>
      </w:tr>
    </w:tbl>
    <w:p w:rsidR="008C6CA8" w:rsidRDefault="008C6CA8" w:rsidP="008C6CA8">
      <w:pPr>
        <w:tabs>
          <w:tab w:val="left" w:pos="3687"/>
        </w:tabs>
        <w:spacing w:after="0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8C6CA8" w:rsidTr="00CF7503">
        <w:trPr>
          <w:trHeight w:hRule="exact" w:val="397"/>
        </w:trPr>
        <w:tc>
          <w:tcPr>
            <w:tcW w:w="10420" w:type="dxa"/>
            <w:shd w:val="clear" w:color="auto" w:fill="A6A6A6" w:themeFill="background1" w:themeFillShade="A6"/>
            <w:vAlign w:val="center"/>
          </w:tcPr>
          <w:p w:rsidR="008C6CA8" w:rsidRPr="00B54790" w:rsidRDefault="008C6CA8" w:rsidP="00CF7503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DECLARACIÓ</w:t>
            </w:r>
          </w:p>
        </w:tc>
      </w:tr>
      <w:tr w:rsidR="008C6CA8" w:rsidTr="00CF7503">
        <w:trPr>
          <w:trHeight w:val="1042"/>
        </w:trPr>
        <w:tc>
          <w:tcPr>
            <w:tcW w:w="10420" w:type="dxa"/>
          </w:tcPr>
          <w:p w:rsidR="008C6CA8" w:rsidRDefault="008C6CA8" w:rsidP="00CF7503">
            <w:pPr>
              <w:pStyle w:val="Prrafodelista"/>
              <w:ind w:left="284"/>
              <w:jc w:val="both"/>
              <w:rPr>
                <w:szCs w:val="18"/>
              </w:rPr>
            </w:pPr>
            <w:r>
              <w:rPr>
                <w:noProof/>
                <w:szCs w:val="18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>
                      <wp:simplePos x="0" y="0"/>
                      <wp:positionH relativeFrom="column">
                        <wp:posOffset>31115</wp:posOffset>
                      </wp:positionH>
                      <wp:positionV relativeFrom="paragraph">
                        <wp:posOffset>24765</wp:posOffset>
                      </wp:positionV>
                      <wp:extent cx="125730" cy="91440"/>
                      <wp:effectExtent l="9525" t="7620" r="7620" b="5715"/>
                      <wp:wrapNone/>
                      <wp:docPr id="7" name="Rectángulo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" cy="9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C64C4F" id="Rectángulo 7" o:spid="_x0000_s1026" style="position:absolute;margin-left:2.45pt;margin-top:1.95pt;width:9.9pt;height:7.2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"/>
                  </w:pict>
                </mc:Fallback>
              </mc:AlternateContent>
            </w:r>
            <w:r>
              <w:rPr>
                <w:szCs w:val="18"/>
              </w:rPr>
              <w:t xml:space="preserve"> Declare sota la </w:t>
            </w:r>
            <w:proofErr w:type="spellStart"/>
            <w:r>
              <w:rPr>
                <w:szCs w:val="18"/>
              </w:rPr>
              <w:t>meua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responsabilitat</w:t>
            </w:r>
            <w:proofErr w:type="spellEnd"/>
            <w:r>
              <w:rPr>
                <w:szCs w:val="18"/>
              </w:rPr>
              <w:t xml:space="preserve">, que </w:t>
            </w:r>
            <w:proofErr w:type="spellStart"/>
            <w:r>
              <w:rPr>
                <w:szCs w:val="18"/>
              </w:rPr>
              <w:t>són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cert</w:t>
            </w:r>
            <w:r w:rsidR="006D52BF">
              <w:rPr>
                <w:szCs w:val="18"/>
              </w:rPr>
              <w:t>es</w:t>
            </w:r>
            <w:proofErr w:type="spellEnd"/>
            <w:r w:rsidR="006D52BF">
              <w:rPr>
                <w:szCs w:val="18"/>
              </w:rPr>
              <w:t xml:space="preserve"> les </w:t>
            </w:r>
            <w:proofErr w:type="spellStart"/>
            <w:r w:rsidR="006D52BF">
              <w:rPr>
                <w:szCs w:val="18"/>
              </w:rPr>
              <w:t>dades</w:t>
            </w:r>
            <w:proofErr w:type="spellEnd"/>
            <w:r w:rsidR="006D52BF"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reflectides</w:t>
            </w:r>
            <w:proofErr w:type="spellEnd"/>
            <w:r w:rsidR="006D52BF">
              <w:rPr>
                <w:szCs w:val="18"/>
              </w:rPr>
              <w:t xml:space="preserve"> </w:t>
            </w:r>
            <w:proofErr w:type="spellStart"/>
            <w:r w:rsidR="006D52BF">
              <w:rPr>
                <w:szCs w:val="18"/>
              </w:rPr>
              <w:t>més</w:t>
            </w:r>
            <w:proofErr w:type="spellEnd"/>
            <w:r w:rsidR="006D52BF">
              <w:rPr>
                <w:szCs w:val="18"/>
              </w:rPr>
              <w:t xml:space="preserve"> </w:t>
            </w:r>
            <w:proofErr w:type="spellStart"/>
            <w:r w:rsidR="006D52BF">
              <w:rPr>
                <w:szCs w:val="18"/>
              </w:rPr>
              <w:t>amunt</w:t>
            </w:r>
            <w:proofErr w:type="spellEnd"/>
            <w:r w:rsidR="006D52BF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i que identifiquen el </w:t>
            </w:r>
            <w:proofErr w:type="spellStart"/>
            <w:r>
              <w:rPr>
                <w:szCs w:val="18"/>
              </w:rPr>
              <w:t>compte</w:t>
            </w:r>
            <w:proofErr w:type="spellEnd"/>
            <w:r>
              <w:rPr>
                <w:szCs w:val="18"/>
              </w:rPr>
              <w:t xml:space="preserve"> i </w:t>
            </w:r>
            <w:proofErr w:type="spellStart"/>
            <w:r>
              <w:rPr>
                <w:szCs w:val="18"/>
              </w:rPr>
              <w:t>l'entitat</w:t>
            </w:r>
            <w:proofErr w:type="spellEnd"/>
            <w:r>
              <w:rPr>
                <w:szCs w:val="18"/>
              </w:rPr>
              <w:t xml:space="preserve">     </w:t>
            </w:r>
            <w:proofErr w:type="spellStart"/>
            <w:r>
              <w:rPr>
                <w:szCs w:val="18"/>
              </w:rPr>
              <w:t>financera</w:t>
            </w:r>
            <w:proofErr w:type="spellEnd"/>
            <w:r>
              <w:rPr>
                <w:szCs w:val="18"/>
              </w:rPr>
              <w:t xml:space="preserve"> de la </w:t>
            </w:r>
            <w:proofErr w:type="spellStart"/>
            <w:r>
              <w:rPr>
                <w:szCs w:val="18"/>
              </w:rPr>
              <w:t>qual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sóc</w:t>
            </w:r>
            <w:proofErr w:type="spellEnd"/>
            <w:r>
              <w:rPr>
                <w:szCs w:val="18"/>
              </w:rPr>
              <w:t xml:space="preserve"> titular, a través de</w:t>
            </w:r>
            <w:r w:rsidR="006D52BF">
              <w:rPr>
                <w:szCs w:val="18"/>
              </w:rPr>
              <w:t xml:space="preserve"> </w:t>
            </w:r>
            <w:r>
              <w:rPr>
                <w:szCs w:val="18"/>
              </w:rPr>
              <w:t>l</w:t>
            </w:r>
            <w:r w:rsidR="006D52BF">
              <w:rPr>
                <w:szCs w:val="18"/>
              </w:rPr>
              <w:t xml:space="preserve">es </w:t>
            </w:r>
            <w:proofErr w:type="spellStart"/>
            <w:r w:rsidR="006D52BF">
              <w:rPr>
                <w:szCs w:val="18"/>
              </w:rPr>
              <w:t>quals</w:t>
            </w:r>
            <w:proofErr w:type="spellEnd"/>
            <w:r w:rsidR="006D52BF">
              <w:rPr>
                <w:szCs w:val="18"/>
              </w:rPr>
              <w:t xml:space="preserve"> </w:t>
            </w:r>
            <w:proofErr w:type="spellStart"/>
            <w:r w:rsidR="006D52BF">
              <w:rPr>
                <w:szCs w:val="18"/>
              </w:rPr>
              <w:t>vull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rebre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els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pagaments</w:t>
            </w:r>
            <w:proofErr w:type="spellEnd"/>
            <w:r>
              <w:rPr>
                <w:szCs w:val="18"/>
              </w:rPr>
              <w:t xml:space="preserve"> que, en la </w:t>
            </w:r>
            <w:proofErr w:type="spellStart"/>
            <w:r>
              <w:rPr>
                <w:szCs w:val="18"/>
              </w:rPr>
              <w:t>qualitat</w:t>
            </w:r>
            <w:proofErr w:type="spellEnd"/>
            <w:r w:rsidR="006D52BF">
              <w:rPr>
                <w:szCs w:val="18"/>
              </w:rPr>
              <w:t xml:space="preserve"> de </w:t>
            </w:r>
            <w:proofErr w:type="spellStart"/>
            <w:r w:rsidR="006D52BF">
              <w:rPr>
                <w:szCs w:val="18"/>
              </w:rPr>
              <w:t>creditor</w:t>
            </w:r>
            <w:proofErr w:type="spellEnd"/>
            <w:r w:rsidR="006D52BF">
              <w:rPr>
                <w:szCs w:val="18"/>
              </w:rPr>
              <w:t xml:space="preserve"> de </w:t>
            </w:r>
            <w:proofErr w:type="spellStart"/>
            <w:r w:rsidR="006D52BF">
              <w:rPr>
                <w:szCs w:val="18"/>
              </w:rPr>
              <w:t>l'Ajuntament</w:t>
            </w:r>
            <w:proofErr w:type="spellEnd"/>
            <w:r w:rsidR="006D52BF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de </w:t>
            </w:r>
            <w:proofErr w:type="spellStart"/>
            <w:r>
              <w:rPr>
                <w:szCs w:val="18"/>
              </w:rPr>
              <w:t>Dénia</w:t>
            </w:r>
            <w:proofErr w:type="spellEnd"/>
            <w:r>
              <w:rPr>
                <w:szCs w:val="18"/>
              </w:rPr>
              <w:t xml:space="preserve">, </w:t>
            </w:r>
            <w:proofErr w:type="spellStart"/>
            <w:r>
              <w:rPr>
                <w:szCs w:val="18"/>
              </w:rPr>
              <w:t>puguen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correspondre</w:t>
            </w:r>
            <w:proofErr w:type="spellEnd"/>
            <w:r>
              <w:rPr>
                <w:szCs w:val="18"/>
              </w:rPr>
              <w:t xml:space="preserve">, </w:t>
            </w:r>
            <w:proofErr w:type="spellStart"/>
            <w:r>
              <w:rPr>
                <w:szCs w:val="18"/>
              </w:rPr>
              <w:t>ostentant</w:t>
            </w:r>
            <w:proofErr w:type="spellEnd"/>
            <w:r>
              <w:rPr>
                <w:szCs w:val="18"/>
              </w:rPr>
              <w:t xml:space="preserve"> el poder </w:t>
            </w:r>
            <w:proofErr w:type="spellStart"/>
            <w:r>
              <w:rPr>
                <w:szCs w:val="18"/>
              </w:rPr>
              <w:t>suficient</w:t>
            </w:r>
            <w:proofErr w:type="spellEnd"/>
            <w:r>
              <w:rPr>
                <w:szCs w:val="18"/>
              </w:rPr>
              <w:t xml:space="preserve"> per a </w:t>
            </w:r>
            <w:proofErr w:type="spellStart"/>
            <w:r>
              <w:rPr>
                <w:szCs w:val="18"/>
              </w:rPr>
              <w:t>això</w:t>
            </w:r>
            <w:proofErr w:type="spellEnd"/>
            <w:r>
              <w:rPr>
                <w:szCs w:val="18"/>
              </w:rPr>
              <w:t xml:space="preserve">. </w:t>
            </w:r>
          </w:p>
          <w:p w:rsidR="008C6CA8" w:rsidRDefault="008C6CA8" w:rsidP="00CF7503">
            <w:pPr>
              <w:ind w:left="426" w:hanging="426"/>
              <w:jc w:val="both"/>
              <w:rPr>
                <w:szCs w:val="18"/>
              </w:rPr>
            </w:pPr>
            <w:r>
              <w:rPr>
                <w:noProof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34290</wp:posOffset>
                      </wp:positionV>
                      <wp:extent cx="125730" cy="91440"/>
                      <wp:effectExtent l="5715" t="11430" r="11430" b="11430"/>
                      <wp:wrapNone/>
                      <wp:docPr id="6" name="Rectángulo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" cy="9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B1F7F4" id="Rectángulo 6" o:spid="_x0000_s1026" style="position:absolute;margin-left:2.9pt;margin-top:2.7pt;width:9.9pt;height:7.2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"/>
                  </w:pict>
                </mc:Fallback>
              </mc:AlternateContent>
            </w:r>
            <w:r>
              <w:rPr>
                <w:szCs w:val="18"/>
              </w:rPr>
              <w:t xml:space="preserve">       </w:t>
            </w:r>
            <w:r w:rsidRPr="00FC5702">
              <w:rPr>
                <w:szCs w:val="18"/>
              </w:rPr>
              <w:t xml:space="preserve">Que no </w:t>
            </w:r>
            <w:proofErr w:type="spellStart"/>
            <w:r w:rsidRPr="00FC5702">
              <w:rPr>
                <w:szCs w:val="18"/>
              </w:rPr>
              <w:t>està</w:t>
            </w:r>
            <w:proofErr w:type="spellEnd"/>
            <w:r w:rsidRPr="00FC5702">
              <w:rPr>
                <w:szCs w:val="18"/>
              </w:rPr>
              <w:t xml:space="preserve"> </w:t>
            </w:r>
            <w:proofErr w:type="spellStart"/>
            <w:r w:rsidRPr="00FC5702">
              <w:rPr>
                <w:szCs w:val="18"/>
              </w:rPr>
              <w:t>incurs</w:t>
            </w:r>
            <w:proofErr w:type="spellEnd"/>
            <w:r w:rsidRPr="00FC5702">
              <w:rPr>
                <w:szCs w:val="18"/>
              </w:rPr>
              <w:t xml:space="preserve">/a en </w:t>
            </w:r>
            <w:proofErr w:type="spellStart"/>
            <w:r w:rsidR="006D52BF">
              <w:rPr>
                <w:szCs w:val="18"/>
              </w:rPr>
              <w:t>cap</w:t>
            </w:r>
            <w:proofErr w:type="spellEnd"/>
            <w:r w:rsidR="006D52BF">
              <w:rPr>
                <w:szCs w:val="18"/>
              </w:rPr>
              <w:t xml:space="preserve"> </w:t>
            </w:r>
            <w:proofErr w:type="spellStart"/>
            <w:r w:rsidR="006D52BF">
              <w:rPr>
                <w:szCs w:val="18"/>
              </w:rPr>
              <w:t>prohibició</w:t>
            </w:r>
            <w:proofErr w:type="spellEnd"/>
            <w:r w:rsidR="006D52BF">
              <w:rPr>
                <w:szCs w:val="18"/>
              </w:rPr>
              <w:t xml:space="preserve"> de contractar, </w:t>
            </w:r>
            <w:proofErr w:type="spellStart"/>
            <w:r w:rsidR="006D52BF">
              <w:rPr>
                <w:szCs w:val="18"/>
              </w:rPr>
              <w:t>d’acord</w:t>
            </w:r>
            <w:proofErr w:type="spellEnd"/>
            <w:r w:rsidRPr="00FC5702">
              <w:rPr>
                <w:szCs w:val="18"/>
              </w:rPr>
              <w:t xml:space="preserve"> a </w:t>
            </w:r>
            <w:proofErr w:type="spellStart"/>
            <w:r w:rsidRPr="00FC5702">
              <w:rPr>
                <w:szCs w:val="18"/>
              </w:rPr>
              <w:t>l'art</w:t>
            </w:r>
            <w:proofErr w:type="spellEnd"/>
            <w:r w:rsidRPr="00FC5702">
              <w:rPr>
                <w:szCs w:val="18"/>
              </w:rPr>
              <w:t xml:space="preserve">. 65 i </w:t>
            </w:r>
            <w:proofErr w:type="spellStart"/>
            <w:r w:rsidRPr="00FC5702">
              <w:rPr>
                <w:szCs w:val="18"/>
              </w:rPr>
              <w:t>concordants</w:t>
            </w:r>
            <w:proofErr w:type="spellEnd"/>
            <w:r w:rsidRPr="00FC5702">
              <w:rPr>
                <w:szCs w:val="18"/>
              </w:rPr>
              <w:t xml:space="preserve"> de la </w:t>
            </w:r>
            <w:proofErr w:type="spellStart"/>
            <w:r w:rsidRPr="00FC5702">
              <w:rPr>
                <w:szCs w:val="18"/>
              </w:rPr>
              <w:t>Llei</w:t>
            </w:r>
            <w:proofErr w:type="spellEnd"/>
            <w:r w:rsidRPr="00FC5702">
              <w:rPr>
                <w:szCs w:val="18"/>
              </w:rPr>
              <w:t xml:space="preserve"> 9/2017, de </w:t>
            </w:r>
            <w:r w:rsidR="006D52BF">
              <w:rPr>
                <w:szCs w:val="18"/>
              </w:rPr>
              <w:t xml:space="preserve">contractes del sector </w:t>
            </w:r>
            <w:proofErr w:type="spellStart"/>
            <w:r w:rsidR="006D52BF">
              <w:rPr>
                <w:szCs w:val="18"/>
              </w:rPr>
              <w:t>p</w:t>
            </w:r>
            <w:r w:rsidRPr="00FC5702">
              <w:rPr>
                <w:szCs w:val="18"/>
              </w:rPr>
              <w:t>úblic</w:t>
            </w:r>
            <w:proofErr w:type="spellEnd"/>
            <w:r w:rsidRPr="00FC5702">
              <w:rPr>
                <w:szCs w:val="18"/>
              </w:rPr>
              <w:t xml:space="preserve">. </w:t>
            </w:r>
          </w:p>
          <w:p w:rsidR="008C6CA8" w:rsidRPr="00FC5702" w:rsidRDefault="008C6CA8" w:rsidP="00CF7503">
            <w:pPr>
              <w:jc w:val="both"/>
              <w:rPr>
                <w:szCs w:val="18"/>
              </w:rPr>
            </w:pPr>
            <w:proofErr w:type="spellStart"/>
            <w:r>
              <w:rPr>
                <w:szCs w:val="18"/>
              </w:rPr>
              <w:t>Qualsevol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modificació</w:t>
            </w:r>
            <w:proofErr w:type="spellEnd"/>
            <w:r>
              <w:rPr>
                <w:szCs w:val="18"/>
              </w:rPr>
              <w:t xml:space="preserve"> posterior, que afecte les </w:t>
            </w:r>
            <w:proofErr w:type="spellStart"/>
            <w:r>
              <w:rPr>
                <w:szCs w:val="18"/>
              </w:rPr>
              <w:t>dades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consignades</w:t>
            </w:r>
            <w:proofErr w:type="spellEnd"/>
            <w:r>
              <w:rPr>
                <w:szCs w:val="18"/>
              </w:rPr>
              <w:t xml:space="preserve"> (</w:t>
            </w:r>
            <w:proofErr w:type="spellStart"/>
            <w:r>
              <w:rPr>
                <w:szCs w:val="18"/>
              </w:rPr>
              <w:t>canvi</w:t>
            </w:r>
            <w:proofErr w:type="spellEnd"/>
            <w:r>
              <w:rPr>
                <w:szCs w:val="18"/>
              </w:rPr>
              <w:t xml:space="preserve"> de </w:t>
            </w:r>
            <w:proofErr w:type="spellStart"/>
            <w:r>
              <w:rPr>
                <w:szCs w:val="18"/>
              </w:rPr>
              <w:t>titularitat</w:t>
            </w:r>
            <w:proofErr w:type="spellEnd"/>
            <w:r>
              <w:rPr>
                <w:szCs w:val="18"/>
              </w:rPr>
              <w:t xml:space="preserve">, poder, núm. de </w:t>
            </w:r>
            <w:proofErr w:type="spellStart"/>
            <w:r>
              <w:rPr>
                <w:szCs w:val="18"/>
              </w:rPr>
              <w:t>compte</w:t>
            </w:r>
            <w:proofErr w:type="spellEnd"/>
            <w:r>
              <w:rPr>
                <w:szCs w:val="18"/>
              </w:rPr>
              <w:t xml:space="preserve">, </w:t>
            </w:r>
            <w:proofErr w:type="spellStart"/>
            <w:r>
              <w:rPr>
                <w:szCs w:val="18"/>
              </w:rPr>
              <w:t>entitat</w:t>
            </w:r>
            <w:proofErr w:type="spellEnd"/>
            <w:r>
              <w:rPr>
                <w:szCs w:val="18"/>
              </w:rPr>
              <w:t xml:space="preserve"> </w:t>
            </w:r>
            <w:proofErr w:type="spellStart"/>
            <w:r>
              <w:rPr>
                <w:szCs w:val="18"/>
              </w:rPr>
              <w:t>financera</w:t>
            </w:r>
            <w:proofErr w:type="spellEnd"/>
            <w:r>
              <w:rPr>
                <w:szCs w:val="18"/>
              </w:rPr>
              <w:t xml:space="preserve">, etc.) </w:t>
            </w:r>
            <w:proofErr w:type="spellStart"/>
            <w:r w:rsidR="006D52BF">
              <w:rPr>
                <w:szCs w:val="18"/>
              </w:rPr>
              <w:t>s’</w:t>
            </w:r>
            <w:r>
              <w:rPr>
                <w:szCs w:val="18"/>
              </w:rPr>
              <w:t>hau</w:t>
            </w:r>
            <w:r w:rsidR="006D52BF">
              <w:rPr>
                <w:szCs w:val="18"/>
              </w:rPr>
              <w:t>rà</w:t>
            </w:r>
            <w:proofErr w:type="spellEnd"/>
            <w:r w:rsidR="006D52BF">
              <w:rPr>
                <w:szCs w:val="18"/>
              </w:rPr>
              <w:t xml:space="preserve"> de comunicar-se i </w:t>
            </w:r>
            <w:proofErr w:type="spellStart"/>
            <w:r w:rsidR="006D52BF">
              <w:rPr>
                <w:szCs w:val="18"/>
              </w:rPr>
              <w:t>emplenar</w:t>
            </w:r>
            <w:proofErr w:type="spellEnd"/>
            <w:r>
              <w:rPr>
                <w:szCs w:val="18"/>
              </w:rPr>
              <w:t xml:space="preserve"> nova </w:t>
            </w:r>
            <w:proofErr w:type="spellStart"/>
            <w:r>
              <w:rPr>
                <w:szCs w:val="18"/>
              </w:rPr>
              <w:t>fitxa</w:t>
            </w:r>
            <w:proofErr w:type="spellEnd"/>
            <w:r>
              <w:rPr>
                <w:szCs w:val="18"/>
              </w:rPr>
              <w:t xml:space="preserve"> de </w:t>
            </w:r>
            <w:proofErr w:type="spellStart"/>
            <w:r>
              <w:rPr>
                <w:szCs w:val="18"/>
              </w:rPr>
              <w:t>manteniment</w:t>
            </w:r>
            <w:proofErr w:type="spellEnd"/>
            <w:r>
              <w:rPr>
                <w:szCs w:val="18"/>
              </w:rPr>
              <w:t xml:space="preserve"> de </w:t>
            </w:r>
            <w:proofErr w:type="spellStart"/>
            <w:r>
              <w:rPr>
                <w:szCs w:val="18"/>
              </w:rPr>
              <w:t>tercers</w:t>
            </w:r>
            <w:proofErr w:type="spellEnd"/>
            <w:r>
              <w:rPr>
                <w:szCs w:val="18"/>
              </w:rPr>
              <w:t xml:space="preserve">. </w:t>
            </w:r>
          </w:p>
          <w:p w:rsidR="008C6CA8" w:rsidRPr="00472DA9" w:rsidRDefault="008C6CA8" w:rsidP="00CF7503">
            <w:pPr>
              <w:ind w:left="284"/>
              <w:rPr>
                <w:sz w:val="10"/>
                <w:szCs w:val="10"/>
              </w:rPr>
            </w:pPr>
          </w:p>
          <w:p w:rsidR="008C6CA8" w:rsidRPr="00FC5702" w:rsidRDefault="008C6CA8" w:rsidP="00CF7503">
            <w:pPr>
              <w:rPr>
                <w:szCs w:val="18"/>
              </w:rPr>
            </w:pPr>
            <w:r>
              <w:rPr>
                <w:szCs w:val="18"/>
              </w:rPr>
              <w:t xml:space="preserve">      </w:t>
            </w:r>
            <w:proofErr w:type="spellStart"/>
            <w:proofErr w:type="gramStart"/>
            <w:r>
              <w:rPr>
                <w:szCs w:val="18"/>
              </w:rPr>
              <w:t>Dénia</w:t>
            </w:r>
            <w:proofErr w:type="spellEnd"/>
            <w:r>
              <w:rPr>
                <w:szCs w:val="18"/>
              </w:rPr>
              <w:t xml:space="preserve">,   </w:t>
            </w:r>
            <w:proofErr w:type="gramEnd"/>
            <w:r>
              <w:rPr>
                <w:szCs w:val="18"/>
              </w:rPr>
              <w:t xml:space="preserve">      de                           </w:t>
            </w:r>
            <w:proofErr w:type="spellStart"/>
            <w:r>
              <w:rPr>
                <w:szCs w:val="18"/>
              </w:rPr>
              <w:t>de</w:t>
            </w:r>
            <w:proofErr w:type="spellEnd"/>
            <w:r>
              <w:rPr>
                <w:szCs w:val="18"/>
              </w:rPr>
              <w:t xml:space="preserve"> </w:t>
            </w:r>
          </w:p>
          <w:p w:rsidR="008C6CA8" w:rsidRDefault="008C6CA8" w:rsidP="00CF7503">
            <w:pPr>
              <w:pStyle w:val="Prrafodelista"/>
              <w:ind w:left="284"/>
              <w:rPr>
                <w:szCs w:val="18"/>
              </w:rPr>
            </w:pPr>
          </w:p>
          <w:p w:rsidR="008C6CA8" w:rsidRDefault="008C6CA8" w:rsidP="00CF7503">
            <w:pPr>
              <w:pStyle w:val="Prrafodelista"/>
              <w:ind w:left="284"/>
              <w:rPr>
                <w:szCs w:val="18"/>
              </w:rPr>
            </w:pPr>
            <w:r>
              <w:rPr>
                <w:szCs w:val="18"/>
              </w:rPr>
              <w:t xml:space="preserve">Signatura: </w:t>
            </w:r>
          </w:p>
          <w:p w:rsidR="008C6CA8" w:rsidRPr="00472DA9" w:rsidRDefault="008C6CA8" w:rsidP="00CF7503">
            <w:pPr>
              <w:pStyle w:val="Prrafodelista"/>
              <w:ind w:left="284"/>
              <w:rPr>
                <w:sz w:val="10"/>
                <w:szCs w:val="10"/>
              </w:rPr>
            </w:pPr>
          </w:p>
        </w:tc>
      </w:tr>
      <w:tr w:rsidR="008C6CA8" w:rsidTr="00CF7503">
        <w:trPr>
          <w:trHeight w:val="1439"/>
        </w:trPr>
        <w:tc>
          <w:tcPr>
            <w:tcW w:w="10420" w:type="dxa"/>
            <w:shd w:val="clear" w:color="auto" w:fill="FFFFFF" w:themeFill="background1"/>
            <w:vAlign w:val="center"/>
          </w:tcPr>
          <w:p w:rsidR="008C6CA8" w:rsidRPr="00697EDD" w:rsidRDefault="008C6CA8" w:rsidP="00CF7503">
            <w:pPr>
              <w:jc w:val="both"/>
              <w:rPr>
                <w:sz w:val="14"/>
                <w:szCs w:val="14"/>
              </w:rPr>
            </w:pPr>
            <w:r w:rsidRPr="00697EDD">
              <w:rPr>
                <w:sz w:val="14"/>
                <w:szCs w:val="14"/>
              </w:rPr>
              <w:t xml:space="preserve">Per a la </w:t>
            </w:r>
            <w:proofErr w:type="spellStart"/>
            <w:r w:rsidRPr="00697EDD">
              <w:rPr>
                <w:sz w:val="14"/>
                <w:szCs w:val="14"/>
              </w:rPr>
              <w:t>tramitació</w:t>
            </w:r>
            <w:proofErr w:type="spellEnd"/>
            <w:r w:rsidRPr="00697EDD">
              <w:rPr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sz w:val="14"/>
                <w:szCs w:val="14"/>
              </w:rPr>
              <w:t>sol·licitada</w:t>
            </w:r>
            <w:proofErr w:type="spellEnd"/>
            <w:r w:rsidRPr="00697EDD">
              <w:rPr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sz w:val="14"/>
                <w:szCs w:val="14"/>
              </w:rPr>
              <w:t>és</w:t>
            </w:r>
            <w:proofErr w:type="spellEnd"/>
            <w:r w:rsidRPr="00697EDD">
              <w:rPr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sz w:val="14"/>
                <w:szCs w:val="14"/>
              </w:rPr>
              <w:t>necessària</w:t>
            </w:r>
            <w:proofErr w:type="spellEnd"/>
            <w:r w:rsidRPr="00697EDD">
              <w:rPr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sz w:val="14"/>
                <w:szCs w:val="14"/>
              </w:rPr>
              <w:t>l'aportació</w:t>
            </w:r>
            <w:proofErr w:type="spellEnd"/>
            <w:r w:rsidRPr="00697EDD">
              <w:rPr>
                <w:sz w:val="14"/>
                <w:szCs w:val="14"/>
              </w:rPr>
              <w:t>/</w:t>
            </w:r>
            <w:proofErr w:type="spellStart"/>
            <w:r w:rsidRPr="00697EDD">
              <w:rPr>
                <w:sz w:val="14"/>
                <w:szCs w:val="14"/>
              </w:rPr>
              <w:t>realització</w:t>
            </w:r>
            <w:proofErr w:type="spellEnd"/>
            <w:r w:rsidRPr="00697EDD">
              <w:rPr>
                <w:sz w:val="14"/>
                <w:szCs w:val="14"/>
              </w:rPr>
              <w:t xml:space="preserve"> de les </w:t>
            </w:r>
            <w:proofErr w:type="spellStart"/>
            <w:r w:rsidRPr="00697EDD">
              <w:rPr>
                <w:sz w:val="14"/>
                <w:szCs w:val="14"/>
              </w:rPr>
              <w:t>següents</w:t>
            </w:r>
            <w:proofErr w:type="spellEnd"/>
            <w:r w:rsidRPr="00697EDD">
              <w:rPr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sz w:val="14"/>
                <w:szCs w:val="14"/>
              </w:rPr>
              <w:t>gestions</w:t>
            </w:r>
            <w:proofErr w:type="spellEnd"/>
            <w:r w:rsidRPr="00697EDD">
              <w:rPr>
                <w:sz w:val="14"/>
                <w:szCs w:val="14"/>
              </w:rPr>
              <w:t xml:space="preserve">, </w:t>
            </w:r>
            <w:proofErr w:type="spellStart"/>
            <w:r w:rsidRPr="00697EDD">
              <w:rPr>
                <w:sz w:val="14"/>
                <w:szCs w:val="14"/>
              </w:rPr>
              <w:t>amb</w:t>
            </w:r>
            <w:proofErr w:type="spellEnd"/>
            <w:r w:rsidRPr="00697EDD">
              <w:rPr>
                <w:sz w:val="14"/>
                <w:szCs w:val="14"/>
              </w:rPr>
              <w:t xml:space="preserve"> la </w:t>
            </w:r>
            <w:proofErr w:type="spellStart"/>
            <w:r w:rsidRPr="00697EDD">
              <w:rPr>
                <w:sz w:val="14"/>
                <w:szCs w:val="14"/>
              </w:rPr>
              <w:t>f</w:t>
            </w:r>
            <w:r w:rsidR="006D52BF">
              <w:rPr>
                <w:sz w:val="14"/>
                <w:szCs w:val="14"/>
              </w:rPr>
              <w:t>inalitat</w:t>
            </w:r>
            <w:proofErr w:type="spellEnd"/>
            <w:r w:rsidR="006D52BF">
              <w:rPr>
                <w:sz w:val="14"/>
                <w:szCs w:val="14"/>
              </w:rPr>
              <w:t xml:space="preserve"> de </w:t>
            </w:r>
            <w:proofErr w:type="spellStart"/>
            <w:r w:rsidR="006D52BF">
              <w:rPr>
                <w:sz w:val="14"/>
                <w:szCs w:val="14"/>
              </w:rPr>
              <w:t>comprovar</w:t>
            </w:r>
            <w:proofErr w:type="spellEnd"/>
            <w:r w:rsidR="006D52BF">
              <w:rPr>
                <w:sz w:val="14"/>
                <w:szCs w:val="14"/>
              </w:rPr>
              <w:t xml:space="preserve"> el </w:t>
            </w:r>
            <w:proofErr w:type="spellStart"/>
            <w:r w:rsidRPr="00697EDD">
              <w:rPr>
                <w:sz w:val="14"/>
                <w:szCs w:val="14"/>
              </w:rPr>
              <w:t>compliment</w:t>
            </w:r>
            <w:proofErr w:type="spellEnd"/>
            <w:r w:rsidR="006D52BF">
              <w:rPr>
                <w:sz w:val="14"/>
                <w:szCs w:val="14"/>
              </w:rPr>
              <w:t xml:space="preserve"> </w:t>
            </w:r>
            <w:proofErr w:type="spellStart"/>
            <w:r w:rsidR="006D52BF">
              <w:rPr>
                <w:sz w:val="14"/>
                <w:szCs w:val="14"/>
              </w:rPr>
              <w:t>adequat</w:t>
            </w:r>
            <w:proofErr w:type="spellEnd"/>
            <w:r w:rsidRPr="00697EDD">
              <w:rPr>
                <w:sz w:val="14"/>
                <w:szCs w:val="14"/>
              </w:rPr>
              <w:t xml:space="preserve"> de totes les </w:t>
            </w:r>
            <w:proofErr w:type="spellStart"/>
            <w:r w:rsidRPr="00697EDD">
              <w:rPr>
                <w:sz w:val="14"/>
                <w:szCs w:val="14"/>
              </w:rPr>
              <w:t>condicions</w:t>
            </w:r>
            <w:proofErr w:type="spellEnd"/>
            <w:r w:rsidRPr="00697EDD">
              <w:rPr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sz w:val="14"/>
                <w:szCs w:val="14"/>
              </w:rPr>
              <w:t>necessàrie</w:t>
            </w:r>
            <w:r w:rsidR="006D52BF">
              <w:rPr>
                <w:sz w:val="14"/>
                <w:szCs w:val="14"/>
              </w:rPr>
              <w:t>s</w:t>
            </w:r>
            <w:proofErr w:type="spellEnd"/>
            <w:r w:rsidR="006D52BF">
              <w:rPr>
                <w:sz w:val="14"/>
                <w:szCs w:val="14"/>
              </w:rPr>
              <w:t xml:space="preserve"> que </w:t>
            </w:r>
            <w:proofErr w:type="spellStart"/>
            <w:r w:rsidR="006D52BF">
              <w:rPr>
                <w:sz w:val="14"/>
                <w:szCs w:val="14"/>
              </w:rPr>
              <w:t>s'exigeixen</w:t>
            </w:r>
            <w:proofErr w:type="spellEnd"/>
            <w:r w:rsidR="006D52BF">
              <w:rPr>
                <w:sz w:val="14"/>
                <w:szCs w:val="14"/>
              </w:rPr>
              <w:t xml:space="preserve"> en </w:t>
            </w:r>
            <w:proofErr w:type="spellStart"/>
            <w:r w:rsidR="006D52BF">
              <w:rPr>
                <w:sz w:val="14"/>
                <w:szCs w:val="14"/>
              </w:rPr>
              <w:t>aquest</w:t>
            </w:r>
            <w:proofErr w:type="spellEnd"/>
            <w:r w:rsidR="006D52BF">
              <w:rPr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sz w:val="14"/>
                <w:szCs w:val="14"/>
              </w:rPr>
              <w:t>procediment</w:t>
            </w:r>
            <w:proofErr w:type="spellEnd"/>
            <w:r w:rsidRPr="00697EDD">
              <w:rPr>
                <w:sz w:val="14"/>
                <w:szCs w:val="14"/>
              </w:rPr>
              <w:t xml:space="preserve">: </w:t>
            </w:r>
          </w:p>
          <w:p w:rsidR="008C6CA8" w:rsidRPr="00697EDD" w:rsidRDefault="008C6CA8" w:rsidP="008C6CA8">
            <w:pPr>
              <w:pStyle w:val="Prrafodelista"/>
              <w:numPr>
                <w:ilvl w:val="0"/>
                <w:numId w:val="14"/>
              </w:numPr>
              <w:jc w:val="both"/>
              <w:rPr>
                <w:b/>
                <w:sz w:val="14"/>
                <w:szCs w:val="14"/>
              </w:rPr>
            </w:pPr>
            <w:r w:rsidRPr="00697EDD">
              <w:rPr>
                <w:b/>
                <w:sz w:val="14"/>
                <w:szCs w:val="14"/>
              </w:rPr>
              <w:t xml:space="preserve">Consulta de </w:t>
            </w:r>
            <w:proofErr w:type="spellStart"/>
            <w:r w:rsidRPr="00697EDD">
              <w:rPr>
                <w:b/>
                <w:sz w:val="14"/>
                <w:szCs w:val="14"/>
              </w:rPr>
              <w:t>dades</w:t>
            </w:r>
            <w:proofErr w:type="spellEnd"/>
            <w:r w:rsidRPr="00697EDD">
              <w:rPr>
                <w:b/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b/>
                <w:sz w:val="14"/>
                <w:szCs w:val="14"/>
              </w:rPr>
              <w:t>d'identitat</w:t>
            </w:r>
            <w:proofErr w:type="spellEnd"/>
            <w:r w:rsidRPr="00697EDD">
              <w:rPr>
                <w:b/>
                <w:sz w:val="14"/>
                <w:szCs w:val="14"/>
              </w:rPr>
              <w:t xml:space="preserve"> DNI / NIE, </w:t>
            </w:r>
            <w:proofErr w:type="spellStart"/>
            <w:r w:rsidRPr="00697EDD">
              <w:rPr>
                <w:b/>
                <w:sz w:val="14"/>
                <w:szCs w:val="14"/>
              </w:rPr>
              <w:t>certificat</w:t>
            </w:r>
            <w:proofErr w:type="spellEnd"/>
            <w:r w:rsidRPr="00697EDD">
              <w:rPr>
                <w:b/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b/>
                <w:sz w:val="14"/>
                <w:szCs w:val="14"/>
              </w:rPr>
              <w:t>d'estar</w:t>
            </w:r>
            <w:proofErr w:type="spellEnd"/>
            <w:r w:rsidRPr="00697EDD">
              <w:rPr>
                <w:b/>
                <w:sz w:val="14"/>
                <w:szCs w:val="14"/>
              </w:rPr>
              <w:t xml:space="preserve"> al </w:t>
            </w:r>
            <w:proofErr w:type="spellStart"/>
            <w:r w:rsidRPr="00697EDD">
              <w:rPr>
                <w:b/>
                <w:sz w:val="14"/>
                <w:szCs w:val="14"/>
              </w:rPr>
              <w:t>corrent</w:t>
            </w:r>
            <w:proofErr w:type="spellEnd"/>
            <w:r w:rsidRPr="00697EDD">
              <w:rPr>
                <w:b/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b/>
                <w:sz w:val="14"/>
                <w:szCs w:val="14"/>
              </w:rPr>
              <w:t>amb</w:t>
            </w:r>
            <w:proofErr w:type="spellEnd"/>
            <w:r w:rsidRPr="00697EDD">
              <w:rPr>
                <w:b/>
                <w:sz w:val="14"/>
                <w:szCs w:val="14"/>
              </w:rPr>
              <w:t xml:space="preserve"> la </w:t>
            </w:r>
            <w:proofErr w:type="spellStart"/>
            <w:r w:rsidRPr="00697EDD">
              <w:rPr>
                <w:b/>
                <w:sz w:val="14"/>
                <w:szCs w:val="14"/>
              </w:rPr>
              <w:t>Seguretat</w:t>
            </w:r>
            <w:proofErr w:type="spellEnd"/>
            <w:r w:rsidRPr="00697EDD">
              <w:rPr>
                <w:b/>
                <w:sz w:val="14"/>
                <w:szCs w:val="14"/>
              </w:rPr>
              <w:t xml:space="preserve"> Social, </w:t>
            </w:r>
            <w:proofErr w:type="spellStart"/>
            <w:r w:rsidRPr="00697EDD">
              <w:rPr>
                <w:b/>
                <w:sz w:val="14"/>
                <w:szCs w:val="14"/>
              </w:rPr>
              <w:t>Agència</w:t>
            </w:r>
            <w:proofErr w:type="spellEnd"/>
            <w:r w:rsidRPr="00697EDD">
              <w:rPr>
                <w:b/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b/>
                <w:sz w:val="14"/>
                <w:szCs w:val="14"/>
              </w:rPr>
              <w:t>Tributària</w:t>
            </w:r>
            <w:proofErr w:type="spellEnd"/>
            <w:r w:rsidRPr="00697EDD">
              <w:rPr>
                <w:b/>
                <w:sz w:val="14"/>
                <w:szCs w:val="14"/>
              </w:rPr>
              <w:t xml:space="preserve"> i </w:t>
            </w:r>
            <w:proofErr w:type="spellStart"/>
            <w:r w:rsidRPr="00697EDD">
              <w:rPr>
                <w:b/>
                <w:sz w:val="14"/>
                <w:szCs w:val="14"/>
              </w:rPr>
              <w:t>documents</w:t>
            </w:r>
            <w:proofErr w:type="spellEnd"/>
            <w:r w:rsidRPr="00697EDD">
              <w:rPr>
                <w:b/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b/>
                <w:sz w:val="14"/>
                <w:szCs w:val="14"/>
              </w:rPr>
              <w:t>necessaris</w:t>
            </w:r>
            <w:proofErr w:type="spellEnd"/>
            <w:r w:rsidRPr="00697EDD">
              <w:rPr>
                <w:b/>
                <w:sz w:val="14"/>
                <w:szCs w:val="14"/>
              </w:rPr>
              <w:t xml:space="preserve">. </w:t>
            </w:r>
          </w:p>
          <w:p w:rsidR="008C6CA8" w:rsidRDefault="008C6CA8" w:rsidP="00CF7503">
            <w:pPr>
              <w:jc w:val="both"/>
              <w:rPr>
                <w:sz w:val="14"/>
                <w:szCs w:val="14"/>
              </w:rPr>
            </w:pPr>
            <w:proofErr w:type="spellStart"/>
            <w:r w:rsidRPr="00697EDD">
              <w:rPr>
                <w:sz w:val="14"/>
                <w:szCs w:val="14"/>
              </w:rPr>
              <w:t>D'acord</w:t>
            </w:r>
            <w:proofErr w:type="spellEnd"/>
            <w:r w:rsidRPr="00697EDD">
              <w:rPr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sz w:val="14"/>
                <w:szCs w:val="14"/>
              </w:rPr>
              <w:t>amb</w:t>
            </w:r>
            <w:proofErr w:type="spellEnd"/>
            <w:r w:rsidRPr="00697EDD">
              <w:rPr>
                <w:sz w:val="14"/>
                <w:szCs w:val="14"/>
              </w:rPr>
              <w:t xml:space="preserve"> el que </w:t>
            </w:r>
            <w:proofErr w:type="spellStart"/>
            <w:r w:rsidRPr="00697EDD">
              <w:rPr>
                <w:sz w:val="14"/>
                <w:szCs w:val="14"/>
              </w:rPr>
              <w:t>estableix</w:t>
            </w:r>
            <w:proofErr w:type="spellEnd"/>
            <w:r w:rsidRPr="00697EDD">
              <w:rPr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sz w:val="14"/>
                <w:szCs w:val="14"/>
              </w:rPr>
              <w:t>l'article</w:t>
            </w:r>
            <w:proofErr w:type="spellEnd"/>
            <w:r w:rsidRPr="00697EDD">
              <w:rPr>
                <w:sz w:val="14"/>
                <w:szCs w:val="14"/>
              </w:rPr>
              <w:t xml:space="preserve"> 28.2 de la </w:t>
            </w:r>
            <w:proofErr w:type="spellStart"/>
            <w:r w:rsidRPr="00697EDD">
              <w:rPr>
                <w:sz w:val="14"/>
                <w:szCs w:val="14"/>
              </w:rPr>
              <w:t>L</w:t>
            </w:r>
            <w:r w:rsidR="006D52BF">
              <w:rPr>
                <w:sz w:val="14"/>
                <w:szCs w:val="14"/>
              </w:rPr>
              <w:t>lei</w:t>
            </w:r>
            <w:proofErr w:type="spellEnd"/>
            <w:r w:rsidR="006D52BF">
              <w:rPr>
                <w:sz w:val="14"/>
                <w:szCs w:val="14"/>
              </w:rPr>
              <w:t xml:space="preserve"> 39/2015, d'1 </w:t>
            </w:r>
            <w:proofErr w:type="spellStart"/>
            <w:r w:rsidR="006D52BF">
              <w:rPr>
                <w:sz w:val="14"/>
                <w:szCs w:val="14"/>
              </w:rPr>
              <w:t>d'octubre</w:t>
            </w:r>
            <w:proofErr w:type="spellEnd"/>
            <w:r w:rsidR="006D52BF">
              <w:rPr>
                <w:sz w:val="14"/>
                <w:szCs w:val="14"/>
              </w:rPr>
              <w:t xml:space="preserve">, de </w:t>
            </w:r>
            <w:proofErr w:type="spellStart"/>
            <w:r w:rsidR="006D52BF">
              <w:rPr>
                <w:sz w:val="14"/>
                <w:szCs w:val="14"/>
              </w:rPr>
              <w:t>procediment</w:t>
            </w:r>
            <w:proofErr w:type="spellEnd"/>
            <w:r w:rsidR="006D52BF">
              <w:rPr>
                <w:sz w:val="14"/>
                <w:szCs w:val="14"/>
              </w:rPr>
              <w:t xml:space="preserve"> </w:t>
            </w:r>
            <w:proofErr w:type="spellStart"/>
            <w:r w:rsidR="006D52BF">
              <w:rPr>
                <w:sz w:val="14"/>
                <w:szCs w:val="14"/>
              </w:rPr>
              <w:t>administratiu</w:t>
            </w:r>
            <w:proofErr w:type="spellEnd"/>
            <w:r w:rsidR="006D52BF">
              <w:rPr>
                <w:sz w:val="14"/>
                <w:szCs w:val="14"/>
              </w:rPr>
              <w:t xml:space="preserve"> </w:t>
            </w:r>
            <w:proofErr w:type="spellStart"/>
            <w:r w:rsidR="006D52BF">
              <w:rPr>
                <w:sz w:val="14"/>
                <w:szCs w:val="14"/>
              </w:rPr>
              <w:t>comú</w:t>
            </w:r>
            <w:proofErr w:type="spellEnd"/>
            <w:r w:rsidR="006D52BF">
              <w:rPr>
                <w:sz w:val="14"/>
                <w:szCs w:val="14"/>
              </w:rPr>
              <w:t xml:space="preserve"> de les </w:t>
            </w:r>
            <w:proofErr w:type="spellStart"/>
            <w:r w:rsidR="006D52BF">
              <w:rPr>
                <w:sz w:val="14"/>
                <w:szCs w:val="14"/>
              </w:rPr>
              <w:t>administracions</w:t>
            </w:r>
            <w:proofErr w:type="spellEnd"/>
            <w:r w:rsidR="006D52BF">
              <w:rPr>
                <w:sz w:val="14"/>
                <w:szCs w:val="14"/>
              </w:rPr>
              <w:t xml:space="preserve"> </w:t>
            </w:r>
            <w:proofErr w:type="spellStart"/>
            <w:r w:rsidR="006D52BF">
              <w:rPr>
                <w:sz w:val="14"/>
                <w:szCs w:val="14"/>
              </w:rPr>
              <w:t>p</w:t>
            </w:r>
            <w:r w:rsidRPr="00697EDD">
              <w:rPr>
                <w:sz w:val="14"/>
                <w:szCs w:val="14"/>
              </w:rPr>
              <w:t>úbliques</w:t>
            </w:r>
            <w:proofErr w:type="spellEnd"/>
            <w:r w:rsidRPr="00697EDD">
              <w:rPr>
                <w:sz w:val="14"/>
                <w:szCs w:val="14"/>
              </w:rPr>
              <w:t xml:space="preserve">, si no </w:t>
            </w:r>
            <w:proofErr w:type="spellStart"/>
            <w:r w:rsidRPr="00697EDD">
              <w:rPr>
                <w:sz w:val="14"/>
                <w:szCs w:val="14"/>
              </w:rPr>
              <w:t>manifesta</w:t>
            </w:r>
            <w:proofErr w:type="spellEnd"/>
            <w:r w:rsidRPr="00697EDD">
              <w:rPr>
                <w:sz w:val="14"/>
                <w:szCs w:val="14"/>
              </w:rPr>
              <w:t xml:space="preserve"> </w:t>
            </w:r>
            <w:proofErr w:type="spellStart"/>
            <w:r w:rsidR="006D52BF">
              <w:rPr>
                <w:sz w:val="14"/>
                <w:szCs w:val="14"/>
              </w:rPr>
              <w:t>cap</w:t>
            </w:r>
            <w:proofErr w:type="spellEnd"/>
            <w:r w:rsidR="006D52BF">
              <w:rPr>
                <w:sz w:val="14"/>
                <w:szCs w:val="14"/>
              </w:rPr>
              <w:t xml:space="preserve"> </w:t>
            </w:r>
            <w:proofErr w:type="spellStart"/>
            <w:r w:rsidR="006D52BF">
              <w:rPr>
                <w:sz w:val="14"/>
                <w:szCs w:val="14"/>
              </w:rPr>
              <w:t>oposició</w:t>
            </w:r>
            <w:proofErr w:type="spellEnd"/>
            <w:r w:rsidR="006D52BF">
              <w:rPr>
                <w:sz w:val="14"/>
                <w:szCs w:val="14"/>
              </w:rPr>
              <w:t xml:space="preserve"> </w:t>
            </w:r>
            <w:proofErr w:type="spellStart"/>
            <w:r w:rsidR="006D52BF">
              <w:rPr>
                <w:sz w:val="14"/>
                <w:szCs w:val="14"/>
              </w:rPr>
              <w:t>expressa</w:t>
            </w:r>
            <w:proofErr w:type="spellEnd"/>
            <w:r w:rsidR="006D52BF">
              <w:rPr>
                <w:sz w:val="14"/>
                <w:szCs w:val="14"/>
              </w:rPr>
              <w:t xml:space="preserve">, </w:t>
            </w:r>
            <w:proofErr w:type="spellStart"/>
            <w:r w:rsidR="006D52BF">
              <w:rPr>
                <w:sz w:val="14"/>
                <w:szCs w:val="14"/>
              </w:rPr>
              <w:t>entenem</w:t>
            </w:r>
            <w:proofErr w:type="spellEnd"/>
            <w:r w:rsidR="006D52BF">
              <w:rPr>
                <w:sz w:val="14"/>
                <w:szCs w:val="14"/>
              </w:rPr>
              <w:t xml:space="preserve"> que la persona </w:t>
            </w:r>
            <w:proofErr w:type="spellStart"/>
            <w:r w:rsidRPr="00697EDD">
              <w:rPr>
                <w:sz w:val="14"/>
                <w:szCs w:val="14"/>
              </w:rPr>
              <w:t>interessat</w:t>
            </w:r>
            <w:proofErr w:type="spellEnd"/>
            <w:r w:rsidRPr="00697EDD">
              <w:rPr>
                <w:sz w:val="14"/>
                <w:szCs w:val="14"/>
              </w:rPr>
              <w:t xml:space="preserve"> ha AUTORITZAT </w:t>
            </w:r>
            <w:proofErr w:type="spellStart"/>
            <w:r w:rsidRPr="00697EDD">
              <w:rPr>
                <w:sz w:val="14"/>
                <w:szCs w:val="14"/>
              </w:rPr>
              <w:t>aquest</w:t>
            </w:r>
            <w:proofErr w:type="spellEnd"/>
            <w:r w:rsidRPr="00697EDD">
              <w:rPr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sz w:val="14"/>
                <w:szCs w:val="14"/>
              </w:rPr>
              <w:t>Ajuntament</w:t>
            </w:r>
            <w:proofErr w:type="spellEnd"/>
            <w:r w:rsidRPr="00697EDD">
              <w:rPr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sz w:val="14"/>
                <w:szCs w:val="14"/>
              </w:rPr>
              <w:t>perquè</w:t>
            </w:r>
            <w:proofErr w:type="spellEnd"/>
            <w:r w:rsidRPr="00697EDD">
              <w:rPr>
                <w:sz w:val="14"/>
                <w:szCs w:val="14"/>
              </w:rPr>
              <w:t xml:space="preserve"> siga </w:t>
            </w:r>
            <w:proofErr w:type="spellStart"/>
            <w:r w:rsidRPr="00697EDD">
              <w:rPr>
                <w:sz w:val="14"/>
                <w:szCs w:val="14"/>
              </w:rPr>
              <w:t>aquest</w:t>
            </w:r>
            <w:proofErr w:type="spellEnd"/>
            <w:r w:rsidRPr="00697EDD">
              <w:rPr>
                <w:sz w:val="14"/>
                <w:szCs w:val="14"/>
              </w:rPr>
              <w:t xml:space="preserve"> el que</w:t>
            </w:r>
            <w:r w:rsidR="006D52BF">
              <w:rPr>
                <w:sz w:val="14"/>
                <w:szCs w:val="14"/>
              </w:rPr>
              <w:t>,</w:t>
            </w:r>
            <w:r w:rsidRPr="00697EDD">
              <w:rPr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sz w:val="14"/>
                <w:szCs w:val="14"/>
              </w:rPr>
              <w:t>pels</w:t>
            </w:r>
            <w:proofErr w:type="spellEnd"/>
            <w:r w:rsidRPr="00697EDD">
              <w:rPr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sz w:val="14"/>
                <w:szCs w:val="14"/>
              </w:rPr>
              <w:t>seus</w:t>
            </w:r>
            <w:proofErr w:type="spellEnd"/>
            <w:r w:rsidRPr="00697EDD">
              <w:rPr>
                <w:sz w:val="14"/>
                <w:szCs w:val="14"/>
              </w:rPr>
              <w:t xml:space="preserve"> propis </w:t>
            </w:r>
            <w:proofErr w:type="spellStart"/>
            <w:r w:rsidRPr="00697EDD">
              <w:rPr>
                <w:sz w:val="14"/>
                <w:szCs w:val="14"/>
              </w:rPr>
              <w:t>mitjans</w:t>
            </w:r>
            <w:proofErr w:type="spellEnd"/>
            <w:r w:rsidRPr="00697EDD">
              <w:rPr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sz w:val="14"/>
                <w:szCs w:val="14"/>
              </w:rPr>
              <w:t>electrònics</w:t>
            </w:r>
            <w:proofErr w:type="spellEnd"/>
            <w:r w:rsidRPr="00697EDD">
              <w:rPr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sz w:val="14"/>
                <w:szCs w:val="14"/>
              </w:rPr>
              <w:t>duga</w:t>
            </w:r>
            <w:proofErr w:type="spellEnd"/>
            <w:r w:rsidRPr="00697EDD">
              <w:rPr>
                <w:sz w:val="14"/>
                <w:szCs w:val="14"/>
              </w:rPr>
              <w:t xml:space="preserve"> a </w:t>
            </w:r>
            <w:proofErr w:type="spellStart"/>
            <w:r w:rsidRPr="00697EDD">
              <w:rPr>
                <w:sz w:val="14"/>
                <w:szCs w:val="14"/>
              </w:rPr>
              <w:t>terme</w:t>
            </w:r>
            <w:proofErr w:type="spellEnd"/>
            <w:r w:rsidRPr="00697EDD">
              <w:rPr>
                <w:sz w:val="14"/>
                <w:szCs w:val="14"/>
              </w:rPr>
              <w:t xml:space="preserve"> la consulta </w:t>
            </w:r>
            <w:proofErr w:type="spellStart"/>
            <w:r w:rsidRPr="00697EDD">
              <w:rPr>
                <w:sz w:val="14"/>
                <w:szCs w:val="14"/>
              </w:rPr>
              <w:t>nec</w:t>
            </w:r>
            <w:r w:rsidR="006D52BF">
              <w:rPr>
                <w:sz w:val="14"/>
                <w:szCs w:val="14"/>
              </w:rPr>
              <w:t>essària</w:t>
            </w:r>
            <w:proofErr w:type="spellEnd"/>
            <w:r w:rsidR="006D52BF">
              <w:rPr>
                <w:sz w:val="14"/>
                <w:szCs w:val="14"/>
              </w:rPr>
              <w:t xml:space="preserve"> </w:t>
            </w:r>
            <w:proofErr w:type="spellStart"/>
            <w:r w:rsidR="006D52BF">
              <w:rPr>
                <w:sz w:val="14"/>
                <w:szCs w:val="14"/>
              </w:rPr>
              <w:t>davant</w:t>
            </w:r>
            <w:proofErr w:type="spellEnd"/>
            <w:r w:rsidR="006D52BF">
              <w:rPr>
                <w:sz w:val="14"/>
                <w:szCs w:val="14"/>
              </w:rPr>
              <w:t xml:space="preserve"> </w:t>
            </w:r>
            <w:proofErr w:type="spellStart"/>
            <w:r w:rsidR="006D52BF">
              <w:rPr>
                <w:sz w:val="14"/>
                <w:szCs w:val="14"/>
              </w:rPr>
              <w:t>l'Administració</w:t>
            </w:r>
            <w:proofErr w:type="spellEnd"/>
            <w:r w:rsidR="006D52BF">
              <w:rPr>
                <w:sz w:val="14"/>
                <w:szCs w:val="14"/>
              </w:rPr>
              <w:t xml:space="preserve"> p</w:t>
            </w:r>
            <w:r w:rsidRPr="00697EDD">
              <w:rPr>
                <w:sz w:val="14"/>
                <w:szCs w:val="14"/>
              </w:rPr>
              <w:t xml:space="preserve">ública que </w:t>
            </w:r>
            <w:proofErr w:type="spellStart"/>
            <w:r w:rsidRPr="00697EDD">
              <w:rPr>
                <w:sz w:val="14"/>
                <w:szCs w:val="14"/>
              </w:rPr>
              <w:t>pr</w:t>
            </w:r>
            <w:r w:rsidR="006D52BF">
              <w:rPr>
                <w:sz w:val="14"/>
                <w:szCs w:val="14"/>
              </w:rPr>
              <w:t>ocedisca</w:t>
            </w:r>
            <w:proofErr w:type="spellEnd"/>
            <w:r w:rsidR="006D52BF">
              <w:rPr>
                <w:sz w:val="14"/>
                <w:szCs w:val="14"/>
              </w:rPr>
              <w:t xml:space="preserve">. En </w:t>
            </w:r>
            <w:proofErr w:type="spellStart"/>
            <w:r w:rsidR="006D52BF">
              <w:rPr>
                <w:sz w:val="14"/>
                <w:szCs w:val="14"/>
              </w:rPr>
              <w:t>cas</w:t>
            </w:r>
            <w:proofErr w:type="spellEnd"/>
            <w:r w:rsidR="006D52BF">
              <w:rPr>
                <w:sz w:val="14"/>
                <w:szCs w:val="14"/>
              </w:rPr>
              <w:t xml:space="preserve"> de denegar </w:t>
            </w:r>
            <w:proofErr w:type="spellStart"/>
            <w:r w:rsidR="006D52BF">
              <w:rPr>
                <w:sz w:val="14"/>
                <w:szCs w:val="14"/>
              </w:rPr>
              <w:t>aquesta</w:t>
            </w:r>
            <w:proofErr w:type="spellEnd"/>
            <w:r w:rsidR="006D52BF">
              <w:rPr>
                <w:sz w:val="14"/>
                <w:szCs w:val="14"/>
              </w:rPr>
              <w:t xml:space="preserve"> </w:t>
            </w:r>
            <w:proofErr w:type="spellStart"/>
            <w:r w:rsidR="006D52BF">
              <w:rPr>
                <w:sz w:val="14"/>
                <w:szCs w:val="14"/>
              </w:rPr>
              <w:t>autorització</w:t>
            </w:r>
            <w:proofErr w:type="spellEnd"/>
            <w:r w:rsidR="006D52BF">
              <w:rPr>
                <w:sz w:val="14"/>
                <w:szCs w:val="14"/>
              </w:rPr>
              <w:t xml:space="preserve">, la persona </w:t>
            </w:r>
            <w:proofErr w:type="spellStart"/>
            <w:r w:rsidRPr="00697EDD">
              <w:rPr>
                <w:sz w:val="14"/>
                <w:szCs w:val="14"/>
              </w:rPr>
              <w:t>interessat</w:t>
            </w:r>
            <w:proofErr w:type="spellEnd"/>
            <w:r w:rsidRPr="00697EDD">
              <w:rPr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sz w:val="14"/>
                <w:szCs w:val="14"/>
              </w:rPr>
              <w:t>haurà</w:t>
            </w:r>
            <w:proofErr w:type="spellEnd"/>
            <w:r w:rsidRPr="00697EDD">
              <w:rPr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sz w:val="14"/>
                <w:szCs w:val="14"/>
              </w:rPr>
              <w:t>d'aportar</w:t>
            </w:r>
            <w:proofErr w:type="spellEnd"/>
            <w:r w:rsidRPr="00697EDD">
              <w:rPr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697EDD">
              <w:rPr>
                <w:sz w:val="14"/>
                <w:szCs w:val="14"/>
              </w:rPr>
              <w:t>electrònica</w:t>
            </w:r>
            <w:r w:rsidR="006D52BF">
              <w:rPr>
                <w:sz w:val="14"/>
                <w:szCs w:val="14"/>
              </w:rPr>
              <w:t>ment</w:t>
            </w:r>
            <w:proofErr w:type="spellEnd"/>
            <w:r w:rsidR="006D52BF">
              <w:rPr>
                <w:sz w:val="14"/>
                <w:szCs w:val="14"/>
              </w:rPr>
              <w:t xml:space="preserve"> </w:t>
            </w:r>
            <w:r w:rsidRPr="00697EDD">
              <w:rPr>
                <w:sz w:val="14"/>
                <w:szCs w:val="14"/>
              </w:rPr>
              <w:t xml:space="preserve"> o</w:t>
            </w:r>
            <w:proofErr w:type="gramEnd"/>
            <w:r w:rsidRPr="00697EDD">
              <w:rPr>
                <w:sz w:val="14"/>
                <w:szCs w:val="14"/>
              </w:rPr>
              <w:t xml:space="preserve"> prese</w:t>
            </w:r>
            <w:r w:rsidR="006D52BF">
              <w:rPr>
                <w:sz w:val="14"/>
                <w:szCs w:val="14"/>
              </w:rPr>
              <w:t>ncial</w:t>
            </w:r>
            <w:r w:rsidRPr="00697EDD">
              <w:rPr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sz w:val="14"/>
                <w:szCs w:val="14"/>
              </w:rPr>
              <w:t>els</w:t>
            </w:r>
            <w:proofErr w:type="spellEnd"/>
            <w:r w:rsidRPr="00697EDD">
              <w:rPr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sz w:val="14"/>
                <w:szCs w:val="14"/>
              </w:rPr>
              <w:t>certificats</w:t>
            </w:r>
            <w:proofErr w:type="spellEnd"/>
            <w:r w:rsidRPr="00697EDD">
              <w:rPr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sz w:val="14"/>
                <w:szCs w:val="14"/>
              </w:rPr>
              <w:t>requerits</w:t>
            </w:r>
            <w:proofErr w:type="spellEnd"/>
            <w:r w:rsidRPr="00697EDD">
              <w:rPr>
                <w:sz w:val="14"/>
                <w:szCs w:val="14"/>
              </w:rPr>
              <w:t xml:space="preserve"> i </w:t>
            </w:r>
            <w:proofErr w:type="spellStart"/>
            <w:r w:rsidRPr="00697EDD">
              <w:rPr>
                <w:sz w:val="14"/>
                <w:szCs w:val="14"/>
              </w:rPr>
              <w:t>fer-ho</w:t>
            </w:r>
            <w:proofErr w:type="spellEnd"/>
            <w:r w:rsidRPr="00697EDD">
              <w:rPr>
                <w:sz w:val="14"/>
                <w:szCs w:val="14"/>
              </w:rPr>
              <w:t xml:space="preserve"> constar </w:t>
            </w:r>
            <w:proofErr w:type="spellStart"/>
            <w:r w:rsidRPr="00697EDD">
              <w:rPr>
                <w:sz w:val="14"/>
                <w:szCs w:val="14"/>
              </w:rPr>
              <w:t>expressament</w:t>
            </w:r>
            <w:proofErr w:type="spellEnd"/>
            <w:r w:rsidRPr="00697EDD">
              <w:rPr>
                <w:sz w:val="14"/>
                <w:szCs w:val="14"/>
              </w:rPr>
              <w:t xml:space="preserve"> en </w:t>
            </w:r>
            <w:proofErr w:type="spellStart"/>
            <w:r w:rsidRPr="00697EDD">
              <w:rPr>
                <w:sz w:val="14"/>
                <w:szCs w:val="14"/>
              </w:rPr>
              <w:t>els</w:t>
            </w:r>
            <w:proofErr w:type="spellEnd"/>
            <w:r w:rsidR="006D52BF">
              <w:rPr>
                <w:sz w:val="14"/>
                <w:szCs w:val="14"/>
              </w:rPr>
              <w:t xml:space="preserve"> termes </w:t>
            </w:r>
            <w:proofErr w:type="spellStart"/>
            <w:r w:rsidR="006D52BF">
              <w:rPr>
                <w:sz w:val="14"/>
                <w:szCs w:val="14"/>
              </w:rPr>
              <w:t>establits</w:t>
            </w:r>
            <w:proofErr w:type="spellEnd"/>
            <w:r w:rsidR="006D52BF">
              <w:rPr>
                <w:sz w:val="14"/>
                <w:szCs w:val="14"/>
              </w:rPr>
              <w:t xml:space="preserve"> en la </w:t>
            </w:r>
            <w:proofErr w:type="spellStart"/>
            <w:r w:rsidRPr="00697EDD">
              <w:rPr>
                <w:sz w:val="14"/>
                <w:szCs w:val="14"/>
              </w:rPr>
              <w:t>casella</w:t>
            </w:r>
            <w:proofErr w:type="spellEnd"/>
            <w:r w:rsidR="006D52BF">
              <w:rPr>
                <w:sz w:val="14"/>
                <w:szCs w:val="14"/>
              </w:rPr>
              <w:t xml:space="preserve"> </w:t>
            </w:r>
            <w:proofErr w:type="spellStart"/>
            <w:r w:rsidR="006D52BF">
              <w:rPr>
                <w:sz w:val="14"/>
                <w:szCs w:val="14"/>
              </w:rPr>
              <w:t>següent</w:t>
            </w:r>
            <w:proofErr w:type="spellEnd"/>
            <w:r w:rsidRPr="00697EDD">
              <w:rPr>
                <w:sz w:val="14"/>
                <w:szCs w:val="14"/>
              </w:rPr>
              <w:t xml:space="preserve">: </w:t>
            </w:r>
          </w:p>
          <w:p w:rsidR="008C6CA8" w:rsidRPr="00472DA9" w:rsidRDefault="008C6CA8" w:rsidP="00CF7503">
            <w:pPr>
              <w:jc w:val="both"/>
              <w:rPr>
                <w:b/>
              </w:rPr>
            </w:pPr>
            <w:r>
              <w:rPr>
                <w:b/>
                <w:noProof/>
                <w:sz w:val="14"/>
                <w:szCs w:val="1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137795</wp:posOffset>
                      </wp:positionH>
                      <wp:positionV relativeFrom="paragraph">
                        <wp:posOffset>24130</wp:posOffset>
                      </wp:positionV>
                      <wp:extent cx="88265" cy="45085"/>
                      <wp:effectExtent l="11430" t="8890" r="5080" b="12700"/>
                      <wp:wrapNone/>
                      <wp:docPr id="1" name="Rectángu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8265" cy="450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EA4288" id="Rectángulo 1" o:spid="_x0000_s1026" style="position:absolute;margin-left:10.85pt;margin-top:1.9pt;width:6.95pt;height:3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"/>
                  </w:pict>
                </mc:Fallback>
              </mc:AlternateContent>
            </w:r>
            <w:r w:rsidRPr="00697EDD">
              <w:rPr>
                <w:sz w:val="14"/>
                <w:szCs w:val="14"/>
              </w:rPr>
              <w:t xml:space="preserve">           DENEGUE </w:t>
            </w:r>
            <w:proofErr w:type="spellStart"/>
            <w:r w:rsidRPr="00697EDD">
              <w:rPr>
                <w:sz w:val="14"/>
                <w:szCs w:val="14"/>
              </w:rPr>
              <w:t>expressament</w:t>
            </w:r>
            <w:proofErr w:type="spellEnd"/>
            <w:r w:rsidRPr="00697EDD">
              <w:rPr>
                <w:sz w:val="14"/>
                <w:szCs w:val="14"/>
              </w:rPr>
              <w:t xml:space="preserve"> el </w:t>
            </w:r>
            <w:proofErr w:type="spellStart"/>
            <w:r w:rsidRPr="00697EDD">
              <w:rPr>
                <w:sz w:val="14"/>
                <w:szCs w:val="14"/>
              </w:rPr>
              <w:t>meu</w:t>
            </w:r>
            <w:proofErr w:type="spellEnd"/>
            <w:r w:rsidRPr="00697EDD">
              <w:rPr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sz w:val="14"/>
                <w:szCs w:val="14"/>
              </w:rPr>
              <w:t>consenti</w:t>
            </w:r>
            <w:r w:rsidR="006D52BF">
              <w:rPr>
                <w:sz w:val="14"/>
                <w:szCs w:val="14"/>
              </w:rPr>
              <w:t>ment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perquè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l'Ajuntament</w:t>
            </w:r>
            <w:proofErr w:type="spellEnd"/>
            <w:r>
              <w:rPr>
                <w:sz w:val="14"/>
                <w:szCs w:val="14"/>
              </w:rPr>
              <w:t xml:space="preserve"> de </w:t>
            </w:r>
            <w:proofErr w:type="spellStart"/>
            <w:r>
              <w:rPr>
                <w:sz w:val="14"/>
                <w:szCs w:val="14"/>
              </w:rPr>
              <w:t>Dénia</w:t>
            </w:r>
            <w:proofErr w:type="spellEnd"/>
            <w:r w:rsidRPr="00697EDD">
              <w:rPr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sz w:val="14"/>
                <w:szCs w:val="14"/>
              </w:rPr>
              <w:t>obtinga</w:t>
            </w:r>
            <w:proofErr w:type="spellEnd"/>
            <w:r w:rsidRPr="00697EDD">
              <w:rPr>
                <w:sz w:val="14"/>
                <w:szCs w:val="14"/>
              </w:rPr>
              <w:t xml:space="preserve"> de forma directa </w:t>
            </w:r>
            <w:proofErr w:type="spellStart"/>
            <w:r w:rsidRPr="00697EDD">
              <w:rPr>
                <w:sz w:val="14"/>
                <w:szCs w:val="14"/>
              </w:rPr>
              <w:t>aquestes</w:t>
            </w:r>
            <w:proofErr w:type="spellEnd"/>
            <w:r w:rsidRPr="00697EDD">
              <w:rPr>
                <w:sz w:val="14"/>
                <w:szCs w:val="14"/>
              </w:rPr>
              <w:t xml:space="preserve"> </w:t>
            </w:r>
            <w:proofErr w:type="spellStart"/>
            <w:r w:rsidRPr="00697EDD">
              <w:rPr>
                <w:sz w:val="14"/>
                <w:szCs w:val="14"/>
              </w:rPr>
              <w:t>dades</w:t>
            </w:r>
            <w:proofErr w:type="spellEnd"/>
            <w:r w:rsidRPr="00697EDD">
              <w:rPr>
                <w:sz w:val="14"/>
                <w:szCs w:val="14"/>
              </w:rPr>
              <w:t>.</w:t>
            </w:r>
          </w:p>
        </w:tc>
      </w:tr>
    </w:tbl>
    <w:p w:rsidR="00E65D04" w:rsidRPr="00FB57FE" w:rsidRDefault="00E65D04" w:rsidP="00FB57FE">
      <w:pPr>
        <w:tabs>
          <w:tab w:val="left" w:pos="3687"/>
        </w:tabs>
      </w:pPr>
    </w:p>
    <w:sectPr w:rsidR="00E65D04" w:rsidRPr="00FB57FE" w:rsidSect="0076309A">
      <w:headerReference w:type="default" r:id="rId9"/>
      <w:footerReference w:type="default" r:id="rId10"/>
      <w:pgSz w:w="11906" w:h="16838"/>
      <w:pgMar w:top="2268" w:right="851" w:bottom="1418" w:left="851" w:header="709" w:footer="2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503" w:rsidRDefault="00CF7503" w:rsidP="00B54790">
      <w:pPr>
        <w:spacing w:after="0" w:line="240" w:lineRule="auto"/>
      </w:pPr>
      <w:r>
        <w:separator/>
      </w:r>
    </w:p>
    <w:p w:rsidR="00CF7503" w:rsidRDefault="00CF7503"/>
  </w:endnote>
  <w:endnote w:type="continuationSeparator" w:id="0">
    <w:p w:rsidR="00CF7503" w:rsidRDefault="00CF7503" w:rsidP="00B54790">
      <w:pPr>
        <w:spacing w:after="0" w:line="240" w:lineRule="auto"/>
      </w:pPr>
      <w:r>
        <w:continuationSeparator/>
      </w:r>
    </w:p>
    <w:p w:rsidR="00CF7503" w:rsidRDefault="00CF75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503" w:rsidRPr="005C2CA5" w:rsidRDefault="00CF7503" w:rsidP="005C2CA5">
    <w:pPr>
      <w:pStyle w:val="Piedepgina"/>
      <w:jc w:val="right"/>
      <w:rPr>
        <w:sz w:val="14"/>
        <w:szCs w:val="14"/>
      </w:rPr>
    </w:pPr>
    <w:proofErr w:type="spellStart"/>
    <w:r w:rsidRPr="005C2CA5">
      <w:rPr>
        <w:sz w:val="14"/>
        <w:szCs w:val="14"/>
      </w:rPr>
      <w:t>Pàgina</w:t>
    </w:r>
    <w:proofErr w:type="spellEnd"/>
    <w:r w:rsidRPr="005C2CA5">
      <w:rPr>
        <w:sz w:val="14"/>
        <w:szCs w:val="14"/>
      </w:rPr>
      <w:t xml:space="preserve"> </w:t>
    </w:r>
    <w:r w:rsidRPr="005C2CA5">
      <w:rPr>
        <w:sz w:val="14"/>
        <w:szCs w:val="14"/>
      </w:rPr>
      <w:fldChar w:fldCharType="begin"/>
    </w:r>
    <w:r w:rsidRPr="005C2CA5">
      <w:rPr>
        <w:sz w:val="14"/>
        <w:szCs w:val="14"/>
      </w:rPr>
      <w:instrText xml:space="preserve"> PAGE </w:instrText>
    </w:r>
    <w:r w:rsidRPr="005C2CA5">
      <w:rPr>
        <w:sz w:val="14"/>
        <w:szCs w:val="14"/>
      </w:rPr>
      <w:fldChar w:fldCharType="separate"/>
    </w:r>
    <w:r w:rsidR="00BB7FA6">
      <w:rPr>
        <w:noProof/>
        <w:sz w:val="14"/>
        <w:szCs w:val="14"/>
      </w:rPr>
      <w:t>5</w:t>
    </w:r>
    <w:r w:rsidRPr="005C2CA5">
      <w:rPr>
        <w:sz w:val="14"/>
        <w:szCs w:val="14"/>
      </w:rPr>
      <w:fldChar w:fldCharType="end"/>
    </w:r>
    <w:r w:rsidRPr="005C2CA5">
      <w:rPr>
        <w:sz w:val="14"/>
        <w:szCs w:val="14"/>
      </w:rPr>
      <w:t xml:space="preserve"> de </w:t>
    </w:r>
    <w:r w:rsidRPr="005C2CA5">
      <w:rPr>
        <w:sz w:val="14"/>
        <w:szCs w:val="14"/>
      </w:rPr>
      <w:fldChar w:fldCharType="begin"/>
    </w:r>
    <w:r w:rsidRPr="005C2CA5">
      <w:rPr>
        <w:sz w:val="14"/>
        <w:szCs w:val="14"/>
      </w:rPr>
      <w:instrText xml:space="preserve"> NUMPAGES  </w:instrText>
    </w:r>
    <w:r w:rsidRPr="005C2CA5">
      <w:rPr>
        <w:sz w:val="14"/>
        <w:szCs w:val="14"/>
      </w:rPr>
      <w:fldChar w:fldCharType="separate"/>
    </w:r>
    <w:r w:rsidR="00BB7FA6">
      <w:rPr>
        <w:noProof/>
        <w:sz w:val="14"/>
        <w:szCs w:val="14"/>
      </w:rPr>
      <w:t>5</w:t>
    </w:r>
    <w:r w:rsidRPr="005C2CA5">
      <w:rPr>
        <w:sz w:val="14"/>
        <w:szCs w:val="14"/>
      </w:rPr>
      <w:fldChar w:fldCharType="end"/>
    </w:r>
  </w:p>
  <w:p w:rsidR="00CF7503" w:rsidRPr="00642CE0" w:rsidRDefault="00CF7503" w:rsidP="003617AC">
    <w:pPr>
      <w:pStyle w:val="Piedepgina"/>
      <w:shd w:val="clear" w:color="auto" w:fill="A6A6A6" w:themeFill="background1" w:themeFillShade="A6"/>
      <w:spacing w:before="60"/>
      <w:rPr>
        <w:b/>
        <w:color w:val="FFFFFF" w:themeColor="background1"/>
        <w:sz w:val="16"/>
        <w:szCs w:val="16"/>
      </w:rPr>
    </w:pPr>
    <w:r>
      <w:rPr>
        <w:b/>
        <w:color w:val="FFFFFF" w:themeColor="background1"/>
        <w:sz w:val="16"/>
        <w:szCs w:val="16"/>
      </w:rPr>
      <w:t>AJUNTAMENT DE DÉNIA–CIF: P0306300E</w:t>
    </w:r>
    <w:r w:rsidRPr="00642CE0">
      <w:rPr>
        <w:b/>
        <w:color w:val="FFFFFF" w:themeColor="background1"/>
        <w:sz w:val="16"/>
        <w:szCs w:val="16"/>
      </w:rPr>
      <w:t>– Pl.</w:t>
    </w:r>
    <w:r>
      <w:rPr>
        <w:b/>
        <w:color w:val="FFFFFF" w:themeColor="background1"/>
        <w:sz w:val="16"/>
        <w:szCs w:val="16"/>
      </w:rPr>
      <w:t xml:space="preserve"> de la</w:t>
    </w:r>
    <w:r w:rsidRPr="00642CE0">
      <w:rPr>
        <w:b/>
        <w:color w:val="FFFFFF" w:themeColor="background1"/>
        <w:sz w:val="16"/>
        <w:szCs w:val="16"/>
      </w:rPr>
      <w:t xml:space="preserve"> </w:t>
    </w:r>
    <w:proofErr w:type="spellStart"/>
    <w:r w:rsidRPr="00642CE0">
      <w:rPr>
        <w:b/>
        <w:color w:val="FFFFFF" w:themeColor="background1"/>
        <w:sz w:val="16"/>
        <w:szCs w:val="16"/>
      </w:rPr>
      <w:t>Constitució</w:t>
    </w:r>
    <w:proofErr w:type="spellEnd"/>
    <w:r w:rsidRPr="00642CE0">
      <w:rPr>
        <w:b/>
        <w:color w:val="FFFFFF" w:themeColor="background1"/>
        <w:sz w:val="16"/>
        <w:szCs w:val="16"/>
      </w:rPr>
      <w:t xml:space="preserve">, </w:t>
    </w:r>
    <w:proofErr w:type="gramStart"/>
    <w:r w:rsidRPr="00642CE0">
      <w:rPr>
        <w:b/>
        <w:color w:val="FFFFFF" w:themeColor="background1"/>
        <w:sz w:val="16"/>
        <w:szCs w:val="16"/>
      </w:rPr>
      <w:t xml:space="preserve">10 </w:t>
    </w:r>
    <w:r>
      <w:rPr>
        <w:b/>
        <w:color w:val="FFFFFF" w:themeColor="background1"/>
        <w:sz w:val="16"/>
        <w:szCs w:val="16"/>
      </w:rPr>
      <w:t xml:space="preserve"> 03700</w:t>
    </w:r>
    <w:proofErr w:type="gramEnd"/>
    <w:r>
      <w:rPr>
        <w:b/>
        <w:color w:val="FFFFFF" w:themeColor="background1"/>
        <w:sz w:val="16"/>
        <w:szCs w:val="16"/>
      </w:rPr>
      <w:t xml:space="preserve"> </w:t>
    </w:r>
    <w:proofErr w:type="spellStart"/>
    <w:r>
      <w:rPr>
        <w:b/>
        <w:color w:val="FFFFFF" w:themeColor="background1"/>
        <w:sz w:val="16"/>
        <w:szCs w:val="16"/>
      </w:rPr>
      <w:t>Dénia</w:t>
    </w:r>
    <w:proofErr w:type="spellEnd"/>
    <w:r>
      <w:rPr>
        <w:b/>
        <w:color w:val="FFFFFF" w:themeColor="background1"/>
        <w:sz w:val="16"/>
        <w:szCs w:val="16"/>
      </w:rPr>
      <w:t xml:space="preserve"> (Alacant)–Tel. 965 780 100 c/e</w:t>
    </w:r>
    <w:r w:rsidRPr="00642CE0">
      <w:rPr>
        <w:b/>
        <w:color w:val="FFFFFF" w:themeColor="background1"/>
        <w:sz w:val="16"/>
        <w:szCs w:val="16"/>
      </w:rPr>
      <w:t>: oac@ayto-denia.es</w:t>
    </w:r>
  </w:p>
  <w:p w:rsidR="00CF7503" w:rsidRDefault="00CF750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503" w:rsidRDefault="00CF7503" w:rsidP="00B54790">
      <w:pPr>
        <w:spacing w:after="0" w:line="240" w:lineRule="auto"/>
      </w:pPr>
      <w:r>
        <w:separator/>
      </w:r>
    </w:p>
    <w:p w:rsidR="00CF7503" w:rsidRDefault="00CF7503"/>
  </w:footnote>
  <w:footnote w:type="continuationSeparator" w:id="0">
    <w:p w:rsidR="00CF7503" w:rsidRDefault="00CF7503" w:rsidP="00B54790">
      <w:pPr>
        <w:spacing w:after="0" w:line="240" w:lineRule="auto"/>
      </w:pPr>
      <w:r>
        <w:continuationSeparator/>
      </w:r>
    </w:p>
    <w:p w:rsidR="00CF7503" w:rsidRDefault="00CF750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503" w:rsidRDefault="00CF7503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4223814</wp:posOffset>
              </wp:positionH>
              <wp:positionV relativeFrom="paragraph">
                <wp:posOffset>-83290</wp:posOffset>
              </wp:positionV>
              <wp:extent cx="2295403" cy="974090"/>
              <wp:effectExtent l="0" t="0" r="10160" b="1651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95403" cy="9740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F7503" w:rsidRDefault="00CF7503" w:rsidP="00FA7D0B">
                          <w:pPr>
                            <w:spacing w:after="0" w:line="240" w:lineRule="auto"/>
                            <w:jc w:val="both"/>
                            <w:rPr>
                              <w:b/>
                            </w:rPr>
                          </w:pPr>
                          <w:r w:rsidRPr="00461769">
                            <w:rPr>
                              <w:b/>
                            </w:rPr>
                            <w:t>SOL</w:t>
                          </w:r>
                          <w:r>
                            <w:rPr>
                              <w:b/>
                            </w:rPr>
                            <w:t>·L</w:t>
                          </w:r>
                          <w:r w:rsidRPr="00461769">
                            <w:rPr>
                              <w:b/>
                            </w:rPr>
                            <w:t>ICITUD DE</w:t>
                          </w:r>
                          <w:r>
                            <w:rPr>
                              <w:b/>
                            </w:rPr>
                            <w:t xml:space="preserve"> SUBVENCIONS PER A PROGRAMES I ACTUACIONS EN L’ÀREA DE BENESTAR SOCIAL DIRIGIDES A </w:t>
                          </w:r>
                          <w:proofErr w:type="gramStart"/>
                          <w:r>
                            <w:rPr>
                              <w:b/>
                            </w:rPr>
                            <w:t>ASSOCIACIONS  I</w:t>
                          </w:r>
                          <w:proofErr w:type="gramEnd"/>
                          <w:r>
                            <w:rPr>
                              <w:b/>
                            </w:rPr>
                            <w:t xml:space="preserve"> ENTITATS SENSE ÀNIM DE LUCRE DEL MUNICIPI</w:t>
                          </w:r>
                        </w:p>
                        <w:p w:rsidR="00CF7503" w:rsidRDefault="00CF7503" w:rsidP="00D53264">
                          <w:pPr>
                            <w:spacing w:after="0" w:line="240" w:lineRule="auto"/>
                            <w:jc w:val="center"/>
                            <w:rPr>
                              <w:b/>
                              <w:sz w:val="22"/>
                            </w:rPr>
                          </w:pPr>
                        </w:p>
                        <w:p w:rsidR="00CF7503" w:rsidRDefault="00CF7503" w:rsidP="00D53264">
                          <w:pPr>
                            <w:spacing w:after="0" w:line="240" w:lineRule="auto"/>
                            <w:jc w:val="center"/>
                            <w:rPr>
                              <w:b/>
                              <w:sz w:val="22"/>
                            </w:rPr>
                          </w:pPr>
                        </w:p>
                        <w:p w:rsidR="00CF7503" w:rsidRDefault="00CF7503" w:rsidP="00D53264">
                          <w:pPr>
                            <w:spacing w:after="0" w:line="240" w:lineRule="auto"/>
                            <w:jc w:val="center"/>
                            <w:rPr>
                              <w:b/>
                              <w:sz w:val="22"/>
                            </w:rPr>
                          </w:pPr>
                        </w:p>
                        <w:p w:rsidR="00CF7503" w:rsidRPr="00461769" w:rsidRDefault="00CF7503" w:rsidP="00461769">
                          <w:pPr>
                            <w:jc w:val="center"/>
                            <w:rPr>
                              <w:b/>
                              <w:sz w:val="22"/>
                            </w:rPr>
                          </w:pPr>
                          <w:proofErr w:type="spellStart"/>
                          <w:r w:rsidRPr="00461769">
                            <w:rPr>
                              <w:b/>
                              <w:sz w:val="22"/>
                            </w:rPr>
                            <w:t>Mod</w:t>
                          </w:r>
                          <w:proofErr w:type="spellEnd"/>
                          <w:r w:rsidRPr="00461769">
                            <w:rPr>
                              <w:b/>
                              <w:sz w:val="22"/>
                            </w:rPr>
                            <w:t>. 0000.C.1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32.6pt;margin-top:-6.55pt;width:180.75pt;height:76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">
              <v:textbox>
                <w:txbxContent>
                  <w:p w:rsidR="00CF7503" w:rsidRDefault="00CF7503" w:rsidP="00FA7D0B">
                    <w:pPr>
                      <w:spacing w:after="0" w:line="240" w:lineRule="auto"/>
                      <w:jc w:val="both"/>
                      <w:rPr>
                        <w:b/>
                      </w:rPr>
                    </w:pPr>
                    <w:r w:rsidRPr="00461769">
                      <w:rPr>
                        <w:b/>
                      </w:rPr>
                      <w:t>SOL</w:t>
                    </w:r>
                    <w:r>
                      <w:rPr>
                        <w:b/>
                      </w:rPr>
                      <w:t>·L</w:t>
                    </w:r>
                    <w:r w:rsidRPr="00461769">
                      <w:rPr>
                        <w:b/>
                      </w:rPr>
                      <w:t>ICITUD DE</w:t>
                    </w:r>
                    <w:r>
                      <w:rPr>
                        <w:b/>
                      </w:rPr>
                      <w:t xml:space="preserve"> SUBVENCIONS PER A PROGRAMES I ACTUACIONS EN L’ÀREA DE BENESTAR SOCIAL DIRIGIDES A </w:t>
                    </w:r>
                    <w:proofErr w:type="gramStart"/>
                    <w:r>
                      <w:rPr>
                        <w:b/>
                      </w:rPr>
                      <w:t>ASSOCIACIONS  I</w:t>
                    </w:r>
                    <w:proofErr w:type="gramEnd"/>
                    <w:r>
                      <w:rPr>
                        <w:b/>
                      </w:rPr>
                      <w:t xml:space="preserve"> ENTITATS SENSE ÀNIM DE LUCRE DEL MUNICIPI</w:t>
                    </w:r>
                  </w:p>
                  <w:p w:rsidR="00CF7503" w:rsidRDefault="00CF7503" w:rsidP="00D53264">
                    <w:pPr>
                      <w:spacing w:after="0" w:line="240" w:lineRule="auto"/>
                      <w:jc w:val="center"/>
                      <w:rPr>
                        <w:b/>
                        <w:sz w:val="22"/>
                      </w:rPr>
                    </w:pPr>
                  </w:p>
                  <w:p w:rsidR="00CF7503" w:rsidRDefault="00CF7503" w:rsidP="00D53264">
                    <w:pPr>
                      <w:spacing w:after="0" w:line="240" w:lineRule="auto"/>
                      <w:jc w:val="center"/>
                      <w:rPr>
                        <w:b/>
                        <w:sz w:val="22"/>
                      </w:rPr>
                    </w:pPr>
                  </w:p>
                  <w:p w:rsidR="00CF7503" w:rsidRDefault="00CF7503" w:rsidP="00D53264">
                    <w:pPr>
                      <w:spacing w:after="0" w:line="240" w:lineRule="auto"/>
                      <w:jc w:val="center"/>
                      <w:rPr>
                        <w:b/>
                        <w:sz w:val="22"/>
                      </w:rPr>
                    </w:pPr>
                  </w:p>
                  <w:p w:rsidR="00CF7503" w:rsidRPr="00461769" w:rsidRDefault="00CF7503" w:rsidP="00461769">
                    <w:pPr>
                      <w:jc w:val="center"/>
                      <w:rPr>
                        <w:b/>
                        <w:sz w:val="22"/>
                      </w:rPr>
                    </w:pPr>
                    <w:r w:rsidRPr="00461769">
                      <w:rPr>
                        <w:b/>
                        <w:sz w:val="22"/>
                      </w:rPr>
                      <w:t>Mod. 0000.C.1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 w:eastAsia="es-ES"/>
      </w:rPr>
      <w:drawing>
        <wp:inline distT="0" distB="0" distL="0" distR="0">
          <wp:extent cx="2490221" cy="539497"/>
          <wp:effectExtent l="19050" t="0" r="5329" b="0"/>
          <wp:docPr id="89" name="0 Imagen" descr="cabece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cera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90221" cy="5394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F7503" w:rsidRDefault="00CF750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33072"/>
    <w:multiLevelType w:val="hybridMultilevel"/>
    <w:tmpl w:val="3F12DF28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A3093"/>
    <w:multiLevelType w:val="hybridMultilevel"/>
    <w:tmpl w:val="C8C0140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7043B"/>
    <w:multiLevelType w:val="hybridMultilevel"/>
    <w:tmpl w:val="561A9E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87F26"/>
    <w:multiLevelType w:val="hybridMultilevel"/>
    <w:tmpl w:val="BAACF2C2"/>
    <w:lvl w:ilvl="0" w:tplc="0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D95383"/>
    <w:multiLevelType w:val="hybridMultilevel"/>
    <w:tmpl w:val="57908892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6837F4"/>
    <w:multiLevelType w:val="hybridMultilevel"/>
    <w:tmpl w:val="561A9E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78214F"/>
    <w:multiLevelType w:val="hybridMultilevel"/>
    <w:tmpl w:val="3BBE38E2"/>
    <w:lvl w:ilvl="0" w:tplc="AEBA8C14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BF43CB"/>
    <w:multiLevelType w:val="hybridMultilevel"/>
    <w:tmpl w:val="25F6CA3C"/>
    <w:lvl w:ilvl="0" w:tplc="AEBA8C14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CC48BD"/>
    <w:multiLevelType w:val="hybridMultilevel"/>
    <w:tmpl w:val="73E8096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25D1288"/>
    <w:multiLevelType w:val="hybridMultilevel"/>
    <w:tmpl w:val="8D8A4C5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3A06A1"/>
    <w:multiLevelType w:val="hybridMultilevel"/>
    <w:tmpl w:val="62D6379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580E18"/>
    <w:multiLevelType w:val="hybridMultilevel"/>
    <w:tmpl w:val="0BF0388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015569"/>
    <w:multiLevelType w:val="hybridMultilevel"/>
    <w:tmpl w:val="E63E8A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B0886"/>
    <w:multiLevelType w:val="hybridMultilevel"/>
    <w:tmpl w:val="1EB8D88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6"/>
  </w:num>
  <w:num w:numId="4">
    <w:abstractNumId w:val="9"/>
  </w:num>
  <w:num w:numId="5">
    <w:abstractNumId w:val="7"/>
  </w:num>
  <w:num w:numId="6">
    <w:abstractNumId w:val="11"/>
  </w:num>
  <w:num w:numId="7">
    <w:abstractNumId w:val="13"/>
  </w:num>
  <w:num w:numId="8">
    <w:abstractNumId w:val="2"/>
  </w:num>
  <w:num w:numId="9">
    <w:abstractNumId w:val="5"/>
  </w:num>
  <w:num w:numId="10">
    <w:abstractNumId w:val="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D0B"/>
    <w:rsid w:val="00000357"/>
    <w:rsid w:val="00000F85"/>
    <w:rsid w:val="00000FAA"/>
    <w:rsid w:val="00002272"/>
    <w:rsid w:val="00002BFB"/>
    <w:rsid w:val="000039D7"/>
    <w:rsid w:val="00004726"/>
    <w:rsid w:val="000056F3"/>
    <w:rsid w:val="00005B9B"/>
    <w:rsid w:val="00005D15"/>
    <w:rsid w:val="00005DFB"/>
    <w:rsid w:val="000066AB"/>
    <w:rsid w:val="0000765C"/>
    <w:rsid w:val="000112F1"/>
    <w:rsid w:val="00011709"/>
    <w:rsid w:val="00011AAD"/>
    <w:rsid w:val="000121A4"/>
    <w:rsid w:val="000127D4"/>
    <w:rsid w:val="0001317F"/>
    <w:rsid w:val="000131CE"/>
    <w:rsid w:val="00013386"/>
    <w:rsid w:val="00013E0F"/>
    <w:rsid w:val="00014490"/>
    <w:rsid w:val="00014886"/>
    <w:rsid w:val="00015484"/>
    <w:rsid w:val="00015B88"/>
    <w:rsid w:val="00015DA3"/>
    <w:rsid w:val="0001667F"/>
    <w:rsid w:val="00016CDC"/>
    <w:rsid w:val="00022536"/>
    <w:rsid w:val="00022BBD"/>
    <w:rsid w:val="000247D6"/>
    <w:rsid w:val="00025BCF"/>
    <w:rsid w:val="000266C2"/>
    <w:rsid w:val="00027855"/>
    <w:rsid w:val="00027FE9"/>
    <w:rsid w:val="00030E5D"/>
    <w:rsid w:val="00031AE1"/>
    <w:rsid w:val="0003233C"/>
    <w:rsid w:val="000324F4"/>
    <w:rsid w:val="000327A6"/>
    <w:rsid w:val="00032B5A"/>
    <w:rsid w:val="00032DA4"/>
    <w:rsid w:val="0003438A"/>
    <w:rsid w:val="00034398"/>
    <w:rsid w:val="00035705"/>
    <w:rsid w:val="0003591E"/>
    <w:rsid w:val="00035B35"/>
    <w:rsid w:val="00037067"/>
    <w:rsid w:val="00037EDF"/>
    <w:rsid w:val="0004031B"/>
    <w:rsid w:val="000403DF"/>
    <w:rsid w:val="000415A6"/>
    <w:rsid w:val="00041F5F"/>
    <w:rsid w:val="0004213B"/>
    <w:rsid w:val="0004227B"/>
    <w:rsid w:val="00043AEF"/>
    <w:rsid w:val="00043DA7"/>
    <w:rsid w:val="00045411"/>
    <w:rsid w:val="0005054D"/>
    <w:rsid w:val="00052BA9"/>
    <w:rsid w:val="00053652"/>
    <w:rsid w:val="000536B3"/>
    <w:rsid w:val="000542E1"/>
    <w:rsid w:val="00055ADA"/>
    <w:rsid w:val="000563B2"/>
    <w:rsid w:val="000564F2"/>
    <w:rsid w:val="00056941"/>
    <w:rsid w:val="00056FF8"/>
    <w:rsid w:val="00057A32"/>
    <w:rsid w:val="000601E7"/>
    <w:rsid w:val="00060494"/>
    <w:rsid w:val="000634A6"/>
    <w:rsid w:val="00063EA5"/>
    <w:rsid w:val="00065027"/>
    <w:rsid w:val="00065399"/>
    <w:rsid w:val="000657DA"/>
    <w:rsid w:val="000662C5"/>
    <w:rsid w:val="00066439"/>
    <w:rsid w:val="00066B02"/>
    <w:rsid w:val="00071605"/>
    <w:rsid w:val="00071E73"/>
    <w:rsid w:val="00071EF5"/>
    <w:rsid w:val="00073039"/>
    <w:rsid w:val="0007318C"/>
    <w:rsid w:val="00073DB7"/>
    <w:rsid w:val="0007538D"/>
    <w:rsid w:val="0007552A"/>
    <w:rsid w:val="00075AB9"/>
    <w:rsid w:val="000800E2"/>
    <w:rsid w:val="000803F1"/>
    <w:rsid w:val="00081044"/>
    <w:rsid w:val="00081313"/>
    <w:rsid w:val="00083A5F"/>
    <w:rsid w:val="00083E9F"/>
    <w:rsid w:val="00083FCC"/>
    <w:rsid w:val="000843E4"/>
    <w:rsid w:val="00084AF6"/>
    <w:rsid w:val="000851DE"/>
    <w:rsid w:val="000854B9"/>
    <w:rsid w:val="00085DF3"/>
    <w:rsid w:val="0008689E"/>
    <w:rsid w:val="000878EB"/>
    <w:rsid w:val="00090194"/>
    <w:rsid w:val="000903F3"/>
    <w:rsid w:val="000918E9"/>
    <w:rsid w:val="00092E95"/>
    <w:rsid w:val="0009358F"/>
    <w:rsid w:val="00093B9C"/>
    <w:rsid w:val="00093F78"/>
    <w:rsid w:val="000945D1"/>
    <w:rsid w:val="000951EC"/>
    <w:rsid w:val="00097518"/>
    <w:rsid w:val="0009756E"/>
    <w:rsid w:val="000A008C"/>
    <w:rsid w:val="000A0C4A"/>
    <w:rsid w:val="000A13C1"/>
    <w:rsid w:val="000A1C8C"/>
    <w:rsid w:val="000A2663"/>
    <w:rsid w:val="000A2846"/>
    <w:rsid w:val="000A29F0"/>
    <w:rsid w:val="000A3150"/>
    <w:rsid w:val="000A3F85"/>
    <w:rsid w:val="000A4C78"/>
    <w:rsid w:val="000A577E"/>
    <w:rsid w:val="000A5EA9"/>
    <w:rsid w:val="000A5F8E"/>
    <w:rsid w:val="000A6ECA"/>
    <w:rsid w:val="000A7279"/>
    <w:rsid w:val="000B0C62"/>
    <w:rsid w:val="000B1BBA"/>
    <w:rsid w:val="000B1FA0"/>
    <w:rsid w:val="000B3716"/>
    <w:rsid w:val="000B3855"/>
    <w:rsid w:val="000B3E11"/>
    <w:rsid w:val="000B3F46"/>
    <w:rsid w:val="000B45D6"/>
    <w:rsid w:val="000B53C1"/>
    <w:rsid w:val="000B5D45"/>
    <w:rsid w:val="000B6080"/>
    <w:rsid w:val="000B6CC1"/>
    <w:rsid w:val="000C01DF"/>
    <w:rsid w:val="000C0BD6"/>
    <w:rsid w:val="000C1802"/>
    <w:rsid w:val="000C1DE1"/>
    <w:rsid w:val="000C237D"/>
    <w:rsid w:val="000C288C"/>
    <w:rsid w:val="000C2B51"/>
    <w:rsid w:val="000C3216"/>
    <w:rsid w:val="000C440D"/>
    <w:rsid w:val="000C562E"/>
    <w:rsid w:val="000C69F6"/>
    <w:rsid w:val="000D01B8"/>
    <w:rsid w:val="000D0253"/>
    <w:rsid w:val="000D09EE"/>
    <w:rsid w:val="000D1098"/>
    <w:rsid w:val="000D2525"/>
    <w:rsid w:val="000D25B1"/>
    <w:rsid w:val="000D3E8B"/>
    <w:rsid w:val="000D52CB"/>
    <w:rsid w:val="000D550B"/>
    <w:rsid w:val="000D578D"/>
    <w:rsid w:val="000D669D"/>
    <w:rsid w:val="000D77BA"/>
    <w:rsid w:val="000D7ABB"/>
    <w:rsid w:val="000E2F8C"/>
    <w:rsid w:val="000E3456"/>
    <w:rsid w:val="000E37DA"/>
    <w:rsid w:val="000E3BFB"/>
    <w:rsid w:val="000E3C06"/>
    <w:rsid w:val="000E3CC8"/>
    <w:rsid w:val="000E3FFE"/>
    <w:rsid w:val="000E5D9C"/>
    <w:rsid w:val="000E6211"/>
    <w:rsid w:val="000E65D3"/>
    <w:rsid w:val="000E6900"/>
    <w:rsid w:val="000E7B91"/>
    <w:rsid w:val="000E7F29"/>
    <w:rsid w:val="000F0126"/>
    <w:rsid w:val="000F0C0B"/>
    <w:rsid w:val="000F17B3"/>
    <w:rsid w:val="000F17F9"/>
    <w:rsid w:val="000F255F"/>
    <w:rsid w:val="000F2D00"/>
    <w:rsid w:val="000F2E8F"/>
    <w:rsid w:val="000F4439"/>
    <w:rsid w:val="000F4AAA"/>
    <w:rsid w:val="000F50DB"/>
    <w:rsid w:val="000F75CF"/>
    <w:rsid w:val="000F7A95"/>
    <w:rsid w:val="00102775"/>
    <w:rsid w:val="0010334F"/>
    <w:rsid w:val="0010471B"/>
    <w:rsid w:val="00105169"/>
    <w:rsid w:val="00105922"/>
    <w:rsid w:val="00105928"/>
    <w:rsid w:val="001064EB"/>
    <w:rsid w:val="001075AE"/>
    <w:rsid w:val="00111EAE"/>
    <w:rsid w:val="001122CB"/>
    <w:rsid w:val="001128DC"/>
    <w:rsid w:val="00113D4E"/>
    <w:rsid w:val="00113DD2"/>
    <w:rsid w:val="0011492C"/>
    <w:rsid w:val="001149E8"/>
    <w:rsid w:val="00114DC8"/>
    <w:rsid w:val="00115E19"/>
    <w:rsid w:val="0011678A"/>
    <w:rsid w:val="0012121E"/>
    <w:rsid w:val="0012213E"/>
    <w:rsid w:val="001221A4"/>
    <w:rsid w:val="00122846"/>
    <w:rsid w:val="001229F2"/>
    <w:rsid w:val="001233F1"/>
    <w:rsid w:val="001237BE"/>
    <w:rsid w:val="00124008"/>
    <w:rsid w:val="00124193"/>
    <w:rsid w:val="00124F54"/>
    <w:rsid w:val="001256A1"/>
    <w:rsid w:val="00126909"/>
    <w:rsid w:val="00130AB2"/>
    <w:rsid w:val="00131C8E"/>
    <w:rsid w:val="00132194"/>
    <w:rsid w:val="00132680"/>
    <w:rsid w:val="00133014"/>
    <w:rsid w:val="0013359B"/>
    <w:rsid w:val="001347BA"/>
    <w:rsid w:val="001416CC"/>
    <w:rsid w:val="001437CC"/>
    <w:rsid w:val="0014433C"/>
    <w:rsid w:val="00144E64"/>
    <w:rsid w:val="00144F8C"/>
    <w:rsid w:val="001450A4"/>
    <w:rsid w:val="00145129"/>
    <w:rsid w:val="001508D3"/>
    <w:rsid w:val="00151988"/>
    <w:rsid w:val="00155DA5"/>
    <w:rsid w:val="0015655F"/>
    <w:rsid w:val="00160A53"/>
    <w:rsid w:val="00160B96"/>
    <w:rsid w:val="001617C5"/>
    <w:rsid w:val="00161D1D"/>
    <w:rsid w:val="00161D81"/>
    <w:rsid w:val="001621F5"/>
    <w:rsid w:val="001627E2"/>
    <w:rsid w:val="00163A32"/>
    <w:rsid w:val="00165548"/>
    <w:rsid w:val="00165629"/>
    <w:rsid w:val="00165B04"/>
    <w:rsid w:val="0016643F"/>
    <w:rsid w:val="001668F7"/>
    <w:rsid w:val="001702EB"/>
    <w:rsid w:val="00170B64"/>
    <w:rsid w:val="001715DD"/>
    <w:rsid w:val="00171E31"/>
    <w:rsid w:val="0017286A"/>
    <w:rsid w:val="00172E7D"/>
    <w:rsid w:val="001737EB"/>
    <w:rsid w:val="00173984"/>
    <w:rsid w:val="00173F83"/>
    <w:rsid w:val="001741D0"/>
    <w:rsid w:val="00175276"/>
    <w:rsid w:val="00175E72"/>
    <w:rsid w:val="001760CB"/>
    <w:rsid w:val="00180A4F"/>
    <w:rsid w:val="00181130"/>
    <w:rsid w:val="001819C4"/>
    <w:rsid w:val="00182E4E"/>
    <w:rsid w:val="00183C62"/>
    <w:rsid w:val="00184306"/>
    <w:rsid w:val="00185235"/>
    <w:rsid w:val="0018586C"/>
    <w:rsid w:val="001864E6"/>
    <w:rsid w:val="00186D35"/>
    <w:rsid w:val="001875AE"/>
    <w:rsid w:val="0018767C"/>
    <w:rsid w:val="00187AC6"/>
    <w:rsid w:val="00190CDE"/>
    <w:rsid w:val="0019162A"/>
    <w:rsid w:val="00191ED2"/>
    <w:rsid w:val="00192620"/>
    <w:rsid w:val="001935AB"/>
    <w:rsid w:val="001940E8"/>
    <w:rsid w:val="0019443C"/>
    <w:rsid w:val="00194692"/>
    <w:rsid w:val="001947E8"/>
    <w:rsid w:val="00195326"/>
    <w:rsid w:val="00195B69"/>
    <w:rsid w:val="0019733D"/>
    <w:rsid w:val="00197EDD"/>
    <w:rsid w:val="001A0EA4"/>
    <w:rsid w:val="001A13E9"/>
    <w:rsid w:val="001A14E5"/>
    <w:rsid w:val="001A19EC"/>
    <w:rsid w:val="001A238B"/>
    <w:rsid w:val="001A2B60"/>
    <w:rsid w:val="001A2FB4"/>
    <w:rsid w:val="001A300C"/>
    <w:rsid w:val="001A3098"/>
    <w:rsid w:val="001A5E97"/>
    <w:rsid w:val="001A6966"/>
    <w:rsid w:val="001B0712"/>
    <w:rsid w:val="001B0CD9"/>
    <w:rsid w:val="001B0F46"/>
    <w:rsid w:val="001B15D2"/>
    <w:rsid w:val="001B1913"/>
    <w:rsid w:val="001B29AE"/>
    <w:rsid w:val="001B2B2A"/>
    <w:rsid w:val="001B3EBE"/>
    <w:rsid w:val="001B46BC"/>
    <w:rsid w:val="001B4BD9"/>
    <w:rsid w:val="001B5643"/>
    <w:rsid w:val="001B5E90"/>
    <w:rsid w:val="001B7F52"/>
    <w:rsid w:val="001C1535"/>
    <w:rsid w:val="001C16E9"/>
    <w:rsid w:val="001C2321"/>
    <w:rsid w:val="001C2B88"/>
    <w:rsid w:val="001C2DA3"/>
    <w:rsid w:val="001C40E7"/>
    <w:rsid w:val="001C56E0"/>
    <w:rsid w:val="001C661D"/>
    <w:rsid w:val="001C7310"/>
    <w:rsid w:val="001C75C0"/>
    <w:rsid w:val="001D05E7"/>
    <w:rsid w:val="001D0D0B"/>
    <w:rsid w:val="001D1948"/>
    <w:rsid w:val="001D1B5C"/>
    <w:rsid w:val="001D1C2F"/>
    <w:rsid w:val="001D2C3B"/>
    <w:rsid w:val="001D303C"/>
    <w:rsid w:val="001D3F37"/>
    <w:rsid w:val="001D464D"/>
    <w:rsid w:val="001D4C92"/>
    <w:rsid w:val="001D5289"/>
    <w:rsid w:val="001D5556"/>
    <w:rsid w:val="001D593E"/>
    <w:rsid w:val="001D5960"/>
    <w:rsid w:val="001D654A"/>
    <w:rsid w:val="001D6A17"/>
    <w:rsid w:val="001D7B5A"/>
    <w:rsid w:val="001E0037"/>
    <w:rsid w:val="001E0F38"/>
    <w:rsid w:val="001E13B7"/>
    <w:rsid w:val="001E19CB"/>
    <w:rsid w:val="001E1EB7"/>
    <w:rsid w:val="001E40A4"/>
    <w:rsid w:val="001E41A1"/>
    <w:rsid w:val="001E42F2"/>
    <w:rsid w:val="001E454F"/>
    <w:rsid w:val="001E57F5"/>
    <w:rsid w:val="001E5DC0"/>
    <w:rsid w:val="001E700D"/>
    <w:rsid w:val="001E75EF"/>
    <w:rsid w:val="001F0D36"/>
    <w:rsid w:val="001F0D37"/>
    <w:rsid w:val="001F2709"/>
    <w:rsid w:val="001F3410"/>
    <w:rsid w:val="001F3C94"/>
    <w:rsid w:val="001F4AB7"/>
    <w:rsid w:val="001F53DB"/>
    <w:rsid w:val="001F54E5"/>
    <w:rsid w:val="001F5801"/>
    <w:rsid w:val="001F5926"/>
    <w:rsid w:val="001F630F"/>
    <w:rsid w:val="001F6744"/>
    <w:rsid w:val="001F7803"/>
    <w:rsid w:val="001F7CE4"/>
    <w:rsid w:val="00200142"/>
    <w:rsid w:val="0020032D"/>
    <w:rsid w:val="00200D24"/>
    <w:rsid w:val="0020227C"/>
    <w:rsid w:val="0020245F"/>
    <w:rsid w:val="00203F0A"/>
    <w:rsid w:val="002053F4"/>
    <w:rsid w:val="00205A9A"/>
    <w:rsid w:val="00205EE0"/>
    <w:rsid w:val="00206D14"/>
    <w:rsid w:val="00210EF9"/>
    <w:rsid w:val="00213498"/>
    <w:rsid w:val="002138E1"/>
    <w:rsid w:val="00213917"/>
    <w:rsid w:val="002145C4"/>
    <w:rsid w:val="0021570A"/>
    <w:rsid w:val="00215E16"/>
    <w:rsid w:val="00220106"/>
    <w:rsid w:val="0022034B"/>
    <w:rsid w:val="002207D1"/>
    <w:rsid w:val="0022081F"/>
    <w:rsid w:val="00221E57"/>
    <w:rsid w:val="00223FF6"/>
    <w:rsid w:val="00224102"/>
    <w:rsid w:val="00225341"/>
    <w:rsid w:val="00225619"/>
    <w:rsid w:val="00225835"/>
    <w:rsid w:val="002258B6"/>
    <w:rsid w:val="00225C6E"/>
    <w:rsid w:val="00226D90"/>
    <w:rsid w:val="00227C91"/>
    <w:rsid w:val="00227CC8"/>
    <w:rsid w:val="00230CAB"/>
    <w:rsid w:val="0023126B"/>
    <w:rsid w:val="0023146E"/>
    <w:rsid w:val="002333E2"/>
    <w:rsid w:val="0023470D"/>
    <w:rsid w:val="00234A22"/>
    <w:rsid w:val="002359A5"/>
    <w:rsid w:val="00236F98"/>
    <w:rsid w:val="002370CD"/>
    <w:rsid w:val="00237F2A"/>
    <w:rsid w:val="0024041A"/>
    <w:rsid w:val="0024368C"/>
    <w:rsid w:val="00243977"/>
    <w:rsid w:val="002455C2"/>
    <w:rsid w:val="0024566F"/>
    <w:rsid w:val="00246768"/>
    <w:rsid w:val="002471EF"/>
    <w:rsid w:val="00247242"/>
    <w:rsid w:val="00250590"/>
    <w:rsid w:val="002519C6"/>
    <w:rsid w:val="002526FA"/>
    <w:rsid w:val="0025327D"/>
    <w:rsid w:val="00253597"/>
    <w:rsid w:val="00253632"/>
    <w:rsid w:val="00254001"/>
    <w:rsid w:val="002543B6"/>
    <w:rsid w:val="002546A3"/>
    <w:rsid w:val="00254B14"/>
    <w:rsid w:val="00254F68"/>
    <w:rsid w:val="00255CE9"/>
    <w:rsid w:val="00257DC9"/>
    <w:rsid w:val="00257F81"/>
    <w:rsid w:val="00257FC2"/>
    <w:rsid w:val="00260A01"/>
    <w:rsid w:val="0026137C"/>
    <w:rsid w:val="002616A7"/>
    <w:rsid w:val="002626A4"/>
    <w:rsid w:val="00262A11"/>
    <w:rsid w:val="00262CCF"/>
    <w:rsid w:val="00262E71"/>
    <w:rsid w:val="00263A3A"/>
    <w:rsid w:val="00263B98"/>
    <w:rsid w:val="00263C91"/>
    <w:rsid w:val="00263DC0"/>
    <w:rsid w:val="00264183"/>
    <w:rsid w:val="0026510B"/>
    <w:rsid w:val="00266169"/>
    <w:rsid w:val="00267360"/>
    <w:rsid w:val="00270FEB"/>
    <w:rsid w:val="00271892"/>
    <w:rsid w:val="002739C0"/>
    <w:rsid w:val="00274137"/>
    <w:rsid w:val="00274B09"/>
    <w:rsid w:val="002752CE"/>
    <w:rsid w:val="002757C8"/>
    <w:rsid w:val="00276F90"/>
    <w:rsid w:val="00277400"/>
    <w:rsid w:val="002774F9"/>
    <w:rsid w:val="00277988"/>
    <w:rsid w:val="00277999"/>
    <w:rsid w:val="002801BD"/>
    <w:rsid w:val="0028057D"/>
    <w:rsid w:val="00280F8C"/>
    <w:rsid w:val="002816A3"/>
    <w:rsid w:val="002819D2"/>
    <w:rsid w:val="00281A05"/>
    <w:rsid w:val="0028269F"/>
    <w:rsid w:val="00283224"/>
    <w:rsid w:val="002852ED"/>
    <w:rsid w:val="0028565E"/>
    <w:rsid w:val="00285B3D"/>
    <w:rsid w:val="002861EB"/>
    <w:rsid w:val="00286477"/>
    <w:rsid w:val="00287D76"/>
    <w:rsid w:val="00290079"/>
    <w:rsid w:val="002903C3"/>
    <w:rsid w:val="00290FDF"/>
    <w:rsid w:val="002920BE"/>
    <w:rsid w:val="002927F1"/>
    <w:rsid w:val="0029398D"/>
    <w:rsid w:val="002940CC"/>
    <w:rsid w:val="002942CD"/>
    <w:rsid w:val="0029439F"/>
    <w:rsid w:val="002953AA"/>
    <w:rsid w:val="00295A3D"/>
    <w:rsid w:val="00296E8C"/>
    <w:rsid w:val="002A0253"/>
    <w:rsid w:val="002A0937"/>
    <w:rsid w:val="002A127B"/>
    <w:rsid w:val="002A1659"/>
    <w:rsid w:val="002A16F8"/>
    <w:rsid w:val="002A1C61"/>
    <w:rsid w:val="002A1E9B"/>
    <w:rsid w:val="002A29BF"/>
    <w:rsid w:val="002A33AE"/>
    <w:rsid w:val="002A38D6"/>
    <w:rsid w:val="002A47F7"/>
    <w:rsid w:val="002A5E09"/>
    <w:rsid w:val="002A6E8A"/>
    <w:rsid w:val="002B017B"/>
    <w:rsid w:val="002B0751"/>
    <w:rsid w:val="002B35C9"/>
    <w:rsid w:val="002B48C9"/>
    <w:rsid w:val="002B5525"/>
    <w:rsid w:val="002B590A"/>
    <w:rsid w:val="002B5ECB"/>
    <w:rsid w:val="002B6827"/>
    <w:rsid w:val="002B6C5D"/>
    <w:rsid w:val="002C08D6"/>
    <w:rsid w:val="002C0EB2"/>
    <w:rsid w:val="002C1087"/>
    <w:rsid w:val="002C14AD"/>
    <w:rsid w:val="002C1BB9"/>
    <w:rsid w:val="002C22C1"/>
    <w:rsid w:val="002C25E4"/>
    <w:rsid w:val="002C2E0C"/>
    <w:rsid w:val="002C3513"/>
    <w:rsid w:val="002C3B7B"/>
    <w:rsid w:val="002C44E8"/>
    <w:rsid w:val="002C60E4"/>
    <w:rsid w:val="002C615E"/>
    <w:rsid w:val="002C64A0"/>
    <w:rsid w:val="002C6D7A"/>
    <w:rsid w:val="002C7AD9"/>
    <w:rsid w:val="002D040C"/>
    <w:rsid w:val="002D04A6"/>
    <w:rsid w:val="002D057B"/>
    <w:rsid w:val="002D0DF9"/>
    <w:rsid w:val="002D10A7"/>
    <w:rsid w:val="002D14CE"/>
    <w:rsid w:val="002D15C7"/>
    <w:rsid w:val="002D335D"/>
    <w:rsid w:val="002D37AE"/>
    <w:rsid w:val="002D3A0C"/>
    <w:rsid w:val="002D4614"/>
    <w:rsid w:val="002D461F"/>
    <w:rsid w:val="002D498D"/>
    <w:rsid w:val="002D5ACC"/>
    <w:rsid w:val="002D5C62"/>
    <w:rsid w:val="002D5DA6"/>
    <w:rsid w:val="002D7093"/>
    <w:rsid w:val="002D7703"/>
    <w:rsid w:val="002E073E"/>
    <w:rsid w:val="002E1B43"/>
    <w:rsid w:val="002E2F02"/>
    <w:rsid w:val="002E3529"/>
    <w:rsid w:val="002E60A8"/>
    <w:rsid w:val="002E6465"/>
    <w:rsid w:val="002E6B2B"/>
    <w:rsid w:val="002E6C40"/>
    <w:rsid w:val="002E763A"/>
    <w:rsid w:val="002E777C"/>
    <w:rsid w:val="002E7BA0"/>
    <w:rsid w:val="002E7CDC"/>
    <w:rsid w:val="002F0077"/>
    <w:rsid w:val="002F06C8"/>
    <w:rsid w:val="002F0C2D"/>
    <w:rsid w:val="002F16EE"/>
    <w:rsid w:val="002F23F8"/>
    <w:rsid w:val="002F284D"/>
    <w:rsid w:val="002F3226"/>
    <w:rsid w:val="002F4AEB"/>
    <w:rsid w:val="002F4C41"/>
    <w:rsid w:val="002F6CBC"/>
    <w:rsid w:val="002F6CF0"/>
    <w:rsid w:val="002F6DEA"/>
    <w:rsid w:val="003000B4"/>
    <w:rsid w:val="003040E1"/>
    <w:rsid w:val="00304AA1"/>
    <w:rsid w:val="0030561F"/>
    <w:rsid w:val="00307483"/>
    <w:rsid w:val="00307EE7"/>
    <w:rsid w:val="00311C03"/>
    <w:rsid w:val="00312AF4"/>
    <w:rsid w:val="00312DFB"/>
    <w:rsid w:val="003135B5"/>
    <w:rsid w:val="00313D36"/>
    <w:rsid w:val="0031498B"/>
    <w:rsid w:val="00314A9C"/>
    <w:rsid w:val="00315FF1"/>
    <w:rsid w:val="00316885"/>
    <w:rsid w:val="00316A56"/>
    <w:rsid w:val="00316D45"/>
    <w:rsid w:val="003225EC"/>
    <w:rsid w:val="00322B54"/>
    <w:rsid w:val="00322CB0"/>
    <w:rsid w:val="00325FC0"/>
    <w:rsid w:val="00326FC3"/>
    <w:rsid w:val="00326FED"/>
    <w:rsid w:val="003275B4"/>
    <w:rsid w:val="00327B83"/>
    <w:rsid w:val="00331473"/>
    <w:rsid w:val="00332DC2"/>
    <w:rsid w:val="003347E7"/>
    <w:rsid w:val="00334836"/>
    <w:rsid w:val="003357A2"/>
    <w:rsid w:val="00335991"/>
    <w:rsid w:val="003367B7"/>
    <w:rsid w:val="00336D81"/>
    <w:rsid w:val="003371D4"/>
    <w:rsid w:val="00337B5E"/>
    <w:rsid w:val="00337C6E"/>
    <w:rsid w:val="00340072"/>
    <w:rsid w:val="003407B4"/>
    <w:rsid w:val="003426DC"/>
    <w:rsid w:val="00342764"/>
    <w:rsid w:val="00342CBC"/>
    <w:rsid w:val="00342D75"/>
    <w:rsid w:val="00343C75"/>
    <w:rsid w:val="00343DFE"/>
    <w:rsid w:val="00343E5C"/>
    <w:rsid w:val="0034473A"/>
    <w:rsid w:val="003474B2"/>
    <w:rsid w:val="003506C8"/>
    <w:rsid w:val="003508DE"/>
    <w:rsid w:val="00350E02"/>
    <w:rsid w:val="00351EDD"/>
    <w:rsid w:val="0035372B"/>
    <w:rsid w:val="00354904"/>
    <w:rsid w:val="00354DDF"/>
    <w:rsid w:val="00355722"/>
    <w:rsid w:val="00355856"/>
    <w:rsid w:val="00355BCC"/>
    <w:rsid w:val="0035641E"/>
    <w:rsid w:val="0035729C"/>
    <w:rsid w:val="0036002D"/>
    <w:rsid w:val="00360245"/>
    <w:rsid w:val="0036068A"/>
    <w:rsid w:val="00360940"/>
    <w:rsid w:val="003617AC"/>
    <w:rsid w:val="00361896"/>
    <w:rsid w:val="003648F6"/>
    <w:rsid w:val="00365A00"/>
    <w:rsid w:val="00365BD9"/>
    <w:rsid w:val="003665F4"/>
    <w:rsid w:val="003674A1"/>
    <w:rsid w:val="00370327"/>
    <w:rsid w:val="0037103A"/>
    <w:rsid w:val="00371C24"/>
    <w:rsid w:val="00371D23"/>
    <w:rsid w:val="00372877"/>
    <w:rsid w:val="0037386E"/>
    <w:rsid w:val="00373984"/>
    <w:rsid w:val="00375343"/>
    <w:rsid w:val="00375352"/>
    <w:rsid w:val="00375450"/>
    <w:rsid w:val="0037605D"/>
    <w:rsid w:val="003766CD"/>
    <w:rsid w:val="00380B68"/>
    <w:rsid w:val="00380B91"/>
    <w:rsid w:val="00383464"/>
    <w:rsid w:val="00384409"/>
    <w:rsid w:val="00384601"/>
    <w:rsid w:val="00384683"/>
    <w:rsid w:val="003846AB"/>
    <w:rsid w:val="00384CDF"/>
    <w:rsid w:val="0038526C"/>
    <w:rsid w:val="003854EF"/>
    <w:rsid w:val="00385A57"/>
    <w:rsid w:val="00386069"/>
    <w:rsid w:val="00386094"/>
    <w:rsid w:val="0038613A"/>
    <w:rsid w:val="00386AA2"/>
    <w:rsid w:val="00387032"/>
    <w:rsid w:val="00390D7E"/>
    <w:rsid w:val="00391EAA"/>
    <w:rsid w:val="00392435"/>
    <w:rsid w:val="0039288B"/>
    <w:rsid w:val="00393714"/>
    <w:rsid w:val="00394DF0"/>
    <w:rsid w:val="0039513F"/>
    <w:rsid w:val="003960B4"/>
    <w:rsid w:val="00396BFB"/>
    <w:rsid w:val="003977F3"/>
    <w:rsid w:val="003A01AA"/>
    <w:rsid w:val="003A0EDF"/>
    <w:rsid w:val="003A271C"/>
    <w:rsid w:val="003A3190"/>
    <w:rsid w:val="003A361B"/>
    <w:rsid w:val="003A3679"/>
    <w:rsid w:val="003A3B64"/>
    <w:rsid w:val="003A40CB"/>
    <w:rsid w:val="003A47E1"/>
    <w:rsid w:val="003A4D6B"/>
    <w:rsid w:val="003A515F"/>
    <w:rsid w:val="003A53B4"/>
    <w:rsid w:val="003A5487"/>
    <w:rsid w:val="003A5728"/>
    <w:rsid w:val="003A59F6"/>
    <w:rsid w:val="003A650E"/>
    <w:rsid w:val="003A66AD"/>
    <w:rsid w:val="003A73CD"/>
    <w:rsid w:val="003A73D7"/>
    <w:rsid w:val="003A77A6"/>
    <w:rsid w:val="003A7F91"/>
    <w:rsid w:val="003B020B"/>
    <w:rsid w:val="003B0586"/>
    <w:rsid w:val="003B0823"/>
    <w:rsid w:val="003B16C1"/>
    <w:rsid w:val="003B227D"/>
    <w:rsid w:val="003B251A"/>
    <w:rsid w:val="003B2745"/>
    <w:rsid w:val="003B288B"/>
    <w:rsid w:val="003B29C4"/>
    <w:rsid w:val="003B37E6"/>
    <w:rsid w:val="003B39D8"/>
    <w:rsid w:val="003B3D9E"/>
    <w:rsid w:val="003B3FFC"/>
    <w:rsid w:val="003B4EBA"/>
    <w:rsid w:val="003B5E81"/>
    <w:rsid w:val="003B7058"/>
    <w:rsid w:val="003B7188"/>
    <w:rsid w:val="003B7545"/>
    <w:rsid w:val="003B7686"/>
    <w:rsid w:val="003B76AD"/>
    <w:rsid w:val="003B7BEC"/>
    <w:rsid w:val="003C00B8"/>
    <w:rsid w:val="003C0F28"/>
    <w:rsid w:val="003C168D"/>
    <w:rsid w:val="003C1CBB"/>
    <w:rsid w:val="003C1D2C"/>
    <w:rsid w:val="003C2A93"/>
    <w:rsid w:val="003C4A9C"/>
    <w:rsid w:val="003C4B78"/>
    <w:rsid w:val="003C4E37"/>
    <w:rsid w:val="003C521D"/>
    <w:rsid w:val="003C6100"/>
    <w:rsid w:val="003C68E5"/>
    <w:rsid w:val="003D0026"/>
    <w:rsid w:val="003D1DB3"/>
    <w:rsid w:val="003D3DFC"/>
    <w:rsid w:val="003D40F3"/>
    <w:rsid w:val="003D49FB"/>
    <w:rsid w:val="003D5D69"/>
    <w:rsid w:val="003D641F"/>
    <w:rsid w:val="003D6F33"/>
    <w:rsid w:val="003E00D3"/>
    <w:rsid w:val="003E08FF"/>
    <w:rsid w:val="003E0A0B"/>
    <w:rsid w:val="003E2F3C"/>
    <w:rsid w:val="003E42E9"/>
    <w:rsid w:val="003E53DA"/>
    <w:rsid w:val="003E57FD"/>
    <w:rsid w:val="003E5971"/>
    <w:rsid w:val="003E5BEB"/>
    <w:rsid w:val="003E6C7D"/>
    <w:rsid w:val="003E7834"/>
    <w:rsid w:val="003F0062"/>
    <w:rsid w:val="003F0B6F"/>
    <w:rsid w:val="003F16BA"/>
    <w:rsid w:val="003F6EC8"/>
    <w:rsid w:val="003F7BC0"/>
    <w:rsid w:val="00400C4E"/>
    <w:rsid w:val="00400CE0"/>
    <w:rsid w:val="00401E5B"/>
    <w:rsid w:val="00404511"/>
    <w:rsid w:val="004055AD"/>
    <w:rsid w:val="00405A92"/>
    <w:rsid w:val="00406A99"/>
    <w:rsid w:val="00406C0B"/>
    <w:rsid w:val="00406E0E"/>
    <w:rsid w:val="00410355"/>
    <w:rsid w:val="004104AE"/>
    <w:rsid w:val="004111BA"/>
    <w:rsid w:val="00412319"/>
    <w:rsid w:val="004126BB"/>
    <w:rsid w:val="00412F3A"/>
    <w:rsid w:val="004130A8"/>
    <w:rsid w:val="00414687"/>
    <w:rsid w:val="00414994"/>
    <w:rsid w:val="00415C1B"/>
    <w:rsid w:val="00416845"/>
    <w:rsid w:val="00420783"/>
    <w:rsid w:val="00422967"/>
    <w:rsid w:val="00424FA4"/>
    <w:rsid w:val="0042567C"/>
    <w:rsid w:val="00425BB3"/>
    <w:rsid w:val="00426659"/>
    <w:rsid w:val="00426FE3"/>
    <w:rsid w:val="0042761B"/>
    <w:rsid w:val="004311D9"/>
    <w:rsid w:val="004312DC"/>
    <w:rsid w:val="00431ED8"/>
    <w:rsid w:val="0043211B"/>
    <w:rsid w:val="0043340D"/>
    <w:rsid w:val="00433E7E"/>
    <w:rsid w:val="004341D3"/>
    <w:rsid w:val="0043451C"/>
    <w:rsid w:val="00436342"/>
    <w:rsid w:val="00436512"/>
    <w:rsid w:val="0043722E"/>
    <w:rsid w:val="00437A58"/>
    <w:rsid w:val="00440F94"/>
    <w:rsid w:val="00441285"/>
    <w:rsid w:val="00441F59"/>
    <w:rsid w:val="00442266"/>
    <w:rsid w:val="004446D7"/>
    <w:rsid w:val="004450E6"/>
    <w:rsid w:val="0044747C"/>
    <w:rsid w:val="004476C8"/>
    <w:rsid w:val="00447DE8"/>
    <w:rsid w:val="00447E1C"/>
    <w:rsid w:val="00447F7A"/>
    <w:rsid w:val="00447FEF"/>
    <w:rsid w:val="004501B8"/>
    <w:rsid w:val="004516A4"/>
    <w:rsid w:val="00452351"/>
    <w:rsid w:val="0045291C"/>
    <w:rsid w:val="004538CB"/>
    <w:rsid w:val="00453CA4"/>
    <w:rsid w:val="004548D7"/>
    <w:rsid w:val="00454FEA"/>
    <w:rsid w:val="00455201"/>
    <w:rsid w:val="0045657F"/>
    <w:rsid w:val="0045729F"/>
    <w:rsid w:val="00457886"/>
    <w:rsid w:val="00457A62"/>
    <w:rsid w:val="00457B5F"/>
    <w:rsid w:val="00457F1D"/>
    <w:rsid w:val="004600CF"/>
    <w:rsid w:val="00460F3A"/>
    <w:rsid w:val="0046147C"/>
    <w:rsid w:val="00461769"/>
    <w:rsid w:val="00461A0D"/>
    <w:rsid w:val="00462268"/>
    <w:rsid w:val="00462686"/>
    <w:rsid w:val="004626FA"/>
    <w:rsid w:val="00462AED"/>
    <w:rsid w:val="00463A98"/>
    <w:rsid w:val="0046427A"/>
    <w:rsid w:val="004644F5"/>
    <w:rsid w:val="0046532A"/>
    <w:rsid w:val="00465828"/>
    <w:rsid w:val="00465D84"/>
    <w:rsid w:val="00467419"/>
    <w:rsid w:val="0047173F"/>
    <w:rsid w:val="00473335"/>
    <w:rsid w:val="00473BFE"/>
    <w:rsid w:val="00475412"/>
    <w:rsid w:val="00475B2D"/>
    <w:rsid w:val="00475F40"/>
    <w:rsid w:val="0047701B"/>
    <w:rsid w:val="004774B8"/>
    <w:rsid w:val="004812FE"/>
    <w:rsid w:val="00482DDC"/>
    <w:rsid w:val="00482EED"/>
    <w:rsid w:val="0048305F"/>
    <w:rsid w:val="00483146"/>
    <w:rsid w:val="0048358F"/>
    <w:rsid w:val="004836F7"/>
    <w:rsid w:val="00485486"/>
    <w:rsid w:val="00485977"/>
    <w:rsid w:val="004860A2"/>
    <w:rsid w:val="00490A13"/>
    <w:rsid w:val="004915A3"/>
    <w:rsid w:val="00492F06"/>
    <w:rsid w:val="004941F8"/>
    <w:rsid w:val="0049468D"/>
    <w:rsid w:val="00494F58"/>
    <w:rsid w:val="00496057"/>
    <w:rsid w:val="00496B68"/>
    <w:rsid w:val="004A06C7"/>
    <w:rsid w:val="004A083E"/>
    <w:rsid w:val="004A1041"/>
    <w:rsid w:val="004A13EF"/>
    <w:rsid w:val="004A18D1"/>
    <w:rsid w:val="004A1AC0"/>
    <w:rsid w:val="004A2488"/>
    <w:rsid w:val="004A315B"/>
    <w:rsid w:val="004A670D"/>
    <w:rsid w:val="004A6B8D"/>
    <w:rsid w:val="004A7542"/>
    <w:rsid w:val="004A78FD"/>
    <w:rsid w:val="004B0342"/>
    <w:rsid w:val="004B0456"/>
    <w:rsid w:val="004B0B52"/>
    <w:rsid w:val="004B236F"/>
    <w:rsid w:val="004B33F9"/>
    <w:rsid w:val="004B3435"/>
    <w:rsid w:val="004B36FA"/>
    <w:rsid w:val="004B4A84"/>
    <w:rsid w:val="004B4AB2"/>
    <w:rsid w:val="004B5EC1"/>
    <w:rsid w:val="004B674C"/>
    <w:rsid w:val="004B6A57"/>
    <w:rsid w:val="004B6BA1"/>
    <w:rsid w:val="004B7D6E"/>
    <w:rsid w:val="004B7DA6"/>
    <w:rsid w:val="004C05C8"/>
    <w:rsid w:val="004C2B8F"/>
    <w:rsid w:val="004C3021"/>
    <w:rsid w:val="004C478E"/>
    <w:rsid w:val="004C55F2"/>
    <w:rsid w:val="004C57E7"/>
    <w:rsid w:val="004C5E9A"/>
    <w:rsid w:val="004C5FBA"/>
    <w:rsid w:val="004C669B"/>
    <w:rsid w:val="004C7157"/>
    <w:rsid w:val="004C79C7"/>
    <w:rsid w:val="004C7D19"/>
    <w:rsid w:val="004C7DF0"/>
    <w:rsid w:val="004D0302"/>
    <w:rsid w:val="004D1C08"/>
    <w:rsid w:val="004D1CB7"/>
    <w:rsid w:val="004D2C3A"/>
    <w:rsid w:val="004D3F3A"/>
    <w:rsid w:val="004D4203"/>
    <w:rsid w:val="004D51DD"/>
    <w:rsid w:val="004D5E3F"/>
    <w:rsid w:val="004D5F8F"/>
    <w:rsid w:val="004D66A5"/>
    <w:rsid w:val="004D6A57"/>
    <w:rsid w:val="004D6F73"/>
    <w:rsid w:val="004D7165"/>
    <w:rsid w:val="004D7DBA"/>
    <w:rsid w:val="004E0CE7"/>
    <w:rsid w:val="004E21A9"/>
    <w:rsid w:val="004E22ED"/>
    <w:rsid w:val="004E333A"/>
    <w:rsid w:val="004E3C98"/>
    <w:rsid w:val="004E468E"/>
    <w:rsid w:val="004E4A4D"/>
    <w:rsid w:val="004E5B65"/>
    <w:rsid w:val="004E5DC3"/>
    <w:rsid w:val="004E7CD2"/>
    <w:rsid w:val="004E7EE9"/>
    <w:rsid w:val="004E7FF7"/>
    <w:rsid w:val="004F151D"/>
    <w:rsid w:val="004F230C"/>
    <w:rsid w:val="004F31B0"/>
    <w:rsid w:val="004F5876"/>
    <w:rsid w:val="004F58E5"/>
    <w:rsid w:val="004F6306"/>
    <w:rsid w:val="004F7AEA"/>
    <w:rsid w:val="00500954"/>
    <w:rsid w:val="005010C9"/>
    <w:rsid w:val="00501B2D"/>
    <w:rsid w:val="005022F4"/>
    <w:rsid w:val="005024A0"/>
    <w:rsid w:val="0050394B"/>
    <w:rsid w:val="00504947"/>
    <w:rsid w:val="005057D5"/>
    <w:rsid w:val="005059D8"/>
    <w:rsid w:val="00506AB4"/>
    <w:rsid w:val="00507073"/>
    <w:rsid w:val="005073DF"/>
    <w:rsid w:val="00507505"/>
    <w:rsid w:val="0050780B"/>
    <w:rsid w:val="00510B2F"/>
    <w:rsid w:val="005116FC"/>
    <w:rsid w:val="00512383"/>
    <w:rsid w:val="00512748"/>
    <w:rsid w:val="00513875"/>
    <w:rsid w:val="00513A8C"/>
    <w:rsid w:val="00513EBD"/>
    <w:rsid w:val="00513F0F"/>
    <w:rsid w:val="00515517"/>
    <w:rsid w:val="0051693F"/>
    <w:rsid w:val="00516A3A"/>
    <w:rsid w:val="00516E9D"/>
    <w:rsid w:val="005178FA"/>
    <w:rsid w:val="0052052C"/>
    <w:rsid w:val="00520909"/>
    <w:rsid w:val="00520FCE"/>
    <w:rsid w:val="00521FCA"/>
    <w:rsid w:val="005225F6"/>
    <w:rsid w:val="005234AC"/>
    <w:rsid w:val="005237F0"/>
    <w:rsid w:val="00524430"/>
    <w:rsid w:val="005244C1"/>
    <w:rsid w:val="00526FBA"/>
    <w:rsid w:val="005271B7"/>
    <w:rsid w:val="0052746F"/>
    <w:rsid w:val="005327D5"/>
    <w:rsid w:val="00533520"/>
    <w:rsid w:val="00533987"/>
    <w:rsid w:val="00533CFB"/>
    <w:rsid w:val="00533EA5"/>
    <w:rsid w:val="00534BD5"/>
    <w:rsid w:val="005351C0"/>
    <w:rsid w:val="0053692D"/>
    <w:rsid w:val="00537863"/>
    <w:rsid w:val="005407B2"/>
    <w:rsid w:val="00541294"/>
    <w:rsid w:val="00543FAF"/>
    <w:rsid w:val="005458C1"/>
    <w:rsid w:val="00545B21"/>
    <w:rsid w:val="0054609A"/>
    <w:rsid w:val="00546D4F"/>
    <w:rsid w:val="00547DFC"/>
    <w:rsid w:val="0055133E"/>
    <w:rsid w:val="005514F7"/>
    <w:rsid w:val="005515A6"/>
    <w:rsid w:val="00551960"/>
    <w:rsid w:val="005531B7"/>
    <w:rsid w:val="00554198"/>
    <w:rsid w:val="005549A5"/>
    <w:rsid w:val="00557A5C"/>
    <w:rsid w:val="00557CA5"/>
    <w:rsid w:val="00560F46"/>
    <w:rsid w:val="00562494"/>
    <w:rsid w:val="0056374C"/>
    <w:rsid w:val="00564E45"/>
    <w:rsid w:val="00564EDA"/>
    <w:rsid w:val="00565997"/>
    <w:rsid w:val="00565D2A"/>
    <w:rsid w:val="00566727"/>
    <w:rsid w:val="00566CCC"/>
    <w:rsid w:val="00567652"/>
    <w:rsid w:val="00567EC5"/>
    <w:rsid w:val="00567F14"/>
    <w:rsid w:val="00570FD1"/>
    <w:rsid w:val="0057237E"/>
    <w:rsid w:val="00572999"/>
    <w:rsid w:val="005736B3"/>
    <w:rsid w:val="00573F8E"/>
    <w:rsid w:val="00574A3D"/>
    <w:rsid w:val="00574D08"/>
    <w:rsid w:val="00576DB9"/>
    <w:rsid w:val="005807C1"/>
    <w:rsid w:val="00581DA9"/>
    <w:rsid w:val="0058204C"/>
    <w:rsid w:val="005827E6"/>
    <w:rsid w:val="00582D7B"/>
    <w:rsid w:val="0058367E"/>
    <w:rsid w:val="00583874"/>
    <w:rsid w:val="005839AB"/>
    <w:rsid w:val="00584C75"/>
    <w:rsid w:val="00584E67"/>
    <w:rsid w:val="00585840"/>
    <w:rsid w:val="00586634"/>
    <w:rsid w:val="005868FC"/>
    <w:rsid w:val="00587428"/>
    <w:rsid w:val="00587FD6"/>
    <w:rsid w:val="005911C4"/>
    <w:rsid w:val="00591949"/>
    <w:rsid w:val="00592785"/>
    <w:rsid w:val="00595AFA"/>
    <w:rsid w:val="00596102"/>
    <w:rsid w:val="005963BE"/>
    <w:rsid w:val="00596CD5"/>
    <w:rsid w:val="00597A24"/>
    <w:rsid w:val="00597E60"/>
    <w:rsid w:val="00597FCC"/>
    <w:rsid w:val="005A044A"/>
    <w:rsid w:val="005A0600"/>
    <w:rsid w:val="005A0610"/>
    <w:rsid w:val="005A0E1B"/>
    <w:rsid w:val="005A1B61"/>
    <w:rsid w:val="005A1EA9"/>
    <w:rsid w:val="005A2147"/>
    <w:rsid w:val="005A395E"/>
    <w:rsid w:val="005A3972"/>
    <w:rsid w:val="005A3E42"/>
    <w:rsid w:val="005A4AAC"/>
    <w:rsid w:val="005A545D"/>
    <w:rsid w:val="005A58A8"/>
    <w:rsid w:val="005A7ECE"/>
    <w:rsid w:val="005B02CC"/>
    <w:rsid w:val="005B11FB"/>
    <w:rsid w:val="005B18E5"/>
    <w:rsid w:val="005B1DB4"/>
    <w:rsid w:val="005B3EEC"/>
    <w:rsid w:val="005B4084"/>
    <w:rsid w:val="005B4B26"/>
    <w:rsid w:val="005B7115"/>
    <w:rsid w:val="005B7702"/>
    <w:rsid w:val="005B77B4"/>
    <w:rsid w:val="005C0146"/>
    <w:rsid w:val="005C09FB"/>
    <w:rsid w:val="005C1319"/>
    <w:rsid w:val="005C1FF1"/>
    <w:rsid w:val="005C22A0"/>
    <w:rsid w:val="005C27B7"/>
    <w:rsid w:val="005C2B36"/>
    <w:rsid w:val="005C2CA5"/>
    <w:rsid w:val="005C2E57"/>
    <w:rsid w:val="005C30E9"/>
    <w:rsid w:val="005C4844"/>
    <w:rsid w:val="005C5065"/>
    <w:rsid w:val="005C596C"/>
    <w:rsid w:val="005C6172"/>
    <w:rsid w:val="005C6C3E"/>
    <w:rsid w:val="005C76F8"/>
    <w:rsid w:val="005C7D49"/>
    <w:rsid w:val="005D01B0"/>
    <w:rsid w:val="005D1613"/>
    <w:rsid w:val="005D1CA8"/>
    <w:rsid w:val="005D21BF"/>
    <w:rsid w:val="005D2437"/>
    <w:rsid w:val="005D289B"/>
    <w:rsid w:val="005D2D05"/>
    <w:rsid w:val="005D2F5D"/>
    <w:rsid w:val="005D3CAC"/>
    <w:rsid w:val="005D4052"/>
    <w:rsid w:val="005D5193"/>
    <w:rsid w:val="005D6ED7"/>
    <w:rsid w:val="005D7FBE"/>
    <w:rsid w:val="005E0DF5"/>
    <w:rsid w:val="005E1477"/>
    <w:rsid w:val="005E18E8"/>
    <w:rsid w:val="005E233D"/>
    <w:rsid w:val="005E3ACC"/>
    <w:rsid w:val="005E4226"/>
    <w:rsid w:val="005E51D2"/>
    <w:rsid w:val="005E5A12"/>
    <w:rsid w:val="005E5F0D"/>
    <w:rsid w:val="005E665F"/>
    <w:rsid w:val="005E6A92"/>
    <w:rsid w:val="005E6C13"/>
    <w:rsid w:val="005E6C17"/>
    <w:rsid w:val="005E6FB2"/>
    <w:rsid w:val="005E73E2"/>
    <w:rsid w:val="005E7763"/>
    <w:rsid w:val="005F03F4"/>
    <w:rsid w:val="005F097F"/>
    <w:rsid w:val="005F1BF1"/>
    <w:rsid w:val="005F1D4A"/>
    <w:rsid w:val="005F20DC"/>
    <w:rsid w:val="005F2F3D"/>
    <w:rsid w:val="005F3DC8"/>
    <w:rsid w:val="005F4ED5"/>
    <w:rsid w:val="005F576F"/>
    <w:rsid w:val="005F5D70"/>
    <w:rsid w:val="005F602F"/>
    <w:rsid w:val="005F628B"/>
    <w:rsid w:val="005F66B7"/>
    <w:rsid w:val="005F6951"/>
    <w:rsid w:val="005F7631"/>
    <w:rsid w:val="00602597"/>
    <w:rsid w:val="00602733"/>
    <w:rsid w:val="00603448"/>
    <w:rsid w:val="00603F78"/>
    <w:rsid w:val="00604490"/>
    <w:rsid w:val="00604584"/>
    <w:rsid w:val="0060538C"/>
    <w:rsid w:val="00606277"/>
    <w:rsid w:val="00606EFB"/>
    <w:rsid w:val="006073A9"/>
    <w:rsid w:val="0060760C"/>
    <w:rsid w:val="0060784C"/>
    <w:rsid w:val="00611541"/>
    <w:rsid w:val="006119E1"/>
    <w:rsid w:val="00612D27"/>
    <w:rsid w:val="006133B6"/>
    <w:rsid w:val="00613462"/>
    <w:rsid w:val="0061429B"/>
    <w:rsid w:val="00616AB1"/>
    <w:rsid w:val="00616E63"/>
    <w:rsid w:val="00616E87"/>
    <w:rsid w:val="00617036"/>
    <w:rsid w:val="00617DDC"/>
    <w:rsid w:val="006208C6"/>
    <w:rsid w:val="00620E0F"/>
    <w:rsid w:val="00620F3B"/>
    <w:rsid w:val="00621254"/>
    <w:rsid w:val="006250F8"/>
    <w:rsid w:val="00625E5E"/>
    <w:rsid w:val="0062615E"/>
    <w:rsid w:val="00627F08"/>
    <w:rsid w:val="0063099E"/>
    <w:rsid w:val="006315B0"/>
    <w:rsid w:val="0063268C"/>
    <w:rsid w:val="00632812"/>
    <w:rsid w:val="00632B61"/>
    <w:rsid w:val="00633280"/>
    <w:rsid w:val="00633826"/>
    <w:rsid w:val="00633CEF"/>
    <w:rsid w:val="00633FBB"/>
    <w:rsid w:val="006358AD"/>
    <w:rsid w:val="00637399"/>
    <w:rsid w:val="00637422"/>
    <w:rsid w:val="00637DBC"/>
    <w:rsid w:val="00637E2B"/>
    <w:rsid w:val="00640134"/>
    <w:rsid w:val="006405D0"/>
    <w:rsid w:val="00641F89"/>
    <w:rsid w:val="00641FB6"/>
    <w:rsid w:val="00642815"/>
    <w:rsid w:val="00642B27"/>
    <w:rsid w:val="00642CE0"/>
    <w:rsid w:val="00644D71"/>
    <w:rsid w:val="00645197"/>
    <w:rsid w:val="00645D33"/>
    <w:rsid w:val="006462C5"/>
    <w:rsid w:val="006465F8"/>
    <w:rsid w:val="00647872"/>
    <w:rsid w:val="00647B12"/>
    <w:rsid w:val="006507BC"/>
    <w:rsid w:val="00650EF4"/>
    <w:rsid w:val="00651081"/>
    <w:rsid w:val="00651535"/>
    <w:rsid w:val="00652737"/>
    <w:rsid w:val="006530F8"/>
    <w:rsid w:val="006530FF"/>
    <w:rsid w:val="00653F33"/>
    <w:rsid w:val="0065418B"/>
    <w:rsid w:val="00654F04"/>
    <w:rsid w:val="00656148"/>
    <w:rsid w:val="00657B40"/>
    <w:rsid w:val="00660BF8"/>
    <w:rsid w:val="00662341"/>
    <w:rsid w:val="00663159"/>
    <w:rsid w:val="0066338F"/>
    <w:rsid w:val="006636A1"/>
    <w:rsid w:val="00663FCF"/>
    <w:rsid w:val="00664BE1"/>
    <w:rsid w:val="006656BA"/>
    <w:rsid w:val="00665AB6"/>
    <w:rsid w:val="00666659"/>
    <w:rsid w:val="006671B9"/>
    <w:rsid w:val="00670264"/>
    <w:rsid w:val="00670397"/>
    <w:rsid w:val="00670770"/>
    <w:rsid w:val="00670791"/>
    <w:rsid w:val="00671B26"/>
    <w:rsid w:val="006722A0"/>
    <w:rsid w:val="0067289D"/>
    <w:rsid w:val="00672B5C"/>
    <w:rsid w:val="00674003"/>
    <w:rsid w:val="0067476F"/>
    <w:rsid w:val="0067531D"/>
    <w:rsid w:val="00676BA5"/>
    <w:rsid w:val="00680B56"/>
    <w:rsid w:val="00682D7E"/>
    <w:rsid w:val="0068347B"/>
    <w:rsid w:val="006852C1"/>
    <w:rsid w:val="006856A9"/>
    <w:rsid w:val="00685A28"/>
    <w:rsid w:val="00685D80"/>
    <w:rsid w:val="00687E31"/>
    <w:rsid w:val="00690131"/>
    <w:rsid w:val="006932CD"/>
    <w:rsid w:val="0069366A"/>
    <w:rsid w:val="00693D9D"/>
    <w:rsid w:val="00694593"/>
    <w:rsid w:val="0069462E"/>
    <w:rsid w:val="00694F90"/>
    <w:rsid w:val="00694FBD"/>
    <w:rsid w:val="006A0EF6"/>
    <w:rsid w:val="006A1AB6"/>
    <w:rsid w:val="006A2281"/>
    <w:rsid w:val="006A298C"/>
    <w:rsid w:val="006A30FA"/>
    <w:rsid w:val="006A3311"/>
    <w:rsid w:val="006A3403"/>
    <w:rsid w:val="006A5AC3"/>
    <w:rsid w:val="006B02A5"/>
    <w:rsid w:val="006B0927"/>
    <w:rsid w:val="006B0C62"/>
    <w:rsid w:val="006B0F8D"/>
    <w:rsid w:val="006B153C"/>
    <w:rsid w:val="006B15A8"/>
    <w:rsid w:val="006B2537"/>
    <w:rsid w:val="006B35B5"/>
    <w:rsid w:val="006B3EBD"/>
    <w:rsid w:val="006B53C1"/>
    <w:rsid w:val="006B5600"/>
    <w:rsid w:val="006B6036"/>
    <w:rsid w:val="006B64A1"/>
    <w:rsid w:val="006B6CA7"/>
    <w:rsid w:val="006C0998"/>
    <w:rsid w:val="006C2315"/>
    <w:rsid w:val="006C265E"/>
    <w:rsid w:val="006C2A32"/>
    <w:rsid w:val="006C2AE2"/>
    <w:rsid w:val="006C3473"/>
    <w:rsid w:val="006C38FE"/>
    <w:rsid w:val="006C3E57"/>
    <w:rsid w:val="006C41C7"/>
    <w:rsid w:val="006C44B2"/>
    <w:rsid w:val="006C588B"/>
    <w:rsid w:val="006C5A96"/>
    <w:rsid w:val="006C5E80"/>
    <w:rsid w:val="006C6E6D"/>
    <w:rsid w:val="006C78DE"/>
    <w:rsid w:val="006D0015"/>
    <w:rsid w:val="006D00AB"/>
    <w:rsid w:val="006D09C2"/>
    <w:rsid w:val="006D30A2"/>
    <w:rsid w:val="006D3D81"/>
    <w:rsid w:val="006D44B5"/>
    <w:rsid w:val="006D4A94"/>
    <w:rsid w:val="006D4F3A"/>
    <w:rsid w:val="006D52BF"/>
    <w:rsid w:val="006D76C6"/>
    <w:rsid w:val="006D7966"/>
    <w:rsid w:val="006E04E6"/>
    <w:rsid w:val="006E3517"/>
    <w:rsid w:val="006E63EC"/>
    <w:rsid w:val="006E6A84"/>
    <w:rsid w:val="006E6C15"/>
    <w:rsid w:val="006E6EE7"/>
    <w:rsid w:val="006E73E0"/>
    <w:rsid w:val="006F0812"/>
    <w:rsid w:val="006F0836"/>
    <w:rsid w:val="006F0F86"/>
    <w:rsid w:val="006F1AA1"/>
    <w:rsid w:val="006F5751"/>
    <w:rsid w:val="006F64CE"/>
    <w:rsid w:val="006F66C9"/>
    <w:rsid w:val="006F6986"/>
    <w:rsid w:val="006F7152"/>
    <w:rsid w:val="006F7DB5"/>
    <w:rsid w:val="00700311"/>
    <w:rsid w:val="00700511"/>
    <w:rsid w:val="007007F5"/>
    <w:rsid w:val="00700C42"/>
    <w:rsid w:val="007034B2"/>
    <w:rsid w:val="00704294"/>
    <w:rsid w:val="00704523"/>
    <w:rsid w:val="00704C2F"/>
    <w:rsid w:val="00706434"/>
    <w:rsid w:val="0070727C"/>
    <w:rsid w:val="00707A68"/>
    <w:rsid w:val="00707D9F"/>
    <w:rsid w:val="00711891"/>
    <w:rsid w:val="0071262D"/>
    <w:rsid w:val="00713D97"/>
    <w:rsid w:val="00713EAF"/>
    <w:rsid w:val="00714910"/>
    <w:rsid w:val="00714E8B"/>
    <w:rsid w:val="00716AC7"/>
    <w:rsid w:val="0072037C"/>
    <w:rsid w:val="007206D4"/>
    <w:rsid w:val="00720A12"/>
    <w:rsid w:val="0072113E"/>
    <w:rsid w:val="007222F0"/>
    <w:rsid w:val="0072491A"/>
    <w:rsid w:val="00726C79"/>
    <w:rsid w:val="00730C00"/>
    <w:rsid w:val="00731D47"/>
    <w:rsid w:val="00731FA3"/>
    <w:rsid w:val="007329FD"/>
    <w:rsid w:val="00732D96"/>
    <w:rsid w:val="007332E7"/>
    <w:rsid w:val="00733425"/>
    <w:rsid w:val="00734638"/>
    <w:rsid w:val="0073471C"/>
    <w:rsid w:val="00735330"/>
    <w:rsid w:val="00735A8C"/>
    <w:rsid w:val="00735F87"/>
    <w:rsid w:val="00736724"/>
    <w:rsid w:val="00736C50"/>
    <w:rsid w:val="00737AA9"/>
    <w:rsid w:val="0074029E"/>
    <w:rsid w:val="00740E2A"/>
    <w:rsid w:val="0074116D"/>
    <w:rsid w:val="0074196F"/>
    <w:rsid w:val="00741E6D"/>
    <w:rsid w:val="007424E8"/>
    <w:rsid w:val="00742673"/>
    <w:rsid w:val="00744090"/>
    <w:rsid w:val="0074547B"/>
    <w:rsid w:val="00745A72"/>
    <w:rsid w:val="007469B3"/>
    <w:rsid w:val="00746D97"/>
    <w:rsid w:val="007478EA"/>
    <w:rsid w:val="007508E2"/>
    <w:rsid w:val="00750B0A"/>
    <w:rsid w:val="00750B45"/>
    <w:rsid w:val="00751600"/>
    <w:rsid w:val="00752D88"/>
    <w:rsid w:val="00754019"/>
    <w:rsid w:val="00754DB0"/>
    <w:rsid w:val="007552A2"/>
    <w:rsid w:val="00755B81"/>
    <w:rsid w:val="00757429"/>
    <w:rsid w:val="00760EBE"/>
    <w:rsid w:val="00761A3D"/>
    <w:rsid w:val="007621A4"/>
    <w:rsid w:val="00762B03"/>
    <w:rsid w:val="00762D5E"/>
    <w:rsid w:val="0076309A"/>
    <w:rsid w:val="00763368"/>
    <w:rsid w:val="00763FB2"/>
    <w:rsid w:val="00764307"/>
    <w:rsid w:val="00764782"/>
    <w:rsid w:val="00765018"/>
    <w:rsid w:val="007654D8"/>
    <w:rsid w:val="007656D3"/>
    <w:rsid w:val="00765E73"/>
    <w:rsid w:val="00766301"/>
    <w:rsid w:val="00766E3D"/>
    <w:rsid w:val="00767C75"/>
    <w:rsid w:val="0077063B"/>
    <w:rsid w:val="00770B03"/>
    <w:rsid w:val="007714B5"/>
    <w:rsid w:val="00771C85"/>
    <w:rsid w:val="00773647"/>
    <w:rsid w:val="007757E7"/>
    <w:rsid w:val="00775EB5"/>
    <w:rsid w:val="007809E4"/>
    <w:rsid w:val="00781D89"/>
    <w:rsid w:val="00781E16"/>
    <w:rsid w:val="0078292C"/>
    <w:rsid w:val="00782BE2"/>
    <w:rsid w:val="00783118"/>
    <w:rsid w:val="00783A1B"/>
    <w:rsid w:val="00783E75"/>
    <w:rsid w:val="00785825"/>
    <w:rsid w:val="00786AB3"/>
    <w:rsid w:val="007904DE"/>
    <w:rsid w:val="007924DD"/>
    <w:rsid w:val="007924E0"/>
    <w:rsid w:val="00792580"/>
    <w:rsid w:val="00792CFE"/>
    <w:rsid w:val="00793ACB"/>
    <w:rsid w:val="007946C9"/>
    <w:rsid w:val="007955D6"/>
    <w:rsid w:val="00795ED5"/>
    <w:rsid w:val="007964B9"/>
    <w:rsid w:val="0079682F"/>
    <w:rsid w:val="0079791A"/>
    <w:rsid w:val="007A044F"/>
    <w:rsid w:val="007A06C5"/>
    <w:rsid w:val="007A162C"/>
    <w:rsid w:val="007A2221"/>
    <w:rsid w:val="007A3389"/>
    <w:rsid w:val="007A33FA"/>
    <w:rsid w:val="007A3B62"/>
    <w:rsid w:val="007A43A1"/>
    <w:rsid w:val="007A479C"/>
    <w:rsid w:val="007A47E8"/>
    <w:rsid w:val="007A4F0F"/>
    <w:rsid w:val="007A50C5"/>
    <w:rsid w:val="007A5631"/>
    <w:rsid w:val="007A5A62"/>
    <w:rsid w:val="007A5FAA"/>
    <w:rsid w:val="007A6C6D"/>
    <w:rsid w:val="007A78F0"/>
    <w:rsid w:val="007A796D"/>
    <w:rsid w:val="007B0EDE"/>
    <w:rsid w:val="007B1AF7"/>
    <w:rsid w:val="007B1EF3"/>
    <w:rsid w:val="007B1F05"/>
    <w:rsid w:val="007B246B"/>
    <w:rsid w:val="007B2561"/>
    <w:rsid w:val="007B32FD"/>
    <w:rsid w:val="007B369D"/>
    <w:rsid w:val="007B3876"/>
    <w:rsid w:val="007B4625"/>
    <w:rsid w:val="007B54B6"/>
    <w:rsid w:val="007B5EEF"/>
    <w:rsid w:val="007B63CC"/>
    <w:rsid w:val="007B66A4"/>
    <w:rsid w:val="007B700D"/>
    <w:rsid w:val="007C07A6"/>
    <w:rsid w:val="007C1A97"/>
    <w:rsid w:val="007C3002"/>
    <w:rsid w:val="007C3831"/>
    <w:rsid w:val="007C403D"/>
    <w:rsid w:val="007C41B5"/>
    <w:rsid w:val="007C472B"/>
    <w:rsid w:val="007C4F1C"/>
    <w:rsid w:val="007C5A98"/>
    <w:rsid w:val="007C5F3E"/>
    <w:rsid w:val="007C6145"/>
    <w:rsid w:val="007C64FD"/>
    <w:rsid w:val="007C66F1"/>
    <w:rsid w:val="007C69D6"/>
    <w:rsid w:val="007C6B2B"/>
    <w:rsid w:val="007C75C9"/>
    <w:rsid w:val="007C765A"/>
    <w:rsid w:val="007C7811"/>
    <w:rsid w:val="007C79D9"/>
    <w:rsid w:val="007D184E"/>
    <w:rsid w:val="007D2688"/>
    <w:rsid w:val="007D290A"/>
    <w:rsid w:val="007D2CBA"/>
    <w:rsid w:val="007D2F0F"/>
    <w:rsid w:val="007D31FD"/>
    <w:rsid w:val="007D34F1"/>
    <w:rsid w:val="007D4368"/>
    <w:rsid w:val="007D4370"/>
    <w:rsid w:val="007D43F1"/>
    <w:rsid w:val="007D47F4"/>
    <w:rsid w:val="007D4836"/>
    <w:rsid w:val="007D4EA9"/>
    <w:rsid w:val="007D703C"/>
    <w:rsid w:val="007D73C4"/>
    <w:rsid w:val="007D7D99"/>
    <w:rsid w:val="007E01BD"/>
    <w:rsid w:val="007E06F6"/>
    <w:rsid w:val="007E1EBF"/>
    <w:rsid w:val="007E31BA"/>
    <w:rsid w:val="007E4715"/>
    <w:rsid w:val="007E514B"/>
    <w:rsid w:val="007E5557"/>
    <w:rsid w:val="007E602E"/>
    <w:rsid w:val="007E69C4"/>
    <w:rsid w:val="007E7D0A"/>
    <w:rsid w:val="007F055E"/>
    <w:rsid w:val="007F1200"/>
    <w:rsid w:val="007F15CA"/>
    <w:rsid w:val="007F2391"/>
    <w:rsid w:val="007F3072"/>
    <w:rsid w:val="007F47AE"/>
    <w:rsid w:val="007F5278"/>
    <w:rsid w:val="007F52C4"/>
    <w:rsid w:val="007F593F"/>
    <w:rsid w:val="007F72F4"/>
    <w:rsid w:val="007F74F4"/>
    <w:rsid w:val="007F7703"/>
    <w:rsid w:val="00800193"/>
    <w:rsid w:val="00800696"/>
    <w:rsid w:val="00800F3B"/>
    <w:rsid w:val="0080146C"/>
    <w:rsid w:val="008015AC"/>
    <w:rsid w:val="0080434D"/>
    <w:rsid w:val="00804454"/>
    <w:rsid w:val="00805534"/>
    <w:rsid w:val="0080553B"/>
    <w:rsid w:val="00807602"/>
    <w:rsid w:val="00807910"/>
    <w:rsid w:val="00807E45"/>
    <w:rsid w:val="0081151D"/>
    <w:rsid w:val="00811625"/>
    <w:rsid w:val="00811C6A"/>
    <w:rsid w:val="0081227B"/>
    <w:rsid w:val="00812397"/>
    <w:rsid w:val="00812650"/>
    <w:rsid w:val="0081311F"/>
    <w:rsid w:val="008155E2"/>
    <w:rsid w:val="00815B79"/>
    <w:rsid w:val="00815E93"/>
    <w:rsid w:val="0081679B"/>
    <w:rsid w:val="008171F9"/>
    <w:rsid w:val="00817244"/>
    <w:rsid w:val="008175AF"/>
    <w:rsid w:val="00817D5E"/>
    <w:rsid w:val="00820432"/>
    <w:rsid w:val="00820931"/>
    <w:rsid w:val="008214C4"/>
    <w:rsid w:val="00821CF9"/>
    <w:rsid w:val="00821D66"/>
    <w:rsid w:val="00822841"/>
    <w:rsid w:val="00822AD0"/>
    <w:rsid w:val="008231DD"/>
    <w:rsid w:val="008238FF"/>
    <w:rsid w:val="00823C90"/>
    <w:rsid w:val="00825936"/>
    <w:rsid w:val="00825A88"/>
    <w:rsid w:val="00826E6F"/>
    <w:rsid w:val="00830892"/>
    <w:rsid w:val="0083180C"/>
    <w:rsid w:val="008323C3"/>
    <w:rsid w:val="008323CC"/>
    <w:rsid w:val="008323FE"/>
    <w:rsid w:val="008328C2"/>
    <w:rsid w:val="00833F21"/>
    <w:rsid w:val="00833F3F"/>
    <w:rsid w:val="00834082"/>
    <w:rsid w:val="00834208"/>
    <w:rsid w:val="0083510C"/>
    <w:rsid w:val="00836E36"/>
    <w:rsid w:val="008374F4"/>
    <w:rsid w:val="00837F56"/>
    <w:rsid w:val="008452A8"/>
    <w:rsid w:val="00846694"/>
    <w:rsid w:val="00847CEC"/>
    <w:rsid w:val="00847DBA"/>
    <w:rsid w:val="00850D96"/>
    <w:rsid w:val="008518AD"/>
    <w:rsid w:val="00851B39"/>
    <w:rsid w:val="00851DAE"/>
    <w:rsid w:val="008526E3"/>
    <w:rsid w:val="00852FFA"/>
    <w:rsid w:val="008536DC"/>
    <w:rsid w:val="008539E8"/>
    <w:rsid w:val="00853E5A"/>
    <w:rsid w:val="00853F5E"/>
    <w:rsid w:val="0085404E"/>
    <w:rsid w:val="00855594"/>
    <w:rsid w:val="008577AF"/>
    <w:rsid w:val="008600DB"/>
    <w:rsid w:val="00860445"/>
    <w:rsid w:val="00860A15"/>
    <w:rsid w:val="00860C87"/>
    <w:rsid w:val="00861102"/>
    <w:rsid w:val="00861879"/>
    <w:rsid w:val="008619DC"/>
    <w:rsid w:val="00862160"/>
    <w:rsid w:val="00862650"/>
    <w:rsid w:val="00862912"/>
    <w:rsid w:val="008632C7"/>
    <w:rsid w:val="008637D7"/>
    <w:rsid w:val="00865186"/>
    <w:rsid w:val="00865211"/>
    <w:rsid w:val="008657E1"/>
    <w:rsid w:val="00866F51"/>
    <w:rsid w:val="0086772F"/>
    <w:rsid w:val="00867B2D"/>
    <w:rsid w:val="00870B65"/>
    <w:rsid w:val="00871D13"/>
    <w:rsid w:val="00871E4A"/>
    <w:rsid w:val="0087260F"/>
    <w:rsid w:val="00874731"/>
    <w:rsid w:val="00874B54"/>
    <w:rsid w:val="008750D6"/>
    <w:rsid w:val="00875299"/>
    <w:rsid w:val="00876C45"/>
    <w:rsid w:val="00876FF3"/>
    <w:rsid w:val="008778EE"/>
    <w:rsid w:val="0088074C"/>
    <w:rsid w:val="00881734"/>
    <w:rsid w:val="00881CB8"/>
    <w:rsid w:val="00881F1C"/>
    <w:rsid w:val="00882491"/>
    <w:rsid w:val="00883501"/>
    <w:rsid w:val="00883A88"/>
    <w:rsid w:val="0088433F"/>
    <w:rsid w:val="00885AD6"/>
    <w:rsid w:val="00886462"/>
    <w:rsid w:val="00887202"/>
    <w:rsid w:val="008879B8"/>
    <w:rsid w:val="00887B62"/>
    <w:rsid w:val="00893247"/>
    <w:rsid w:val="00893B4A"/>
    <w:rsid w:val="0089444A"/>
    <w:rsid w:val="00894B7D"/>
    <w:rsid w:val="00895297"/>
    <w:rsid w:val="00895312"/>
    <w:rsid w:val="008955CB"/>
    <w:rsid w:val="00897AA6"/>
    <w:rsid w:val="008A0546"/>
    <w:rsid w:val="008A0D1F"/>
    <w:rsid w:val="008A142E"/>
    <w:rsid w:val="008A1569"/>
    <w:rsid w:val="008A2377"/>
    <w:rsid w:val="008A3E21"/>
    <w:rsid w:val="008A465B"/>
    <w:rsid w:val="008A4D46"/>
    <w:rsid w:val="008A6006"/>
    <w:rsid w:val="008A78E9"/>
    <w:rsid w:val="008A7A90"/>
    <w:rsid w:val="008A7E70"/>
    <w:rsid w:val="008B249F"/>
    <w:rsid w:val="008B2ED0"/>
    <w:rsid w:val="008B3E97"/>
    <w:rsid w:val="008B41FB"/>
    <w:rsid w:val="008B420E"/>
    <w:rsid w:val="008B4C9E"/>
    <w:rsid w:val="008B5977"/>
    <w:rsid w:val="008B69E0"/>
    <w:rsid w:val="008B6E14"/>
    <w:rsid w:val="008C0518"/>
    <w:rsid w:val="008C05D6"/>
    <w:rsid w:val="008C0EF7"/>
    <w:rsid w:val="008C10FE"/>
    <w:rsid w:val="008C1AD7"/>
    <w:rsid w:val="008C2076"/>
    <w:rsid w:val="008C2B86"/>
    <w:rsid w:val="008C2C34"/>
    <w:rsid w:val="008C38D8"/>
    <w:rsid w:val="008C511F"/>
    <w:rsid w:val="008C57E4"/>
    <w:rsid w:val="008C6CA8"/>
    <w:rsid w:val="008C7EDC"/>
    <w:rsid w:val="008D0144"/>
    <w:rsid w:val="008D27BA"/>
    <w:rsid w:val="008D36AF"/>
    <w:rsid w:val="008D5053"/>
    <w:rsid w:val="008D5091"/>
    <w:rsid w:val="008D5FEC"/>
    <w:rsid w:val="008D69E7"/>
    <w:rsid w:val="008E054F"/>
    <w:rsid w:val="008E057C"/>
    <w:rsid w:val="008E1181"/>
    <w:rsid w:val="008E11BD"/>
    <w:rsid w:val="008E131E"/>
    <w:rsid w:val="008E13E4"/>
    <w:rsid w:val="008E1DC3"/>
    <w:rsid w:val="008E21E1"/>
    <w:rsid w:val="008E28A4"/>
    <w:rsid w:val="008E3E34"/>
    <w:rsid w:val="008E4847"/>
    <w:rsid w:val="008E55E3"/>
    <w:rsid w:val="008E6737"/>
    <w:rsid w:val="008E6F3A"/>
    <w:rsid w:val="008E74D3"/>
    <w:rsid w:val="008E7CE5"/>
    <w:rsid w:val="008E7E05"/>
    <w:rsid w:val="008E7E43"/>
    <w:rsid w:val="008F020B"/>
    <w:rsid w:val="008F0251"/>
    <w:rsid w:val="008F052C"/>
    <w:rsid w:val="008F08B6"/>
    <w:rsid w:val="008F0912"/>
    <w:rsid w:val="008F1814"/>
    <w:rsid w:val="008F3798"/>
    <w:rsid w:val="008F46BA"/>
    <w:rsid w:val="008F59D6"/>
    <w:rsid w:val="008F5EEB"/>
    <w:rsid w:val="008F61AF"/>
    <w:rsid w:val="00901034"/>
    <w:rsid w:val="00901384"/>
    <w:rsid w:val="00903197"/>
    <w:rsid w:val="00904929"/>
    <w:rsid w:val="00904F93"/>
    <w:rsid w:val="00905409"/>
    <w:rsid w:val="0090657B"/>
    <w:rsid w:val="0090744D"/>
    <w:rsid w:val="00907CBA"/>
    <w:rsid w:val="00907F52"/>
    <w:rsid w:val="00910EBF"/>
    <w:rsid w:val="00911D1E"/>
    <w:rsid w:val="009122BA"/>
    <w:rsid w:val="00912F0B"/>
    <w:rsid w:val="00912F6E"/>
    <w:rsid w:val="009152BC"/>
    <w:rsid w:val="009155DB"/>
    <w:rsid w:val="0091585A"/>
    <w:rsid w:val="0091595B"/>
    <w:rsid w:val="00915F96"/>
    <w:rsid w:val="00916A7F"/>
    <w:rsid w:val="00916B1C"/>
    <w:rsid w:val="009175EA"/>
    <w:rsid w:val="009205C7"/>
    <w:rsid w:val="009209B3"/>
    <w:rsid w:val="009222EB"/>
    <w:rsid w:val="009225A4"/>
    <w:rsid w:val="00922C24"/>
    <w:rsid w:val="00923D08"/>
    <w:rsid w:val="00925FC0"/>
    <w:rsid w:val="009277FC"/>
    <w:rsid w:val="0093049E"/>
    <w:rsid w:val="00932930"/>
    <w:rsid w:val="00932C39"/>
    <w:rsid w:val="0093413C"/>
    <w:rsid w:val="00935B1B"/>
    <w:rsid w:val="00936B5D"/>
    <w:rsid w:val="009406F1"/>
    <w:rsid w:val="009412AB"/>
    <w:rsid w:val="0094162A"/>
    <w:rsid w:val="00941C68"/>
    <w:rsid w:val="009428A5"/>
    <w:rsid w:val="009445D9"/>
    <w:rsid w:val="00944E04"/>
    <w:rsid w:val="00944EE6"/>
    <w:rsid w:val="009450A1"/>
    <w:rsid w:val="00945D21"/>
    <w:rsid w:val="00945E24"/>
    <w:rsid w:val="00946456"/>
    <w:rsid w:val="00946A61"/>
    <w:rsid w:val="00947A26"/>
    <w:rsid w:val="00950D61"/>
    <w:rsid w:val="009517CA"/>
    <w:rsid w:val="0095189E"/>
    <w:rsid w:val="00951D28"/>
    <w:rsid w:val="00951F60"/>
    <w:rsid w:val="009527D5"/>
    <w:rsid w:val="00952A82"/>
    <w:rsid w:val="00952DF6"/>
    <w:rsid w:val="00953CEE"/>
    <w:rsid w:val="00954015"/>
    <w:rsid w:val="0095610F"/>
    <w:rsid w:val="00956225"/>
    <w:rsid w:val="00956EC7"/>
    <w:rsid w:val="00957179"/>
    <w:rsid w:val="009577CF"/>
    <w:rsid w:val="009610B5"/>
    <w:rsid w:val="00961145"/>
    <w:rsid w:val="0096246D"/>
    <w:rsid w:val="00962C74"/>
    <w:rsid w:val="0096385E"/>
    <w:rsid w:val="00963989"/>
    <w:rsid w:val="00963E2D"/>
    <w:rsid w:val="009645B9"/>
    <w:rsid w:val="00970080"/>
    <w:rsid w:val="00970332"/>
    <w:rsid w:val="009703EF"/>
    <w:rsid w:val="00970804"/>
    <w:rsid w:val="00970E41"/>
    <w:rsid w:val="00971EDA"/>
    <w:rsid w:val="0097202E"/>
    <w:rsid w:val="009722EF"/>
    <w:rsid w:val="009737C1"/>
    <w:rsid w:val="009739B0"/>
    <w:rsid w:val="00974E24"/>
    <w:rsid w:val="00974FF9"/>
    <w:rsid w:val="009761D7"/>
    <w:rsid w:val="009800BD"/>
    <w:rsid w:val="00982866"/>
    <w:rsid w:val="00983E28"/>
    <w:rsid w:val="009841E4"/>
    <w:rsid w:val="00984ED3"/>
    <w:rsid w:val="009862D0"/>
    <w:rsid w:val="0098630E"/>
    <w:rsid w:val="00986863"/>
    <w:rsid w:val="009872C2"/>
    <w:rsid w:val="00991131"/>
    <w:rsid w:val="009917DA"/>
    <w:rsid w:val="00991960"/>
    <w:rsid w:val="00991A81"/>
    <w:rsid w:val="00991B7F"/>
    <w:rsid w:val="00991CE4"/>
    <w:rsid w:val="00992DFC"/>
    <w:rsid w:val="009937E9"/>
    <w:rsid w:val="00993D57"/>
    <w:rsid w:val="00993F48"/>
    <w:rsid w:val="00995C24"/>
    <w:rsid w:val="0099667B"/>
    <w:rsid w:val="009A24A8"/>
    <w:rsid w:val="009A457F"/>
    <w:rsid w:val="009A5409"/>
    <w:rsid w:val="009A609F"/>
    <w:rsid w:val="009A6603"/>
    <w:rsid w:val="009A6EE1"/>
    <w:rsid w:val="009A77AE"/>
    <w:rsid w:val="009B1472"/>
    <w:rsid w:val="009B1778"/>
    <w:rsid w:val="009B1D0E"/>
    <w:rsid w:val="009B2645"/>
    <w:rsid w:val="009B2C9E"/>
    <w:rsid w:val="009B3C8A"/>
    <w:rsid w:val="009B4F69"/>
    <w:rsid w:val="009B6B7B"/>
    <w:rsid w:val="009C1104"/>
    <w:rsid w:val="009C1574"/>
    <w:rsid w:val="009C1904"/>
    <w:rsid w:val="009C27C5"/>
    <w:rsid w:val="009C2A26"/>
    <w:rsid w:val="009C31B7"/>
    <w:rsid w:val="009C3348"/>
    <w:rsid w:val="009C35F6"/>
    <w:rsid w:val="009C6E26"/>
    <w:rsid w:val="009C7753"/>
    <w:rsid w:val="009D0813"/>
    <w:rsid w:val="009D2A28"/>
    <w:rsid w:val="009D2F45"/>
    <w:rsid w:val="009D3268"/>
    <w:rsid w:val="009D33EE"/>
    <w:rsid w:val="009D460A"/>
    <w:rsid w:val="009D64EF"/>
    <w:rsid w:val="009D6A32"/>
    <w:rsid w:val="009D717E"/>
    <w:rsid w:val="009D799E"/>
    <w:rsid w:val="009D7B6C"/>
    <w:rsid w:val="009D7CBD"/>
    <w:rsid w:val="009D7CE4"/>
    <w:rsid w:val="009E13AF"/>
    <w:rsid w:val="009E24D8"/>
    <w:rsid w:val="009E28AB"/>
    <w:rsid w:val="009E2C81"/>
    <w:rsid w:val="009E30A5"/>
    <w:rsid w:val="009E3650"/>
    <w:rsid w:val="009E4422"/>
    <w:rsid w:val="009E483B"/>
    <w:rsid w:val="009E4F34"/>
    <w:rsid w:val="009E5DDA"/>
    <w:rsid w:val="009E60E6"/>
    <w:rsid w:val="009E7E5E"/>
    <w:rsid w:val="009E7E77"/>
    <w:rsid w:val="009F1E00"/>
    <w:rsid w:val="009F229E"/>
    <w:rsid w:val="009F28A1"/>
    <w:rsid w:val="009F2B04"/>
    <w:rsid w:val="009F317A"/>
    <w:rsid w:val="009F317B"/>
    <w:rsid w:val="009F4206"/>
    <w:rsid w:val="009F42C5"/>
    <w:rsid w:val="009F455C"/>
    <w:rsid w:val="009F5430"/>
    <w:rsid w:val="009F5BAA"/>
    <w:rsid w:val="009F79E3"/>
    <w:rsid w:val="00A00039"/>
    <w:rsid w:val="00A01455"/>
    <w:rsid w:val="00A02599"/>
    <w:rsid w:val="00A0280D"/>
    <w:rsid w:val="00A02C44"/>
    <w:rsid w:val="00A04D4D"/>
    <w:rsid w:val="00A056BB"/>
    <w:rsid w:val="00A0638C"/>
    <w:rsid w:val="00A07377"/>
    <w:rsid w:val="00A0739B"/>
    <w:rsid w:val="00A075A3"/>
    <w:rsid w:val="00A11536"/>
    <w:rsid w:val="00A116B1"/>
    <w:rsid w:val="00A129E4"/>
    <w:rsid w:val="00A13805"/>
    <w:rsid w:val="00A14B66"/>
    <w:rsid w:val="00A14C4E"/>
    <w:rsid w:val="00A1586F"/>
    <w:rsid w:val="00A175E3"/>
    <w:rsid w:val="00A17DEE"/>
    <w:rsid w:val="00A2006E"/>
    <w:rsid w:val="00A2061F"/>
    <w:rsid w:val="00A20E61"/>
    <w:rsid w:val="00A2156E"/>
    <w:rsid w:val="00A21764"/>
    <w:rsid w:val="00A22081"/>
    <w:rsid w:val="00A230BD"/>
    <w:rsid w:val="00A23978"/>
    <w:rsid w:val="00A243C8"/>
    <w:rsid w:val="00A24EA6"/>
    <w:rsid w:val="00A253CB"/>
    <w:rsid w:val="00A26BF4"/>
    <w:rsid w:val="00A27657"/>
    <w:rsid w:val="00A27A5C"/>
    <w:rsid w:val="00A27AEA"/>
    <w:rsid w:val="00A30065"/>
    <w:rsid w:val="00A30D6B"/>
    <w:rsid w:val="00A31039"/>
    <w:rsid w:val="00A313B0"/>
    <w:rsid w:val="00A33172"/>
    <w:rsid w:val="00A33BF9"/>
    <w:rsid w:val="00A356DF"/>
    <w:rsid w:val="00A360F2"/>
    <w:rsid w:val="00A36C88"/>
    <w:rsid w:val="00A40B58"/>
    <w:rsid w:val="00A41096"/>
    <w:rsid w:val="00A4162D"/>
    <w:rsid w:val="00A41884"/>
    <w:rsid w:val="00A43547"/>
    <w:rsid w:val="00A43D3C"/>
    <w:rsid w:val="00A444D4"/>
    <w:rsid w:val="00A45940"/>
    <w:rsid w:val="00A474A5"/>
    <w:rsid w:val="00A477E0"/>
    <w:rsid w:val="00A47BF7"/>
    <w:rsid w:val="00A50084"/>
    <w:rsid w:val="00A50121"/>
    <w:rsid w:val="00A5099D"/>
    <w:rsid w:val="00A511F1"/>
    <w:rsid w:val="00A51726"/>
    <w:rsid w:val="00A522EA"/>
    <w:rsid w:val="00A52A94"/>
    <w:rsid w:val="00A53676"/>
    <w:rsid w:val="00A53B41"/>
    <w:rsid w:val="00A540ED"/>
    <w:rsid w:val="00A54DCC"/>
    <w:rsid w:val="00A54FAA"/>
    <w:rsid w:val="00A55E7E"/>
    <w:rsid w:val="00A564B8"/>
    <w:rsid w:val="00A612C2"/>
    <w:rsid w:val="00A61A86"/>
    <w:rsid w:val="00A629C0"/>
    <w:rsid w:val="00A63D00"/>
    <w:rsid w:val="00A64481"/>
    <w:rsid w:val="00A65990"/>
    <w:rsid w:val="00A665EB"/>
    <w:rsid w:val="00A667D3"/>
    <w:rsid w:val="00A67C75"/>
    <w:rsid w:val="00A67CF4"/>
    <w:rsid w:val="00A71059"/>
    <w:rsid w:val="00A71BEB"/>
    <w:rsid w:val="00A725F6"/>
    <w:rsid w:val="00A72C62"/>
    <w:rsid w:val="00A73A32"/>
    <w:rsid w:val="00A75BBD"/>
    <w:rsid w:val="00A76759"/>
    <w:rsid w:val="00A767D7"/>
    <w:rsid w:val="00A76E0D"/>
    <w:rsid w:val="00A77BB9"/>
    <w:rsid w:val="00A77BE4"/>
    <w:rsid w:val="00A80063"/>
    <w:rsid w:val="00A81B77"/>
    <w:rsid w:val="00A82BC1"/>
    <w:rsid w:val="00A83FB3"/>
    <w:rsid w:val="00A8411D"/>
    <w:rsid w:val="00A84DDB"/>
    <w:rsid w:val="00A851C3"/>
    <w:rsid w:val="00A8643F"/>
    <w:rsid w:val="00A86F93"/>
    <w:rsid w:val="00A916B4"/>
    <w:rsid w:val="00A91C64"/>
    <w:rsid w:val="00A92FED"/>
    <w:rsid w:val="00A94936"/>
    <w:rsid w:val="00A94B5F"/>
    <w:rsid w:val="00A94D5A"/>
    <w:rsid w:val="00A95BEE"/>
    <w:rsid w:val="00A95C88"/>
    <w:rsid w:val="00A9657A"/>
    <w:rsid w:val="00A96818"/>
    <w:rsid w:val="00A96E88"/>
    <w:rsid w:val="00A974DA"/>
    <w:rsid w:val="00A97696"/>
    <w:rsid w:val="00AA0150"/>
    <w:rsid w:val="00AA0A17"/>
    <w:rsid w:val="00AA13DA"/>
    <w:rsid w:val="00AA1E3E"/>
    <w:rsid w:val="00AA2C00"/>
    <w:rsid w:val="00AA2FD5"/>
    <w:rsid w:val="00AA30E8"/>
    <w:rsid w:val="00AA37D3"/>
    <w:rsid w:val="00AA4D27"/>
    <w:rsid w:val="00AA5C45"/>
    <w:rsid w:val="00AA76DD"/>
    <w:rsid w:val="00AA79AA"/>
    <w:rsid w:val="00AA7B36"/>
    <w:rsid w:val="00AA7F78"/>
    <w:rsid w:val="00AB1B82"/>
    <w:rsid w:val="00AB2124"/>
    <w:rsid w:val="00AB21BE"/>
    <w:rsid w:val="00AB27FB"/>
    <w:rsid w:val="00AB3E6F"/>
    <w:rsid w:val="00AB48F7"/>
    <w:rsid w:val="00AB4BED"/>
    <w:rsid w:val="00AB4BFF"/>
    <w:rsid w:val="00AB4CC7"/>
    <w:rsid w:val="00AB7054"/>
    <w:rsid w:val="00AB70FB"/>
    <w:rsid w:val="00AC0445"/>
    <w:rsid w:val="00AC0661"/>
    <w:rsid w:val="00AC1022"/>
    <w:rsid w:val="00AC23FA"/>
    <w:rsid w:val="00AC2A5C"/>
    <w:rsid w:val="00AC3D25"/>
    <w:rsid w:val="00AC3F5B"/>
    <w:rsid w:val="00AC50E5"/>
    <w:rsid w:val="00AC558B"/>
    <w:rsid w:val="00AC603C"/>
    <w:rsid w:val="00AC60BE"/>
    <w:rsid w:val="00AC6CA0"/>
    <w:rsid w:val="00AC7976"/>
    <w:rsid w:val="00AC7A2C"/>
    <w:rsid w:val="00AC7A5F"/>
    <w:rsid w:val="00AD035B"/>
    <w:rsid w:val="00AD0630"/>
    <w:rsid w:val="00AD0800"/>
    <w:rsid w:val="00AD1058"/>
    <w:rsid w:val="00AD1F42"/>
    <w:rsid w:val="00AD1FB8"/>
    <w:rsid w:val="00AD27C4"/>
    <w:rsid w:val="00AD2D85"/>
    <w:rsid w:val="00AD440A"/>
    <w:rsid w:val="00AD5E8B"/>
    <w:rsid w:val="00AD7402"/>
    <w:rsid w:val="00AD78E5"/>
    <w:rsid w:val="00AD7D28"/>
    <w:rsid w:val="00AE0451"/>
    <w:rsid w:val="00AE1217"/>
    <w:rsid w:val="00AE19D5"/>
    <w:rsid w:val="00AE20BC"/>
    <w:rsid w:val="00AE21D2"/>
    <w:rsid w:val="00AE4150"/>
    <w:rsid w:val="00AE41DC"/>
    <w:rsid w:val="00AE7F85"/>
    <w:rsid w:val="00AF1593"/>
    <w:rsid w:val="00AF20E8"/>
    <w:rsid w:val="00AF26E4"/>
    <w:rsid w:val="00AF3476"/>
    <w:rsid w:val="00AF3D05"/>
    <w:rsid w:val="00AF648D"/>
    <w:rsid w:val="00AF6A86"/>
    <w:rsid w:val="00AF6F53"/>
    <w:rsid w:val="00AF790E"/>
    <w:rsid w:val="00B03158"/>
    <w:rsid w:val="00B0467B"/>
    <w:rsid w:val="00B05187"/>
    <w:rsid w:val="00B0545A"/>
    <w:rsid w:val="00B0566A"/>
    <w:rsid w:val="00B05D1B"/>
    <w:rsid w:val="00B05DDD"/>
    <w:rsid w:val="00B071CA"/>
    <w:rsid w:val="00B07326"/>
    <w:rsid w:val="00B07C86"/>
    <w:rsid w:val="00B1019C"/>
    <w:rsid w:val="00B1079C"/>
    <w:rsid w:val="00B11120"/>
    <w:rsid w:val="00B11C50"/>
    <w:rsid w:val="00B13257"/>
    <w:rsid w:val="00B1380E"/>
    <w:rsid w:val="00B15E70"/>
    <w:rsid w:val="00B15F7F"/>
    <w:rsid w:val="00B1603C"/>
    <w:rsid w:val="00B16148"/>
    <w:rsid w:val="00B16FCA"/>
    <w:rsid w:val="00B17266"/>
    <w:rsid w:val="00B173E2"/>
    <w:rsid w:val="00B20125"/>
    <w:rsid w:val="00B209E9"/>
    <w:rsid w:val="00B21530"/>
    <w:rsid w:val="00B21D5B"/>
    <w:rsid w:val="00B21E4A"/>
    <w:rsid w:val="00B23046"/>
    <w:rsid w:val="00B2337C"/>
    <w:rsid w:val="00B23706"/>
    <w:rsid w:val="00B23E1A"/>
    <w:rsid w:val="00B23F14"/>
    <w:rsid w:val="00B240B1"/>
    <w:rsid w:val="00B24442"/>
    <w:rsid w:val="00B276FC"/>
    <w:rsid w:val="00B27B50"/>
    <w:rsid w:val="00B30234"/>
    <w:rsid w:val="00B30A5E"/>
    <w:rsid w:val="00B319C2"/>
    <w:rsid w:val="00B32A6C"/>
    <w:rsid w:val="00B33C42"/>
    <w:rsid w:val="00B341FA"/>
    <w:rsid w:val="00B354A8"/>
    <w:rsid w:val="00B36358"/>
    <w:rsid w:val="00B365E1"/>
    <w:rsid w:val="00B36E4E"/>
    <w:rsid w:val="00B372BB"/>
    <w:rsid w:val="00B37C96"/>
    <w:rsid w:val="00B37E0B"/>
    <w:rsid w:val="00B41595"/>
    <w:rsid w:val="00B417DA"/>
    <w:rsid w:val="00B41E6D"/>
    <w:rsid w:val="00B436F8"/>
    <w:rsid w:val="00B45AD9"/>
    <w:rsid w:val="00B47330"/>
    <w:rsid w:val="00B477E4"/>
    <w:rsid w:val="00B47BF5"/>
    <w:rsid w:val="00B50F5D"/>
    <w:rsid w:val="00B51F78"/>
    <w:rsid w:val="00B51FA3"/>
    <w:rsid w:val="00B52035"/>
    <w:rsid w:val="00B529A2"/>
    <w:rsid w:val="00B5304B"/>
    <w:rsid w:val="00B5398C"/>
    <w:rsid w:val="00B53C12"/>
    <w:rsid w:val="00B5421D"/>
    <w:rsid w:val="00B546E4"/>
    <w:rsid w:val="00B54790"/>
    <w:rsid w:val="00B551F5"/>
    <w:rsid w:val="00B560F2"/>
    <w:rsid w:val="00B5721B"/>
    <w:rsid w:val="00B57739"/>
    <w:rsid w:val="00B57830"/>
    <w:rsid w:val="00B60F0B"/>
    <w:rsid w:val="00B611BA"/>
    <w:rsid w:val="00B61E92"/>
    <w:rsid w:val="00B629C5"/>
    <w:rsid w:val="00B6439E"/>
    <w:rsid w:val="00B65043"/>
    <w:rsid w:val="00B66632"/>
    <w:rsid w:val="00B66936"/>
    <w:rsid w:val="00B6736A"/>
    <w:rsid w:val="00B67A8B"/>
    <w:rsid w:val="00B67E75"/>
    <w:rsid w:val="00B707E8"/>
    <w:rsid w:val="00B716A8"/>
    <w:rsid w:val="00B71FC3"/>
    <w:rsid w:val="00B72195"/>
    <w:rsid w:val="00B7308A"/>
    <w:rsid w:val="00B7397B"/>
    <w:rsid w:val="00B742B7"/>
    <w:rsid w:val="00B744FF"/>
    <w:rsid w:val="00B74C53"/>
    <w:rsid w:val="00B764B0"/>
    <w:rsid w:val="00B76C75"/>
    <w:rsid w:val="00B77357"/>
    <w:rsid w:val="00B80BB9"/>
    <w:rsid w:val="00B81187"/>
    <w:rsid w:val="00B814D4"/>
    <w:rsid w:val="00B828BB"/>
    <w:rsid w:val="00B82A0F"/>
    <w:rsid w:val="00B83EDE"/>
    <w:rsid w:val="00B847B2"/>
    <w:rsid w:val="00B84A07"/>
    <w:rsid w:val="00B85802"/>
    <w:rsid w:val="00B8737F"/>
    <w:rsid w:val="00B8785F"/>
    <w:rsid w:val="00B87904"/>
    <w:rsid w:val="00B87A6C"/>
    <w:rsid w:val="00B90DDA"/>
    <w:rsid w:val="00B91918"/>
    <w:rsid w:val="00B92398"/>
    <w:rsid w:val="00B92C23"/>
    <w:rsid w:val="00B941B1"/>
    <w:rsid w:val="00B94707"/>
    <w:rsid w:val="00B94E25"/>
    <w:rsid w:val="00B950B8"/>
    <w:rsid w:val="00B97768"/>
    <w:rsid w:val="00BA0AC9"/>
    <w:rsid w:val="00BA0AD8"/>
    <w:rsid w:val="00BA25B6"/>
    <w:rsid w:val="00BA26C4"/>
    <w:rsid w:val="00BA2CAF"/>
    <w:rsid w:val="00BA2DD3"/>
    <w:rsid w:val="00BA3BFC"/>
    <w:rsid w:val="00BA3E6F"/>
    <w:rsid w:val="00BA537C"/>
    <w:rsid w:val="00BA58D3"/>
    <w:rsid w:val="00BA5D35"/>
    <w:rsid w:val="00BA6815"/>
    <w:rsid w:val="00BA6FFC"/>
    <w:rsid w:val="00BB03DF"/>
    <w:rsid w:val="00BB1AB1"/>
    <w:rsid w:val="00BB1DD5"/>
    <w:rsid w:val="00BB2E2D"/>
    <w:rsid w:val="00BB3B5C"/>
    <w:rsid w:val="00BB3CC7"/>
    <w:rsid w:val="00BB49F6"/>
    <w:rsid w:val="00BB4AFB"/>
    <w:rsid w:val="00BB5644"/>
    <w:rsid w:val="00BB5E3B"/>
    <w:rsid w:val="00BB5E5E"/>
    <w:rsid w:val="00BB6634"/>
    <w:rsid w:val="00BB6A36"/>
    <w:rsid w:val="00BB6A6B"/>
    <w:rsid w:val="00BB6FDB"/>
    <w:rsid w:val="00BB7FA6"/>
    <w:rsid w:val="00BC0648"/>
    <w:rsid w:val="00BC0AF6"/>
    <w:rsid w:val="00BC0F94"/>
    <w:rsid w:val="00BC1464"/>
    <w:rsid w:val="00BC14EF"/>
    <w:rsid w:val="00BC198D"/>
    <w:rsid w:val="00BC276E"/>
    <w:rsid w:val="00BC5088"/>
    <w:rsid w:val="00BC58DE"/>
    <w:rsid w:val="00BC5A0B"/>
    <w:rsid w:val="00BC6E02"/>
    <w:rsid w:val="00BC6FEC"/>
    <w:rsid w:val="00BD04DE"/>
    <w:rsid w:val="00BD12AD"/>
    <w:rsid w:val="00BD1856"/>
    <w:rsid w:val="00BD1EFC"/>
    <w:rsid w:val="00BD1F9A"/>
    <w:rsid w:val="00BD3EBE"/>
    <w:rsid w:val="00BD5292"/>
    <w:rsid w:val="00BD7C96"/>
    <w:rsid w:val="00BE0AB3"/>
    <w:rsid w:val="00BE11BD"/>
    <w:rsid w:val="00BE23B8"/>
    <w:rsid w:val="00BE3446"/>
    <w:rsid w:val="00BE38ED"/>
    <w:rsid w:val="00BE3C26"/>
    <w:rsid w:val="00BE579C"/>
    <w:rsid w:val="00BE75EA"/>
    <w:rsid w:val="00BF1153"/>
    <w:rsid w:val="00BF1BBA"/>
    <w:rsid w:val="00BF2342"/>
    <w:rsid w:val="00BF28DA"/>
    <w:rsid w:val="00BF2A6D"/>
    <w:rsid w:val="00BF2D81"/>
    <w:rsid w:val="00BF3323"/>
    <w:rsid w:val="00BF4D1E"/>
    <w:rsid w:val="00BF664F"/>
    <w:rsid w:val="00BF7535"/>
    <w:rsid w:val="00C00363"/>
    <w:rsid w:val="00C00C2C"/>
    <w:rsid w:val="00C02232"/>
    <w:rsid w:val="00C02356"/>
    <w:rsid w:val="00C040C8"/>
    <w:rsid w:val="00C04FD0"/>
    <w:rsid w:val="00C0615F"/>
    <w:rsid w:val="00C06DF1"/>
    <w:rsid w:val="00C07E45"/>
    <w:rsid w:val="00C10194"/>
    <w:rsid w:val="00C1021E"/>
    <w:rsid w:val="00C1030C"/>
    <w:rsid w:val="00C105C2"/>
    <w:rsid w:val="00C1134B"/>
    <w:rsid w:val="00C117D3"/>
    <w:rsid w:val="00C118C2"/>
    <w:rsid w:val="00C139D4"/>
    <w:rsid w:val="00C14585"/>
    <w:rsid w:val="00C154DE"/>
    <w:rsid w:val="00C15992"/>
    <w:rsid w:val="00C164C6"/>
    <w:rsid w:val="00C1760C"/>
    <w:rsid w:val="00C2017E"/>
    <w:rsid w:val="00C217C6"/>
    <w:rsid w:val="00C22CE5"/>
    <w:rsid w:val="00C22D5C"/>
    <w:rsid w:val="00C23F60"/>
    <w:rsid w:val="00C2572A"/>
    <w:rsid w:val="00C25FCF"/>
    <w:rsid w:val="00C26AE0"/>
    <w:rsid w:val="00C279B8"/>
    <w:rsid w:val="00C30961"/>
    <w:rsid w:val="00C30EAB"/>
    <w:rsid w:val="00C3105A"/>
    <w:rsid w:val="00C31176"/>
    <w:rsid w:val="00C3204C"/>
    <w:rsid w:val="00C32227"/>
    <w:rsid w:val="00C3275F"/>
    <w:rsid w:val="00C33B27"/>
    <w:rsid w:val="00C33CFD"/>
    <w:rsid w:val="00C33EE9"/>
    <w:rsid w:val="00C34E52"/>
    <w:rsid w:val="00C3539F"/>
    <w:rsid w:val="00C35621"/>
    <w:rsid w:val="00C35885"/>
    <w:rsid w:val="00C360F9"/>
    <w:rsid w:val="00C363D7"/>
    <w:rsid w:val="00C36C9E"/>
    <w:rsid w:val="00C37BA5"/>
    <w:rsid w:val="00C4071E"/>
    <w:rsid w:val="00C40AE0"/>
    <w:rsid w:val="00C41E49"/>
    <w:rsid w:val="00C42444"/>
    <w:rsid w:val="00C4262E"/>
    <w:rsid w:val="00C429A3"/>
    <w:rsid w:val="00C4308C"/>
    <w:rsid w:val="00C446A8"/>
    <w:rsid w:val="00C4484B"/>
    <w:rsid w:val="00C44D00"/>
    <w:rsid w:val="00C45FE2"/>
    <w:rsid w:val="00C5027E"/>
    <w:rsid w:val="00C51466"/>
    <w:rsid w:val="00C52C52"/>
    <w:rsid w:val="00C535BE"/>
    <w:rsid w:val="00C53C2D"/>
    <w:rsid w:val="00C53DDC"/>
    <w:rsid w:val="00C5400F"/>
    <w:rsid w:val="00C544B4"/>
    <w:rsid w:val="00C552BC"/>
    <w:rsid w:val="00C5597B"/>
    <w:rsid w:val="00C56809"/>
    <w:rsid w:val="00C57092"/>
    <w:rsid w:val="00C572EC"/>
    <w:rsid w:val="00C5792D"/>
    <w:rsid w:val="00C57BA8"/>
    <w:rsid w:val="00C60C17"/>
    <w:rsid w:val="00C60D78"/>
    <w:rsid w:val="00C61D17"/>
    <w:rsid w:val="00C623FE"/>
    <w:rsid w:val="00C62B6F"/>
    <w:rsid w:val="00C637C2"/>
    <w:rsid w:val="00C639D5"/>
    <w:rsid w:val="00C649CE"/>
    <w:rsid w:val="00C64B2E"/>
    <w:rsid w:val="00C64BE4"/>
    <w:rsid w:val="00C6530A"/>
    <w:rsid w:val="00C653A1"/>
    <w:rsid w:val="00C655AD"/>
    <w:rsid w:val="00C65F9A"/>
    <w:rsid w:val="00C67E75"/>
    <w:rsid w:val="00C70629"/>
    <w:rsid w:val="00C70BCC"/>
    <w:rsid w:val="00C70D8A"/>
    <w:rsid w:val="00C71003"/>
    <w:rsid w:val="00C7103C"/>
    <w:rsid w:val="00C713A4"/>
    <w:rsid w:val="00C713A8"/>
    <w:rsid w:val="00C73973"/>
    <w:rsid w:val="00C73E15"/>
    <w:rsid w:val="00C7435A"/>
    <w:rsid w:val="00C748F0"/>
    <w:rsid w:val="00C758C4"/>
    <w:rsid w:val="00C7731C"/>
    <w:rsid w:val="00C7742B"/>
    <w:rsid w:val="00C7782B"/>
    <w:rsid w:val="00C77953"/>
    <w:rsid w:val="00C77AFD"/>
    <w:rsid w:val="00C802AC"/>
    <w:rsid w:val="00C81E7E"/>
    <w:rsid w:val="00C82727"/>
    <w:rsid w:val="00C82A52"/>
    <w:rsid w:val="00C82EA3"/>
    <w:rsid w:val="00C83C21"/>
    <w:rsid w:val="00C83EEA"/>
    <w:rsid w:val="00C85EBE"/>
    <w:rsid w:val="00C86289"/>
    <w:rsid w:val="00C870C7"/>
    <w:rsid w:val="00C8741B"/>
    <w:rsid w:val="00C87D4C"/>
    <w:rsid w:val="00C910D7"/>
    <w:rsid w:val="00C9125D"/>
    <w:rsid w:val="00C92F84"/>
    <w:rsid w:val="00C93403"/>
    <w:rsid w:val="00C93AA4"/>
    <w:rsid w:val="00C945BF"/>
    <w:rsid w:val="00C945C1"/>
    <w:rsid w:val="00C95497"/>
    <w:rsid w:val="00C96547"/>
    <w:rsid w:val="00CA0155"/>
    <w:rsid w:val="00CA05A8"/>
    <w:rsid w:val="00CA212B"/>
    <w:rsid w:val="00CA2268"/>
    <w:rsid w:val="00CA3031"/>
    <w:rsid w:val="00CA350C"/>
    <w:rsid w:val="00CA366B"/>
    <w:rsid w:val="00CA4546"/>
    <w:rsid w:val="00CA5A8A"/>
    <w:rsid w:val="00CA5DDC"/>
    <w:rsid w:val="00CA6004"/>
    <w:rsid w:val="00CA61DE"/>
    <w:rsid w:val="00CA696F"/>
    <w:rsid w:val="00CA6D12"/>
    <w:rsid w:val="00CA71AA"/>
    <w:rsid w:val="00CA73F1"/>
    <w:rsid w:val="00CA750B"/>
    <w:rsid w:val="00CA78B1"/>
    <w:rsid w:val="00CA7986"/>
    <w:rsid w:val="00CB0920"/>
    <w:rsid w:val="00CB0F72"/>
    <w:rsid w:val="00CB236E"/>
    <w:rsid w:val="00CB2423"/>
    <w:rsid w:val="00CB3504"/>
    <w:rsid w:val="00CB4E9E"/>
    <w:rsid w:val="00CB566E"/>
    <w:rsid w:val="00CB61A5"/>
    <w:rsid w:val="00CB61FE"/>
    <w:rsid w:val="00CB64D2"/>
    <w:rsid w:val="00CB6E1D"/>
    <w:rsid w:val="00CB72E5"/>
    <w:rsid w:val="00CB7CE2"/>
    <w:rsid w:val="00CB7F34"/>
    <w:rsid w:val="00CC00C4"/>
    <w:rsid w:val="00CC0155"/>
    <w:rsid w:val="00CC03E0"/>
    <w:rsid w:val="00CC10F4"/>
    <w:rsid w:val="00CC1A5D"/>
    <w:rsid w:val="00CC1FBD"/>
    <w:rsid w:val="00CC23C0"/>
    <w:rsid w:val="00CC4167"/>
    <w:rsid w:val="00CC42AE"/>
    <w:rsid w:val="00CC4CD5"/>
    <w:rsid w:val="00CC544A"/>
    <w:rsid w:val="00CC5DB4"/>
    <w:rsid w:val="00CC614C"/>
    <w:rsid w:val="00CC6432"/>
    <w:rsid w:val="00CC6543"/>
    <w:rsid w:val="00CC6627"/>
    <w:rsid w:val="00CC665C"/>
    <w:rsid w:val="00CC6CDC"/>
    <w:rsid w:val="00CD054B"/>
    <w:rsid w:val="00CD169D"/>
    <w:rsid w:val="00CD18E7"/>
    <w:rsid w:val="00CD1982"/>
    <w:rsid w:val="00CD2CFA"/>
    <w:rsid w:val="00CD37DA"/>
    <w:rsid w:val="00CD3C69"/>
    <w:rsid w:val="00CD3EB1"/>
    <w:rsid w:val="00CD4C59"/>
    <w:rsid w:val="00CD5C79"/>
    <w:rsid w:val="00CE03AA"/>
    <w:rsid w:val="00CE073F"/>
    <w:rsid w:val="00CE1635"/>
    <w:rsid w:val="00CE172B"/>
    <w:rsid w:val="00CE1C5B"/>
    <w:rsid w:val="00CE1CF0"/>
    <w:rsid w:val="00CE2BAD"/>
    <w:rsid w:val="00CE4D82"/>
    <w:rsid w:val="00CE5075"/>
    <w:rsid w:val="00CE50B0"/>
    <w:rsid w:val="00CE5D11"/>
    <w:rsid w:val="00CE6241"/>
    <w:rsid w:val="00CE63B7"/>
    <w:rsid w:val="00CE6890"/>
    <w:rsid w:val="00CE6A64"/>
    <w:rsid w:val="00CF0EC3"/>
    <w:rsid w:val="00CF114C"/>
    <w:rsid w:val="00CF117F"/>
    <w:rsid w:val="00CF11E3"/>
    <w:rsid w:val="00CF2142"/>
    <w:rsid w:val="00CF2EF4"/>
    <w:rsid w:val="00CF3AE8"/>
    <w:rsid w:val="00CF3EE6"/>
    <w:rsid w:val="00CF51B6"/>
    <w:rsid w:val="00CF628B"/>
    <w:rsid w:val="00CF6623"/>
    <w:rsid w:val="00CF7503"/>
    <w:rsid w:val="00CF7AC5"/>
    <w:rsid w:val="00D00671"/>
    <w:rsid w:val="00D00A0E"/>
    <w:rsid w:val="00D022C0"/>
    <w:rsid w:val="00D02308"/>
    <w:rsid w:val="00D02797"/>
    <w:rsid w:val="00D030BD"/>
    <w:rsid w:val="00D04520"/>
    <w:rsid w:val="00D04AA2"/>
    <w:rsid w:val="00D04FF4"/>
    <w:rsid w:val="00D05717"/>
    <w:rsid w:val="00D077EE"/>
    <w:rsid w:val="00D07EC2"/>
    <w:rsid w:val="00D07FF5"/>
    <w:rsid w:val="00D10081"/>
    <w:rsid w:val="00D10142"/>
    <w:rsid w:val="00D107B0"/>
    <w:rsid w:val="00D10967"/>
    <w:rsid w:val="00D113C1"/>
    <w:rsid w:val="00D12945"/>
    <w:rsid w:val="00D14406"/>
    <w:rsid w:val="00D14C93"/>
    <w:rsid w:val="00D14FE3"/>
    <w:rsid w:val="00D153B0"/>
    <w:rsid w:val="00D1621D"/>
    <w:rsid w:val="00D17E72"/>
    <w:rsid w:val="00D20094"/>
    <w:rsid w:val="00D202B4"/>
    <w:rsid w:val="00D20897"/>
    <w:rsid w:val="00D20990"/>
    <w:rsid w:val="00D20C66"/>
    <w:rsid w:val="00D2143C"/>
    <w:rsid w:val="00D21BD1"/>
    <w:rsid w:val="00D21F03"/>
    <w:rsid w:val="00D21F62"/>
    <w:rsid w:val="00D2247D"/>
    <w:rsid w:val="00D2259C"/>
    <w:rsid w:val="00D22B49"/>
    <w:rsid w:val="00D22BA1"/>
    <w:rsid w:val="00D2399D"/>
    <w:rsid w:val="00D244DD"/>
    <w:rsid w:val="00D24500"/>
    <w:rsid w:val="00D247B4"/>
    <w:rsid w:val="00D24A28"/>
    <w:rsid w:val="00D255FE"/>
    <w:rsid w:val="00D2609C"/>
    <w:rsid w:val="00D26A2B"/>
    <w:rsid w:val="00D26AFE"/>
    <w:rsid w:val="00D26BFF"/>
    <w:rsid w:val="00D27041"/>
    <w:rsid w:val="00D27A4F"/>
    <w:rsid w:val="00D27FD1"/>
    <w:rsid w:val="00D3196F"/>
    <w:rsid w:val="00D33E92"/>
    <w:rsid w:val="00D3491C"/>
    <w:rsid w:val="00D34D59"/>
    <w:rsid w:val="00D34E0C"/>
    <w:rsid w:val="00D3503E"/>
    <w:rsid w:val="00D3521F"/>
    <w:rsid w:val="00D376BE"/>
    <w:rsid w:val="00D4083A"/>
    <w:rsid w:val="00D4121A"/>
    <w:rsid w:val="00D422CA"/>
    <w:rsid w:val="00D42389"/>
    <w:rsid w:val="00D42B33"/>
    <w:rsid w:val="00D44131"/>
    <w:rsid w:val="00D44FC1"/>
    <w:rsid w:val="00D453B3"/>
    <w:rsid w:val="00D45632"/>
    <w:rsid w:val="00D45DF6"/>
    <w:rsid w:val="00D4630A"/>
    <w:rsid w:val="00D4661E"/>
    <w:rsid w:val="00D47B3C"/>
    <w:rsid w:val="00D47CB4"/>
    <w:rsid w:val="00D47FDE"/>
    <w:rsid w:val="00D508DD"/>
    <w:rsid w:val="00D50CE1"/>
    <w:rsid w:val="00D50FB7"/>
    <w:rsid w:val="00D51F1D"/>
    <w:rsid w:val="00D53264"/>
    <w:rsid w:val="00D53527"/>
    <w:rsid w:val="00D53ADA"/>
    <w:rsid w:val="00D53CBE"/>
    <w:rsid w:val="00D54004"/>
    <w:rsid w:val="00D5408D"/>
    <w:rsid w:val="00D54093"/>
    <w:rsid w:val="00D550B5"/>
    <w:rsid w:val="00D55653"/>
    <w:rsid w:val="00D55B15"/>
    <w:rsid w:val="00D55DE8"/>
    <w:rsid w:val="00D563D1"/>
    <w:rsid w:val="00D5683B"/>
    <w:rsid w:val="00D56DAF"/>
    <w:rsid w:val="00D57CE8"/>
    <w:rsid w:val="00D6007B"/>
    <w:rsid w:val="00D60660"/>
    <w:rsid w:val="00D60791"/>
    <w:rsid w:val="00D61174"/>
    <w:rsid w:val="00D6133F"/>
    <w:rsid w:val="00D61938"/>
    <w:rsid w:val="00D63C64"/>
    <w:rsid w:val="00D647B6"/>
    <w:rsid w:val="00D64E1E"/>
    <w:rsid w:val="00D658A5"/>
    <w:rsid w:val="00D661B7"/>
    <w:rsid w:val="00D666AE"/>
    <w:rsid w:val="00D67123"/>
    <w:rsid w:val="00D715CD"/>
    <w:rsid w:val="00D71EA0"/>
    <w:rsid w:val="00D72E1C"/>
    <w:rsid w:val="00D74131"/>
    <w:rsid w:val="00D743D8"/>
    <w:rsid w:val="00D74800"/>
    <w:rsid w:val="00D74979"/>
    <w:rsid w:val="00D74B3F"/>
    <w:rsid w:val="00D76865"/>
    <w:rsid w:val="00D76D81"/>
    <w:rsid w:val="00D8065B"/>
    <w:rsid w:val="00D80A17"/>
    <w:rsid w:val="00D81AB6"/>
    <w:rsid w:val="00D81BB4"/>
    <w:rsid w:val="00D821EB"/>
    <w:rsid w:val="00D82916"/>
    <w:rsid w:val="00D82988"/>
    <w:rsid w:val="00D85236"/>
    <w:rsid w:val="00D85DC9"/>
    <w:rsid w:val="00D869EC"/>
    <w:rsid w:val="00D86B5B"/>
    <w:rsid w:val="00D86F5C"/>
    <w:rsid w:val="00D875B3"/>
    <w:rsid w:val="00D9056A"/>
    <w:rsid w:val="00D913CB"/>
    <w:rsid w:val="00D917C9"/>
    <w:rsid w:val="00D92050"/>
    <w:rsid w:val="00D93157"/>
    <w:rsid w:val="00D93175"/>
    <w:rsid w:val="00D93534"/>
    <w:rsid w:val="00D93935"/>
    <w:rsid w:val="00D94A79"/>
    <w:rsid w:val="00D952B1"/>
    <w:rsid w:val="00D95859"/>
    <w:rsid w:val="00D9618D"/>
    <w:rsid w:val="00D9624B"/>
    <w:rsid w:val="00D9757B"/>
    <w:rsid w:val="00D97647"/>
    <w:rsid w:val="00D9769E"/>
    <w:rsid w:val="00DA0878"/>
    <w:rsid w:val="00DA09FB"/>
    <w:rsid w:val="00DA0BCC"/>
    <w:rsid w:val="00DA29BE"/>
    <w:rsid w:val="00DA2F73"/>
    <w:rsid w:val="00DA323F"/>
    <w:rsid w:val="00DA38F6"/>
    <w:rsid w:val="00DA3F1B"/>
    <w:rsid w:val="00DA46B1"/>
    <w:rsid w:val="00DA6648"/>
    <w:rsid w:val="00DA78A3"/>
    <w:rsid w:val="00DB1A65"/>
    <w:rsid w:val="00DB238E"/>
    <w:rsid w:val="00DB317E"/>
    <w:rsid w:val="00DB3315"/>
    <w:rsid w:val="00DB355F"/>
    <w:rsid w:val="00DB394A"/>
    <w:rsid w:val="00DB40CE"/>
    <w:rsid w:val="00DB4BC5"/>
    <w:rsid w:val="00DB7724"/>
    <w:rsid w:val="00DB7ECF"/>
    <w:rsid w:val="00DC0536"/>
    <w:rsid w:val="00DC0698"/>
    <w:rsid w:val="00DC149D"/>
    <w:rsid w:val="00DC1DC1"/>
    <w:rsid w:val="00DC201B"/>
    <w:rsid w:val="00DC22C6"/>
    <w:rsid w:val="00DC2321"/>
    <w:rsid w:val="00DC2BFA"/>
    <w:rsid w:val="00DC2FFF"/>
    <w:rsid w:val="00DC3AEE"/>
    <w:rsid w:val="00DC4300"/>
    <w:rsid w:val="00DC629D"/>
    <w:rsid w:val="00DC63BE"/>
    <w:rsid w:val="00DC654B"/>
    <w:rsid w:val="00DC6932"/>
    <w:rsid w:val="00DC6A61"/>
    <w:rsid w:val="00DC7117"/>
    <w:rsid w:val="00DC75A2"/>
    <w:rsid w:val="00DC770E"/>
    <w:rsid w:val="00DC7CA0"/>
    <w:rsid w:val="00DD1E2A"/>
    <w:rsid w:val="00DD2D55"/>
    <w:rsid w:val="00DD4162"/>
    <w:rsid w:val="00DD4EA4"/>
    <w:rsid w:val="00DD4F98"/>
    <w:rsid w:val="00DD62D5"/>
    <w:rsid w:val="00DD7496"/>
    <w:rsid w:val="00DD7F0D"/>
    <w:rsid w:val="00DE09B2"/>
    <w:rsid w:val="00DE0AFF"/>
    <w:rsid w:val="00DE14B1"/>
    <w:rsid w:val="00DE240B"/>
    <w:rsid w:val="00DE3023"/>
    <w:rsid w:val="00DE31E5"/>
    <w:rsid w:val="00DE4CAE"/>
    <w:rsid w:val="00DE4DE4"/>
    <w:rsid w:val="00DE5EBC"/>
    <w:rsid w:val="00DE7898"/>
    <w:rsid w:val="00DE7FF1"/>
    <w:rsid w:val="00DF34BA"/>
    <w:rsid w:val="00DF34F6"/>
    <w:rsid w:val="00DF3BE8"/>
    <w:rsid w:val="00DF678F"/>
    <w:rsid w:val="00DF6EB4"/>
    <w:rsid w:val="00DF75DB"/>
    <w:rsid w:val="00DF788D"/>
    <w:rsid w:val="00E0095E"/>
    <w:rsid w:val="00E00DE2"/>
    <w:rsid w:val="00E0156B"/>
    <w:rsid w:val="00E016AA"/>
    <w:rsid w:val="00E01E5D"/>
    <w:rsid w:val="00E022FA"/>
    <w:rsid w:val="00E02820"/>
    <w:rsid w:val="00E028B4"/>
    <w:rsid w:val="00E02AE0"/>
    <w:rsid w:val="00E02C31"/>
    <w:rsid w:val="00E02C33"/>
    <w:rsid w:val="00E02E37"/>
    <w:rsid w:val="00E03463"/>
    <w:rsid w:val="00E036A6"/>
    <w:rsid w:val="00E04980"/>
    <w:rsid w:val="00E04B60"/>
    <w:rsid w:val="00E05043"/>
    <w:rsid w:val="00E050EE"/>
    <w:rsid w:val="00E0535E"/>
    <w:rsid w:val="00E05A0D"/>
    <w:rsid w:val="00E07364"/>
    <w:rsid w:val="00E109AE"/>
    <w:rsid w:val="00E10C87"/>
    <w:rsid w:val="00E115FB"/>
    <w:rsid w:val="00E11CF9"/>
    <w:rsid w:val="00E12534"/>
    <w:rsid w:val="00E125CD"/>
    <w:rsid w:val="00E12868"/>
    <w:rsid w:val="00E13776"/>
    <w:rsid w:val="00E14521"/>
    <w:rsid w:val="00E151F6"/>
    <w:rsid w:val="00E15683"/>
    <w:rsid w:val="00E15C1B"/>
    <w:rsid w:val="00E17336"/>
    <w:rsid w:val="00E20125"/>
    <w:rsid w:val="00E20B6D"/>
    <w:rsid w:val="00E20CE1"/>
    <w:rsid w:val="00E21DA4"/>
    <w:rsid w:val="00E2224E"/>
    <w:rsid w:val="00E22BB4"/>
    <w:rsid w:val="00E2387B"/>
    <w:rsid w:val="00E24013"/>
    <w:rsid w:val="00E245F9"/>
    <w:rsid w:val="00E24737"/>
    <w:rsid w:val="00E249B8"/>
    <w:rsid w:val="00E258F5"/>
    <w:rsid w:val="00E25DD3"/>
    <w:rsid w:val="00E261C7"/>
    <w:rsid w:val="00E26D18"/>
    <w:rsid w:val="00E272FA"/>
    <w:rsid w:val="00E27BB2"/>
    <w:rsid w:val="00E30CEF"/>
    <w:rsid w:val="00E33F8F"/>
    <w:rsid w:val="00E34F06"/>
    <w:rsid w:val="00E35805"/>
    <w:rsid w:val="00E37921"/>
    <w:rsid w:val="00E37B9C"/>
    <w:rsid w:val="00E418D5"/>
    <w:rsid w:val="00E42613"/>
    <w:rsid w:val="00E427F0"/>
    <w:rsid w:val="00E42AE9"/>
    <w:rsid w:val="00E42B42"/>
    <w:rsid w:val="00E4401C"/>
    <w:rsid w:val="00E444D7"/>
    <w:rsid w:val="00E45636"/>
    <w:rsid w:val="00E45D33"/>
    <w:rsid w:val="00E467A0"/>
    <w:rsid w:val="00E47123"/>
    <w:rsid w:val="00E5202C"/>
    <w:rsid w:val="00E526F6"/>
    <w:rsid w:val="00E52AA4"/>
    <w:rsid w:val="00E52CB7"/>
    <w:rsid w:val="00E5388F"/>
    <w:rsid w:val="00E53E7C"/>
    <w:rsid w:val="00E54F80"/>
    <w:rsid w:val="00E5531A"/>
    <w:rsid w:val="00E5681B"/>
    <w:rsid w:val="00E56B9D"/>
    <w:rsid w:val="00E56F7F"/>
    <w:rsid w:val="00E573B8"/>
    <w:rsid w:val="00E574EB"/>
    <w:rsid w:val="00E57E71"/>
    <w:rsid w:val="00E57F4C"/>
    <w:rsid w:val="00E60082"/>
    <w:rsid w:val="00E60B87"/>
    <w:rsid w:val="00E6103B"/>
    <w:rsid w:val="00E61638"/>
    <w:rsid w:val="00E62486"/>
    <w:rsid w:val="00E625BF"/>
    <w:rsid w:val="00E62B51"/>
    <w:rsid w:val="00E62E91"/>
    <w:rsid w:val="00E63044"/>
    <w:rsid w:val="00E6308A"/>
    <w:rsid w:val="00E63C77"/>
    <w:rsid w:val="00E65D04"/>
    <w:rsid w:val="00E66EE8"/>
    <w:rsid w:val="00E67A88"/>
    <w:rsid w:val="00E704EB"/>
    <w:rsid w:val="00E70964"/>
    <w:rsid w:val="00E70B38"/>
    <w:rsid w:val="00E71A22"/>
    <w:rsid w:val="00E7328E"/>
    <w:rsid w:val="00E73396"/>
    <w:rsid w:val="00E73415"/>
    <w:rsid w:val="00E75409"/>
    <w:rsid w:val="00E76BC7"/>
    <w:rsid w:val="00E77219"/>
    <w:rsid w:val="00E802DE"/>
    <w:rsid w:val="00E80409"/>
    <w:rsid w:val="00E816E3"/>
    <w:rsid w:val="00E81FAC"/>
    <w:rsid w:val="00E82A09"/>
    <w:rsid w:val="00E831C2"/>
    <w:rsid w:val="00E83730"/>
    <w:rsid w:val="00E8403A"/>
    <w:rsid w:val="00E845C5"/>
    <w:rsid w:val="00E8473F"/>
    <w:rsid w:val="00E84754"/>
    <w:rsid w:val="00E84BEC"/>
    <w:rsid w:val="00E84C23"/>
    <w:rsid w:val="00E86976"/>
    <w:rsid w:val="00E86AB0"/>
    <w:rsid w:val="00E8711F"/>
    <w:rsid w:val="00E878C0"/>
    <w:rsid w:val="00E87AC2"/>
    <w:rsid w:val="00E900E9"/>
    <w:rsid w:val="00E90664"/>
    <w:rsid w:val="00E90B1B"/>
    <w:rsid w:val="00E91E84"/>
    <w:rsid w:val="00E91F9A"/>
    <w:rsid w:val="00E9208A"/>
    <w:rsid w:val="00E92944"/>
    <w:rsid w:val="00E92D05"/>
    <w:rsid w:val="00E93BDD"/>
    <w:rsid w:val="00E94F02"/>
    <w:rsid w:val="00E95931"/>
    <w:rsid w:val="00E95AB1"/>
    <w:rsid w:val="00E96C3A"/>
    <w:rsid w:val="00E9769B"/>
    <w:rsid w:val="00E97B30"/>
    <w:rsid w:val="00EA00ED"/>
    <w:rsid w:val="00EA0810"/>
    <w:rsid w:val="00EA1063"/>
    <w:rsid w:val="00EA1D52"/>
    <w:rsid w:val="00EA2351"/>
    <w:rsid w:val="00EA2BDE"/>
    <w:rsid w:val="00EA2BFA"/>
    <w:rsid w:val="00EA42E8"/>
    <w:rsid w:val="00EA57C1"/>
    <w:rsid w:val="00EA6048"/>
    <w:rsid w:val="00EA7C96"/>
    <w:rsid w:val="00EB11FF"/>
    <w:rsid w:val="00EB121E"/>
    <w:rsid w:val="00EB166A"/>
    <w:rsid w:val="00EB2250"/>
    <w:rsid w:val="00EB31F7"/>
    <w:rsid w:val="00EB5BEC"/>
    <w:rsid w:val="00EB5CA7"/>
    <w:rsid w:val="00EB5F9E"/>
    <w:rsid w:val="00EB69EF"/>
    <w:rsid w:val="00EB6C5B"/>
    <w:rsid w:val="00EB6D89"/>
    <w:rsid w:val="00EB76CE"/>
    <w:rsid w:val="00EB7872"/>
    <w:rsid w:val="00EC0CA1"/>
    <w:rsid w:val="00EC124E"/>
    <w:rsid w:val="00EC18C5"/>
    <w:rsid w:val="00EC35CE"/>
    <w:rsid w:val="00EC4921"/>
    <w:rsid w:val="00EC4993"/>
    <w:rsid w:val="00EC56B8"/>
    <w:rsid w:val="00EC64DA"/>
    <w:rsid w:val="00EC7869"/>
    <w:rsid w:val="00ED069C"/>
    <w:rsid w:val="00ED15D3"/>
    <w:rsid w:val="00ED188A"/>
    <w:rsid w:val="00ED1ED9"/>
    <w:rsid w:val="00ED226F"/>
    <w:rsid w:val="00ED25A4"/>
    <w:rsid w:val="00ED31D2"/>
    <w:rsid w:val="00ED49B1"/>
    <w:rsid w:val="00ED4AB1"/>
    <w:rsid w:val="00ED4EAA"/>
    <w:rsid w:val="00ED5826"/>
    <w:rsid w:val="00ED7A75"/>
    <w:rsid w:val="00ED7C84"/>
    <w:rsid w:val="00EE03DA"/>
    <w:rsid w:val="00EE06BC"/>
    <w:rsid w:val="00EE07DC"/>
    <w:rsid w:val="00EE13FB"/>
    <w:rsid w:val="00EE198D"/>
    <w:rsid w:val="00EE1FBC"/>
    <w:rsid w:val="00EE2469"/>
    <w:rsid w:val="00EE2CCC"/>
    <w:rsid w:val="00EE3299"/>
    <w:rsid w:val="00EE3CB3"/>
    <w:rsid w:val="00EE3E33"/>
    <w:rsid w:val="00EE44B6"/>
    <w:rsid w:val="00EE45B7"/>
    <w:rsid w:val="00EE46FF"/>
    <w:rsid w:val="00EE5DD2"/>
    <w:rsid w:val="00EE6999"/>
    <w:rsid w:val="00EE7778"/>
    <w:rsid w:val="00EE7D77"/>
    <w:rsid w:val="00EE7E06"/>
    <w:rsid w:val="00EF0E58"/>
    <w:rsid w:val="00EF394D"/>
    <w:rsid w:val="00EF4121"/>
    <w:rsid w:val="00EF5808"/>
    <w:rsid w:val="00EF58FC"/>
    <w:rsid w:val="00EF5AA2"/>
    <w:rsid w:val="00EF5E17"/>
    <w:rsid w:val="00EF6662"/>
    <w:rsid w:val="00EF67E5"/>
    <w:rsid w:val="00EF6F2B"/>
    <w:rsid w:val="00EF7DC9"/>
    <w:rsid w:val="00F0031A"/>
    <w:rsid w:val="00F00D80"/>
    <w:rsid w:val="00F01041"/>
    <w:rsid w:val="00F024B0"/>
    <w:rsid w:val="00F02A79"/>
    <w:rsid w:val="00F037DB"/>
    <w:rsid w:val="00F042E7"/>
    <w:rsid w:val="00F04F46"/>
    <w:rsid w:val="00F059B4"/>
    <w:rsid w:val="00F0687E"/>
    <w:rsid w:val="00F0740A"/>
    <w:rsid w:val="00F0782A"/>
    <w:rsid w:val="00F07FB9"/>
    <w:rsid w:val="00F1296D"/>
    <w:rsid w:val="00F12F5A"/>
    <w:rsid w:val="00F14466"/>
    <w:rsid w:val="00F15A62"/>
    <w:rsid w:val="00F17A33"/>
    <w:rsid w:val="00F2011E"/>
    <w:rsid w:val="00F205BF"/>
    <w:rsid w:val="00F2201C"/>
    <w:rsid w:val="00F220A1"/>
    <w:rsid w:val="00F233D1"/>
    <w:rsid w:val="00F23546"/>
    <w:rsid w:val="00F23E0B"/>
    <w:rsid w:val="00F24BA5"/>
    <w:rsid w:val="00F24E62"/>
    <w:rsid w:val="00F25160"/>
    <w:rsid w:val="00F25884"/>
    <w:rsid w:val="00F25F7D"/>
    <w:rsid w:val="00F26079"/>
    <w:rsid w:val="00F26FE0"/>
    <w:rsid w:val="00F278FD"/>
    <w:rsid w:val="00F27FF2"/>
    <w:rsid w:val="00F317D1"/>
    <w:rsid w:val="00F31B9E"/>
    <w:rsid w:val="00F31D7E"/>
    <w:rsid w:val="00F323D2"/>
    <w:rsid w:val="00F32DD8"/>
    <w:rsid w:val="00F34751"/>
    <w:rsid w:val="00F3476E"/>
    <w:rsid w:val="00F34803"/>
    <w:rsid w:val="00F34F62"/>
    <w:rsid w:val="00F34FA4"/>
    <w:rsid w:val="00F35547"/>
    <w:rsid w:val="00F35552"/>
    <w:rsid w:val="00F360D0"/>
    <w:rsid w:val="00F36B8E"/>
    <w:rsid w:val="00F36C6B"/>
    <w:rsid w:val="00F373B4"/>
    <w:rsid w:val="00F4481E"/>
    <w:rsid w:val="00F45FC1"/>
    <w:rsid w:val="00F4600C"/>
    <w:rsid w:val="00F46A04"/>
    <w:rsid w:val="00F46AB0"/>
    <w:rsid w:val="00F4768B"/>
    <w:rsid w:val="00F478D8"/>
    <w:rsid w:val="00F5027F"/>
    <w:rsid w:val="00F50883"/>
    <w:rsid w:val="00F52034"/>
    <w:rsid w:val="00F534AD"/>
    <w:rsid w:val="00F5499E"/>
    <w:rsid w:val="00F549E2"/>
    <w:rsid w:val="00F551AA"/>
    <w:rsid w:val="00F56472"/>
    <w:rsid w:val="00F57064"/>
    <w:rsid w:val="00F57A48"/>
    <w:rsid w:val="00F6007D"/>
    <w:rsid w:val="00F60141"/>
    <w:rsid w:val="00F60725"/>
    <w:rsid w:val="00F61AB5"/>
    <w:rsid w:val="00F62CA7"/>
    <w:rsid w:val="00F6494E"/>
    <w:rsid w:val="00F6522B"/>
    <w:rsid w:val="00F65B60"/>
    <w:rsid w:val="00F65C9C"/>
    <w:rsid w:val="00F66A4F"/>
    <w:rsid w:val="00F7041B"/>
    <w:rsid w:val="00F70B2B"/>
    <w:rsid w:val="00F70F9E"/>
    <w:rsid w:val="00F71412"/>
    <w:rsid w:val="00F71F56"/>
    <w:rsid w:val="00F72524"/>
    <w:rsid w:val="00F72743"/>
    <w:rsid w:val="00F72F7F"/>
    <w:rsid w:val="00F73079"/>
    <w:rsid w:val="00F73273"/>
    <w:rsid w:val="00F73EF4"/>
    <w:rsid w:val="00F7439D"/>
    <w:rsid w:val="00F74A18"/>
    <w:rsid w:val="00F766A1"/>
    <w:rsid w:val="00F77224"/>
    <w:rsid w:val="00F8009C"/>
    <w:rsid w:val="00F8096C"/>
    <w:rsid w:val="00F824CE"/>
    <w:rsid w:val="00F82C7A"/>
    <w:rsid w:val="00F82D7E"/>
    <w:rsid w:val="00F8308B"/>
    <w:rsid w:val="00F84B64"/>
    <w:rsid w:val="00F84D0A"/>
    <w:rsid w:val="00F85391"/>
    <w:rsid w:val="00F86726"/>
    <w:rsid w:val="00F86B55"/>
    <w:rsid w:val="00F87FDE"/>
    <w:rsid w:val="00F90E55"/>
    <w:rsid w:val="00F92723"/>
    <w:rsid w:val="00F93853"/>
    <w:rsid w:val="00F9456D"/>
    <w:rsid w:val="00F94FF4"/>
    <w:rsid w:val="00F9520D"/>
    <w:rsid w:val="00F95527"/>
    <w:rsid w:val="00F95B1A"/>
    <w:rsid w:val="00F96047"/>
    <w:rsid w:val="00F96681"/>
    <w:rsid w:val="00F966DC"/>
    <w:rsid w:val="00F96C9C"/>
    <w:rsid w:val="00F9752A"/>
    <w:rsid w:val="00FA05FA"/>
    <w:rsid w:val="00FA14F5"/>
    <w:rsid w:val="00FA1B64"/>
    <w:rsid w:val="00FA34F6"/>
    <w:rsid w:val="00FA3659"/>
    <w:rsid w:val="00FA3EA1"/>
    <w:rsid w:val="00FA4C25"/>
    <w:rsid w:val="00FA558B"/>
    <w:rsid w:val="00FA67E7"/>
    <w:rsid w:val="00FA7819"/>
    <w:rsid w:val="00FA7825"/>
    <w:rsid w:val="00FA7D0B"/>
    <w:rsid w:val="00FB011E"/>
    <w:rsid w:val="00FB088A"/>
    <w:rsid w:val="00FB0A2F"/>
    <w:rsid w:val="00FB18E2"/>
    <w:rsid w:val="00FB1ACE"/>
    <w:rsid w:val="00FB27A1"/>
    <w:rsid w:val="00FB4299"/>
    <w:rsid w:val="00FB4ABF"/>
    <w:rsid w:val="00FB52F8"/>
    <w:rsid w:val="00FB57FE"/>
    <w:rsid w:val="00FB621E"/>
    <w:rsid w:val="00FB6863"/>
    <w:rsid w:val="00FC040A"/>
    <w:rsid w:val="00FC074E"/>
    <w:rsid w:val="00FC1A00"/>
    <w:rsid w:val="00FC2D03"/>
    <w:rsid w:val="00FC2D27"/>
    <w:rsid w:val="00FC333A"/>
    <w:rsid w:val="00FC3804"/>
    <w:rsid w:val="00FC578E"/>
    <w:rsid w:val="00FC5C14"/>
    <w:rsid w:val="00FC5F15"/>
    <w:rsid w:val="00FC6665"/>
    <w:rsid w:val="00FC6B1B"/>
    <w:rsid w:val="00FC705C"/>
    <w:rsid w:val="00FD00A8"/>
    <w:rsid w:val="00FD3C2A"/>
    <w:rsid w:val="00FD46C0"/>
    <w:rsid w:val="00FD4CBC"/>
    <w:rsid w:val="00FD4EB0"/>
    <w:rsid w:val="00FD4F4C"/>
    <w:rsid w:val="00FD511C"/>
    <w:rsid w:val="00FD52D3"/>
    <w:rsid w:val="00FD5502"/>
    <w:rsid w:val="00FD56A3"/>
    <w:rsid w:val="00FD56D4"/>
    <w:rsid w:val="00FD5961"/>
    <w:rsid w:val="00FD5B86"/>
    <w:rsid w:val="00FD5C44"/>
    <w:rsid w:val="00FD5FB8"/>
    <w:rsid w:val="00FD7DCD"/>
    <w:rsid w:val="00FE06D1"/>
    <w:rsid w:val="00FE16F7"/>
    <w:rsid w:val="00FE1ABA"/>
    <w:rsid w:val="00FE2EB7"/>
    <w:rsid w:val="00FE3268"/>
    <w:rsid w:val="00FE44A3"/>
    <w:rsid w:val="00FE5AAE"/>
    <w:rsid w:val="00FE64F7"/>
    <w:rsid w:val="00FE6B59"/>
    <w:rsid w:val="00FF1D35"/>
    <w:rsid w:val="00FF23B7"/>
    <w:rsid w:val="00FF2805"/>
    <w:rsid w:val="00FF2ABC"/>
    <w:rsid w:val="00FF5087"/>
    <w:rsid w:val="00FF5435"/>
    <w:rsid w:val="00FF66BB"/>
    <w:rsid w:val="00FF6DAC"/>
    <w:rsid w:val="00FF7188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79B0893"/>
  <w15:docId w15:val="{0EB710CB-EF44-4320-BFCF-DE8F993AA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6F7F"/>
    <w:rPr>
      <w:rFonts w:ascii="Arial" w:hAnsi="Arial"/>
      <w:sz w:val="1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56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5479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B54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54790"/>
    <w:rPr>
      <w:rFonts w:ascii="Arial" w:hAnsi="Arial"/>
      <w:sz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547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4790"/>
    <w:rPr>
      <w:rFonts w:ascii="Arial" w:hAnsi="Arial"/>
      <w:sz w:val="18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1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1769"/>
    <w:rPr>
      <w:rFonts w:ascii="Tahoma" w:hAnsi="Tahoma" w:cs="Tahoma"/>
      <w:sz w:val="16"/>
      <w:szCs w:val="16"/>
      <w:lang w:val="es-ES"/>
    </w:rPr>
  </w:style>
  <w:style w:type="character" w:styleId="Hipervnculo">
    <w:name w:val="Hyperlink"/>
    <w:basedOn w:val="Fuentedeprrafopredeter"/>
    <w:uiPriority w:val="99"/>
    <w:unhideWhenUsed/>
    <w:rsid w:val="00760EBE"/>
    <w:rPr>
      <w:color w:val="0000FF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65D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E65D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E65D04"/>
    <w:pPr>
      <w:widowControl/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E65D04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7630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@ayto-denia.e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pd@ayto-denia.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file1\PlantillasAyto\Benestar%20Social\Modelo%20Formulario%20Web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 Formulario Web</Template>
  <TotalTime>6</TotalTime>
  <Pages>5</Pages>
  <Words>2343</Words>
  <Characters>12892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lestruch</dc:creator>
  <cp:lastModifiedBy>María Antonia Morenilla</cp:lastModifiedBy>
  <cp:revision>12</cp:revision>
  <cp:lastPrinted>2018-08-08T10:09:00Z</cp:lastPrinted>
  <dcterms:created xsi:type="dcterms:W3CDTF">2024-03-26T11:57:00Z</dcterms:created>
  <dcterms:modified xsi:type="dcterms:W3CDTF">2024-04-09T09:40:00Z</dcterms:modified>
</cp:coreProperties>
</file>