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000" w:type="pct"/>
        <w:tblLook w:val="04A0" w:firstRow="1" w:lastRow="0" w:firstColumn="1" w:lastColumn="0" w:noHBand="0" w:noVBand="1"/>
      </w:tblPr>
      <w:tblGrid>
        <w:gridCol w:w="1223"/>
        <w:gridCol w:w="677"/>
        <w:gridCol w:w="2591"/>
        <w:gridCol w:w="913"/>
        <w:gridCol w:w="783"/>
        <w:gridCol w:w="779"/>
        <w:gridCol w:w="775"/>
        <w:gridCol w:w="279"/>
        <w:gridCol w:w="610"/>
        <w:gridCol w:w="783"/>
        <w:gridCol w:w="781"/>
      </w:tblGrid>
      <w:tr w:rsidR="00E56F7F" w:rsidTr="0004227B">
        <w:trPr>
          <w:trHeight w:hRule="exact" w:val="397"/>
        </w:trPr>
        <w:tc>
          <w:tcPr>
            <w:tcW w:w="5000" w:type="pct"/>
            <w:gridSpan w:val="11"/>
            <w:shd w:val="clear" w:color="auto" w:fill="A6A6A6" w:themeFill="background1" w:themeFillShade="A6"/>
            <w:vAlign w:val="center"/>
          </w:tcPr>
          <w:p w:rsidR="00E56F7F" w:rsidRPr="00B54790" w:rsidRDefault="00B54790" w:rsidP="00B54790">
            <w:pPr>
              <w:rPr>
                <w:b/>
                <w:color w:val="FFFFFF" w:themeColor="background1"/>
              </w:rPr>
            </w:pPr>
            <w:r w:rsidRPr="00B54790">
              <w:rPr>
                <w:b/>
                <w:color w:val="FFFFFF" w:themeColor="background1"/>
              </w:rPr>
              <w:t>DATOS DEL SOLICITANTE</w:t>
            </w:r>
          </w:p>
        </w:tc>
      </w:tr>
      <w:tr w:rsidR="000D669D" w:rsidTr="0004227B">
        <w:trPr>
          <w:trHeight w:hRule="exact" w:val="397"/>
        </w:trPr>
        <w:tc>
          <w:tcPr>
            <w:tcW w:w="3934" w:type="pct"/>
            <w:gridSpan w:val="8"/>
          </w:tcPr>
          <w:p w:rsidR="000D669D" w:rsidRPr="000D669D" w:rsidRDefault="000D669D">
            <w:pPr>
              <w:rPr>
                <w:b/>
                <w:sz w:val="14"/>
                <w:szCs w:val="14"/>
              </w:rPr>
            </w:pPr>
            <w:r w:rsidRPr="000D669D">
              <w:rPr>
                <w:b/>
                <w:sz w:val="14"/>
                <w:szCs w:val="14"/>
              </w:rPr>
              <w:t>Apellidos y Nombre o Razón Social</w:t>
            </w:r>
          </w:p>
          <w:p w:rsidR="000D669D" w:rsidRDefault="000D669D"/>
        </w:tc>
        <w:tc>
          <w:tcPr>
            <w:tcW w:w="1066" w:type="pct"/>
            <w:gridSpan w:val="3"/>
          </w:tcPr>
          <w:p w:rsidR="000D669D" w:rsidRPr="000D669D" w:rsidRDefault="000D669D">
            <w:pPr>
              <w:rPr>
                <w:b/>
                <w:sz w:val="14"/>
                <w:szCs w:val="14"/>
              </w:rPr>
            </w:pPr>
            <w:r w:rsidRPr="000D669D">
              <w:rPr>
                <w:b/>
                <w:sz w:val="14"/>
                <w:szCs w:val="14"/>
              </w:rPr>
              <w:t>DNI/NIF/CIF/NIE/Pasaporte</w:t>
            </w:r>
          </w:p>
          <w:p w:rsidR="000D669D" w:rsidRDefault="000D669D"/>
        </w:tc>
      </w:tr>
      <w:tr w:rsidR="000D669D" w:rsidTr="0004227B">
        <w:trPr>
          <w:trHeight w:hRule="exact" w:val="397"/>
        </w:trPr>
        <w:tc>
          <w:tcPr>
            <w:tcW w:w="2651" w:type="pct"/>
            <w:gridSpan w:val="4"/>
          </w:tcPr>
          <w:p w:rsidR="000D669D" w:rsidRPr="000D669D" w:rsidRDefault="000D669D" w:rsidP="000D669D">
            <w:pPr>
              <w:rPr>
                <w:b/>
                <w:sz w:val="14"/>
                <w:szCs w:val="14"/>
              </w:rPr>
            </w:pPr>
            <w:r w:rsidRPr="000D669D">
              <w:rPr>
                <w:b/>
                <w:sz w:val="14"/>
                <w:szCs w:val="14"/>
              </w:rPr>
              <w:t>D</w:t>
            </w:r>
            <w:r>
              <w:rPr>
                <w:b/>
                <w:sz w:val="14"/>
                <w:szCs w:val="14"/>
              </w:rPr>
              <w:t xml:space="preserve">irección (Calle, Avenida, </w:t>
            </w:r>
            <w:proofErr w:type="gramStart"/>
            <w:r>
              <w:rPr>
                <w:b/>
                <w:sz w:val="14"/>
                <w:szCs w:val="14"/>
              </w:rPr>
              <w:t>Plaza,…</w:t>
            </w:r>
            <w:proofErr w:type="gramEnd"/>
            <w:r>
              <w:rPr>
                <w:b/>
                <w:sz w:val="14"/>
                <w:szCs w:val="14"/>
              </w:rPr>
              <w:t>)</w:t>
            </w:r>
          </w:p>
          <w:p w:rsidR="000D669D" w:rsidRDefault="000D669D"/>
        </w:tc>
        <w:tc>
          <w:tcPr>
            <w:tcW w:w="384" w:type="pct"/>
          </w:tcPr>
          <w:p w:rsidR="000D669D" w:rsidRPr="000D669D" w:rsidRDefault="000D669D">
            <w:pPr>
              <w:rPr>
                <w:b/>
                <w:sz w:val="14"/>
                <w:szCs w:val="14"/>
              </w:rPr>
            </w:pPr>
            <w:r w:rsidRPr="000D669D">
              <w:rPr>
                <w:b/>
                <w:sz w:val="14"/>
                <w:szCs w:val="14"/>
              </w:rPr>
              <w:t>Núm</w:t>
            </w:r>
            <w:r>
              <w:rPr>
                <w:b/>
                <w:sz w:val="14"/>
                <w:szCs w:val="14"/>
              </w:rPr>
              <w:t>ero</w:t>
            </w:r>
          </w:p>
          <w:p w:rsidR="000D669D" w:rsidRDefault="000D669D"/>
        </w:tc>
        <w:tc>
          <w:tcPr>
            <w:tcW w:w="382" w:type="pct"/>
          </w:tcPr>
          <w:p w:rsidR="000D669D" w:rsidRPr="000D669D" w:rsidRDefault="000D669D" w:rsidP="000D669D">
            <w:pPr>
              <w:rPr>
                <w:b/>
                <w:sz w:val="14"/>
                <w:szCs w:val="14"/>
              </w:rPr>
            </w:pPr>
            <w:r>
              <w:rPr>
                <w:b/>
                <w:sz w:val="14"/>
                <w:szCs w:val="14"/>
              </w:rPr>
              <w:t>Bloque</w:t>
            </w:r>
          </w:p>
          <w:p w:rsidR="000D669D" w:rsidRDefault="000D669D"/>
        </w:tc>
        <w:tc>
          <w:tcPr>
            <w:tcW w:w="380" w:type="pct"/>
          </w:tcPr>
          <w:p w:rsidR="000D669D" w:rsidRPr="000D669D" w:rsidRDefault="000D669D" w:rsidP="000D669D">
            <w:pPr>
              <w:rPr>
                <w:b/>
                <w:sz w:val="14"/>
                <w:szCs w:val="14"/>
              </w:rPr>
            </w:pPr>
            <w:r>
              <w:rPr>
                <w:b/>
                <w:sz w:val="14"/>
                <w:szCs w:val="14"/>
              </w:rPr>
              <w:t>Portal</w:t>
            </w:r>
          </w:p>
          <w:p w:rsidR="000D669D" w:rsidRDefault="000D669D"/>
        </w:tc>
        <w:tc>
          <w:tcPr>
            <w:tcW w:w="436" w:type="pct"/>
            <w:gridSpan w:val="2"/>
          </w:tcPr>
          <w:p w:rsidR="000D669D" w:rsidRPr="000D669D" w:rsidRDefault="000D669D" w:rsidP="000D669D">
            <w:pPr>
              <w:rPr>
                <w:b/>
                <w:sz w:val="14"/>
                <w:szCs w:val="14"/>
              </w:rPr>
            </w:pPr>
            <w:r>
              <w:rPr>
                <w:b/>
                <w:sz w:val="14"/>
                <w:szCs w:val="14"/>
              </w:rPr>
              <w:t>Escalera</w:t>
            </w:r>
          </w:p>
          <w:p w:rsidR="000D669D" w:rsidRDefault="000D669D"/>
        </w:tc>
        <w:tc>
          <w:tcPr>
            <w:tcW w:w="384" w:type="pct"/>
          </w:tcPr>
          <w:p w:rsidR="000D669D" w:rsidRPr="000D669D" w:rsidRDefault="000D669D" w:rsidP="000D669D">
            <w:pPr>
              <w:rPr>
                <w:b/>
                <w:sz w:val="14"/>
                <w:szCs w:val="14"/>
              </w:rPr>
            </w:pPr>
            <w:r>
              <w:rPr>
                <w:b/>
                <w:sz w:val="14"/>
                <w:szCs w:val="14"/>
              </w:rPr>
              <w:t>Planta</w:t>
            </w:r>
          </w:p>
          <w:p w:rsidR="000D669D" w:rsidRDefault="000D669D"/>
        </w:tc>
        <w:tc>
          <w:tcPr>
            <w:tcW w:w="384" w:type="pct"/>
          </w:tcPr>
          <w:p w:rsidR="000D669D" w:rsidRPr="000D669D" w:rsidRDefault="000D669D" w:rsidP="000D669D">
            <w:pPr>
              <w:rPr>
                <w:b/>
                <w:sz w:val="14"/>
                <w:szCs w:val="14"/>
              </w:rPr>
            </w:pPr>
            <w:r>
              <w:rPr>
                <w:b/>
                <w:sz w:val="14"/>
                <w:szCs w:val="14"/>
              </w:rPr>
              <w:t>Puerta</w:t>
            </w:r>
          </w:p>
          <w:p w:rsidR="000D669D" w:rsidRDefault="000D669D"/>
        </w:tc>
      </w:tr>
      <w:tr w:rsidR="00B54790" w:rsidTr="0004227B">
        <w:trPr>
          <w:trHeight w:hRule="exact" w:val="397"/>
        </w:trPr>
        <w:tc>
          <w:tcPr>
            <w:tcW w:w="600" w:type="pct"/>
          </w:tcPr>
          <w:p w:rsidR="00B54790" w:rsidRDefault="00B54790" w:rsidP="000D669D">
            <w:pPr>
              <w:rPr>
                <w:b/>
                <w:sz w:val="14"/>
                <w:szCs w:val="14"/>
              </w:rPr>
            </w:pPr>
            <w:r>
              <w:rPr>
                <w:b/>
                <w:sz w:val="14"/>
                <w:szCs w:val="14"/>
              </w:rPr>
              <w:t>Código Postal</w:t>
            </w:r>
          </w:p>
          <w:p w:rsidR="00B54790" w:rsidRPr="000D669D" w:rsidRDefault="00B54790" w:rsidP="000D669D">
            <w:pPr>
              <w:rPr>
                <w:szCs w:val="18"/>
              </w:rPr>
            </w:pPr>
          </w:p>
        </w:tc>
        <w:tc>
          <w:tcPr>
            <w:tcW w:w="2050" w:type="pct"/>
            <w:gridSpan w:val="3"/>
          </w:tcPr>
          <w:p w:rsidR="00B54790" w:rsidRDefault="00B54790" w:rsidP="000D669D">
            <w:pPr>
              <w:rPr>
                <w:sz w:val="14"/>
                <w:szCs w:val="14"/>
              </w:rPr>
            </w:pPr>
            <w:r>
              <w:rPr>
                <w:b/>
                <w:sz w:val="14"/>
                <w:szCs w:val="14"/>
              </w:rPr>
              <w:t>Población</w:t>
            </w:r>
          </w:p>
          <w:p w:rsidR="00B54790" w:rsidRPr="000D669D" w:rsidRDefault="00B54790" w:rsidP="000D669D">
            <w:pPr>
              <w:rPr>
                <w:szCs w:val="18"/>
              </w:rPr>
            </w:pPr>
          </w:p>
        </w:tc>
        <w:tc>
          <w:tcPr>
            <w:tcW w:w="2349" w:type="pct"/>
            <w:gridSpan w:val="7"/>
          </w:tcPr>
          <w:p w:rsidR="00B54790" w:rsidRDefault="00B54790" w:rsidP="00B54790">
            <w:pPr>
              <w:rPr>
                <w:sz w:val="14"/>
                <w:szCs w:val="14"/>
              </w:rPr>
            </w:pPr>
            <w:r>
              <w:rPr>
                <w:b/>
                <w:sz w:val="14"/>
                <w:szCs w:val="14"/>
              </w:rPr>
              <w:t>Provincia</w:t>
            </w:r>
          </w:p>
          <w:p w:rsidR="00B54790" w:rsidRPr="00B54790" w:rsidRDefault="00B54790" w:rsidP="000D669D">
            <w:pPr>
              <w:rPr>
                <w:szCs w:val="18"/>
              </w:rPr>
            </w:pPr>
          </w:p>
        </w:tc>
      </w:tr>
      <w:tr w:rsidR="00B54790" w:rsidTr="0004227B">
        <w:trPr>
          <w:trHeight w:hRule="exact" w:val="397"/>
        </w:trPr>
        <w:tc>
          <w:tcPr>
            <w:tcW w:w="932" w:type="pct"/>
            <w:gridSpan w:val="2"/>
          </w:tcPr>
          <w:p w:rsidR="00B54790" w:rsidRDefault="00B54790" w:rsidP="000D669D">
            <w:pPr>
              <w:rPr>
                <w:b/>
                <w:sz w:val="14"/>
                <w:szCs w:val="14"/>
              </w:rPr>
            </w:pPr>
            <w:r>
              <w:rPr>
                <w:b/>
                <w:sz w:val="14"/>
                <w:szCs w:val="14"/>
              </w:rPr>
              <w:t>Notificación Telemática</w:t>
            </w:r>
          </w:p>
          <w:p w:rsidR="00B54790" w:rsidRPr="00B54790" w:rsidRDefault="00B54790" w:rsidP="00B54790">
            <w:pPr>
              <w:jc w:val="center"/>
              <w:rPr>
                <w:szCs w:val="18"/>
              </w:rPr>
            </w:pPr>
            <w:r w:rsidRPr="00B54790">
              <w:rPr>
                <w:szCs w:val="18"/>
              </w:rPr>
              <w:sym w:font="Wingdings 2" w:char="F0A3"/>
            </w:r>
          </w:p>
        </w:tc>
        <w:tc>
          <w:tcPr>
            <w:tcW w:w="1271" w:type="pct"/>
          </w:tcPr>
          <w:p w:rsidR="00B54790" w:rsidRDefault="00B54790" w:rsidP="000D669D">
            <w:pPr>
              <w:rPr>
                <w:b/>
                <w:sz w:val="14"/>
                <w:szCs w:val="14"/>
              </w:rPr>
            </w:pPr>
            <w:proofErr w:type="spellStart"/>
            <w:r>
              <w:rPr>
                <w:b/>
                <w:sz w:val="14"/>
                <w:szCs w:val="14"/>
              </w:rPr>
              <w:t>Tlf</w:t>
            </w:r>
            <w:proofErr w:type="spellEnd"/>
            <w:r>
              <w:rPr>
                <w:b/>
                <w:sz w:val="14"/>
                <w:szCs w:val="14"/>
              </w:rPr>
              <w:t>. Avisos SMS</w:t>
            </w:r>
          </w:p>
          <w:p w:rsidR="00B54790" w:rsidRPr="00B54790" w:rsidRDefault="00B54790" w:rsidP="000D669D">
            <w:pPr>
              <w:rPr>
                <w:szCs w:val="18"/>
              </w:rPr>
            </w:pPr>
          </w:p>
        </w:tc>
        <w:tc>
          <w:tcPr>
            <w:tcW w:w="2797" w:type="pct"/>
            <w:gridSpan w:val="8"/>
          </w:tcPr>
          <w:p w:rsidR="00B54790" w:rsidRDefault="00B54790" w:rsidP="00B54790">
            <w:pPr>
              <w:rPr>
                <w:b/>
                <w:sz w:val="14"/>
                <w:szCs w:val="14"/>
              </w:rPr>
            </w:pPr>
            <w:r>
              <w:rPr>
                <w:b/>
                <w:sz w:val="14"/>
                <w:szCs w:val="14"/>
              </w:rPr>
              <w:t>Dirección correo electrónico</w:t>
            </w:r>
          </w:p>
          <w:p w:rsidR="00B54790" w:rsidRPr="00B54790" w:rsidRDefault="00B54790" w:rsidP="00B54790">
            <w:pPr>
              <w:rPr>
                <w:szCs w:val="18"/>
              </w:rPr>
            </w:pPr>
          </w:p>
        </w:tc>
      </w:tr>
    </w:tbl>
    <w:p w:rsidR="00B54790" w:rsidRDefault="00B54790" w:rsidP="00B54790">
      <w:pPr>
        <w:spacing w:after="0" w:line="240" w:lineRule="auto"/>
      </w:pPr>
    </w:p>
    <w:tbl>
      <w:tblPr>
        <w:tblStyle w:val="Tablaconcuadrcula"/>
        <w:tblW w:w="5000" w:type="pct"/>
        <w:tblLook w:val="04A0" w:firstRow="1" w:lastRow="0" w:firstColumn="1" w:lastColumn="0" w:noHBand="0" w:noVBand="1"/>
      </w:tblPr>
      <w:tblGrid>
        <w:gridCol w:w="1223"/>
        <w:gridCol w:w="677"/>
        <w:gridCol w:w="2591"/>
        <w:gridCol w:w="913"/>
        <w:gridCol w:w="783"/>
        <w:gridCol w:w="779"/>
        <w:gridCol w:w="775"/>
        <w:gridCol w:w="279"/>
        <w:gridCol w:w="610"/>
        <w:gridCol w:w="783"/>
        <w:gridCol w:w="781"/>
      </w:tblGrid>
      <w:tr w:rsidR="00B54790" w:rsidTr="0004227B">
        <w:trPr>
          <w:trHeight w:hRule="exact" w:val="397"/>
        </w:trPr>
        <w:tc>
          <w:tcPr>
            <w:tcW w:w="5000" w:type="pct"/>
            <w:gridSpan w:val="11"/>
            <w:shd w:val="clear" w:color="auto" w:fill="A6A6A6" w:themeFill="background1" w:themeFillShade="A6"/>
            <w:vAlign w:val="center"/>
          </w:tcPr>
          <w:p w:rsidR="00B54790" w:rsidRPr="00B54790" w:rsidRDefault="00B54790" w:rsidP="00B54790">
            <w:pPr>
              <w:rPr>
                <w:b/>
                <w:color w:val="FFFFFF" w:themeColor="background1"/>
              </w:rPr>
            </w:pPr>
            <w:r w:rsidRPr="00B54790">
              <w:rPr>
                <w:b/>
                <w:color w:val="FFFFFF" w:themeColor="background1"/>
              </w:rPr>
              <w:t xml:space="preserve">DATOS DEL </w:t>
            </w:r>
            <w:r>
              <w:rPr>
                <w:b/>
                <w:color w:val="FFFFFF" w:themeColor="background1"/>
              </w:rPr>
              <w:t>REPRESENTANTE</w:t>
            </w:r>
          </w:p>
        </w:tc>
      </w:tr>
      <w:tr w:rsidR="00B54790" w:rsidTr="0004227B">
        <w:trPr>
          <w:trHeight w:hRule="exact" w:val="397"/>
        </w:trPr>
        <w:tc>
          <w:tcPr>
            <w:tcW w:w="3934" w:type="pct"/>
            <w:gridSpan w:val="8"/>
          </w:tcPr>
          <w:p w:rsidR="00B54790" w:rsidRPr="000D669D" w:rsidRDefault="00B54790" w:rsidP="00860C35">
            <w:pPr>
              <w:rPr>
                <w:b/>
                <w:sz w:val="14"/>
                <w:szCs w:val="14"/>
              </w:rPr>
            </w:pPr>
            <w:r w:rsidRPr="000D669D">
              <w:rPr>
                <w:b/>
                <w:sz w:val="14"/>
                <w:szCs w:val="14"/>
              </w:rPr>
              <w:t>Apellidos y Nombre o Razón Social</w:t>
            </w:r>
          </w:p>
          <w:p w:rsidR="00B54790" w:rsidRDefault="00B54790" w:rsidP="00860C35"/>
        </w:tc>
        <w:tc>
          <w:tcPr>
            <w:tcW w:w="1066" w:type="pct"/>
            <w:gridSpan w:val="3"/>
          </w:tcPr>
          <w:p w:rsidR="00B54790" w:rsidRPr="000D669D" w:rsidRDefault="00B54790" w:rsidP="00860C35">
            <w:pPr>
              <w:rPr>
                <w:b/>
                <w:sz w:val="14"/>
                <w:szCs w:val="14"/>
              </w:rPr>
            </w:pPr>
            <w:r w:rsidRPr="000D669D">
              <w:rPr>
                <w:b/>
                <w:sz w:val="14"/>
                <w:szCs w:val="14"/>
              </w:rPr>
              <w:t>DNI/NIF/CIF/NIE/Pasaporte</w:t>
            </w:r>
          </w:p>
          <w:p w:rsidR="00B54790" w:rsidRDefault="00B54790" w:rsidP="00860C35"/>
        </w:tc>
      </w:tr>
      <w:tr w:rsidR="00B54790" w:rsidTr="0004227B">
        <w:trPr>
          <w:trHeight w:hRule="exact" w:val="397"/>
        </w:trPr>
        <w:tc>
          <w:tcPr>
            <w:tcW w:w="2651" w:type="pct"/>
            <w:gridSpan w:val="4"/>
          </w:tcPr>
          <w:p w:rsidR="00B54790" w:rsidRPr="000D669D" w:rsidRDefault="00B54790" w:rsidP="00860C35">
            <w:pPr>
              <w:rPr>
                <w:b/>
                <w:sz w:val="14"/>
                <w:szCs w:val="14"/>
              </w:rPr>
            </w:pPr>
            <w:r w:rsidRPr="000D669D">
              <w:rPr>
                <w:b/>
                <w:sz w:val="14"/>
                <w:szCs w:val="14"/>
              </w:rPr>
              <w:t>D</w:t>
            </w:r>
            <w:r>
              <w:rPr>
                <w:b/>
                <w:sz w:val="14"/>
                <w:szCs w:val="14"/>
              </w:rPr>
              <w:t xml:space="preserve">irección (Calle, Avenida, </w:t>
            </w:r>
            <w:proofErr w:type="gramStart"/>
            <w:r>
              <w:rPr>
                <w:b/>
                <w:sz w:val="14"/>
                <w:szCs w:val="14"/>
              </w:rPr>
              <w:t>Plaza,…</w:t>
            </w:r>
            <w:proofErr w:type="gramEnd"/>
            <w:r>
              <w:rPr>
                <w:b/>
                <w:sz w:val="14"/>
                <w:szCs w:val="14"/>
              </w:rPr>
              <w:t>)</w:t>
            </w:r>
          </w:p>
          <w:p w:rsidR="00B54790" w:rsidRDefault="00B54790" w:rsidP="00860C35"/>
        </w:tc>
        <w:tc>
          <w:tcPr>
            <w:tcW w:w="384" w:type="pct"/>
          </w:tcPr>
          <w:p w:rsidR="00B54790" w:rsidRPr="000D669D" w:rsidRDefault="00B54790" w:rsidP="00860C35">
            <w:pPr>
              <w:rPr>
                <w:b/>
                <w:sz w:val="14"/>
                <w:szCs w:val="14"/>
              </w:rPr>
            </w:pPr>
            <w:r w:rsidRPr="000D669D">
              <w:rPr>
                <w:b/>
                <w:sz w:val="14"/>
                <w:szCs w:val="14"/>
              </w:rPr>
              <w:t>Núm</w:t>
            </w:r>
            <w:r>
              <w:rPr>
                <w:b/>
                <w:sz w:val="14"/>
                <w:szCs w:val="14"/>
              </w:rPr>
              <w:t>ero</w:t>
            </w:r>
          </w:p>
          <w:p w:rsidR="00B54790" w:rsidRDefault="00B54790" w:rsidP="00860C35"/>
        </w:tc>
        <w:tc>
          <w:tcPr>
            <w:tcW w:w="382" w:type="pct"/>
          </w:tcPr>
          <w:p w:rsidR="00B54790" w:rsidRPr="000D669D" w:rsidRDefault="00B54790" w:rsidP="00860C35">
            <w:pPr>
              <w:rPr>
                <w:b/>
                <w:sz w:val="14"/>
                <w:szCs w:val="14"/>
              </w:rPr>
            </w:pPr>
            <w:r>
              <w:rPr>
                <w:b/>
                <w:sz w:val="14"/>
                <w:szCs w:val="14"/>
              </w:rPr>
              <w:t>Bloque</w:t>
            </w:r>
          </w:p>
          <w:p w:rsidR="00B54790" w:rsidRDefault="00B54790" w:rsidP="00860C35"/>
        </w:tc>
        <w:tc>
          <w:tcPr>
            <w:tcW w:w="380" w:type="pct"/>
          </w:tcPr>
          <w:p w:rsidR="00B54790" w:rsidRPr="000D669D" w:rsidRDefault="00B54790" w:rsidP="00860C35">
            <w:pPr>
              <w:rPr>
                <w:b/>
                <w:sz w:val="14"/>
                <w:szCs w:val="14"/>
              </w:rPr>
            </w:pPr>
            <w:r>
              <w:rPr>
                <w:b/>
                <w:sz w:val="14"/>
                <w:szCs w:val="14"/>
              </w:rPr>
              <w:t>Portal</w:t>
            </w:r>
          </w:p>
          <w:p w:rsidR="00B54790" w:rsidRDefault="00B54790" w:rsidP="00860C35"/>
        </w:tc>
        <w:tc>
          <w:tcPr>
            <w:tcW w:w="436" w:type="pct"/>
            <w:gridSpan w:val="2"/>
          </w:tcPr>
          <w:p w:rsidR="00B54790" w:rsidRPr="000D669D" w:rsidRDefault="00B54790" w:rsidP="00860C35">
            <w:pPr>
              <w:rPr>
                <w:b/>
                <w:sz w:val="14"/>
                <w:szCs w:val="14"/>
              </w:rPr>
            </w:pPr>
            <w:r>
              <w:rPr>
                <w:b/>
                <w:sz w:val="14"/>
                <w:szCs w:val="14"/>
              </w:rPr>
              <w:t>Escalera</w:t>
            </w:r>
          </w:p>
          <w:p w:rsidR="00B54790" w:rsidRDefault="00B54790" w:rsidP="00860C35"/>
        </w:tc>
        <w:tc>
          <w:tcPr>
            <w:tcW w:w="384" w:type="pct"/>
          </w:tcPr>
          <w:p w:rsidR="00B54790" w:rsidRPr="000D669D" w:rsidRDefault="00B54790" w:rsidP="00860C35">
            <w:pPr>
              <w:rPr>
                <w:b/>
                <w:sz w:val="14"/>
                <w:szCs w:val="14"/>
              </w:rPr>
            </w:pPr>
            <w:r>
              <w:rPr>
                <w:b/>
                <w:sz w:val="14"/>
                <w:szCs w:val="14"/>
              </w:rPr>
              <w:t>Planta</w:t>
            </w:r>
          </w:p>
          <w:p w:rsidR="00B54790" w:rsidRDefault="00B54790" w:rsidP="00860C35"/>
        </w:tc>
        <w:tc>
          <w:tcPr>
            <w:tcW w:w="383" w:type="pct"/>
          </w:tcPr>
          <w:p w:rsidR="00B54790" w:rsidRPr="000D669D" w:rsidRDefault="00B54790" w:rsidP="00860C35">
            <w:pPr>
              <w:rPr>
                <w:b/>
                <w:sz w:val="14"/>
                <w:szCs w:val="14"/>
              </w:rPr>
            </w:pPr>
            <w:r>
              <w:rPr>
                <w:b/>
                <w:sz w:val="14"/>
                <w:szCs w:val="14"/>
              </w:rPr>
              <w:t>Puerta</w:t>
            </w:r>
          </w:p>
          <w:p w:rsidR="00B54790" w:rsidRDefault="00B54790" w:rsidP="00860C35"/>
        </w:tc>
      </w:tr>
      <w:tr w:rsidR="00B54790" w:rsidTr="0004227B">
        <w:trPr>
          <w:trHeight w:hRule="exact" w:val="397"/>
        </w:trPr>
        <w:tc>
          <w:tcPr>
            <w:tcW w:w="600" w:type="pct"/>
          </w:tcPr>
          <w:p w:rsidR="00B54790" w:rsidRDefault="00B54790" w:rsidP="00860C35">
            <w:pPr>
              <w:rPr>
                <w:b/>
                <w:sz w:val="14"/>
                <w:szCs w:val="14"/>
              </w:rPr>
            </w:pPr>
            <w:r>
              <w:rPr>
                <w:b/>
                <w:sz w:val="14"/>
                <w:szCs w:val="14"/>
              </w:rPr>
              <w:t>Código Postal</w:t>
            </w:r>
          </w:p>
          <w:p w:rsidR="00B54790" w:rsidRPr="000D669D" w:rsidRDefault="00B54790" w:rsidP="00860C35">
            <w:pPr>
              <w:rPr>
                <w:szCs w:val="18"/>
              </w:rPr>
            </w:pPr>
          </w:p>
        </w:tc>
        <w:tc>
          <w:tcPr>
            <w:tcW w:w="2051" w:type="pct"/>
            <w:gridSpan w:val="3"/>
          </w:tcPr>
          <w:p w:rsidR="00B54790" w:rsidRDefault="00B54790" w:rsidP="00860C35">
            <w:pPr>
              <w:rPr>
                <w:sz w:val="14"/>
                <w:szCs w:val="14"/>
              </w:rPr>
            </w:pPr>
            <w:r>
              <w:rPr>
                <w:b/>
                <w:sz w:val="14"/>
                <w:szCs w:val="14"/>
              </w:rPr>
              <w:t>Población</w:t>
            </w:r>
          </w:p>
          <w:p w:rsidR="00B54790" w:rsidRPr="000D669D" w:rsidRDefault="00B54790" w:rsidP="00860C35">
            <w:pPr>
              <w:rPr>
                <w:szCs w:val="18"/>
              </w:rPr>
            </w:pPr>
          </w:p>
        </w:tc>
        <w:tc>
          <w:tcPr>
            <w:tcW w:w="2349" w:type="pct"/>
            <w:gridSpan w:val="7"/>
          </w:tcPr>
          <w:p w:rsidR="00B54790" w:rsidRDefault="00B54790" w:rsidP="00860C35">
            <w:pPr>
              <w:rPr>
                <w:sz w:val="14"/>
                <w:szCs w:val="14"/>
              </w:rPr>
            </w:pPr>
            <w:r>
              <w:rPr>
                <w:b/>
                <w:sz w:val="14"/>
                <w:szCs w:val="14"/>
              </w:rPr>
              <w:t>Provincia</w:t>
            </w:r>
          </w:p>
          <w:p w:rsidR="00B54790" w:rsidRPr="00B54790" w:rsidRDefault="00B54790" w:rsidP="00860C35">
            <w:pPr>
              <w:rPr>
                <w:szCs w:val="18"/>
              </w:rPr>
            </w:pPr>
          </w:p>
        </w:tc>
      </w:tr>
      <w:tr w:rsidR="00B54790" w:rsidTr="0004227B">
        <w:trPr>
          <w:trHeight w:hRule="exact" w:val="397"/>
        </w:trPr>
        <w:tc>
          <w:tcPr>
            <w:tcW w:w="932" w:type="pct"/>
            <w:gridSpan w:val="2"/>
          </w:tcPr>
          <w:p w:rsidR="00B54790" w:rsidRDefault="00B54790" w:rsidP="00860C35">
            <w:pPr>
              <w:rPr>
                <w:b/>
                <w:sz w:val="14"/>
                <w:szCs w:val="14"/>
              </w:rPr>
            </w:pPr>
            <w:r>
              <w:rPr>
                <w:b/>
                <w:sz w:val="14"/>
                <w:szCs w:val="14"/>
              </w:rPr>
              <w:t>Notificación Telemática</w:t>
            </w:r>
          </w:p>
          <w:p w:rsidR="00B54790" w:rsidRPr="00B54790" w:rsidRDefault="00B54790" w:rsidP="00860C35">
            <w:pPr>
              <w:jc w:val="center"/>
              <w:rPr>
                <w:szCs w:val="18"/>
              </w:rPr>
            </w:pPr>
            <w:r w:rsidRPr="00B54790">
              <w:rPr>
                <w:szCs w:val="18"/>
              </w:rPr>
              <w:sym w:font="Wingdings 2" w:char="F0A3"/>
            </w:r>
          </w:p>
        </w:tc>
        <w:tc>
          <w:tcPr>
            <w:tcW w:w="1271" w:type="pct"/>
          </w:tcPr>
          <w:p w:rsidR="00B54790" w:rsidRDefault="00B54790" w:rsidP="00860C35">
            <w:pPr>
              <w:rPr>
                <w:b/>
                <w:sz w:val="14"/>
                <w:szCs w:val="14"/>
              </w:rPr>
            </w:pPr>
            <w:proofErr w:type="spellStart"/>
            <w:r>
              <w:rPr>
                <w:b/>
                <w:sz w:val="14"/>
                <w:szCs w:val="14"/>
              </w:rPr>
              <w:t>Tlf</w:t>
            </w:r>
            <w:proofErr w:type="spellEnd"/>
            <w:r>
              <w:rPr>
                <w:b/>
                <w:sz w:val="14"/>
                <w:szCs w:val="14"/>
              </w:rPr>
              <w:t>. Avisos SMS</w:t>
            </w:r>
          </w:p>
          <w:p w:rsidR="00B54790" w:rsidRPr="00B54790" w:rsidRDefault="00B54790" w:rsidP="00860C35">
            <w:pPr>
              <w:rPr>
                <w:szCs w:val="18"/>
              </w:rPr>
            </w:pPr>
          </w:p>
        </w:tc>
        <w:tc>
          <w:tcPr>
            <w:tcW w:w="2797" w:type="pct"/>
            <w:gridSpan w:val="8"/>
          </w:tcPr>
          <w:p w:rsidR="00B54790" w:rsidRDefault="00B54790" w:rsidP="00860C35">
            <w:pPr>
              <w:rPr>
                <w:b/>
                <w:sz w:val="14"/>
                <w:szCs w:val="14"/>
              </w:rPr>
            </w:pPr>
            <w:r>
              <w:rPr>
                <w:b/>
                <w:sz w:val="14"/>
                <w:szCs w:val="14"/>
              </w:rPr>
              <w:t>Dirección correo electrónico</w:t>
            </w:r>
          </w:p>
          <w:p w:rsidR="00B54790" w:rsidRPr="00B54790" w:rsidRDefault="00B54790" w:rsidP="00860C35">
            <w:pPr>
              <w:rPr>
                <w:szCs w:val="18"/>
              </w:rPr>
            </w:pPr>
          </w:p>
        </w:tc>
      </w:tr>
    </w:tbl>
    <w:p w:rsidR="005C2CA5" w:rsidRDefault="005C2CA5" w:rsidP="00B54790">
      <w:pPr>
        <w:spacing w:after="0" w:line="240" w:lineRule="auto"/>
      </w:pPr>
    </w:p>
    <w:tbl>
      <w:tblPr>
        <w:tblStyle w:val="Tablaconcuadrcula"/>
        <w:tblW w:w="5000" w:type="pct"/>
        <w:tblLook w:val="04A0" w:firstRow="1" w:lastRow="0" w:firstColumn="1" w:lastColumn="0" w:noHBand="0" w:noVBand="1"/>
      </w:tblPr>
      <w:tblGrid>
        <w:gridCol w:w="958"/>
        <w:gridCol w:w="9236"/>
      </w:tblGrid>
      <w:tr w:rsidR="00461769" w:rsidTr="0004227B">
        <w:trPr>
          <w:trHeight w:hRule="exact" w:val="397"/>
        </w:trPr>
        <w:tc>
          <w:tcPr>
            <w:tcW w:w="5000" w:type="pct"/>
            <w:gridSpan w:val="2"/>
            <w:shd w:val="clear" w:color="auto" w:fill="A6A6A6" w:themeFill="background1" w:themeFillShade="A6"/>
            <w:vAlign w:val="center"/>
          </w:tcPr>
          <w:p w:rsidR="00461769" w:rsidRPr="00B54790" w:rsidRDefault="00FA7D0B" w:rsidP="00CC3D7A">
            <w:pPr>
              <w:rPr>
                <w:b/>
                <w:color w:val="FFFFFF" w:themeColor="background1"/>
              </w:rPr>
            </w:pPr>
            <w:r>
              <w:rPr>
                <w:b/>
                <w:color w:val="FFFFFF" w:themeColor="background1"/>
              </w:rPr>
              <w:t>MODALIDAD DE PARTICIPACIÓN</w:t>
            </w:r>
            <w:r w:rsidR="00226D90">
              <w:rPr>
                <w:b/>
                <w:color w:val="FFFFFF" w:themeColor="background1"/>
              </w:rPr>
              <w:t xml:space="preserve"> (únicamente se podrá participar en una modalidad, I o II)</w:t>
            </w:r>
          </w:p>
        </w:tc>
      </w:tr>
      <w:tr w:rsidR="00FA7D0B" w:rsidTr="0004227B">
        <w:trPr>
          <w:trHeight w:hRule="exact" w:val="397"/>
        </w:trPr>
        <w:tc>
          <w:tcPr>
            <w:tcW w:w="470" w:type="pct"/>
          </w:tcPr>
          <w:p w:rsidR="00FA7D0B" w:rsidRPr="00CE6A64" w:rsidRDefault="00FA7D0B" w:rsidP="00FA7D0B">
            <w:pPr>
              <w:rPr>
                <w:b/>
                <w:sz w:val="14"/>
                <w:szCs w:val="14"/>
              </w:rPr>
            </w:pPr>
            <w:r w:rsidRPr="00CE6A64">
              <w:rPr>
                <w:b/>
                <w:sz w:val="14"/>
                <w:szCs w:val="14"/>
              </w:rPr>
              <w:t>I</w:t>
            </w:r>
          </w:p>
        </w:tc>
        <w:tc>
          <w:tcPr>
            <w:tcW w:w="4530" w:type="pct"/>
          </w:tcPr>
          <w:p w:rsidR="00FA7D0B" w:rsidRPr="00CE6A64" w:rsidRDefault="00E05A0D" w:rsidP="00226D90">
            <w:pPr>
              <w:rPr>
                <w:b/>
                <w:sz w:val="14"/>
                <w:szCs w:val="14"/>
              </w:rPr>
            </w:pPr>
            <w:r w:rsidRPr="00CE6A64">
              <w:rPr>
                <w:b/>
                <w:noProof/>
                <w:sz w:val="14"/>
                <w:szCs w:val="14"/>
                <w:lang w:val="es-ES" w:eastAsia="es-ES"/>
              </w:rPr>
              <mc:AlternateContent>
                <mc:Choice Requires="wps">
                  <w:drawing>
                    <wp:anchor distT="0" distB="0" distL="114300" distR="114300" simplePos="0" relativeHeight="251658240" behindDoc="0" locked="0" layoutInCell="1" allowOverlap="1">
                      <wp:simplePos x="0" y="0"/>
                      <wp:positionH relativeFrom="column">
                        <wp:posOffset>2158276</wp:posOffset>
                      </wp:positionH>
                      <wp:positionV relativeFrom="paragraph">
                        <wp:posOffset>15240</wp:posOffset>
                      </wp:positionV>
                      <wp:extent cx="133350" cy="90805"/>
                      <wp:effectExtent l="0" t="0" r="19050" b="2349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79A095" id="AutoShape 2" o:spid="_x0000_s1026" style="position:absolute;margin-left:169.95pt;margin-top:1.2pt;width:10.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"/>
                  </w:pict>
                </mc:Fallback>
              </mc:AlternateContent>
            </w:r>
            <w:r w:rsidR="00FA7D0B" w:rsidRPr="00CE6A64">
              <w:rPr>
                <w:b/>
                <w:sz w:val="14"/>
                <w:szCs w:val="14"/>
              </w:rPr>
              <w:t xml:space="preserve">Funcionamiento y mantenimiento de la entidad       SI   </w:t>
            </w:r>
          </w:p>
        </w:tc>
      </w:tr>
      <w:tr w:rsidR="00226D90" w:rsidTr="0004227B">
        <w:trPr>
          <w:trHeight w:val="316"/>
        </w:trPr>
        <w:tc>
          <w:tcPr>
            <w:tcW w:w="470" w:type="pct"/>
            <w:vMerge w:val="restart"/>
          </w:tcPr>
          <w:p w:rsidR="00226D90" w:rsidRPr="00CE6A64" w:rsidRDefault="00226D90" w:rsidP="00CC3D7A">
            <w:pPr>
              <w:rPr>
                <w:b/>
                <w:sz w:val="14"/>
                <w:szCs w:val="14"/>
              </w:rPr>
            </w:pPr>
            <w:r w:rsidRPr="00CE6A64">
              <w:rPr>
                <w:b/>
                <w:sz w:val="14"/>
                <w:szCs w:val="14"/>
              </w:rPr>
              <w:t>II</w:t>
            </w:r>
          </w:p>
          <w:p w:rsidR="00226D90" w:rsidRPr="00CE6A64" w:rsidRDefault="00226D90" w:rsidP="00CC3D7A">
            <w:pPr>
              <w:rPr>
                <w:b/>
                <w:sz w:val="14"/>
                <w:szCs w:val="14"/>
              </w:rPr>
            </w:pPr>
          </w:p>
        </w:tc>
        <w:tc>
          <w:tcPr>
            <w:tcW w:w="4530" w:type="pct"/>
          </w:tcPr>
          <w:p w:rsidR="00226D90" w:rsidRPr="00CE6A64" w:rsidRDefault="00E05A0D">
            <w:pPr>
              <w:rPr>
                <w:b/>
                <w:sz w:val="14"/>
                <w:szCs w:val="14"/>
              </w:rPr>
            </w:pPr>
            <w:r w:rsidRPr="00CE6A64">
              <w:rPr>
                <w:b/>
                <w:noProof/>
                <w:sz w:val="14"/>
                <w:szCs w:val="14"/>
                <w:lang w:val="es-ES" w:eastAsia="es-ES"/>
              </w:rPr>
              <mc:AlternateContent>
                <mc:Choice Requires="wps">
                  <w:drawing>
                    <wp:anchor distT="0" distB="0" distL="114300" distR="114300" simplePos="0" relativeHeight="251659264" behindDoc="0" locked="0" layoutInCell="1" allowOverlap="1">
                      <wp:simplePos x="0" y="0"/>
                      <wp:positionH relativeFrom="column">
                        <wp:posOffset>3812540</wp:posOffset>
                      </wp:positionH>
                      <wp:positionV relativeFrom="paragraph">
                        <wp:posOffset>18326</wp:posOffset>
                      </wp:positionV>
                      <wp:extent cx="133350" cy="90805"/>
                      <wp:effectExtent l="0" t="0" r="19050" b="234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9080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143808" id="AutoShape 3" o:spid="_x0000_s1026" style="position:absolute;margin-left:300.2pt;margin-top:1.45pt;width:10.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"/>
                  </w:pict>
                </mc:Fallback>
              </mc:AlternateContent>
            </w:r>
            <w:r w:rsidR="00226D90" w:rsidRPr="00CE6A64">
              <w:rPr>
                <w:b/>
                <w:sz w:val="14"/>
                <w:szCs w:val="14"/>
              </w:rPr>
              <w:t>Diseño, desarrollo y ejecución de programas y proyectos sociales propios de la entidad          SI</w:t>
            </w:r>
          </w:p>
          <w:p w:rsidR="00226D90" w:rsidRPr="00CE6A64" w:rsidRDefault="00226D90" w:rsidP="00CC3D7A">
            <w:pPr>
              <w:rPr>
                <w:b/>
                <w:sz w:val="14"/>
                <w:szCs w:val="14"/>
              </w:rPr>
            </w:pPr>
          </w:p>
        </w:tc>
      </w:tr>
      <w:tr w:rsidR="00226D90" w:rsidTr="0004227B">
        <w:trPr>
          <w:trHeight w:val="321"/>
        </w:trPr>
        <w:tc>
          <w:tcPr>
            <w:tcW w:w="470" w:type="pct"/>
            <w:vMerge/>
          </w:tcPr>
          <w:p w:rsidR="00226D90" w:rsidRPr="00CE6A64" w:rsidRDefault="00226D90" w:rsidP="00CC3D7A">
            <w:pPr>
              <w:rPr>
                <w:b/>
                <w:sz w:val="14"/>
                <w:szCs w:val="14"/>
              </w:rPr>
            </w:pPr>
          </w:p>
        </w:tc>
        <w:tc>
          <w:tcPr>
            <w:tcW w:w="4530" w:type="pct"/>
          </w:tcPr>
          <w:p w:rsidR="00226D90" w:rsidRPr="00CE6A64" w:rsidRDefault="00226D90">
            <w:pPr>
              <w:rPr>
                <w:b/>
                <w:sz w:val="14"/>
                <w:szCs w:val="14"/>
              </w:rPr>
            </w:pPr>
            <w:r w:rsidRPr="00CE6A64">
              <w:rPr>
                <w:b/>
                <w:sz w:val="14"/>
                <w:szCs w:val="14"/>
              </w:rPr>
              <w:t>Nombre del programa o proyecto social</w:t>
            </w:r>
          </w:p>
          <w:p w:rsidR="00226D90" w:rsidRPr="00CE6A64" w:rsidRDefault="00226D90">
            <w:pPr>
              <w:rPr>
                <w:b/>
                <w:sz w:val="14"/>
                <w:szCs w:val="14"/>
              </w:rPr>
            </w:pPr>
          </w:p>
        </w:tc>
      </w:tr>
    </w:tbl>
    <w:p w:rsidR="00461769" w:rsidRDefault="00461769" w:rsidP="00461769">
      <w:pPr>
        <w:spacing w:after="0" w:line="240" w:lineRule="auto"/>
      </w:pPr>
    </w:p>
    <w:tbl>
      <w:tblPr>
        <w:tblStyle w:val="Tablaconcuadrcula"/>
        <w:tblW w:w="5000" w:type="pct"/>
        <w:tblLook w:val="04A0" w:firstRow="1" w:lastRow="0" w:firstColumn="1" w:lastColumn="0" w:noHBand="0" w:noVBand="1"/>
      </w:tblPr>
      <w:tblGrid>
        <w:gridCol w:w="958"/>
        <w:gridCol w:w="7105"/>
        <w:gridCol w:w="2131"/>
      </w:tblGrid>
      <w:tr w:rsidR="00226D90" w:rsidTr="0004227B">
        <w:trPr>
          <w:trHeight w:hRule="exact" w:val="397"/>
        </w:trPr>
        <w:tc>
          <w:tcPr>
            <w:tcW w:w="5000" w:type="pct"/>
            <w:gridSpan w:val="3"/>
            <w:shd w:val="clear" w:color="auto" w:fill="A6A6A6" w:themeFill="background1" w:themeFillShade="A6"/>
            <w:vAlign w:val="center"/>
          </w:tcPr>
          <w:p w:rsidR="00226D90" w:rsidRPr="00B54790" w:rsidRDefault="00226D90" w:rsidP="00FF1C0C">
            <w:pPr>
              <w:rPr>
                <w:b/>
                <w:color w:val="FFFFFF" w:themeColor="background1"/>
              </w:rPr>
            </w:pPr>
            <w:r>
              <w:rPr>
                <w:b/>
                <w:color w:val="FFFFFF" w:themeColor="background1"/>
              </w:rPr>
              <w:t>SUBVENCIÓN SOLICITIDA</w:t>
            </w:r>
          </w:p>
        </w:tc>
      </w:tr>
      <w:tr w:rsidR="00E05A0D" w:rsidTr="0004227B">
        <w:trPr>
          <w:trHeight w:hRule="exact" w:val="397"/>
        </w:trPr>
        <w:tc>
          <w:tcPr>
            <w:tcW w:w="470" w:type="pct"/>
          </w:tcPr>
          <w:p w:rsidR="00E05A0D" w:rsidRPr="00CE6A64" w:rsidRDefault="00E05A0D" w:rsidP="00FF1C0C">
            <w:pPr>
              <w:rPr>
                <w:b/>
                <w:sz w:val="14"/>
                <w:szCs w:val="14"/>
              </w:rPr>
            </w:pPr>
            <w:r w:rsidRPr="00CE6A64">
              <w:rPr>
                <w:b/>
                <w:sz w:val="14"/>
                <w:szCs w:val="14"/>
              </w:rPr>
              <w:t>I</w:t>
            </w:r>
          </w:p>
        </w:tc>
        <w:tc>
          <w:tcPr>
            <w:tcW w:w="3485" w:type="pct"/>
          </w:tcPr>
          <w:p w:rsidR="00E05A0D" w:rsidRPr="00CE6A64" w:rsidRDefault="00E05A0D" w:rsidP="00E05A0D">
            <w:pPr>
              <w:rPr>
                <w:b/>
                <w:sz w:val="14"/>
                <w:szCs w:val="14"/>
              </w:rPr>
            </w:pPr>
            <w:r w:rsidRPr="00CE6A64">
              <w:rPr>
                <w:b/>
                <w:sz w:val="14"/>
                <w:szCs w:val="14"/>
              </w:rPr>
              <w:t xml:space="preserve">Funcionamiento y mantenimiento de la entidad      </w:t>
            </w:r>
          </w:p>
        </w:tc>
        <w:tc>
          <w:tcPr>
            <w:tcW w:w="1045" w:type="pct"/>
          </w:tcPr>
          <w:p w:rsidR="00E05A0D" w:rsidRPr="00CE6A64" w:rsidRDefault="00E05A0D" w:rsidP="00E05A0D">
            <w:pPr>
              <w:rPr>
                <w:b/>
                <w:sz w:val="14"/>
                <w:szCs w:val="14"/>
              </w:rPr>
            </w:pPr>
            <w:r w:rsidRPr="00CE6A64">
              <w:rPr>
                <w:b/>
                <w:sz w:val="14"/>
                <w:szCs w:val="14"/>
              </w:rPr>
              <w:t>_________________€</w:t>
            </w:r>
          </w:p>
        </w:tc>
      </w:tr>
      <w:tr w:rsidR="00E05A0D" w:rsidTr="0004227B">
        <w:trPr>
          <w:trHeight w:val="316"/>
        </w:trPr>
        <w:tc>
          <w:tcPr>
            <w:tcW w:w="470" w:type="pct"/>
          </w:tcPr>
          <w:p w:rsidR="00E05A0D" w:rsidRPr="00CE6A64" w:rsidRDefault="00E05A0D" w:rsidP="00FF1C0C">
            <w:pPr>
              <w:rPr>
                <w:b/>
                <w:sz w:val="14"/>
                <w:szCs w:val="14"/>
              </w:rPr>
            </w:pPr>
            <w:r w:rsidRPr="00CE6A64">
              <w:rPr>
                <w:b/>
                <w:sz w:val="14"/>
                <w:szCs w:val="14"/>
              </w:rPr>
              <w:t>II</w:t>
            </w:r>
          </w:p>
          <w:p w:rsidR="00E05A0D" w:rsidRPr="00CE6A64" w:rsidRDefault="00E05A0D" w:rsidP="00FF1C0C">
            <w:pPr>
              <w:rPr>
                <w:b/>
                <w:sz w:val="14"/>
                <w:szCs w:val="14"/>
              </w:rPr>
            </w:pPr>
          </w:p>
        </w:tc>
        <w:tc>
          <w:tcPr>
            <w:tcW w:w="3485" w:type="pct"/>
          </w:tcPr>
          <w:p w:rsidR="00E05A0D" w:rsidRPr="00CE6A64" w:rsidRDefault="00E05A0D" w:rsidP="00E05A0D">
            <w:pPr>
              <w:rPr>
                <w:b/>
                <w:sz w:val="14"/>
                <w:szCs w:val="14"/>
              </w:rPr>
            </w:pPr>
            <w:r w:rsidRPr="00CE6A64">
              <w:rPr>
                <w:b/>
                <w:sz w:val="14"/>
                <w:szCs w:val="14"/>
              </w:rPr>
              <w:t>Diseño, desarrollo y ejecución de programas y proyectos sociales propios de la entidad</w:t>
            </w:r>
          </w:p>
        </w:tc>
        <w:tc>
          <w:tcPr>
            <w:tcW w:w="1045" w:type="pct"/>
          </w:tcPr>
          <w:p w:rsidR="00E05A0D" w:rsidRPr="00CE6A64" w:rsidRDefault="00E05A0D" w:rsidP="00E05A0D">
            <w:pPr>
              <w:rPr>
                <w:b/>
                <w:sz w:val="14"/>
                <w:szCs w:val="14"/>
              </w:rPr>
            </w:pPr>
            <w:r w:rsidRPr="00CE6A64">
              <w:rPr>
                <w:b/>
                <w:sz w:val="14"/>
                <w:szCs w:val="14"/>
              </w:rPr>
              <w:t>_________________€</w:t>
            </w:r>
          </w:p>
        </w:tc>
      </w:tr>
      <w:tr w:rsidR="00E05A0D" w:rsidTr="0004227B">
        <w:trPr>
          <w:trHeight w:val="321"/>
        </w:trPr>
        <w:tc>
          <w:tcPr>
            <w:tcW w:w="3955" w:type="pct"/>
            <w:gridSpan w:val="2"/>
          </w:tcPr>
          <w:p w:rsidR="00E05A0D" w:rsidRPr="00CE6A64" w:rsidRDefault="00E05A0D" w:rsidP="00FF1C0C">
            <w:pPr>
              <w:rPr>
                <w:b/>
                <w:sz w:val="14"/>
                <w:szCs w:val="14"/>
              </w:rPr>
            </w:pPr>
            <w:r w:rsidRPr="00CE6A64">
              <w:rPr>
                <w:b/>
                <w:sz w:val="14"/>
                <w:szCs w:val="14"/>
              </w:rPr>
              <w:t>Cuantía solicitada en el ejercicio anterior</w:t>
            </w:r>
          </w:p>
        </w:tc>
        <w:tc>
          <w:tcPr>
            <w:tcW w:w="1045" w:type="pct"/>
          </w:tcPr>
          <w:p w:rsidR="00E05A0D" w:rsidRPr="00CE6A64" w:rsidRDefault="00E05A0D" w:rsidP="00E05A0D">
            <w:pPr>
              <w:rPr>
                <w:b/>
                <w:sz w:val="14"/>
                <w:szCs w:val="14"/>
              </w:rPr>
            </w:pPr>
            <w:r w:rsidRPr="00CE6A64">
              <w:rPr>
                <w:b/>
                <w:sz w:val="14"/>
                <w:szCs w:val="14"/>
              </w:rPr>
              <w:t>_________________€</w:t>
            </w:r>
          </w:p>
        </w:tc>
      </w:tr>
      <w:tr w:rsidR="00E05A0D" w:rsidTr="0004227B">
        <w:trPr>
          <w:trHeight w:val="321"/>
        </w:trPr>
        <w:tc>
          <w:tcPr>
            <w:tcW w:w="3955" w:type="pct"/>
            <w:gridSpan w:val="2"/>
          </w:tcPr>
          <w:p w:rsidR="00E05A0D" w:rsidRPr="00CE6A64" w:rsidRDefault="00E05A0D" w:rsidP="00FF1C0C">
            <w:pPr>
              <w:rPr>
                <w:b/>
                <w:sz w:val="14"/>
                <w:szCs w:val="14"/>
              </w:rPr>
            </w:pPr>
            <w:r w:rsidRPr="00CE6A64">
              <w:rPr>
                <w:b/>
                <w:sz w:val="14"/>
                <w:szCs w:val="14"/>
              </w:rPr>
              <w:t>Cuantía resuelta en el ejercicio anterior</w:t>
            </w:r>
          </w:p>
        </w:tc>
        <w:tc>
          <w:tcPr>
            <w:tcW w:w="1045" w:type="pct"/>
          </w:tcPr>
          <w:p w:rsidR="00E05A0D" w:rsidRPr="00CE6A64" w:rsidRDefault="00E05A0D" w:rsidP="00E05A0D">
            <w:pPr>
              <w:rPr>
                <w:b/>
                <w:sz w:val="14"/>
                <w:szCs w:val="14"/>
              </w:rPr>
            </w:pPr>
            <w:r w:rsidRPr="00CE6A64">
              <w:rPr>
                <w:b/>
                <w:sz w:val="14"/>
                <w:szCs w:val="14"/>
              </w:rPr>
              <w:t>_________________€</w:t>
            </w:r>
          </w:p>
        </w:tc>
      </w:tr>
      <w:tr w:rsidR="00E05A0D" w:rsidTr="0004227B">
        <w:trPr>
          <w:trHeight w:val="321"/>
        </w:trPr>
        <w:tc>
          <w:tcPr>
            <w:tcW w:w="3955" w:type="pct"/>
            <w:gridSpan w:val="2"/>
          </w:tcPr>
          <w:p w:rsidR="00E05A0D" w:rsidRPr="00CE6A64" w:rsidRDefault="00E05A0D" w:rsidP="00FF1C0C">
            <w:pPr>
              <w:rPr>
                <w:b/>
                <w:sz w:val="14"/>
                <w:szCs w:val="14"/>
              </w:rPr>
            </w:pPr>
            <w:r w:rsidRPr="00CE6A64">
              <w:rPr>
                <w:b/>
                <w:sz w:val="14"/>
                <w:szCs w:val="14"/>
              </w:rPr>
              <w:t>Cuantía justificada en el ejercicio anterior</w:t>
            </w:r>
          </w:p>
        </w:tc>
        <w:tc>
          <w:tcPr>
            <w:tcW w:w="1045" w:type="pct"/>
          </w:tcPr>
          <w:p w:rsidR="00E05A0D" w:rsidRPr="00CE6A64" w:rsidRDefault="00E05A0D" w:rsidP="00E05A0D">
            <w:pPr>
              <w:rPr>
                <w:b/>
                <w:sz w:val="14"/>
                <w:szCs w:val="14"/>
              </w:rPr>
            </w:pPr>
            <w:r w:rsidRPr="00CE6A64">
              <w:rPr>
                <w:b/>
                <w:sz w:val="14"/>
                <w:szCs w:val="14"/>
              </w:rPr>
              <w:t>_________________€</w:t>
            </w:r>
          </w:p>
        </w:tc>
      </w:tr>
      <w:tr w:rsidR="00E05A0D" w:rsidTr="0004227B">
        <w:trPr>
          <w:trHeight w:val="305"/>
        </w:trPr>
        <w:tc>
          <w:tcPr>
            <w:tcW w:w="3955" w:type="pct"/>
            <w:gridSpan w:val="2"/>
            <w:vMerge w:val="restart"/>
            <w:vAlign w:val="center"/>
          </w:tcPr>
          <w:p w:rsidR="00CE6A64" w:rsidRPr="00CE6A64" w:rsidRDefault="00E05A0D" w:rsidP="00463A98">
            <w:pPr>
              <w:rPr>
                <w:b/>
                <w:sz w:val="14"/>
                <w:szCs w:val="14"/>
              </w:rPr>
            </w:pPr>
            <w:r w:rsidRPr="00CE6A64">
              <w:rPr>
                <w:b/>
                <w:noProof/>
                <w:sz w:val="14"/>
                <w:szCs w:val="14"/>
                <w:lang w:val="es-ES" w:eastAsia="es-ES"/>
              </w:rPr>
              <mc:AlternateContent>
                <mc:Choice Requires="wps">
                  <w:drawing>
                    <wp:anchor distT="0" distB="0" distL="114300" distR="114300" simplePos="0" relativeHeight="251662336" behindDoc="0" locked="0" layoutInCell="1" allowOverlap="1">
                      <wp:simplePos x="0" y="0"/>
                      <wp:positionH relativeFrom="column">
                        <wp:posOffset>16874</wp:posOffset>
                      </wp:positionH>
                      <wp:positionV relativeFrom="paragraph">
                        <wp:posOffset>16453</wp:posOffset>
                      </wp:positionV>
                      <wp:extent cx="96520" cy="102870"/>
                      <wp:effectExtent l="0" t="0" r="17780" b="11430"/>
                      <wp:wrapSquare wrapText="bothSides"/>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20" cy="10287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B31E7B" id="AutoShape 7" o:spid="_x0000_s1026" style="position:absolute;margin-left:1.35pt;margin-top:1.3pt;width:7.6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">
                      <w10:wrap type="square"/>
                    </v:roundrect>
                  </w:pict>
                </mc:Fallback>
              </mc:AlternateContent>
            </w:r>
            <w:r w:rsidRPr="00CE6A64">
              <w:rPr>
                <w:b/>
                <w:sz w:val="14"/>
                <w:szCs w:val="14"/>
              </w:rPr>
              <w:t xml:space="preserve">He recibido subvenciones de este Ayuntamiento en </w:t>
            </w:r>
            <w:r w:rsidR="00FB57FE" w:rsidRPr="00CE6A64">
              <w:rPr>
                <w:b/>
                <w:sz w:val="14"/>
                <w:szCs w:val="14"/>
              </w:rPr>
              <w:t>materia</w:t>
            </w:r>
            <w:r w:rsidRPr="00CE6A64">
              <w:rPr>
                <w:b/>
                <w:sz w:val="14"/>
                <w:szCs w:val="14"/>
              </w:rPr>
              <w:t xml:space="preserve"> de </w:t>
            </w:r>
            <w:r w:rsidR="00FB57FE" w:rsidRPr="00CE6A64">
              <w:rPr>
                <w:b/>
                <w:sz w:val="14"/>
                <w:szCs w:val="14"/>
              </w:rPr>
              <w:t>acción social</w:t>
            </w:r>
            <w:r w:rsidRPr="00CE6A64">
              <w:rPr>
                <w:b/>
                <w:sz w:val="14"/>
                <w:szCs w:val="14"/>
              </w:rPr>
              <w:t>. En caso afirmativo, especificar</w:t>
            </w:r>
            <w:r w:rsidR="00CE6A64" w:rsidRPr="00CE6A64">
              <w:rPr>
                <w:b/>
                <w:sz w:val="14"/>
                <w:szCs w:val="14"/>
              </w:rPr>
              <w:t xml:space="preserve">: </w:t>
            </w:r>
          </w:p>
          <w:p w:rsidR="00E05A0D" w:rsidRPr="00CE6A64" w:rsidRDefault="00E05A0D" w:rsidP="00463A98">
            <w:pPr>
              <w:rPr>
                <w:b/>
                <w:sz w:val="14"/>
                <w:szCs w:val="14"/>
              </w:rPr>
            </w:pPr>
            <w:r w:rsidRPr="00CE6A64">
              <w:rPr>
                <w:b/>
                <w:sz w:val="14"/>
                <w:szCs w:val="14"/>
              </w:rPr>
              <w:t>(Marcar</w:t>
            </w:r>
            <w:r w:rsidR="00CE6A64" w:rsidRPr="00CE6A64">
              <w:rPr>
                <w:b/>
                <w:sz w:val="14"/>
                <w:szCs w:val="14"/>
              </w:rPr>
              <w:t xml:space="preserve"> con una X en caso afirmativo)</w:t>
            </w:r>
          </w:p>
        </w:tc>
        <w:tc>
          <w:tcPr>
            <w:tcW w:w="1045" w:type="pct"/>
          </w:tcPr>
          <w:p w:rsidR="00E05A0D" w:rsidRPr="00CE6A64" w:rsidRDefault="00E05A0D" w:rsidP="00E05A0D">
            <w:pPr>
              <w:rPr>
                <w:b/>
                <w:sz w:val="14"/>
                <w:szCs w:val="14"/>
              </w:rPr>
            </w:pPr>
            <w:r w:rsidRPr="00CE6A64">
              <w:rPr>
                <w:b/>
                <w:sz w:val="14"/>
                <w:szCs w:val="14"/>
              </w:rPr>
              <w:t xml:space="preserve">Ejercicio: </w:t>
            </w:r>
          </w:p>
        </w:tc>
      </w:tr>
      <w:tr w:rsidR="00E05A0D" w:rsidTr="0004227B">
        <w:trPr>
          <w:trHeight w:val="283"/>
        </w:trPr>
        <w:tc>
          <w:tcPr>
            <w:tcW w:w="3955" w:type="pct"/>
            <w:gridSpan w:val="2"/>
            <w:vMerge/>
          </w:tcPr>
          <w:p w:rsidR="00E05A0D" w:rsidRPr="00CE6A64" w:rsidRDefault="00E05A0D" w:rsidP="00FF1C0C">
            <w:pPr>
              <w:rPr>
                <w:b/>
                <w:noProof/>
                <w:sz w:val="14"/>
                <w:szCs w:val="14"/>
                <w:lang w:eastAsia="es-ES"/>
              </w:rPr>
            </w:pPr>
          </w:p>
        </w:tc>
        <w:tc>
          <w:tcPr>
            <w:tcW w:w="1045" w:type="pct"/>
          </w:tcPr>
          <w:p w:rsidR="00E05A0D" w:rsidRPr="00CE6A64" w:rsidRDefault="00E05A0D" w:rsidP="00E05A0D">
            <w:pPr>
              <w:rPr>
                <w:b/>
                <w:sz w:val="14"/>
                <w:szCs w:val="14"/>
              </w:rPr>
            </w:pPr>
            <w:r w:rsidRPr="00CE6A64">
              <w:rPr>
                <w:b/>
                <w:sz w:val="14"/>
                <w:szCs w:val="14"/>
              </w:rPr>
              <w:t xml:space="preserve">Cuantía Justificada: </w:t>
            </w:r>
          </w:p>
        </w:tc>
      </w:tr>
    </w:tbl>
    <w:p w:rsidR="00226D90" w:rsidRDefault="00226D90" w:rsidP="00461769">
      <w:pPr>
        <w:spacing w:after="0" w:line="240" w:lineRule="auto"/>
      </w:pPr>
    </w:p>
    <w:tbl>
      <w:tblPr>
        <w:tblStyle w:val="Tablaconcuadrcula2"/>
        <w:tblW w:w="5000" w:type="pct"/>
        <w:tblLook w:val="04A0" w:firstRow="1" w:lastRow="0" w:firstColumn="1" w:lastColumn="0" w:noHBand="0" w:noVBand="1"/>
      </w:tblPr>
      <w:tblGrid>
        <w:gridCol w:w="5097"/>
        <w:gridCol w:w="5097"/>
      </w:tblGrid>
      <w:tr w:rsidR="0076309A" w:rsidRPr="00E65D04" w:rsidTr="0004227B">
        <w:trPr>
          <w:trHeight w:hRule="exact" w:val="397"/>
        </w:trPr>
        <w:tc>
          <w:tcPr>
            <w:tcW w:w="5000" w:type="pct"/>
            <w:gridSpan w:val="2"/>
            <w:shd w:val="clear" w:color="auto" w:fill="A6A6A6" w:themeFill="background1" w:themeFillShade="A6"/>
            <w:vAlign w:val="center"/>
          </w:tcPr>
          <w:p w:rsidR="0076309A" w:rsidRPr="00E65D04" w:rsidRDefault="0076309A" w:rsidP="00FF1C0C">
            <w:pPr>
              <w:rPr>
                <w:b/>
                <w:color w:val="FFFFFF" w:themeColor="background1"/>
              </w:rPr>
            </w:pPr>
            <w:r w:rsidRPr="00E65D04">
              <w:rPr>
                <w:b/>
                <w:color w:val="FFFFFF" w:themeColor="background1"/>
              </w:rPr>
              <w:t>AUTORIZACIÓN PARA LA CONSULTA DE DATOS O DOCUMENTOS AL AYUNTAMIENTO DE DÉNIA</w:t>
            </w:r>
          </w:p>
        </w:tc>
      </w:tr>
      <w:tr w:rsidR="0076309A" w:rsidRPr="00E65D04" w:rsidTr="0004227B">
        <w:trPr>
          <w:trHeight w:val="397"/>
        </w:trPr>
        <w:tc>
          <w:tcPr>
            <w:tcW w:w="5000" w:type="pct"/>
            <w:gridSpan w:val="2"/>
            <w:tcBorders>
              <w:bottom w:val="single" w:sz="4" w:space="0" w:color="auto"/>
            </w:tcBorders>
            <w:tcMar>
              <w:top w:w="113" w:type="dxa"/>
              <w:bottom w:w="113" w:type="dxa"/>
            </w:tcMar>
          </w:tcPr>
          <w:p w:rsidR="0076309A" w:rsidRPr="00E65D04" w:rsidRDefault="0076309A" w:rsidP="00FF1C0C">
            <w:pPr>
              <w:jc w:val="both"/>
              <w:rPr>
                <w:sz w:val="10"/>
                <w:szCs w:val="10"/>
              </w:rPr>
            </w:pPr>
            <w:r w:rsidRPr="00E65D04">
              <w:rPr>
                <w:sz w:val="14"/>
                <w:szCs w:val="14"/>
              </w:rPr>
              <w:t xml:space="preserve">De acuerdo a lo dispuesto en el artículo 28.2 de la Ley 39/2015, de 1 de octubre, de Procedimiento Administrativo Común de las Administraciones Públicas, si no manifiesta oposición expresa alguna, entendemos que el interesado ha autorizado a este Ayuntamiento para que sea éste el que por sus propios medios electrónicos lleve a cabo la consulta de los siguientes datos: </w:t>
            </w:r>
          </w:p>
        </w:tc>
      </w:tr>
      <w:tr w:rsidR="0076309A" w:rsidRPr="00E65D04" w:rsidTr="0004227B">
        <w:trPr>
          <w:trHeight w:val="227"/>
        </w:trPr>
        <w:tc>
          <w:tcPr>
            <w:tcW w:w="2500" w:type="pct"/>
            <w:shd w:val="clear" w:color="auto" w:fill="A6A6A6" w:themeFill="background1" w:themeFillShade="A6"/>
            <w:vAlign w:val="center"/>
          </w:tcPr>
          <w:p w:rsidR="0076309A" w:rsidRPr="00E65D04" w:rsidRDefault="0076309A" w:rsidP="00FF1C0C">
            <w:pPr>
              <w:rPr>
                <w:b/>
                <w:sz w:val="14"/>
                <w:szCs w:val="14"/>
              </w:rPr>
            </w:pPr>
            <w:r w:rsidRPr="00E65D04">
              <w:rPr>
                <w:b/>
                <w:sz w:val="14"/>
                <w:szCs w:val="14"/>
              </w:rPr>
              <w:t>DOCUMENTOS</w:t>
            </w:r>
          </w:p>
        </w:tc>
        <w:tc>
          <w:tcPr>
            <w:tcW w:w="2500" w:type="pct"/>
            <w:shd w:val="clear" w:color="auto" w:fill="A6A6A6" w:themeFill="background1" w:themeFillShade="A6"/>
            <w:vAlign w:val="center"/>
          </w:tcPr>
          <w:p w:rsidR="0076309A" w:rsidRPr="00E65D04" w:rsidRDefault="0076309A" w:rsidP="00FF1C0C">
            <w:pPr>
              <w:rPr>
                <w:b/>
                <w:sz w:val="14"/>
                <w:szCs w:val="14"/>
              </w:rPr>
            </w:pPr>
            <w:r w:rsidRPr="00E65D04">
              <w:rPr>
                <w:b/>
                <w:sz w:val="14"/>
                <w:szCs w:val="14"/>
              </w:rPr>
              <w:t>ORGANISMOS</w:t>
            </w:r>
          </w:p>
        </w:tc>
      </w:tr>
      <w:tr w:rsidR="0076309A" w:rsidRPr="00E65D04" w:rsidTr="0004227B">
        <w:trPr>
          <w:trHeight w:val="329"/>
        </w:trPr>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Consulta de datos de identidad</w:t>
            </w:r>
            <w:r>
              <w:rPr>
                <w:sz w:val="14"/>
                <w:szCs w:val="14"/>
              </w:rPr>
              <w:t xml:space="preserve"> </w:t>
            </w:r>
          </w:p>
        </w:tc>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Dirección General de Policía</w:t>
            </w:r>
          </w:p>
        </w:tc>
      </w:tr>
      <w:tr w:rsidR="0076309A" w:rsidRPr="00E65D04" w:rsidTr="0004227B">
        <w:trPr>
          <w:trHeight w:val="320"/>
        </w:trPr>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Estar al corriente de las obligaciones tributarias</w:t>
            </w:r>
          </w:p>
        </w:tc>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AEAT</w:t>
            </w:r>
          </w:p>
        </w:tc>
      </w:tr>
      <w:tr w:rsidR="0076309A" w:rsidRPr="00E65D04" w:rsidTr="0004227B">
        <w:trPr>
          <w:trHeight w:val="354"/>
        </w:trPr>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Estar de alta y  al corriente de las obligaciones con la Seguridad Social</w:t>
            </w:r>
          </w:p>
        </w:tc>
        <w:tc>
          <w:tcPr>
            <w:tcW w:w="2500" w:type="pct"/>
            <w:tcMar>
              <w:top w:w="28" w:type="dxa"/>
              <w:bottom w:w="28" w:type="dxa"/>
            </w:tcMar>
            <w:vAlign w:val="center"/>
          </w:tcPr>
          <w:p w:rsidR="0076309A" w:rsidRPr="00E65D04" w:rsidRDefault="0076309A" w:rsidP="00FF1C0C">
            <w:pPr>
              <w:rPr>
                <w:sz w:val="14"/>
                <w:szCs w:val="14"/>
              </w:rPr>
            </w:pPr>
            <w:r w:rsidRPr="00E65D04">
              <w:rPr>
                <w:sz w:val="14"/>
                <w:szCs w:val="14"/>
              </w:rPr>
              <w:t>TGSS</w:t>
            </w:r>
          </w:p>
        </w:tc>
      </w:tr>
      <w:tr w:rsidR="0076309A" w:rsidRPr="00E65D04" w:rsidTr="0004227B">
        <w:trPr>
          <w:trHeight w:val="541"/>
        </w:trPr>
        <w:tc>
          <w:tcPr>
            <w:tcW w:w="5000" w:type="pct"/>
            <w:gridSpan w:val="2"/>
            <w:tcMar>
              <w:top w:w="28" w:type="dxa"/>
              <w:bottom w:w="28" w:type="dxa"/>
            </w:tcMar>
            <w:vAlign w:val="center"/>
          </w:tcPr>
          <w:p w:rsidR="0076309A" w:rsidRPr="00E65D04" w:rsidRDefault="0076309A" w:rsidP="00FF1C0C">
            <w:pPr>
              <w:rPr>
                <w:sz w:val="14"/>
                <w:szCs w:val="14"/>
              </w:rPr>
            </w:pPr>
            <w:r w:rsidRPr="00E65D04">
              <w:rPr>
                <w:szCs w:val="18"/>
              </w:rPr>
              <w:sym w:font="Wingdings 2" w:char="F0A3"/>
            </w:r>
            <w:r w:rsidRPr="00E65D04">
              <w:rPr>
                <w:b/>
                <w:sz w:val="14"/>
                <w:szCs w:val="14"/>
              </w:rPr>
              <w:t xml:space="preserve"> </w:t>
            </w:r>
            <w:r w:rsidRPr="00E65D04">
              <w:rPr>
                <w:sz w:val="14"/>
                <w:szCs w:val="14"/>
              </w:rPr>
              <w:t xml:space="preserve">DENIEGO expresamente mi consentimiento para que el Ayuntamiento de </w:t>
            </w:r>
            <w:proofErr w:type="spellStart"/>
            <w:r w:rsidRPr="00E65D04">
              <w:rPr>
                <w:sz w:val="14"/>
                <w:szCs w:val="14"/>
              </w:rPr>
              <w:t>Dénia</w:t>
            </w:r>
            <w:proofErr w:type="spellEnd"/>
            <w:r w:rsidRPr="00E65D04">
              <w:rPr>
                <w:sz w:val="14"/>
                <w:szCs w:val="14"/>
              </w:rPr>
              <w:t xml:space="preserve"> obtenga de forma directa estos datos. En caso de denegar tal autorización, el/la interesado/a deberá aportar electrónica o presencialmente la documentación requerida.</w:t>
            </w:r>
          </w:p>
        </w:tc>
      </w:tr>
    </w:tbl>
    <w:p w:rsidR="00760EBE" w:rsidRDefault="00760EBE" w:rsidP="00461769">
      <w:pPr>
        <w:spacing w:after="0" w:line="240" w:lineRule="auto"/>
      </w:pPr>
    </w:p>
    <w:p w:rsidR="00760EBE" w:rsidRDefault="00760EBE" w:rsidP="00461769">
      <w:pPr>
        <w:spacing w:after="0" w:line="240" w:lineRule="auto"/>
      </w:pPr>
    </w:p>
    <w:p w:rsidR="00760EBE" w:rsidRDefault="00760EBE" w:rsidP="00461769">
      <w:pPr>
        <w:spacing w:after="0" w:line="240" w:lineRule="auto"/>
      </w:pPr>
    </w:p>
    <w:tbl>
      <w:tblPr>
        <w:tblStyle w:val="Tablaconcuadrcula"/>
        <w:tblW w:w="5000" w:type="pct"/>
        <w:tblLook w:val="04A0" w:firstRow="1" w:lastRow="0" w:firstColumn="1" w:lastColumn="0" w:noHBand="0" w:noVBand="1"/>
      </w:tblPr>
      <w:tblGrid>
        <w:gridCol w:w="828"/>
        <w:gridCol w:w="9366"/>
      </w:tblGrid>
      <w:tr w:rsidR="00760EBE" w:rsidRPr="00FB57FE" w:rsidTr="0004227B">
        <w:trPr>
          <w:trHeight w:hRule="exact" w:val="397"/>
        </w:trPr>
        <w:tc>
          <w:tcPr>
            <w:tcW w:w="5000" w:type="pct"/>
            <w:gridSpan w:val="2"/>
            <w:shd w:val="clear" w:color="auto" w:fill="A6A6A6" w:themeFill="background1" w:themeFillShade="A6"/>
            <w:vAlign w:val="center"/>
          </w:tcPr>
          <w:p w:rsidR="00760EBE" w:rsidRPr="00FB57FE" w:rsidRDefault="00760EBE" w:rsidP="00FF1C0C">
            <w:pPr>
              <w:rPr>
                <w:rFonts w:cs="Arial"/>
                <w:b/>
                <w:color w:val="FFFFFF" w:themeColor="background1"/>
                <w:lang w:val="es-ES"/>
              </w:rPr>
            </w:pPr>
            <w:r w:rsidRPr="00FB57FE">
              <w:rPr>
                <w:rFonts w:cs="Arial"/>
                <w:b/>
                <w:color w:val="FFFFFF" w:themeColor="background1"/>
                <w:lang w:val="es-ES"/>
              </w:rPr>
              <w:lastRenderedPageBreak/>
              <w:t xml:space="preserve">DOCUMENTOS QUE SE ACOMPAÑAN </w:t>
            </w:r>
          </w:p>
        </w:tc>
      </w:tr>
      <w:tr w:rsidR="00760EBE" w:rsidRPr="00FB57FE" w:rsidTr="0004227B">
        <w:trPr>
          <w:trHeight w:hRule="exact" w:val="397"/>
        </w:trPr>
        <w:tc>
          <w:tcPr>
            <w:tcW w:w="5000" w:type="pct"/>
            <w:gridSpan w:val="2"/>
          </w:tcPr>
          <w:p w:rsidR="00760EBE" w:rsidRPr="00FB57FE" w:rsidRDefault="00760EBE" w:rsidP="00FF1C0C">
            <w:pPr>
              <w:rPr>
                <w:rFonts w:cs="Arial"/>
                <w:b/>
                <w:sz w:val="14"/>
                <w:szCs w:val="14"/>
                <w:lang w:val="es-ES"/>
              </w:rPr>
            </w:pPr>
            <w:r w:rsidRPr="00FB57FE">
              <w:rPr>
                <w:rFonts w:cs="Arial"/>
                <w:b/>
                <w:sz w:val="14"/>
                <w:szCs w:val="14"/>
                <w:lang w:val="es-ES"/>
              </w:rPr>
              <w:t>I.- Para las solicitudes de subvención para el concepto “Funcionamiento y mantenimiento de la entidad”</w:t>
            </w:r>
          </w:p>
        </w:tc>
      </w:tr>
      <w:tr w:rsidR="00760EBE" w:rsidRPr="00FB57FE" w:rsidTr="0004227B">
        <w:trPr>
          <w:trHeight w:val="551"/>
        </w:trPr>
        <w:tc>
          <w:tcPr>
            <w:tcW w:w="406" w:type="pct"/>
            <w:vAlign w:val="center"/>
          </w:tcPr>
          <w:p w:rsidR="00760EBE" w:rsidRPr="00FB57FE" w:rsidRDefault="00760EBE" w:rsidP="00760EBE">
            <w:pPr>
              <w:pStyle w:val="Prrafodelista"/>
              <w:numPr>
                <w:ilvl w:val="0"/>
                <w:numId w:val="8"/>
              </w:numPr>
              <w:ind w:left="314" w:hanging="284"/>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63360" behindDoc="0" locked="0" layoutInCell="1" allowOverlap="1">
                      <wp:simplePos x="0" y="0"/>
                      <wp:positionH relativeFrom="column">
                        <wp:posOffset>211455</wp:posOffset>
                      </wp:positionH>
                      <wp:positionV relativeFrom="paragraph">
                        <wp:posOffset>1905</wp:posOffset>
                      </wp:positionV>
                      <wp:extent cx="134620" cy="83185"/>
                      <wp:effectExtent l="0" t="0" r="17780" b="12065"/>
                      <wp:wrapNone/>
                      <wp:docPr id="8" name="Rectángulo redondeado 8"/>
                      <wp:cNvGraphicFramePr/>
                      <a:graphic xmlns:a="http://schemas.openxmlformats.org/drawingml/2006/main">
                        <a:graphicData uri="http://schemas.microsoft.com/office/word/2010/wordprocessingShape">
                          <wps:wsp>
                            <wps:cNvSpPr/>
                            <wps:spPr>
                              <a:xfrm>
                                <a:off x="0" y="0"/>
                                <a:ext cx="134620" cy="8318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3D732F" id="Rectángulo redondeado 8" o:spid="_x0000_s1026" style="position:absolute;margin-left:16.65pt;margin-top:.15pt;width:10.6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" filled="f" strokecolor="#243f60 [1604]" strokeweight="2pt"/>
                  </w:pict>
                </mc:Fallback>
              </mc:AlternateContent>
            </w:r>
          </w:p>
        </w:tc>
        <w:tc>
          <w:tcPr>
            <w:tcW w:w="4594" w:type="pct"/>
            <w:vAlign w:val="center"/>
          </w:tcPr>
          <w:p w:rsidR="00760EBE" w:rsidRPr="005351C0" w:rsidRDefault="00FD4CBC" w:rsidP="00760EBE">
            <w:pPr>
              <w:rPr>
                <w:rFonts w:cs="Arial"/>
                <w:b/>
                <w:sz w:val="14"/>
                <w:szCs w:val="14"/>
                <w:lang w:val="es-ES"/>
              </w:rPr>
            </w:pPr>
            <w:r w:rsidRPr="005351C0">
              <w:rPr>
                <w:rFonts w:cs="Arial"/>
                <w:b/>
                <w:sz w:val="14"/>
                <w:szCs w:val="14"/>
                <w:lang w:val="es-ES"/>
              </w:rPr>
              <w:t xml:space="preserve">Programa detallado de las actividades en curso o pendientes de realizar por la </w:t>
            </w:r>
            <w:r w:rsidR="00FB57FE" w:rsidRPr="005351C0">
              <w:rPr>
                <w:rFonts w:cs="Arial"/>
                <w:b/>
                <w:sz w:val="14"/>
                <w:szCs w:val="14"/>
                <w:lang w:val="es-ES"/>
              </w:rPr>
              <w:t>entidad en</w:t>
            </w:r>
            <w:r w:rsidR="00362AA8">
              <w:rPr>
                <w:rFonts w:cs="Arial"/>
                <w:b/>
                <w:sz w:val="14"/>
                <w:szCs w:val="14"/>
                <w:lang w:val="es-ES"/>
              </w:rPr>
              <w:t xml:space="preserve"> el año en curso</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65408" behindDoc="0" locked="0" layoutInCell="1" allowOverlap="1" wp14:anchorId="39A2F4BD" wp14:editId="3B93DAB1">
                      <wp:simplePos x="0" y="0"/>
                      <wp:positionH relativeFrom="column">
                        <wp:posOffset>216535</wp:posOffset>
                      </wp:positionH>
                      <wp:positionV relativeFrom="paragraph">
                        <wp:posOffset>-3810</wp:posOffset>
                      </wp:positionV>
                      <wp:extent cx="134620" cy="83185"/>
                      <wp:effectExtent l="0" t="0" r="17780" b="12065"/>
                      <wp:wrapNone/>
                      <wp:docPr id="9" name="Rectángulo redondeado 9"/>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9FF388" id="Rectángulo redondeado 9" o:spid="_x0000_s1026" style="position:absolute;margin-left:17.05pt;margin-top:-.3pt;width:10.6pt;height: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" filled="f" strokecolor="#385d8a" strokeweight="2pt"/>
                  </w:pict>
                </mc:Fallback>
              </mc:AlternateContent>
            </w:r>
            <w:r w:rsidRPr="00FB57FE">
              <w:rPr>
                <w:rFonts w:cs="Arial"/>
                <w:b/>
                <w:sz w:val="14"/>
                <w:szCs w:val="14"/>
                <w:lang w:val="es-ES"/>
              </w:rPr>
              <w:t>2.</w:t>
            </w:r>
            <w:r w:rsidRPr="00FB57FE">
              <w:rPr>
                <w:rFonts w:cs="Arial"/>
                <w:b/>
                <w:noProof/>
                <w:sz w:val="14"/>
                <w:szCs w:val="14"/>
                <w:lang w:val="es-ES" w:eastAsia="es-ES"/>
              </w:rPr>
              <w:t xml:space="preserve"> </w:t>
            </w:r>
          </w:p>
        </w:tc>
        <w:tc>
          <w:tcPr>
            <w:tcW w:w="4594" w:type="pct"/>
            <w:vAlign w:val="center"/>
          </w:tcPr>
          <w:p w:rsidR="00FD4CBC" w:rsidRPr="005351C0" w:rsidRDefault="00FD4CBC" w:rsidP="00FD4CBC">
            <w:pPr>
              <w:rPr>
                <w:rFonts w:cs="Arial"/>
                <w:b/>
                <w:sz w:val="14"/>
                <w:szCs w:val="14"/>
                <w:lang w:val="es-ES"/>
              </w:rPr>
            </w:pPr>
            <w:r w:rsidRPr="005351C0">
              <w:rPr>
                <w:rFonts w:cs="Arial"/>
                <w:b/>
                <w:sz w:val="14"/>
                <w:szCs w:val="14"/>
                <w:lang w:val="es-ES"/>
              </w:rPr>
              <w:t>Presupuesto deta</w:t>
            </w:r>
            <w:r w:rsidR="00362AA8">
              <w:rPr>
                <w:rFonts w:cs="Arial"/>
                <w:b/>
                <w:sz w:val="14"/>
                <w:szCs w:val="14"/>
                <w:lang w:val="es-ES"/>
              </w:rPr>
              <w:t>llado de gastos para el año en curso</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67456" behindDoc="0" locked="0" layoutInCell="1" allowOverlap="1" wp14:anchorId="5C2672F9" wp14:editId="4A15AD2C">
                      <wp:simplePos x="0" y="0"/>
                      <wp:positionH relativeFrom="column">
                        <wp:posOffset>216535</wp:posOffset>
                      </wp:positionH>
                      <wp:positionV relativeFrom="paragraph">
                        <wp:posOffset>-3810</wp:posOffset>
                      </wp:positionV>
                      <wp:extent cx="134620" cy="83185"/>
                      <wp:effectExtent l="0" t="0" r="17780" b="12065"/>
                      <wp:wrapNone/>
                      <wp:docPr id="10" name="Rectángulo redondeado 10"/>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8A6EF" id="Rectángulo redondeado 10" o:spid="_x0000_s1026" style="position:absolute;margin-left:17.05pt;margin-top:-.3pt;width:10.6pt;height: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1LSir3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3.</w:t>
            </w:r>
            <w:r w:rsidRPr="00FB57FE">
              <w:rPr>
                <w:rFonts w:cs="Arial"/>
                <w:b/>
                <w:noProof/>
                <w:sz w:val="14"/>
                <w:szCs w:val="14"/>
                <w:lang w:val="es-ES" w:eastAsia="es-ES"/>
              </w:rPr>
              <w:t xml:space="preserve"> </w:t>
            </w:r>
          </w:p>
        </w:tc>
        <w:tc>
          <w:tcPr>
            <w:tcW w:w="4594" w:type="pct"/>
            <w:vAlign w:val="center"/>
          </w:tcPr>
          <w:p w:rsidR="00760EBE" w:rsidRPr="005351C0" w:rsidRDefault="00FD4CBC" w:rsidP="00760EBE">
            <w:pPr>
              <w:rPr>
                <w:rFonts w:cs="Arial"/>
                <w:b/>
                <w:sz w:val="14"/>
                <w:szCs w:val="14"/>
                <w:lang w:val="es-ES"/>
              </w:rPr>
            </w:pPr>
            <w:r w:rsidRPr="005351C0">
              <w:rPr>
                <w:rFonts w:cs="Arial"/>
                <w:b/>
                <w:sz w:val="14"/>
                <w:szCs w:val="14"/>
                <w:lang w:val="es-ES"/>
              </w:rPr>
              <w:t>Presupuesto detall</w:t>
            </w:r>
            <w:r w:rsidR="00362AA8">
              <w:rPr>
                <w:rFonts w:cs="Arial"/>
                <w:b/>
                <w:sz w:val="14"/>
                <w:szCs w:val="14"/>
                <w:lang w:val="es-ES"/>
              </w:rPr>
              <w:t>ado de ingresos para el año en curso</w:t>
            </w:r>
            <w:r w:rsidRPr="005351C0">
              <w:rPr>
                <w:rFonts w:cs="Arial"/>
                <w:b/>
                <w:sz w:val="14"/>
                <w:szCs w:val="14"/>
                <w:lang w:val="es-ES"/>
              </w:rPr>
              <w:t xml:space="preserve">, en el que se deberán incluir la obtención de subvenciones o ayudas procedentes de otras administraciones y entes públicos o privados, indicando lo que corresponde en cada caso: cuantía solicitada, cuantía concedida, pendiente de resolución o denegado. </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69504" behindDoc="0" locked="0" layoutInCell="1" allowOverlap="1" wp14:anchorId="16D6377C" wp14:editId="331B598D">
                      <wp:simplePos x="0" y="0"/>
                      <wp:positionH relativeFrom="column">
                        <wp:posOffset>216535</wp:posOffset>
                      </wp:positionH>
                      <wp:positionV relativeFrom="paragraph">
                        <wp:posOffset>-3810</wp:posOffset>
                      </wp:positionV>
                      <wp:extent cx="134620" cy="83185"/>
                      <wp:effectExtent l="0" t="0" r="17780" b="12065"/>
                      <wp:wrapNone/>
                      <wp:docPr id="11" name="Rectángulo redondeado 11"/>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7DDF2" id="Rectángulo redondeado 11" o:spid="_x0000_s1026" style="position:absolute;margin-left:17.05pt;margin-top:-.3pt;width:10.6pt;height: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8Ui6iH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4.</w:t>
            </w:r>
            <w:r w:rsidRPr="00FB57FE">
              <w:rPr>
                <w:rFonts w:cs="Arial"/>
                <w:b/>
                <w:noProof/>
                <w:sz w:val="14"/>
                <w:szCs w:val="14"/>
                <w:lang w:val="es-ES" w:eastAsia="es-ES"/>
              </w:rPr>
              <w:t xml:space="preserve"> </w:t>
            </w:r>
          </w:p>
        </w:tc>
        <w:tc>
          <w:tcPr>
            <w:tcW w:w="4594" w:type="pct"/>
            <w:vAlign w:val="center"/>
          </w:tcPr>
          <w:p w:rsidR="00760EBE" w:rsidRPr="005351C0" w:rsidRDefault="00FD4CBC" w:rsidP="00760EBE">
            <w:pPr>
              <w:rPr>
                <w:rFonts w:cs="Arial"/>
                <w:b/>
                <w:sz w:val="14"/>
                <w:szCs w:val="14"/>
                <w:lang w:val="es-ES"/>
              </w:rPr>
            </w:pPr>
            <w:r w:rsidRPr="005351C0">
              <w:rPr>
                <w:rFonts w:cs="Arial"/>
                <w:b/>
                <w:sz w:val="14"/>
                <w:szCs w:val="14"/>
                <w:lang w:val="es-ES"/>
              </w:rPr>
              <w:t xml:space="preserve">Balance de gastos e ingresos del año </w:t>
            </w:r>
            <w:r w:rsidR="004B5B21">
              <w:rPr>
                <w:rFonts w:cs="Arial"/>
                <w:b/>
                <w:sz w:val="14"/>
                <w:szCs w:val="14"/>
                <w:lang w:val="es-ES"/>
              </w:rPr>
              <w:t>anterior</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71552" behindDoc="0" locked="0" layoutInCell="1" allowOverlap="1" wp14:anchorId="6234B0E0" wp14:editId="1A72669B">
                      <wp:simplePos x="0" y="0"/>
                      <wp:positionH relativeFrom="column">
                        <wp:posOffset>216535</wp:posOffset>
                      </wp:positionH>
                      <wp:positionV relativeFrom="paragraph">
                        <wp:posOffset>-3810</wp:posOffset>
                      </wp:positionV>
                      <wp:extent cx="134620" cy="83185"/>
                      <wp:effectExtent l="0" t="0" r="17780" b="12065"/>
                      <wp:wrapNone/>
                      <wp:docPr id="12" name="Rectángulo redondeado 12"/>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EB3876" id="Rectángulo redondeado 12" o:spid="_x0000_s1026" style="position:absolute;margin-left:17.05pt;margin-top:-.3pt;width:10.6pt;height: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nkyT4X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5.</w:t>
            </w:r>
            <w:r w:rsidRPr="00FB57FE">
              <w:rPr>
                <w:rFonts w:cs="Arial"/>
                <w:b/>
                <w:noProof/>
                <w:sz w:val="14"/>
                <w:szCs w:val="14"/>
                <w:lang w:val="es-ES" w:eastAsia="es-ES"/>
              </w:rPr>
              <w:t xml:space="preserve"> </w:t>
            </w:r>
          </w:p>
        </w:tc>
        <w:tc>
          <w:tcPr>
            <w:tcW w:w="4594" w:type="pct"/>
            <w:vAlign w:val="center"/>
          </w:tcPr>
          <w:p w:rsidR="00760EBE" w:rsidRPr="005351C0" w:rsidRDefault="00FD4CBC" w:rsidP="00FB57FE">
            <w:pPr>
              <w:jc w:val="both"/>
              <w:rPr>
                <w:rFonts w:cs="Arial"/>
                <w:b/>
                <w:sz w:val="14"/>
                <w:szCs w:val="14"/>
                <w:lang w:val="es-ES"/>
              </w:rPr>
            </w:pPr>
            <w:r w:rsidRPr="005351C0">
              <w:rPr>
                <w:rFonts w:cs="Arial"/>
                <w:b/>
                <w:sz w:val="14"/>
                <w:szCs w:val="14"/>
                <w:lang w:val="es-ES"/>
              </w:rPr>
              <w:t xml:space="preserve">Documento </w:t>
            </w:r>
            <w:r w:rsidR="00FB57FE" w:rsidRPr="005351C0">
              <w:rPr>
                <w:rFonts w:cs="Arial"/>
                <w:b/>
                <w:sz w:val="14"/>
                <w:szCs w:val="14"/>
                <w:lang w:val="es-ES"/>
              </w:rPr>
              <w:t>acreditativo</w:t>
            </w:r>
            <w:r w:rsidRPr="005351C0">
              <w:rPr>
                <w:rFonts w:cs="Arial"/>
                <w:b/>
                <w:sz w:val="14"/>
                <w:szCs w:val="14"/>
                <w:lang w:val="es-ES"/>
              </w:rPr>
              <w:t xml:space="preserve"> de la inscripción en el Registro General de los Titulares de Actividades, servicios y centros de Acción Social de la Comunidad Valenciana, o documento acreditativo de la solicitud de inscripción en el mismo antes de la finalización del plazo de presentación de solicitudes a la presente convocatoria</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73600" behindDoc="0" locked="0" layoutInCell="1" allowOverlap="1" wp14:anchorId="4C37A516" wp14:editId="0DC51AA8">
                      <wp:simplePos x="0" y="0"/>
                      <wp:positionH relativeFrom="column">
                        <wp:posOffset>216535</wp:posOffset>
                      </wp:positionH>
                      <wp:positionV relativeFrom="paragraph">
                        <wp:posOffset>-3810</wp:posOffset>
                      </wp:positionV>
                      <wp:extent cx="134620" cy="83185"/>
                      <wp:effectExtent l="0" t="0" r="17780" b="12065"/>
                      <wp:wrapNone/>
                      <wp:docPr id="19" name="Rectángulo redondeado 19"/>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A9007" id="Rectángulo redondeado 19" o:spid="_x0000_s1026" style="position:absolute;margin-left:17.05pt;margin-top:-.3pt;width:10.6pt;height:6.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mK8Ma3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6.</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pStyle w:val="Encabezado"/>
              <w:tabs>
                <w:tab w:val="left" w:pos="2760"/>
              </w:tabs>
              <w:jc w:val="both"/>
              <w:rPr>
                <w:rFonts w:cs="Arial"/>
                <w:b/>
                <w:sz w:val="14"/>
                <w:szCs w:val="14"/>
                <w:lang w:val="es-ES"/>
              </w:rPr>
            </w:pPr>
            <w:r w:rsidRPr="005351C0">
              <w:rPr>
                <w:rFonts w:cs="Arial"/>
                <w:b/>
                <w:sz w:val="14"/>
                <w:szCs w:val="14"/>
                <w:lang w:val="es-ES"/>
              </w:rPr>
              <w:t xml:space="preserve">Memoria detallada de actividades de </w:t>
            </w:r>
            <w:r w:rsidR="004B5B21">
              <w:rPr>
                <w:rFonts w:cs="Arial"/>
                <w:b/>
                <w:sz w:val="14"/>
                <w:szCs w:val="14"/>
                <w:lang w:val="es-ES"/>
              </w:rPr>
              <w:t>la entidad, relativa al año anterior</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75648" behindDoc="0" locked="0" layoutInCell="1" allowOverlap="1" wp14:anchorId="0D8FA3C2" wp14:editId="5A8A100F">
                      <wp:simplePos x="0" y="0"/>
                      <wp:positionH relativeFrom="column">
                        <wp:posOffset>216535</wp:posOffset>
                      </wp:positionH>
                      <wp:positionV relativeFrom="paragraph">
                        <wp:posOffset>-3810</wp:posOffset>
                      </wp:positionV>
                      <wp:extent cx="134620" cy="83185"/>
                      <wp:effectExtent l="0" t="0" r="17780" b="12065"/>
                      <wp:wrapNone/>
                      <wp:docPr id="20" name="Rectángulo redondeado 20"/>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150DC7" id="Rectángulo redondeado 20" o:spid="_x0000_s1026" style="position:absolute;margin-left:17.05pt;margin-top:-.3pt;width:10.6pt;height:6.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" filled="f" strokecolor="#385d8a" strokeweight="2pt"/>
                  </w:pict>
                </mc:Fallback>
              </mc:AlternateContent>
            </w:r>
            <w:r w:rsidRPr="00FB57FE">
              <w:rPr>
                <w:rFonts w:cs="Arial"/>
                <w:b/>
                <w:sz w:val="14"/>
                <w:szCs w:val="14"/>
                <w:lang w:val="es-ES"/>
              </w:rPr>
              <w:t>7.</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pStyle w:val="Encabezado"/>
              <w:tabs>
                <w:tab w:val="left" w:pos="2760"/>
              </w:tabs>
              <w:jc w:val="both"/>
              <w:rPr>
                <w:rFonts w:cs="Arial"/>
                <w:b/>
                <w:sz w:val="14"/>
                <w:szCs w:val="14"/>
                <w:lang w:val="es-ES"/>
              </w:rPr>
            </w:pPr>
            <w:r w:rsidRPr="005351C0">
              <w:rPr>
                <w:rFonts w:cs="Arial"/>
                <w:b/>
                <w:sz w:val="14"/>
                <w:szCs w:val="14"/>
                <w:lang w:val="es-ES"/>
              </w:rPr>
              <w:t>Certificado del Secretario/a de la entidad acreditando el número actualizado de socios y organigrama de la entidad, relación de miembros que componen el equipo profesional con descripción de categorías, cargos, tareas y horario de dedicación. En el caso de entidades que carezcan de equipo profesional, relación de voluntarios con dedicación activa y regular a las tareas propias de la entidad y descripción de las mismas</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77696" behindDoc="0" locked="0" layoutInCell="1" allowOverlap="1" wp14:anchorId="3D5437DB" wp14:editId="62EFAC51">
                      <wp:simplePos x="0" y="0"/>
                      <wp:positionH relativeFrom="column">
                        <wp:posOffset>216535</wp:posOffset>
                      </wp:positionH>
                      <wp:positionV relativeFrom="paragraph">
                        <wp:posOffset>-3810</wp:posOffset>
                      </wp:positionV>
                      <wp:extent cx="134620" cy="83185"/>
                      <wp:effectExtent l="0" t="0" r="17780" b="12065"/>
                      <wp:wrapNone/>
                      <wp:docPr id="21" name="Rectángulo redondeado 21"/>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3621D4" id="Rectángulo redondeado 21" o:spid="_x0000_s1026" style="position:absolute;margin-left:17.05pt;margin-top:-.3pt;width:10.6pt;height: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PB3eVX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8.</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pStyle w:val="Encabezado"/>
              <w:tabs>
                <w:tab w:val="left" w:pos="2760"/>
              </w:tabs>
              <w:jc w:val="both"/>
              <w:rPr>
                <w:rFonts w:cs="Arial"/>
                <w:b/>
                <w:sz w:val="14"/>
                <w:szCs w:val="14"/>
                <w:lang w:val="es-ES"/>
              </w:rPr>
            </w:pPr>
            <w:r w:rsidRPr="005351C0">
              <w:rPr>
                <w:rFonts w:cs="Arial"/>
                <w:b/>
                <w:sz w:val="14"/>
                <w:szCs w:val="14"/>
                <w:lang w:val="es-ES"/>
              </w:rPr>
              <w:t>Fotocopia de los estatutos de la entidad y de la tarjeta de Identificación Fiscal</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79744" behindDoc="0" locked="0" layoutInCell="1" allowOverlap="1" wp14:anchorId="0E104C98" wp14:editId="2257223C">
                      <wp:simplePos x="0" y="0"/>
                      <wp:positionH relativeFrom="column">
                        <wp:posOffset>216535</wp:posOffset>
                      </wp:positionH>
                      <wp:positionV relativeFrom="paragraph">
                        <wp:posOffset>-3810</wp:posOffset>
                      </wp:positionV>
                      <wp:extent cx="134620" cy="83185"/>
                      <wp:effectExtent l="0" t="0" r="17780" b="12065"/>
                      <wp:wrapNone/>
                      <wp:docPr id="22" name="Rectángulo redondeado 22"/>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322C00" id="Rectángulo redondeado 22" o:spid="_x0000_s1026" style="position:absolute;margin-left:17.05pt;margin-top:-.3pt;width:10.6pt;height:6.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Uxn3PH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9.</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pStyle w:val="Encabezado"/>
              <w:tabs>
                <w:tab w:val="left" w:pos="2760"/>
              </w:tabs>
              <w:jc w:val="both"/>
              <w:rPr>
                <w:rFonts w:cs="Arial"/>
                <w:b/>
                <w:sz w:val="14"/>
                <w:szCs w:val="14"/>
                <w:lang w:val="es-ES"/>
              </w:rPr>
            </w:pPr>
            <w:r w:rsidRPr="005351C0">
              <w:rPr>
                <w:rFonts w:cs="Arial"/>
                <w:b/>
                <w:sz w:val="14"/>
                <w:szCs w:val="14"/>
                <w:lang w:val="es-ES"/>
              </w:rPr>
              <w:t>Fotocopia del contrato de arrendamiento de las instalaciones de la entidad, en el caso de haber contabilizado este gasto dentro del monto a subvencionar</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81792" behindDoc="0" locked="0" layoutInCell="1" allowOverlap="1" wp14:anchorId="4684C301" wp14:editId="6E39E789">
                      <wp:simplePos x="0" y="0"/>
                      <wp:positionH relativeFrom="column">
                        <wp:posOffset>216535</wp:posOffset>
                      </wp:positionH>
                      <wp:positionV relativeFrom="paragraph">
                        <wp:posOffset>-3810</wp:posOffset>
                      </wp:positionV>
                      <wp:extent cx="134620" cy="83185"/>
                      <wp:effectExtent l="0" t="0" r="17780" b="12065"/>
                      <wp:wrapNone/>
                      <wp:docPr id="23" name="Rectángulo redondeado 23"/>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1FB666" id="Rectángulo redondeado 23" o:spid="_x0000_s1026" style="position:absolute;margin-left:17.05pt;margin-top:-.3pt;width:10.6pt;height: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duXvG3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10.</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jc w:val="both"/>
              <w:rPr>
                <w:rFonts w:cs="Arial"/>
                <w:b/>
                <w:sz w:val="14"/>
                <w:szCs w:val="14"/>
                <w:lang w:val="es-ES"/>
              </w:rPr>
            </w:pPr>
            <w:r w:rsidRPr="005351C0">
              <w:rPr>
                <w:rFonts w:cs="Arial"/>
                <w:b/>
                <w:sz w:val="14"/>
                <w:szCs w:val="14"/>
                <w:lang w:val="es-ES"/>
              </w:rPr>
              <w:t>Documento acreditativo de estar al corriente de sus obligaciones con la Tesorería General de la Seguridad Social</w:t>
            </w:r>
          </w:p>
        </w:tc>
      </w:tr>
      <w:tr w:rsidR="00760EBE" w:rsidRPr="00FB57FE" w:rsidTr="0004227B">
        <w:trPr>
          <w:trHeight w:val="551"/>
        </w:trPr>
        <w:tc>
          <w:tcPr>
            <w:tcW w:w="406" w:type="pct"/>
            <w:vAlign w:val="center"/>
          </w:tcPr>
          <w:p w:rsidR="00760EBE" w:rsidRPr="00FB57FE" w:rsidRDefault="00760EBE" w:rsidP="00760EBE">
            <w:pPr>
              <w:rPr>
                <w:rFonts w:cs="Arial"/>
                <w:b/>
                <w:sz w:val="14"/>
                <w:szCs w:val="14"/>
                <w:lang w:val="es-ES"/>
              </w:rPr>
            </w:pPr>
            <w:r w:rsidRPr="00FB57FE">
              <w:rPr>
                <w:rFonts w:cs="Arial"/>
                <w:b/>
                <w:noProof/>
                <w:sz w:val="14"/>
                <w:szCs w:val="14"/>
                <w:lang w:val="es-ES" w:eastAsia="es-ES"/>
              </w:rPr>
              <mc:AlternateContent>
                <mc:Choice Requires="wps">
                  <w:drawing>
                    <wp:anchor distT="0" distB="0" distL="114300" distR="114300" simplePos="0" relativeHeight="251683840" behindDoc="0" locked="0" layoutInCell="1" allowOverlap="1" wp14:anchorId="536A3C23" wp14:editId="2D91EB60">
                      <wp:simplePos x="0" y="0"/>
                      <wp:positionH relativeFrom="column">
                        <wp:posOffset>216535</wp:posOffset>
                      </wp:positionH>
                      <wp:positionV relativeFrom="paragraph">
                        <wp:posOffset>-3810</wp:posOffset>
                      </wp:positionV>
                      <wp:extent cx="134620" cy="83185"/>
                      <wp:effectExtent l="0" t="0" r="17780" b="12065"/>
                      <wp:wrapNone/>
                      <wp:docPr id="24" name="Rectángulo redondeado 24"/>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FF16A" id="Rectángulo redondeado 24" o:spid="_x0000_s1026" style="position:absolute;margin-left:17.05pt;margin-top:-.3pt;width:10.6pt;height: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jRGl7nsCAADkBAAA&#10;DgAAAAAAAAAAAAAAAAAuAgAAZHJzL2Uyb0RvYy54bWxQSwECLQAUAAYACAAAACEAMydolt0AAAAG&#10;AQAADwAAAAAAAAAAAAAAAADVBAAAZHJzL2Rvd25yZXYueG1sUEsFBgAAAAAEAAQA8wAAAN8FAAAA&#10;AA==&#10;" filled="f" strokecolor="#385d8a" strokeweight="2pt"/>
                  </w:pict>
                </mc:Fallback>
              </mc:AlternateContent>
            </w:r>
            <w:r w:rsidRPr="00FB57FE">
              <w:rPr>
                <w:rFonts w:cs="Arial"/>
                <w:b/>
                <w:sz w:val="14"/>
                <w:szCs w:val="14"/>
                <w:lang w:val="es-ES"/>
              </w:rPr>
              <w:t>11.</w:t>
            </w:r>
            <w:r w:rsidRPr="00FB57FE">
              <w:rPr>
                <w:rFonts w:cs="Arial"/>
                <w:b/>
                <w:noProof/>
                <w:sz w:val="14"/>
                <w:szCs w:val="14"/>
                <w:lang w:val="es-ES" w:eastAsia="es-ES"/>
              </w:rPr>
              <w:t xml:space="preserve"> </w:t>
            </w:r>
          </w:p>
        </w:tc>
        <w:tc>
          <w:tcPr>
            <w:tcW w:w="4594" w:type="pct"/>
            <w:vAlign w:val="center"/>
          </w:tcPr>
          <w:p w:rsidR="00760EBE" w:rsidRPr="005351C0" w:rsidRDefault="00FD4CBC" w:rsidP="00FD4CBC">
            <w:pPr>
              <w:pStyle w:val="Encabezado"/>
              <w:tabs>
                <w:tab w:val="left" w:pos="2760"/>
              </w:tabs>
              <w:jc w:val="both"/>
              <w:rPr>
                <w:rFonts w:cs="Arial"/>
                <w:b/>
                <w:sz w:val="14"/>
                <w:szCs w:val="14"/>
                <w:lang w:val="es-ES"/>
              </w:rPr>
            </w:pPr>
            <w:r w:rsidRPr="005351C0">
              <w:rPr>
                <w:rFonts w:cs="Arial"/>
                <w:b/>
                <w:sz w:val="14"/>
                <w:szCs w:val="14"/>
                <w:lang w:val="es-ES"/>
              </w:rPr>
              <w:t>Documentación acreditativa de la identidad del solicitante, o de la representación, en su caso, si la solicitud se hiciera por otra persona en su nombre</w:t>
            </w:r>
          </w:p>
        </w:tc>
      </w:tr>
      <w:tr w:rsidR="00760EBE" w:rsidRPr="00FB57FE" w:rsidTr="0004227B">
        <w:trPr>
          <w:trHeight w:val="316"/>
        </w:trPr>
        <w:tc>
          <w:tcPr>
            <w:tcW w:w="5000" w:type="pct"/>
            <w:gridSpan w:val="2"/>
            <w:vAlign w:val="center"/>
          </w:tcPr>
          <w:p w:rsidR="00760EBE" w:rsidRPr="00FB57FE" w:rsidRDefault="00760EBE" w:rsidP="00760EBE">
            <w:pPr>
              <w:rPr>
                <w:rFonts w:cs="Arial"/>
                <w:b/>
                <w:sz w:val="14"/>
                <w:szCs w:val="14"/>
                <w:lang w:val="es-ES"/>
              </w:rPr>
            </w:pPr>
          </w:p>
          <w:p w:rsidR="00FD4CBC" w:rsidRPr="00FB57FE" w:rsidRDefault="00760EBE" w:rsidP="00FD4CBC">
            <w:pPr>
              <w:pStyle w:val="Encabezado"/>
              <w:tabs>
                <w:tab w:val="left" w:pos="2760"/>
              </w:tabs>
              <w:snapToGrid w:val="0"/>
              <w:rPr>
                <w:rFonts w:cs="Arial"/>
                <w:b/>
                <w:sz w:val="16"/>
                <w:szCs w:val="20"/>
                <w:lang w:val="es-ES"/>
              </w:rPr>
            </w:pPr>
            <w:r w:rsidRPr="00FB57FE">
              <w:rPr>
                <w:rFonts w:cs="Arial"/>
                <w:b/>
                <w:sz w:val="14"/>
                <w:szCs w:val="14"/>
                <w:lang w:val="es-ES"/>
              </w:rPr>
              <w:t>Marcar con una X los documentos qu</w:t>
            </w:r>
            <w:r w:rsidR="00FD4CBC" w:rsidRPr="00FB57FE">
              <w:rPr>
                <w:rFonts w:cs="Arial"/>
                <w:b/>
                <w:sz w:val="14"/>
                <w:szCs w:val="14"/>
                <w:lang w:val="es-ES"/>
              </w:rPr>
              <w:t xml:space="preserve">e se presentan. </w:t>
            </w:r>
            <w:r w:rsidR="00FD4CBC" w:rsidRPr="00FB57FE">
              <w:rPr>
                <w:rFonts w:cs="Arial"/>
                <w:b/>
                <w:sz w:val="16"/>
                <w:szCs w:val="20"/>
                <w:lang w:val="es-ES"/>
              </w:rPr>
              <w:t>Especificar el número/os de documento/s que ya obran en poder de este Ayuntamiento, haciendo constar la fecha y el motivo de su presentación:</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w:t>
            </w:r>
            <w:r w:rsidR="00A55E7E" w:rsidRPr="00FB57FE">
              <w:rPr>
                <w:rFonts w:cs="Arial"/>
                <w:sz w:val="16"/>
                <w:szCs w:val="20"/>
                <w:lang w:val="es-ES"/>
              </w:rPr>
              <w:t xml:space="preserve">___ fecha____________________, </w:t>
            </w:r>
            <w:r w:rsidRPr="00FB57FE">
              <w:rPr>
                <w:rFonts w:cs="Arial"/>
                <w:sz w:val="16"/>
                <w:szCs w:val="20"/>
                <w:lang w:val="es-ES"/>
              </w:rPr>
              <w:t>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w:t>
            </w:r>
            <w:r w:rsidR="0023470D">
              <w:rPr>
                <w:rFonts w:cs="Arial"/>
                <w:sz w:val="16"/>
                <w:szCs w:val="20"/>
                <w:lang w:val="es-ES"/>
              </w:rPr>
              <w:t>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w:t>
            </w:r>
            <w:r w:rsidR="0023470D">
              <w:rPr>
                <w:rFonts w:cs="Arial"/>
                <w:sz w:val="16"/>
                <w:szCs w:val="20"/>
                <w:lang w:val="es-ES"/>
              </w:rPr>
              <w:t>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FD4CBC" w:rsidRPr="00FB57FE" w:rsidRDefault="00FD4CBC" w:rsidP="00FD4CBC">
            <w:pPr>
              <w:pStyle w:val="Encabezado"/>
              <w:tabs>
                <w:tab w:val="left" w:pos="2760"/>
              </w:tabs>
              <w:rPr>
                <w:rFonts w:cs="Arial"/>
                <w:sz w:val="16"/>
                <w:szCs w:val="20"/>
                <w:lang w:val="es-ES"/>
              </w:rPr>
            </w:pPr>
            <w:r w:rsidRPr="00FB57FE">
              <w:rPr>
                <w:rFonts w:cs="Arial"/>
                <w:sz w:val="16"/>
                <w:szCs w:val="20"/>
                <w:lang w:val="es-ES"/>
              </w:rPr>
              <w:t>Nº____________ fecha____________________, motivo__________________________________________________________________</w:t>
            </w:r>
          </w:p>
          <w:p w:rsidR="00760EBE" w:rsidRPr="00FB57FE" w:rsidRDefault="00760EBE" w:rsidP="00760EBE">
            <w:pPr>
              <w:rPr>
                <w:rFonts w:cs="Arial"/>
                <w:b/>
                <w:sz w:val="14"/>
                <w:szCs w:val="14"/>
                <w:lang w:val="es-ES"/>
              </w:rPr>
            </w:pPr>
          </w:p>
        </w:tc>
      </w:tr>
    </w:tbl>
    <w:p w:rsidR="00760EBE" w:rsidRDefault="00760EBE"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p w:rsidR="0076309A" w:rsidRDefault="0076309A" w:rsidP="00461769">
      <w:pPr>
        <w:spacing w:after="0" w:line="240" w:lineRule="auto"/>
      </w:pPr>
    </w:p>
    <w:tbl>
      <w:tblPr>
        <w:tblStyle w:val="Tablaconcuadrcula"/>
        <w:tblW w:w="5000" w:type="pct"/>
        <w:tblLook w:val="04A0" w:firstRow="1" w:lastRow="0" w:firstColumn="1" w:lastColumn="0" w:noHBand="0" w:noVBand="1"/>
      </w:tblPr>
      <w:tblGrid>
        <w:gridCol w:w="828"/>
        <w:gridCol w:w="9366"/>
      </w:tblGrid>
      <w:tr w:rsidR="00FD4CBC" w:rsidRPr="00FB57FE" w:rsidTr="0004227B">
        <w:trPr>
          <w:trHeight w:hRule="exact" w:val="397"/>
        </w:trPr>
        <w:tc>
          <w:tcPr>
            <w:tcW w:w="5000" w:type="pct"/>
            <w:gridSpan w:val="2"/>
            <w:shd w:val="clear" w:color="auto" w:fill="A6A6A6" w:themeFill="background1" w:themeFillShade="A6"/>
            <w:vAlign w:val="center"/>
          </w:tcPr>
          <w:p w:rsidR="00FD4CBC" w:rsidRPr="00FB57FE" w:rsidRDefault="00FD4CBC" w:rsidP="00FF1C0C">
            <w:pPr>
              <w:rPr>
                <w:b/>
                <w:color w:val="FFFFFF" w:themeColor="background1"/>
              </w:rPr>
            </w:pPr>
            <w:r w:rsidRPr="00FB57FE">
              <w:rPr>
                <w:b/>
                <w:color w:val="FFFFFF" w:themeColor="background1"/>
              </w:rPr>
              <w:lastRenderedPageBreak/>
              <w:t xml:space="preserve">DOCUMENTOS QUE SE ACOMPAÑAN </w:t>
            </w:r>
          </w:p>
        </w:tc>
      </w:tr>
      <w:tr w:rsidR="00FD4CBC" w:rsidRPr="00FB57FE" w:rsidTr="0004227B">
        <w:trPr>
          <w:trHeight w:hRule="exact" w:val="397"/>
        </w:trPr>
        <w:tc>
          <w:tcPr>
            <w:tcW w:w="5000" w:type="pct"/>
            <w:gridSpan w:val="2"/>
          </w:tcPr>
          <w:p w:rsidR="00FD4CBC" w:rsidRPr="00FB57FE" w:rsidRDefault="00FD4CBC" w:rsidP="00FD4CBC">
            <w:pPr>
              <w:rPr>
                <w:rFonts w:cs="Arial"/>
                <w:b/>
                <w:sz w:val="14"/>
                <w:szCs w:val="14"/>
              </w:rPr>
            </w:pPr>
            <w:r w:rsidRPr="00FB57FE">
              <w:rPr>
                <w:rFonts w:cs="Arial"/>
                <w:b/>
                <w:sz w:val="14"/>
                <w:szCs w:val="14"/>
              </w:rPr>
              <w:t xml:space="preserve">II.- Para las solicitudes de subvención para el concepto </w:t>
            </w:r>
            <w:r w:rsidRPr="00FB57FE">
              <w:rPr>
                <w:rFonts w:cs="Arial"/>
                <w:b/>
                <w:bCs/>
                <w:sz w:val="14"/>
                <w:szCs w:val="14"/>
              </w:rPr>
              <w:t>“Diseño, desarrollo y ejecución de programas y proyectos sociales propios de la entidad</w:t>
            </w:r>
            <w:r w:rsidRPr="00FB57FE">
              <w:rPr>
                <w:rFonts w:cs="Arial"/>
                <w:b/>
                <w:sz w:val="14"/>
                <w:szCs w:val="14"/>
              </w:rPr>
              <w:t>”</w:t>
            </w:r>
          </w:p>
        </w:tc>
      </w:tr>
      <w:tr w:rsidR="00FD4CBC" w:rsidRPr="00FB57FE" w:rsidTr="0004227B">
        <w:trPr>
          <w:trHeight w:val="551"/>
        </w:trPr>
        <w:tc>
          <w:tcPr>
            <w:tcW w:w="5000" w:type="pct"/>
            <w:gridSpan w:val="2"/>
            <w:vAlign w:val="center"/>
          </w:tcPr>
          <w:p w:rsidR="00FD4CBC" w:rsidRPr="00FB57FE" w:rsidRDefault="00FD4CBC" w:rsidP="00FF1C0C">
            <w:pPr>
              <w:rPr>
                <w:b/>
                <w:sz w:val="14"/>
                <w:szCs w:val="14"/>
              </w:rPr>
            </w:pPr>
            <w:r w:rsidRPr="00FB57FE">
              <w:rPr>
                <w:b/>
                <w:sz w:val="14"/>
                <w:szCs w:val="14"/>
              </w:rPr>
              <w:t xml:space="preserve">Además de toda la documentación anterior: </w:t>
            </w:r>
          </w:p>
        </w:tc>
      </w:tr>
      <w:tr w:rsidR="00FD4CBC" w:rsidRPr="00FB57FE" w:rsidTr="0004227B">
        <w:trPr>
          <w:trHeight w:val="426"/>
        </w:trPr>
        <w:tc>
          <w:tcPr>
            <w:tcW w:w="406" w:type="pct"/>
            <w:vAlign w:val="center"/>
          </w:tcPr>
          <w:p w:rsidR="00FD4CBC" w:rsidRPr="00FB57FE" w:rsidRDefault="00FD4CBC" w:rsidP="00FF1C0C">
            <w:pPr>
              <w:rPr>
                <w:b/>
                <w:sz w:val="14"/>
                <w:szCs w:val="14"/>
              </w:rPr>
            </w:pPr>
            <w:r w:rsidRPr="00FB57FE">
              <w:rPr>
                <w:b/>
                <w:noProof/>
                <w:sz w:val="14"/>
                <w:szCs w:val="14"/>
                <w:lang w:eastAsia="es-ES"/>
              </w:rPr>
              <w:t xml:space="preserve"> </w:t>
            </w:r>
          </w:p>
        </w:tc>
        <w:tc>
          <w:tcPr>
            <w:tcW w:w="4594" w:type="pct"/>
            <w:vAlign w:val="center"/>
          </w:tcPr>
          <w:p w:rsidR="00FD4CBC" w:rsidRPr="00FB57FE" w:rsidRDefault="00FD4CBC" w:rsidP="00E56B9D">
            <w:pPr>
              <w:pStyle w:val="Encabezado"/>
              <w:tabs>
                <w:tab w:val="left" w:pos="2760"/>
              </w:tabs>
              <w:jc w:val="both"/>
              <w:rPr>
                <w:rFonts w:cs="Arial"/>
                <w:sz w:val="14"/>
                <w:szCs w:val="14"/>
              </w:rPr>
            </w:pPr>
            <w:r w:rsidRPr="00FB57FE">
              <w:rPr>
                <w:rFonts w:cs="Arial"/>
                <w:sz w:val="14"/>
                <w:szCs w:val="14"/>
              </w:rPr>
              <w:t>Programa detallado de la actividad para la que se solicita la subvención, referido necesariamente al ejercicio en curso con arreglo al siguiente detalle:</w:t>
            </w:r>
          </w:p>
          <w:p w:rsidR="00FD4CBC" w:rsidRPr="00FB57FE" w:rsidRDefault="00FD4CBC" w:rsidP="00E56B9D">
            <w:pPr>
              <w:jc w:val="both"/>
              <w:rPr>
                <w:b/>
                <w:sz w:val="14"/>
                <w:szCs w:val="14"/>
              </w:rPr>
            </w:pPr>
          </w:p>
        </w:tc>
      </w:tr>
      <w:tr w:rsidR="00FD4CBC" w:rsidRPr="00FB57FE" w:rsidTr="0004227B">
        <w:trPr>
          <w:trHeight w:val="403"/>
        </w:trPr>
        <w:tc>
          <w:tcPr>
            <w:tcW w:w="406" w:type="pct"/>
            <w:vAlign w:val="center"/>
          </w:tcPr>
          <w:p w:rsidR="00FD4CBC" w:rsidRPr="00FB57FE" w:rsidRDefault="00FD4CBC" w:rsidP="00A55E7E">
            <w:pPr>
              <w:rPr>
                <w:b/>
                <w:sz w:val="14"/>
                <w:szCs w:val="14"/>
              </w:rPr>
            </w:pPr>
            <w:r w:rsidRPr="00FB57FE">
              <w:rPr>
                <w:b/>
                <w:noProof/>
                <w:sz w:val="14"/>
                <w:szCs w:val="14"/>
                <w:lang w:val="es-ES" w:eastAsia="es-ES"/>
              </w:rPr>
              <mc:AlternateContent>
                <mc:Choice Requires="wps">
                  <w:drawing>
                    <wp:anchor distT="0" distB="0" distL="114300" distR="114300" simplePos="0" relativeHeight="251687936" behindDoc="0" locked="0" layoutInCell="1" allowOverlap="1" wp14:anchorId="4530D8E9" wp14:editId="7DFE38C5">
                      <wp:simplePos x="0" y="0"/>
                      <wp:positionH relativeFrom="column">
                        <wp:posOffset>216535</wp:posOffset>
                      </wp:positionH>
                      <wp:positionV relativeFrom="paragraph">
                        <wp:posOffset>-3810</wp:posOffset>
                      </wp:positionV>
                      <wp:extent cx="134620" cy="83185"/>
                      <wp:effectExtent l="0" t="0" r="17780" b="12065"/>
                      <wp:wrapNone/>
                      <wp:docPr id="27" name="Rectángulo redondeado 27"/>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1DE71A" id="Rectángulo redondeado 27" o:spid="_x0000_s1026" style="position:absolute;margin-left:17.05pt;margin-top:-.3pt;width:10.6pt;height:6.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4hWMh3sCAADkBAAA&#10;DgAAAAAAAAAAAAAAAAAuAgAAZHJzL2Uyb0RvYy54bWxQSwECLQAUAAYACAAAACEAMydolt0AAAAG&#10;AQAADwAAAAAAAAAAAAAAAADVBAAAZHJzL2Rvd25yZXYueG1sUEsFBgAAAAAEAAQA8wAAAN8FAAAA&#10;AA==&#10;" filled="f" strokecolor="#385d8a" strokeweight="2pt"/>
                  </w:pict>
                </mc:Fallback>
              </mc:AlternateContent>
            </w:r>
            <w:r w:rsidR="00A55E7E" w:rsidRPr="00FB57FE">
              <w:rPr>
                <w:b/>
                <w:sz w:val="14"/>
                <w:szCs w:val="14"/>
              </w:rPr>
              <w:t>a)</w:t>
            </w:r>
            <w:r w:rsidRPr="00FB57FE">
              <w:rPr>
                <w:b/>
                <w:noProof/>
                <w:sz w:val="14"/>
                <w:szCs w:val="14"/>
                <w:lang w:eastAsia="es-ES"/>
              </w:rPr>
              <w:t xml:space="preserve"> </w:t>
            </w:r>
          </w:p>
        </w:tc>
        <w:tc>
          <w:tcPr>
            <w:tcW w:w="4594" w:type="pct"/>
            <w:vAlign w:val="center"/>
          </w:tcPr>
          <w:p w:rsidR="00A55E7E" w:rsidRPr="00FB57FE" w:rsidRDefault="00A55E7E" w:rsidP="00E56B9D">
            <w:pPr>
              <w:pStyle w:val="Encabezado"/>
              <w:tabs>
                <w:tab w:val="left" w:pos="2760"/>
              </w:tabs>
              <w:jc w:val="both"/>
              <w:rPr>
                <w:rFonts w:cs="Arial"/>
                <w:sz w:val="14"/>
                <w:szCs w:val="14"/>
              </w:rPr>
            </w:pPr>
            <w:r w:rsidRPr="00FB57FE">
              <w:rPr>
                <w:rFonts w:cs="Arial"/>
                <w:sz w:val="14"/>
                <w:szCs w:val="14"/>
              </w:rPr>
              <w:t xml:space="preserve">En el caso de actividades y programas ya realizados: </w:t>
            </w:r>
            <w:r w:rsidRPr="00FB57FE">
              <w:rPr>
                <w:rFonts w:cs="Arial"/>
                <w:b/>
                <w:bCs/>
                <w:sz w:val="14"/>
                <w:szCs w:val="14"/>
              </w:rPr>
              <w:t>memoria de la actividad o programa realizado</w:t>
            </w:r>
            <w:r w:rsidRPr="00FB57FE">
              <w:rPr>
                <w:rFonts w:cs="Arial"/>
                <w:sz w:val="14"/>
                <w:szCs w:val="14"/>
              </w:rPr>
              <w:t xml:space="preserve"> con la firma del director o responsable del proyecto y visto bueno del Presidente/a de la entidad.</w:t>
            </w:r>
          </w:p>
          <w:p w:rsidR="00FD4CBC" w:rsidRPr="00FB57FE" w:rsidRDefault="00FD4CBC" w:rsidP="00E56B9D">
            <w:pPr>
              <w:jc w:val="both"/>
              <w:rPr>
                <w:rFonts w:cs="Arial"/>
                <w:b/>
                <w:sz w:val="14"/>
                <w:szCs w:val="14"/>
              </w:rPr>
            </w:pPr>
          </w:p>
        </w:tc>
      </w:tr>
      <w:tr w:rsidR="00FD4CBC" w:rsidRPr="00FB57FE" w:rsidTr="0004227B">
        <w:trPr>
          <w:trHeight w:val="551"/>
        </w:trPr>
        <w:tc>
          <w:tcPr>
            <w:tcW w:w="406" w:type="pct"/>
            <w:vAlign w:val="center"/>
          </w:tcPr>
          <w:p w:rsidR="00FD4CBC" w:rsidRPr="00FB57FE" w:rsidRDefault="00FD4CBC" w:rsidP="00A55E7E">
            <w:pPr>
              <w:rPr>
                <w:b/>
                <w:sz w:val="14"/>
                <w:szCs w:val="14"/>
              </w:rPr>
            </w:pPr>
            <w:r w:rsidRPr="00FB57FE">
              <w:rPr>
                <w:b/>
                <w:noProof/>
                <w:sz w:val="14"/>
                <w:szCs w:val="14"/>
                <w:lang w:val="es-ES" w:eastAsia="es-ES"/>
              </w:rPr>
              <mc:AlternateContent>
                <mc:Choice Requires="wps">
                  <w:drawing>
                    <wp:anchor distT="0" distB="0" distL="114300" distR="114300" simplePos="0" relativeHeight="251688960" behindDoc="0" locked="0" layoutInCell="1" allowOverlap="1" wp14:anchorId="1CD4E916" wp14:editId="2EFEACDC">
                      <wp:simplePos x="0" y="0"/>
                      <wp:positionH relativeFrom="column">
                        <wp:posOffset>216535</wp:posOffset>
                      </wp:positionH>
                      <wp:positionV relativeFrom="paragraph">
                        <wp:posOffset>-3810</wp:posOffset>
                      </wp:positionV>
                      <wp:extent cx="134620" cy="83185"/>
                      <wp:effectExtent l="0" t="0" r="17780" b="12065"/>
                      <wp:wrapNone/>
                      <wp:docPr id="28" name="Rectángulo redondeado 28"/>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737F63" id="Rectángulo redondeado 28" o:spid="_x0000_s1026" style="position:absolute;margin-left:17.05pt;margin-top:-.3pt;width:10.6pt;height:6.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cAZwkXsCAADkBAAA&#10;DgAAAAAAAAAAAAAAAAAuAgAAZHJzL2Uyb0RvYy54bWxQSwECLQAUAAYACAAAACEAMydolt0AAAAG&#10;AQAADwAAAAAAAAAAAAAAAADVBAAAZHJzL2Rvd25yZXYueG1sUEsFBgAAAAAEAAQA8wAAAN8FAAAA&#10;AA==&#10;" filled="f" strokecolor="#385d8a" strokeweight="2pt"/>
                  </w:pict>
                </mc:Fallback>
              </mc:AlternateContent>
            </w:r>
            <w:r w:rsidR="00A55E7E" w:rsidRPr="00FB57FE">
              <w:rPr>
                <w:b/>
                <w:sz w:val="14"/>
                <w:szCs w:val="14"/>
              </w:rPr>
              <w:t>b)</w:t>
            </w:r>
            <w:r w:rsidRPr="00FB57FE">
              <w:rPr>
                <w:b/>
                <w:noProof/>
                <w:sz w:val="14"/>
                <w:szCs w:val="14"/>
                <w:lang w:eastAsia="es-ES"/>
              </w:rPr>
              <w:t xml:space="preserve"> </w:t>
            </w:r>
          </w:p>
        </w:tc>
        <w:tc>
          <w:tcPr>
            <w:tcW w:w="4594" w:type="pct"/>
            <w:vAlign w:val="center"/>
          </w:tcPr>
          <w:p w:rsidR="00FD4CBC" w:rsidRPr="00FB57FE" w:rsidRDefault="00A55E7E" w:rsidP="00E56B9D">
            <w:pPr>
              <w:pStyle w:val="Encabezado"/>
              <w:tabs>
                <w:tab w:val="left" w:pos="2760"/>
              </w:tabs>
              <w:jc w:val="both"/>
              <w:rPr>
                <w:b/>
                <w:sz w:val="14"/>
                <w:szCs w:val="14"/>
              </w:rPr>
            </w:pPr>
            <w:r w:rsidRPr="00FB57FE">
              <w:rPr>
                <w:rFonts w:cs="Arial"/>
                <w:sz w:val="14"/>
                <w:szCs w:val="14"/>
              </w:rPr>
              <w:t xml:space="preserve">En el caso de actividades y programas en curso: </w:t>
            </w:r>
            <w:r w:rsidRPr="00FB57FE">
              <w:rPr>
                <w:rFonts w:cs="Arial"/>
                <w:b/>
                <w:bCs/>
                <w:sz w:val="14"/>
                <w:szCs w:val="14"/>
              </w:rPr>
              <w:t>certificación del Secretario/a de la Entidad</w:t>
            </w:r>
            <w:r w:rsidRPr="00FB57FE">
              <w:rPr>
                <w:rFonts w:cs="Arial"/>
                <w:sz w:val="14"/>
                <w:szCs w:val="14"/>
              </w:rPr>
              <w:t xml:space="preserve"> con visto bueno del Presidente/a, acreditando que la actividad</w:t>
            </w:r>
            <w:r w:rsidR="00C72E06">
              <w:rPr>
                <w:rFonts w:cs="Arial"/>
                <w:sz w:val="14"/>
                <w:szCs w:val="14"/>
              </w:rPr>
              <w:t xml:space="preserve"> ha sido iniciada en el año en curso</w:t>
            </w:r>
            <w:r w:rsidRPr="00FB57FE">
              <w:rPr>
                <w:rFonts w:cs="Arial"/>
                <w:sz w:val="14"/>
                <w:szCs w:val="14"/>
              </w:rPr>
              <w:t xml:space="preserve"> e informe de los mismos con la firma del Director/a o responsable del proyecto.</w:t>
            </w:r>
          </w:p>
        </w:tc>
      </w:tr>
      <w:tr w:rsidR="00FD4CBC" w:rsidRPr="00FB57FE" w:rsidTr="0004227B">
        <w:trPr>
          <w:trHeight w:val="490"/>
        </w:trPr>
        <w:tc>
          <w:tcPr>
            <w:tcW w:w="406" w:type="pct"/>
            <w:vAlign w:val="center"/>
          </w:tcPr>
          <w:p w:rsidR="00FD4CBC" w:rsidRPr="00FB57FE" w:rsidRDefault="00FD4CBC" w:rsidP="00A55E7E">
            <w:pPr>
              <w:rPr>
                <w:b/>
                <w:sz w:val="14"/>
                <w:szCs w:val="14"/>
              </w:rPr>
            </w:pPr>
            <w:r w:rsidRPr="00FB57FE">
              <w:rPr>
                <w:b/>
                <w:noProof/>
                <w:sz w:val="14"/>
                <w:szCs w:val="14"/>
                <w:lang w:val="es-ES" w:eastAsia="es-ES"/>
              </w:rPr>
              <mc:AlternateContent>
                <mc:Choice Requires="wps">
                  <w:drawing>
                    <wp:anchor distT="0" distB="0" distL="114300" distR="114300" simplePos="0" relativeHeight="251689984" behindDoc="0" locked="0" layoutInCell="1" allowOverlap="1" wp14:anchorId="7B3A52C7" wp14:editId="07869ADA">
                      <wp:simplePos x="0" y="0"/>
                      <wp:positionH relativeFrom="column">
                        <wp:posOffset>216535</wp:posOffset>
                      </wp:positionH>
                      <wp:positionV relativeFrom="paragraph">
                        <wp:posOffset>-3810</wp:posOffset>
                      </wp:positionV>
                      <wp:extent cx="134620" cy="83185"/>
                      <wp:effectExtent l="0" t="0" r="17780" b="12065"/>
                      <wp:wrapNone/>
                      <wp:docPr id="29" name="Rectángulo redondeado 29"/>
                      <wp:cNvGraphicFramePr/>
                      <a:graphic xmlns:a="http://schemas.openxmlformats.org/drawingml/2006/main">
                        <a:graphicData uri="http://schemas.microsoft.com/office/word/2010/wordprocessingShape">
                          <wps:wsp>
                            <wps:cNvSpPr/>
                            <wps:spPr>
                              <a:xfrm>
                                <a:off x="0" y="0"/>
                                <a:ext cx="134620" cy="8318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C1187A" id="Rectángulo redondeado 29" o:spid="_x0000_s1026" style="position:absolute;margin-left:17.05pt;margin-top:-.3pt;width:10.6pt;height:6.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" filled="f" strokecolor="#385d8a" strokeweight="2pt"/>
                  </w:pict>
                </mc:Fallback>
              </mc:AlternateContent>
            </w:r>
            <w:r w:rsidR="00A55E7E" w:rsidRPr="00FB57FE">
              <w:rPr>
                <w:b/>
                <w:sz w:val="14"/>
                <w:szCs w:val="14"/>
              </w:rPr>
              <w:t>c)</w:t>
            </w:r>
            <w:r w:rsidRPr="00FB57FE">
              <w:rPr>
                <w:b/>
                <w:noProof/>
                <w:sz w:val="14"/>
                <w:szCs w:val="14"/>
                <w:lang w:eastAsia="es-ES"/>
              </w:rPr>
              <w:t xml:space="preserve"> </w:t>
            </w:r>
          </w:p>
        </w:tc>
        <w:tc>
          <w:tcPr>
            <w:tcW w:w="4594" w:type="pct"/>
            <w:vAlign w:val="center"/>
          </w:tcPr>
          <w:p w:rsidR="00FD4CBC" w:rsidRPr="00FB57FE" w:rsidRDefault="00A55E7E" w:rsidP="00E56B9D">
            <w:pPr>
              <w:pStyle w:val="Encabezado"/>
              <w:tabs>
                <w:tab w:val="left" w:pos="2760"/>
              </w:tabs>
              <w:jc w:val="both"/>
              <w:rPr>
                <w:b/>
                <w:sz w:val="14"/>
                <w:szCs w:val="14"/>
              </w:rPr>
            </w:pPr>
            <w:r w:rsidRPr="00FB57FE">
              <w:rPr>
                <w:rFonts w:cs="Arial"/>
                <w:sz w:val="14"/>
                <w:szCs w:val="14"/>
              </w:rPr>
              <w:t xml:space="preserve">En el caso de actividades pendientes de realizar: </w:t>
            </w:r>
            <w:r w:rsidRPr="00FB57FE">
              <w:rPr>
                <w:rFonts w:cs="Arial"/>
                <w:b/>
                <w:bCs/>
                <w:sz w:val="14"/>
                <w:szCs w:val="14"/>
              </w:rPr>
              <w:t>proyecto de la actividad firmado por el presidente/a</w:t>
            </w:r>
            <w:r w:rsidRPr="00FB57FE">
              <w:rPr>
                <w:rFonts w:cs="Arial"/>
                <w:sz w:val="14"/>
                <w:szCs w:val="14"/>
              </w:rPr>
              <w:t xml:space="preserve">. </w:t>
            </w:r>
          </w:p>
        </w:tc>
      </w:tr>
      <w:tr w:rsidR="00A55E7E" w:rsidRPr="00FB57FE" w:rsidTr="0004227B">
        <w:trPr>
          <w:trHeight w:val="551"/>
        </w:trPr>
        <w:tc>
          <w:tcPr>
            <w:tcW w:w="5000" w:type="pct"/>
            <w:gridSpan w:val="2"/>
            <w:vAlign w:val="center"/>
          </w:tcPr>
          <w:p w:rsidR="00A55E7E" w:rsidRPr="00FB57FE" w:rsidRDefault="00A55E7E" w:rsidP="00E56B9D">
            <w:pPr>
              <w:pStyle w:val="Encabezado"/>
              <w:tabs>
                <w:tab w:val="left" w:pos="2760"/>
              </w:tabs>
              <w:jc w:val="both"/>
              <w:rPr>
                <w:rFonts w:cs="Arial"/>
                <w:sz w:val="14"/>
                <w:szCs w:val="14"/>
              </w:rPr>
            </w:pPr>
            <w:r w:rsidRPr="00FB57FE">
              <w:rPr>
                <w:rFonts w:cs="Arial"/>
                <w:sz w:val="14"/>
                <w:szCs w:val="14"/>
              </w:rPr>
              <w:t>Todos los documentos que se presenten elaborados por la propia entidad, tales como programas, memorias, presupuestos, etc...deberán ir firmados por el Presidente/a o Secretario/a de la entidad.</w:t>
            </w:r>
          </w:p>
        </w:tc>
      </w:tr>
    </w:tbl>
    <w:p w:rsidR="00FD4CBC" w:rsidRDefault="00FD4CBC" w:rsidP="00461769">
      <w:pPr>
        <w:spacing w:after="0" w:line="240" w:lineRule="auto"/>
      </w:pPr>
    </w:p>
    <w:tbl>
      <w:tblPr>
        <w:tblStyle w:val="Tablaconcuadrcula"/>
        <w:tblW w:w="5000" w:type="pct"/>
        <w:tblLook w:val="04A0" w:firstRow="1" w:lastRow="0" w:firstColumn="1" w:lastColumn="0" w:noHBand="0" w:noVBand="1"/>
      </w:tblPr>
      <w:tblGrid>
        <w:gridCol w:w="10194"/>
      </w:tblGrid>
      <w:tr w:rsidR="00A55E7E" w:rsidTr="0004227B">
        <w:trPr>
          <w:trHeight w:hRule="exact" w:val="397"/>
        </w:trPr>
        <w:tc>
          <w:tcPr>
            <w:tcW w:w="5000" w:type="pct"/>
            <w:shd w:val="clear" w:color="auto" w:fill="A6A6A6" w:themeFill="background1" w:themeFillShade="A6"/>
            <w:vAlign w:val="center"/>
          </w:tcPr>
          <w:p w:rsidR="00A55E7E" w:rsidRPr="00B54790" w:rsidRDefault="00A55E7E" w:rsidP="00FF1C0C">
            <w:pPr>
              <w:rPr>
                <w:b/>
                <w:color w:val="FFFFFF" w:themeColor="background1"/>
              </w:rPr>
            </w:pPr>
            <w:r>
              <w:rPr>
                <w:b/>
                <w:color w:val="FFFFFF" w:themeColor="background1"/>
              </w:rPr>
              <w:t xml:space="preserve">DATOS BANCARIOS </w:t>
            </w:r>
          </w:p>
        </w:tc>
      </w:tr>
      <w:tr w:rsidR="00A55E7E" w:rsidTr="0004227B">
        <w:trPr>
          <w:trHeight w:hRule="exact" w:val="1415"/>
        </w:trPr>
        <w:tc>
          <w:tcPr>
            <w:tcW w:w="5000" w:type="pct"/>
          </w:tcPr>
          <w:p w:rsidR="00A55E7E" w:rsidRDefault="00A55E7E" w:rsidP="00FF1C0C">
            <w:pPr>
              <w:rPr>
                <w:rFonts w:cs="Arial"/>
                <w:b/>
                <w:sz w:val="14"/>
                <w:szCs w:val="14"/>
              </w:rPr>
            </w:pPr>
          </w:p>
          <w:p w:rsidR="00E56B9D" w:rsidRPr="00E56B9D" w:rsidRDefault="00E56B9D" w:rsidP="00E56B9D">
            <w:pPr>
              <w:pStyle w:val="Encabezado"/>
              <w:tabs>
                <w:tab w:val="left" w:pos="2132"/>
                <w:tab w:val="left" w:pos="3833"/>
                <w:tab w:val="left" w:pos="4825"/>
              </w:tabs>
              <w:rPr>
                <w:rFonts w:cs="Arial"/>
                <w:sz w:val="14"/>
                <w:szCs w:val="14"/>
                <w:lang w:val="ca-ES"/>
              </w:rPr>
            </w:pPr>
            <w:r>
              <w:rPr>
                <w:rFonts w:cs="Arial"/>
                <w:sz w:val="16"/>
                <w:szCs w:val="20"/>
                <w:lang w:val="ca-ES"/>
              </w:rPr>
              <w:t xml:space="preserve">     </w:t>
            </w:r>
            <w:r w:rsidRPr="00E56B9D">
              <w:rPr>
                <w:rFonts w:cs="Arial"/>
                <w:sz w:val="14"/>
                <w:szCs w:val="14"/>
                <w:lang w:val="ca-ES"/>
              </w:rPr>
              <w:t xml:space="preserve">CÓDIGO ENTIDAD      </w:t>
            </w:r>
            <w:r>
              <w:rPr>
                <w:rFonts w:cs="Arial"/>
                <w:sz w:val="14"/>
                <w:szCs w:val="14"/>
                <w:lang w:val="ca-ES"/>
              </w:rPr>
              <w:t xml:space="preserve">        </w:t>
            </w:r>
            <w:r w:rsidRPr="00E56B9D">
              <w:rPr>
                <w:rFonts w:cs="Arial"/>
                <w:sz w:val="14"/>
                <w:szCs w:val="14"/>
                <w:lang w:val="ca-ES"/>
              </w:rPr>
              <w:t xml:space="preserve">CÓDIGO SUCURSAL       </w:t>
            </w:r>
            <w:r>
              <w:rPr>
                <w:rFonts w:cs="Arial"/>
                <w:sz w:val="14"/>
                <w:szCs w:val="14"/>
                <w:lang w:val="ca-ES"/>
              </w:rPr>
              <w:t xml:space="preserve">   </w:t>
            </w:r>
            <w:r w:rsidRPr="00E56B9D">
              <w:rPr>
                <w:rFonts w:cs="Arial"/>
                <w:sz w:val="14"/>
                <w:szCs w:val="14"/>
                <w:lang w:val="ca-ES"/>
              </w:rPr>
              <w:t xml:space="preserve"> DC</w:t>
            </w:r>
            <w:r w:rsidRPr="00E56B9D">
              <w:rPr>
                <w:rFonts w:cs="Arial"/>
                <w:sz w:val="14"/>
                <w:szCs w:val="14"/>
                <w:lang w:val="ca-ES"/>
              </w:rPr>
              <w:tab/>
              <w:t xml:space="preserve">               NÚMERO DE CUENTA CORRIENTE</w:t>
            </w:r>
          </w:p>
          <w:p w:rsidR="00E56B9D" w:rsidRPr="00E56B9D" w:rsidRDefault="00E56B9D" w:rsidP="00E56B9D">
            <w:pPr>
              <w:pStyle w:val="Encabezado"/>
              <w:tabs>
                <w:tab w:val="left" w:pos="2760"/>
              </w:tabs>
              <w:rPr>
                <w:rFonts w:cs="Arial"/>
                <w:sz w:val="14"/>
                <w:szCs w:val="14"/>
                <w:lang w:val="ca-ES"/>
              </w:rPr>
            </w:pPr>
            <w:r w:rsidRPr="00E56B9D">
              <w:rPr>
                <w:rFonts w:cs="Arial"/>
                <w:noProof/>
                <w:sz w:val="14"/>
                <w:szCs w:val="14"/>
                <w:lang w:val="es-ES" w:eastAsia="es-ES"/>
              </w:rPr>
              <mc:AlternateContent>
                <mc:Choice Requires="wps">
                  <w:drawing>
                    <wp:anchor distT="0" distB="0" distL="114300" distR="114300" simplePos="0" relativeHeight="251715584" behindDoc="0" locked="0" layoutInCell="1" allowOverlap="1">
                      <wp:simplePos x="0" y="0"/>
                      <wp:positionH relativeFrom="column">
                        <wp:posOffset>4954270</wp:posOffset>
                      </wp:positionH>
                      <wp:positionV relativeFrom="paragraph">
                        <wp:posOffset>105410</wp:posOffset>
                      </wp:positionV>
                      <wp:extent cx="228600" cy="229235"/>
                      <wp:effectExtent l="5080" t="6985" r="13970" b="1143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1E94F3" id="Rectángulo 58" o:spid="_x0000_s1026" style="position:absolute;margin-left:390.1pt;margin-top:8.3pt;width:18pt;height:18.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14560" behindDoc="0" locked="0" layoutInCell="1" allowOverlap="1">
                      <wp:simplePos x="0" y="0"/>
                      <wp:positionH relativeFrom="column">
                        <wp:posOffset>4725670</wp:posOffset>
                      </wp:positionH>
                      <wp:positionV relativeFrom="paragraph">
                        <wp:posOffset>105410</wp:posOffset>
                      </wp:positionV>
                      <wp:extent cx="228600" cy="229235"/>
                      <wp:effectExtent l="5080" t="6985" r="13970" b="1143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A785AD" id="Rectángulo 57" o:spid="_x0000_s1026" style="position:absolute;margin-left:372.1pt;margin-top:8.3pt;width:18pt;height:18.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13536" behindDoc="0" locked="0" layoutInCell="1" allowOverlap="1">
                      <wp:simplePos x="0" y="0"/>
                      <wp:positionH relativeFrom="column">
                        <wp:posOffset>4268470</wp:posOffset>
                      </wp:positionH>
                      <wp:positionV relativeFrom="paragraph">
                        <wp:posOffset>105410</wp:posOffset>
                      </wp:positionV>
                      <wp:extent cx="228600" cy="229235"/>
                      <wp:effectExtent l="5080" t="6985" r="13970" b="1143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C1DE01" id="Rectángulo 56" o:spid="_x0000_s1026" style="position:absolute;margin-left:336.1pt;margin-top:8.3pt;width:18pt;height:18.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12512" behindDoc="0" locked="0" layoutInCell="1" allowOverlap="1">
                      <wp:simplePos x="0" y="0"/>
                      <wp:positionH relativeFrom="column">
                        <wp:posOffset>4039870</wp:posOffset>
                      </wp:positionH>
                      <wp:positionV relativeFrom="paragraph">
                        <wp:posOffset>105410</wp:posOffset>
                      </wp:positionV>
                      <wp:extent cx="228600" cy="229235"/>
                      <wp:effectExtent l="5080" t="6985" r="13970" b="1143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02F082" id="Rectángulo 55" o:spid="_x0000_s1026" style="position:absolute;margin-left:318.1pt;margin-top:8.3pt;width:18pt;height:18.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11488" behindDoc="0" locked="0" layoutInCell="1" allowOverlap="1">
                      <wp:simplePos x="0" y="0"/>
                      <wp:positionH relativeFrom="column">
                        <wp:posOffset>4497070</wp:posOffset>
                      </wp:positionH>
                      <wp:positionV relativeFrom="paragraph">
                        <wp:posOffset>105410</wp:posOffset>
                      </wp:positionV>
                      <wp:extent cx="228600" cy="229235"/>
                      <wp:effectExtent l="5080" t="6985" r="13970" b="1143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90EF104" id="Rectángulo 54" o:spid="_x0000_s1026" style="position:absolute;margin-left:354.1pt;margin-top:8.3pt;width:18pt;height:18.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9hY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10464" behindDoc="0" locked="0" layoutInCell="1" allowOverlap="1">
                      <wp:simplePos x="0" y="0"/>
                      <wp:positionH relativeFrom="column">
                        <wp:posOffset>3811270</wp:posOffset>
                      </wp:positionH>
                      <wp:positionV relativeFrom="paragraph">
                        <wp:posOffset>105410</wp:posOffset>
                      </wp:positionV>
                      <wp:extent cx="228600" cy="229235"/>
                      <wp:effectExtent l="5080" t="6985" r="13970" b="1143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FED1A65" id="Rectángulo 53" o:spid="_x0000_s1026" style="position:absolute;margin-left:300.1pt;margin-top:8.3pt;width:18pt;height:18.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9440" behindDoc="0" locked="0" layoutInCell="1" allowOverlap="1">
                      <wp:simplePos x="0" y="0"/>
                      <wp:positionH relativeFrom="column">
                        <wp:posOffset>3582670</wp:posOffset>
                      </wp:positionH>
                      <wp:positionV relativeFrom="paragraph">
                        <wp:posOffset>105410</wp:posOffset>
                      </wp:positionV>
                      <wp:extent cx="228600" cy="229235"/>
                      <wp:effectExtent l="5080" t="6985" r="13970" b="1143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85524F" id="Rectángulo 52" o:spid="_x0000_s1026" style="position:absolute;margin-left:282.1pt;margin-top:8.3pt;width:18pt;height:18.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8416" behindDoc="0" locked="0" layoutInCell="1" allowOverlap="1">
                      <wp:simplePos x="0" y="0"/>
                      <wp:positionH relativeFrom="column">
                        <wp:posOffset>3354070</wp:posOffset>
                      </wp:positionH>
                      <wp:positionV relativeFrom="paragraph">
                        <wp:posOffset>105410</wp:posOffset>
                      </wp:positionV>
                      <wp:extent cx="228600" cy="229235"/>
                      <wp:effectExtent l="5080" t="6985" r="13970" b="1143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431FF26" id="Rectángulo 51" o:spid="_x0000_s1026" style="position:absolute;margin-left:264.1pt;margin-top:8.3pt;width:18pt;height:18.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7392" behindDoc="0" locked="0" layoutInCell="1" allowOverlap="1">
                      <wp:simplePos x="0" y="0"/>
                      <wp:positionH relativeFrom="column">
                        <wp:posOffset>3125470</wp:posOffset>
                      </wp:positionH>
                      <wp:positionV relativeFrom="paragraph">
                        <wp:posOffset>105410</wp:posOffset>
                      </wp:positionV>
                      <wp:extent cx="228600" cy="229235"/>
                      <wp:effectExtent l="5080" t="6985" r="13970" b="1143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59BF1D" id="Rectángulo 50" o:spid="_x0000_s1026" style="position:absolute;margin-left:246.1pt;margin-top:8.3pt;width:18pt;height:1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6368" behindDoc="0" locked="0" layoutInCell="1" allowOverlap="1">
                      <wp:simplePos x="0" y="0"/>
                      <wp:positionH relativeFrom="column">
                        <wp:posOffset>2896870</wp:posOffset>
                      </wp:positionH>
                      <wp:positionV relativeFrom="paragraph">
                        <wp:posOffset>105410</wp:posOffset>
                      </wp:positionV>
                      <wp:extent cx="228600" cy="229235"/>
                      <wp:effectExtent l="5080" t="6985" r="13970" b="1143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9B7FE25" id="Rectángulo 49" o:spid="_x0000_s1026" style="position:absolute;margin-left:228.1pt;margin-top:8.3pt;width:18pt;height:1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6Qe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5344" behindDoc="0" locked="0" layoutInCell="1" allowOverlap="1">
                      <wp:simplePos x="0" y="0"/>
                      <wp:positionH relativeFrom="column">
                        <wp:posOffset>2515870</wp:posOffset>
                      </wp:positionH>
                      <wp:positionV relativeFrom="paragraph">
                        <wp:posOffset>105410</wp:posOffset>
                      </wp:positionV>
                      <wp:extent cx="228600" cy="229235"/>
                      <wp:effectExtent l="5080" t="6985" r="13970" b="1143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181A6BC" id="Rectángulo 48" o:spid="_x0000_s1026" style="position:absolute;margin-left:198.1pt;margin-top:8.3pt;width:18pt;height:18.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g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4320" behindDoc="0" locked="0" layoutInCell="1" allowOverlap="1">
                      <wp:simplePos x="0" y="0"/>
                      <wp:positionH relativeFrom="column">
                        <wp:posOffset>2287270</wp:posOffset>
                      </wp:positionH>
                      <wp:positionV relativeFrom="paragraph">
                        <wp:posOffset>105410</wp:posOffset>
                      </wp:positionV>
                      <wp:extent cx="228600" cy="229235"/>
                      <wp:effectExtent l="5080" t="6985" r="13970" b="1143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6ECD3D" id="Rectángulo 47" o:spid="_x0000_s1026" style="position:absolute;margin-left:180.1pt;margin-top:8.3pt;width:18pt;height:18.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3296" behindDoc="0" locked="0" layoutInCell="1" allowOverlap="1">
                      <wp:simplePos x="0" y="0"/>
                      <wp:positionH relativeFrom="column">
                        <wp:posOffset>1906270</wp:posOffset>
                      </wp:positionH>
                      <wp:positionV relativeFrom="paragraph">
                        <wp:posOffset>105410</wp:posOffset>
                      </wp:positionV>
                      <wp:extent cx="228600" cy="229235"/>
                      <wp:effectExtent l="5080" t="6985" r="13970" b="1143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3E4CA3" id="Rectángulo 46" o:spid="_x0000_s1026" style="position:absolute;margin-left:150.1pt;margin-top:8.3pt;width:18pt;height:18.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bmL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2272" behindDoc="0" locked="0" layoutInCell="1" allowOverlap="1">
                      <wp:simplePos x="0" y="0"/>
                      <wp:positionH relativeFrom="column">
                        <wp:posOffset>1677670</wp:posOffset>
                      </wp:positionH>
                      <wp:positionV relativeFrom="paragraph">
                        <wp:posOffset>105410</wp:posOffset>
                      </wp:positionV>
                      <wp:extent cx="228600" cy="229235"/>
                      <wp:effectExtent l="5080" t="6985" r="13970" b="1143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A2E2F2" id="Rectángulo 45" o:spid="_x0000_s1026" style="position:absolute;margin-left:132.1pt;margin-top:8.3pt;width:18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fDIwQ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1248" behindDoc="0" locked="0" layoutInCell="1" allowOverlap="1">
                      <wp:simplePos x="0" y="0"/>
                      <wp:positionH relativeFrom="column">
                        <wp:posOffset>1449070</wp:posOffset>
                      </wp:positionH>
                      <wp:positionV relativeFrom="paragraph">
                        <wp:posOffset>105410</wp:posOffset>
                      </wp:positionV>
                      <wp:extent cx="228600" cy="229235"/>
                      <wp:effectExtent l="5080" t="6985" r="13970" b="1143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451B76" id="Rectángulo 44" o:spid="_x0000_s1026" style="position:absolute;margin-left:114.1pt;margin-top:8.3pt;width:18pt;height:1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jf2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700224" behindDoc="0" locked="0" layoutInCell="1" allowOverlap="1">
                      <wp:simplePos x="0" y="0"/>
                      <wp:positionH relativeFrom="column">
                        <wp:posOffset>1220470</wp:posOffset>
                      </wp:positionH>
                      <wp:positionV relativeFrom="paragraph">
                        <wp:posOffset>105410</wp:posOffset>
                      </wp:positionV>
                      <wp:extent cx="228600" cy="229235"/>
                      <wp:effectExtent l="5080" t="6985" r="13970" b="1143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331420" id="Rectángulo 43" o:spid="_x0000_s1026" style="position:absolute;margin-left:96.1pt;margin-top:8.3pt;width:18pt;height:18.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699200" behindDoc="0" locked="0" layoutInCell="1" allowOverlap="1">
                      <wp:simplePos x="0" y="0"/>
                      <wp:positionH relativeFrom="column">
                        <wp:posOffset>839470</wp:posOffset>
                      </wp:positionH>
                      <wp:positionV relativeFrom="paragraph">
                        <wp:posOffset>105410</wp:posOffset>
                      </wp:positionV>
                      <wp:extent cx="228600" cy="229235"/>
                      <wp:effectExtent l="5080" t="6985" r="13970" b="1143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E2FD395" id="Rectángulo 42" o:spid="_x0000_s1026" style="position:absolute;margin-left:66.1pt;margin-top:8.3pt;width:18pt;height:18.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VwwA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698176" behindDoc="0" locked="0" layoutInCell="1" allowOverlap="1">
                      <wp:simplePos x="0" y="0"/>
                      <wp:positionH relativeFrom="column">
                        <wp:posOffset>610870</wp:posOffset>
                      </wp:positionH>
                      <wp:positionV relativeFrom="paragraph">
                        <wp:posOffset>105410</wp:posOffset>
                      </wp:positionV>
                      <wp:extent cx="228600" cy="229235"/>
                      <wp:effectExtent l="5080" t="6985" r="13970" b="1143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1B90A1" id="Rectángulo 41" o:spid="_x0000_s1026" style="position:absolute;margin-left:48.1pt;margin-top:8.3pt;width:18pt;height:18.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697152" behindDoc="0" locked="0" layoutInCell="1" allowOverlap="1">
                      <wp:simplePos x="0" y="0"/>
                      <wp:positionH relativeFrom="column">
                        <wp:posOffset>382270</wp:posOffset>
                      </wp:positionH>
                      <wp:positionV relativeFrom="paragraph">
                        <wp:posOffset>105410</wp:posOffset>
                      </wp:positionV>
                      <wp:extent cx="228600" cy="229235"/>
                      <wp:effectExtent l="5080" t="6985" r="13970" b="1143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33F2C8" id="Rectángulo 40" o:spid="_x0000_s1026" style="position:absolute;margin-left:30.1pt;margin-top:8.3pt;width:18pt;height:18.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" strokeweight=".26mm"/>
                  </w:pict>
                </mc:Fallback>
              </mc:AlternateContent>
            </w:r>
            <w:r w:rsidRPr="00E56B9D">
              <w:rPr>
                <w:rFonts w:cs="Arial"/>
                <w:noProof/>
                <w:sz w:val="14"/>
                <w:szCs w:val="14"/>
                <w:lang w:val="es-ES" w:eastAsia="es-ES"/>
              </w:rPr>
              <mc:AlternateContent>
                <mc:Choice Requires="wps">
                  <w:drawing>
                    <wp:anchor distT="0" distB="0" distL="114300" distR="114300" simplePos="0" relativeHeight="251696128" behindDoc="0" locked="0" layoutInCell="1" allowOverlap="1" wp14:anchorId="626AEB16" wp14:editId="3AC989C7">
                      <wp:simplePos x="0" y="0"/>
                      <wp:positionH relativeFrom="column">
                        <wp:posOffset>153670</wp:posOffset>
                      </wp:positionH>
                      <wp:positionV relativeFrom="paragraph">
                        <wp:posOffset>105410</wp:posOffset>
                      </wp:positionV>
                      <wp:extent cx="228600" cy="229235"/>
                      <wp:effectExtent l="5080" t="6985" r="13970" b="1143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92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C6F695" id="Rectángulo 39" o:spid="_x0000_s1026" style="position:absolute;margin-left:12.1pt;margin-top:8.3pt;width:18pt;height:1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" strokeweight=".26mm"/>
                  </w:pict>
                </mc:Fallback>
              </mc:AlternateContent>
            </w:r>
          </w:p>
          <w:p w:rsidR="00E56B9D" w:rsidRDefault="00E56B9D" w:rsidP="00FF1C0C">
            <w:pPr>
              <w:rPr>
                <w:rFonts w:cs="Arial"/>
                <w:b/>
                <w:sz w:val="14"/>
                <w:szCs w:val="14"/>
              </w:rPr>
            </w:pPr>
          </w:p>
          <w:p w:rsidR="00E56B9D" w:rsidRDefault="00E56B9D" w:rsidP="00FF1C0C">
            <w:pPr>
              <w:rPr>
                <w:rFonts w:cs="Arial"/>
                <w:b/>
                <w:sz w:val="14"/>
                <w:szCs w:val="14"/>
              </w:rPr>
            </w:pPr>
          </w:p>
          <w:p w:rsidR="00DC1DC1" w:rsidRDefault="00DC1DC1" w:rsidP="00E56B9D">
            <w:pPr>
              <w:jc w:val="both"/>
              <w:rPr>
                <w:rFonts w:cs="Arial"/>
                <w:b/>
                <w:sz w:val="14"/>
                <w:szCs w:val="14"/>
              </w:rPr>
            </w:pPr>
          </w:p>
          <w:p w:rsidR="00E56B9D" w:rsidRDefault="00E56B9D" w:rsidP="00E56B9D">
            <w:pPr>
              <w:jc w:val="both"/>
              <w:rPr>
                <w:rFonts w:cs="Arial"/>
                <w:b/>
                <w:sz w:val="14"/>
                <w:szCs w:val="14"/>
              </w:rPr>
            </w:pPr>
            <w:r>
              <w:rPr>
                <w:rFonts w:cs="Arial"/>
                <w:b/>
                <w:noProof/>
                <w:sz w:val="14"/>
                <w:szCs w:val="14"/>
                <w:lang w:val="es-ES" w:eastAsia="es-ES"/>
              </w:rPr>
              <mc:AlternateContent>
                <mc:Choice Requires="wps">
                  <w:drawing>
                    <wp:anchor distT="0" distB="0" distL="114300" distR="114300" simplePos="0" relativeHeight="251717632" behindDoc="0" locked="0" layoutInCell="1" allowOverlap="1" wp14:anchorId="769BEB2F" wp14:editId="569A6568">
                      <wp:simplePos x="0" y="0"/>
                      <wp:positionH relativeFrom="column">
                        <wp:posOffset>-635</wp:posOffset>
                      </wp:positionH>
                      <wp:positionV relativeFrom="paragraph">
                        <wp:posOffset>635</wp:posOffset>
                      </wp:positionV>
                      <wp:extent cx="147955" cy="102870"/>
                      <wp:effectExtent l="0" t="0" r="23495" b="11430"/>
                      <wp:wrapSquare wrapText="bothSides"/>
                      <wp:docPr id="59" name="Rectángulo redondeado 59"/>
                      <wp:cNvGraphicFramePr/>
                      <a:graphic xmlns:a="http://schemas.openxmlformats.org/drawingml/2006/main">
                        <a:graphicData uri="http://schemas.microsoft.com/office/word/2010/wordprocessingShape">
                          <wps:wsp>
                            <wps:cNvSpPr/>
                            <wps:spPr>
                              <a:xfrm>
                                <a:off x="0" y="0"/>
                                <a:ext cx="147955" cy="10287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5B03B4" id="Rectángulo redondeado 59" o:spid="_x0000_s1026" style="position:absolute;margin-left:-.05pt;margin-top:.05pt;width:11.65pt;height:8.1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" filled="f" strokecolor="#243f60 [1604]" strokeweight="2pt">
                      <w10:wrap type="square"/>
                    </v:roundrect>
                  </w:pict>
                </mc:Fallback>
              </mc:AlternateContent>
            </w:r>
            <w:r w:rsidRPr="009B041B">
              <w:rPr>
                <w:rFonts w:cs="Arial"/>
                <w:sz w:val="16"/>
                <w:szCs w:val="20"/>
                <w:lang w:val="ca-ES"/>
              </w:rPr>
              <w:t xml:space="preserve">En el caso de </w:t>
            </w:r>
            <w:proofErr w:type="spellStart"/>
            <w:r w:rsidRPr="009B041B">
              <w:rPr>
                <w:rFonts w:cs="Arial"/>
                <w:sz w:val="16"/>
                <w:szCs w:val="20"/>
                <w:lang w:val="ca-ES"/>
              </w:rPr>
              <w:t>nuevo</w:t>
            </w:r>
            <w:proofErr w:type="spellEnd"/>
            <w:r w:rsidRPr="009B041B">
              <w:rPr>
                <w:rFonts w:cs="Arial"/>
                <w:sz w:val="16"/>
                <w:szCs w:val="20"/>
                <w:lang w:val="ca-ES"/>
              </w:rPr>
              <w:t xml:space="preserve"> perceptor o </w:t>
            </w:r>
            <w:proofErr w:type="spellStart"/>
            <w:r w:rsidRPr="009B041B">
              <w:rPr>
                <w:rFonts w:cs="Arial"/>
                <w:sz w:val="16"/>
                <w:szCs w:val="20"/>
                <w:lang w:val="ca-ES"/>
              </w:rPr>
              <w:t>cambio</w:t>
            </w:r>
            <w:proofErr w:type="spellEnd"/>
            <w:r w:rsidRPr="009B041B">
              <w:rPr>
                <w:rFonts w:cs="Arial"/>
                <w:sz w:val="16"/>
                <w:szCs w:val="20"/>
                <w:lang w:val="ca-ES"/>
              </w:rPr>
              <w:t xml:space="preserve"> de número de </w:t>
            </w:r>
            <w:proofErr w:type="spellStart"/>
            <w:r w:rsidRPr="009B041B">
              <w:rPr>
                <w:rFonts w:cs="Arial"/>
                <w:sz w:val="16"/>
                <w:szCs w:val="20"/>
                <w:lang w:val="ca-ES"/>
              </w:rPr>
              <w:t>cuenta</w:t>
            </w:r>
            <w:proofErr w:type="spellEnd"/>
            <w:r w:rsidRPr="009B041B">
              <w:rPr>
                <w:rFonts w:cs="Arial"/>
                <w:sz w:val="16"/>
                <w:szCs w:val="20"/>
                <w:lang w:val="ca-ES"/>
              </w:rPr>
              <w:t xml:space="preserve"> bancaria, </w:t>
            </w:r>
            <w:proofErr w:type="spellStart"/>
            <w:r w:rsidRPr="009B041B">
              <w:rPr>
                <w:rFonts w:cs="Arial"/>
                <w:sz w:val="16"/>
                <w:szCs w:val="20"/>
                <w:lang w:val="ca-ES"/>
              </w:rPr>
              <w:t>marque</w:t>
            </w:r>
            <w:proofErr w:type="spellEnd"/>
            <w:r w:rsidRPr="009B041B">
              <w:rPr>
                <w:rFonts w:cs="Arial"/>
                <w:sz w:val="16"/>
                <w:szCs w:val="20"/>
                <w:lang w:val="ca-ES"/>
              </w:rPr>
              <w:t xml:space="preserve"> esta </w:t>
            </w:r>
            <w:proofErr w:type="spellStart"/>
            <w:r w:rsidRPr="009B041B">
              <w:rPr>
                <w:rFonts w:cs="Arial"/>
                <w:sz w:val="16"/>
                <w:szCs w:val="20"/>
                <w:lang w:val="ca-ES"/>
              </w:rPr>
              <w:t>casilla</w:t>
            </w:r>
            <w:proofErr w:type="spellEnd"/>
            <w:r w:rsidRPr="009B041B">
              <w:rPr>
                <w:rFonts w:cs="Arial"/>
                <w:sz w:val="16"/>
                <w:szCs w:val="20"/>
                <w:lang w:val="ca-ES"/>
              </w:rPr>
              <w:t xml:space="preserve"> y </w:t>
            </w:r>
            <w:proofErr w:type="spellStart"/>
            <w:r w:rsidRPr="009B041B">
              <w:rPr>
                <w:rFonts w:cs="Arial"/>
                <w:sz w:val="16"/>
                <w:szCs w:val="20"/>
                <w:lang w:val="ca-ES"/>
              </w:rPr>
              <w:t>aporte</w:t>
            </w:r>
            <w:proofErr w:type="spellEnd"/>
            <w:r w:rsidRPr="009B041B">
              <w:rPr>
                <w:rFonts w:cs="Arial"/>
                <w:sz w:val="16"/>
                <w:szCs w:val="20"/>
                <w:lang w:val="ca-ES"/>
              </w:rPr>
              <w:t xml:space="preserve"> la </w:t>
            </w:r>
            <w:proofErr w:type="spellStart"/>
            <w:r w:rsidRPr="009B041B">
              <w:rPr>
                <w:rFonts w:cs="Arial"/>
                <w:sz w:val="16"/>
                <w:szCs w:val="20"/>
                <w:lang w:val="ca-ES"/>
              </w:rPr>
              <w:t>ficha</w:t>
            </w:r>
            <w:proofErr w:type="spellEnd"/>
            <w:r w:rsidRPr="009B041B">
              <w:rPr>
                <w:rFonts w:cs="Arial"/>
                <w:sz w:val="16"/>
                <w:szCs w:val="20"/>
                <w:lang w:val="ca-ES"/>
              </w:rPr>
              <w:t xml:space="preserve"> de </w:t>
            </w:r>
            <w:proofErr w:type="spellStart"/>
            <w:r w:rsidRPr="009B041B">
              <w:rPr>
                <w:rFonts w:cs="Arial"/>
                <w:sz w:val="16"/>
                <w:szCs w:val="20"/>
                <w:lang w:val="ca-ES"/>
              </w:rPr>
              <w:t>mantenimiento</w:t>
            </w:r>
            <w:proofErr w:type="spellEnd"/>
            <w:r w:rsidRPr="009B041B">
              <w:rPr>
                <w:rFonts w:cs="Arial"/>
                <w:sz w:val="16"/>
                <w:szCs w:val="20"/>
                <w:lang w:val="ca-ES"/>
              </w:rPr>
              <w:t xml:space="preserve"> de </w:t>
            </w:r>
            <w:proofErr w:type="spellStart"/>
            <w:r w:rsidRPr="009B041B">
              <w:rPr>
                <w:rFonts w:cs="Arial"/>
                <w:sz w:val="16"/>
                <w:szCs w:val="20"/>
                <w:lang w:val="ca-ES"/>
              </w:rPr>
              <w:t>terceros</w:t>
            </w:r>
            <w:proofErr w:type="spellEnd"/>
            <w:r w:rsidRPr="009B041B">
              <w:rPr>
                <w:rFonts w:cs="Arial"/>
                <w:sz w:val="16"/>
                <w:szCs w:val="20"/>
                <w:lang w:val="ca-ES"/>
              </w:rPr>
              <w:t xml:space="preserve"> (</w:t>
            </w:r>
            <w:proofErr w:type="spellStart"/>
            <w:r w:rsidRPr="009B041B">
              <w:rPr>
                <w:rFonts w:cs="Arial"/>
                <w:sz w:val="16"/>
                <w:szCs w:val="20"/>
                <w:lang w:val="ca-ES"/>
              </w:rPr>
              <w:t>Anexo</w:t>
            </w:r>
            <w:proofErr w:type="spellEnd"/>
            <w:r w:rsidRPr="009B041B">
              <w:rPr>
                <w:rFonts w:cs="Arial"/>
                <w:sz w:val="16"/>
                <w:szCs w:val="20"/>
                <w:lang w:val="ca-ES"/>
              </w:rPr>
              <w:t xml:space="preserve"> II).</w:t>
            </w:r>
          </w:p>
          <w:p w:rsidR="00E56B9D" w:rsidRDefault="00E56B9D" w:rsidP="00FF1C0C">
            <w:pPr>
              <w:rPr>
                <w:rFonts w:cs="Arial"/>
                <w:b/>
                <w:sz w:val="14"/>
                <w:szCs w:val="14"/>
              </w:rPr>
            </w:pPr>
            <w:r>
              <w:rPr>
                <w:rFonts w:cs="Arial"/>
                <w:b/>
                <w:sz w:val="14"/>
                <w:szCs w:val="14"/>
              </w:rPr>
              <w:t xml:space="preserve">        </w:t>
            </w:r>
          </w:p>
          <w:p w:rsidR="00E56B9D" w:rsidRDefault="00E56B9D" w:rsidP="00FF1C0C">
            <w:pPr>
              <w:rPr>
                <w:rFonts w:cs="Arial"/>
                <w:b/>
                <w:sz w:val="14"/>
                <w:szCs w:val="14"/>
              </w:rPr>
            </w:pPr>
          </w:p>
          <w:p w:rsidR="00E56B9D" w:rsidRPr="00FD4CBC" w:rsidRDefault="00E56B9D" w:rsidP="00FF1C0C">
            <w:pPr>
              <w:rPr>
                <w:rFonts w:cs="Arial"/>
                <w:b/>
                <w:sz w:val="14"/>
                <w:szCs w:val="14"/>
              </w:rPr>
            </w:pPr>
          </w:p>
        </w:tc>
      </w:tr>
    </w:tbl>
    <w:p w:rsidR="00A55E7E" w:rsidRDefault="00A55E7E" w:rsidP="00461769">
      <w:pPr>
        <w:spacing w:after="0" w:line="240" w:lineRule="auto"/>
      </w:pPr>
    </w:p>
    <w:tbl>
      <w:tblPr>
        <w:tblStyle w:val="Tablaconcuadrcula"/>
        <w:tblW w:w="5000" w:type="pct"/>
        <w:tblLook w:val="04A0" w:firstRow="1" w:lastRow="0" w:firstColumn="1" w:lastColumn="0" w:noHBand="0" w:noVBand="1"/>
      </w:tblPr>
      <w:tblGrid>
        <w:gridCol w:w="2548"/>
        <w:gridCol w:w="2548"/>
        <w:gridCol w:w="2549"/>
        <w:gridCol w:w="2549"/>
      </w:tblGrid>
      <w:tr w:rsidR="00E56B9D" w:rsidTr="0004227B">
        <w:trPr>
          <w:trHeight w:hRule="exact" w:val="397"/>
        </w:trPr>
        <w:tc>
          <w:tcPr>
            <w:tcW w:w="5000" w:type="pct"/>
            <w:gridSpan w:val="4"/>
            <w:shd w:val="clear" w:color="auto" w:fill="A6A6A6" w:themeFill="background1" w:themeFillShade="A6"/>
            <w:vAlign w:val="center"/>
          </w:tcPr>
          <w:p w:rsidR="00E56B9D" w:rsidRPr="00B54790" w:rsidRDefault="00E56B9D" w:rsidP="00FF1C0C">
            <w:pPr>
              <w:rPr>
                <w:b/>
                <w:color w:val="FFFFFF" w:themeColor="background1"/>
              </w:rPr>
            </w:pPr>
            <w:r>
              <w:rPr>
                <w:b/>
                <w:color w:val="FFFFFF" w:themeColor="background1"/>
              </w:rPr>
              <w:t xml:space="preserve">DECLARACIÓN DE AYUDAS SOLICITADAS O RECIBIDAS PARA ESTE PROYECTO O ACCIÓN </w:t>
            </w:r>
          </w:p>
        </w:tc>
      </w:tr>
      <w:tr w:rsidR="00E56B9D" w:rsidTr="0004227B">
        <w:trPr>
          <w:trHeight w:hRule="exact" w:val="491"/>
        </w:trPr>
        <w:tc>
          <w:tcPr>
            <w:tcW w:w="5000" w:type="pct"/>
            <w:gridSpan w:val="4"/>
          </w:tcPr>
          <w:p w:rsidR="00DC1DC1" w:rsidRPr="00DC1DC1" w:rsidRDefault="00DC1DC1" w:rsidP="00E56B9D">
            <w:pPr>
              <w:pStyle w:val="Encabezado"/>
              <w:tabs>
                <w:tab w:val="left" w:pos="2132"/>
                <w:tab w:val="left" w:pos="3833"/>
                <w:tab w:val="left" w:pos="4825"/>
              </w:tabs>
              <w:rPr>
                <w:rFonts w:cs="Arial"/>
                <w:b/>
                <w:sz w:val="14"/>
                <w:szCs w:val="14"/>
                <w:lang w:val="ca-ES"/>
              </w:rPr>
            </w:pPr>
            <w:r>
              <w:rPr>
                <w:rFonts w:cs="Arial"/>
                <w:b/>
                <w:noProof/>
                <w:sz w:val="14"/>
                <w:szCs w:val="14"/>
                <w:lang w:val="es-ES" w:eastAsia="es-ES"/>
              </w:rPr>
              <mc:AlternateContent>
                <mc:Choice Requires="wps">
                  <w:drawing>
                    <wp:anchor distT="0" distB="0" distL="114300" distR="114300" simplePos="0" relativeHeight="251719680" behindDoc="1" locked="0" layoutInCell="1" allowOverlap="1" wp14:anchorId="30C035F4" wp14:editId="58E294ED">
                      <wp:simplePos x="0" y="0"/>
                      <wp:positionH relativeFrom="column">
                        <wp:posOffset>3919220</wp:posOffset>
                      </wp:positionH>
                      <wp:positionV relativeFrom="paragraph">
                        <wp:posOffset>101600</wp:posOffset>
                      </wp:positionV>
                      <wp:extent cx="147955" cy="102870"/>
                      <wp:effectExtent l="0" t="0" r="23495" b="11430"/>
                      <wp:wrapTight wrapText="bothSides">
                        <wp:wrapPolygon edited="0">
                          <wp:start x="0" y="0"/>
                          <wp:lineTo x="0" y="20000"/>
                          <wp:lineTo x="22249" y="20000"/>
                          <wp:lineTo x="22249" y="0"/>
                          <wp:lineTo x="0" y="0"/>
                        </wp:wrapPolygon>
                      </wp:wrapTight>
                      <wp:docPr id="81" name="Rectángulo redondeado 81"/>
                      <wp:cNvGraphicFramePr/>
                      <a:graphic xmlns:a="http://schemas.openxmlformats.org/drawingml/2006/main">
                        <a:graphicData uri="http://schemas.microsoft.com/office/word/2010/wordprocessingShape">
                          <wps:wsp>
                            <wps:cNvSpPr/>
                            <wps:spPr>
                              <a:xfrm>
                                <a:off x="0" y="0"/>
                                <a:ext cx="147955" cy="10287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17FEA0" id="Rectángulo redondeado 81" o:spid="_x0000_s1026" style="position:absolute;margin-left:308.6pt;margin-top:8pt;width:11.65pt;height:8.1pt;z-index:-251596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" filled="f" strokecolor="#385d8a" strokeweight="2pt">
                      <w10:wrap type="tight"/>
                    </v:roundrect>
                  </w:pict>
                </mc:Fallback>
              </mc:AlternateContent>
            </w:r>
          </w:p>
          <w:p w:rsidR="00DC1DC1" w:rsidRDefault="00E56B9D" w:rsidP="00DC1DC1">
            <w:pPr>
              <w:pStyle w:val="Encabezado"/>
              <w:tabs>
                <w:tab w:val="left" w:pos="2132"/>
                <w:tab w:val="left" w:pos="3833"/>
                <w:tab w:val="left" w:pos="4825"/>
              </w:tabs>
              <w:rPr>
                <w:rFonts w:cs="Arial"/>
                <w:b/>
                <w:sz w:val="14"/>
                <w:szCs w:val="14"/>
              </w:rPr>
            </w:pPr>
            <w:r w:rsidRPr="00DC1DC1">
              <w:rPr>
                <w:rFonts w:cs="Arial"/>
                <w:b/>
                <w:noProof/>
                <w:sz w:val="14"/>
                <w:szCs w:val="14"/>
                <w:lang w:val="es-ES" w:eastAsia="es-ES"/>
              </w:rPr>
              <mc:AlternateContent>
                <mc:Choice Requires="wps">
                  <w:drawing>
                    <wp:anchor distT="0" distB="0" distL="114300" distR="114300" simplePos="0" relativeHeight="251716608" behindDoc="0" locked="0" layoutInCell="1" allowOverlap="1" wp14:anchorId="465BE9C0" wp14:editId="4F2344F7">
                      <wp:simplePos x="0" y="0"/>
                      <wp:positionH relativeFrom="column">
                        <wp:posOffset>140970</wp:posOffset>
                      </wp:positionH>
                      <wp:positionV relativeFrom="paragraph">
                        <wp:posOffset>2540</wp:posOffset>
                      </wp:positionV>
                      <wp:extent cx="147955" cy="102870"/>
                      <wp:effectExtent l="0" t="0" r="23495" b="11430"/>
                      <wp:wrapSquare wrapText="bothSides"/>
                      <wp:docPr id="80" name="Rectángulo redondeado 80"/>
                      <wp:cNvGraphicFramePr/>
                      <a:graphic xmlns:a="http://schemas.openxmlformats.org/drawingml/2006/main">
                        <a:graphicData uri="http://schemas.microsoft.com/office/word/2010/wordprocessingShape">
                          <wps:wsp>
                            <wps:cNvSpPr/>
                            <wps:spPr>
                              <a:xfrm>
                                <a:off x="0" y="0"/>
                                <a:ext cx="147955" cy="102870"/>
                              </a:xfrm>
                              <a:prstGeom prst="roundRect">
                                <a:avLst/>
                              </a:prstGeom>
                              <a:noFill/>
                              <a:ln w="25400" cap="flat" cmpd="sng" algn="ctr">
                                <a:solidFill>
                                  <a:srgbClr val="4F81BD">
                                    <a:shade val="50000"/>
                                  </a:srgbClr>
                                </a:solidFill>
                                <a:prstDash val="solid"/>
                              </a:ln>
                              <a:effectLst/>
                            </wps:spPr>
                            <wps:txbx>
                              <w:txbxContent>
                                <w:p w:rsidR="0023470D" w:rsidRDefault="0023470D" w:rsidP="0023470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5BE9C0" id="Rectángulo redondeado 80" o:spid="_x0000_s1026" style="position:absolute;margin-left:11.1pt;margin-top:.2pt;width:11.65pt;height:8.1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" filled="f" strokecolor="#385d8a" strokeweight="2pt">
                      <v:textbox>
                        <w:txbxContent>
                          <w:p w:rsidR="0023470D" w:rsidRDefault="0023470D" w:rsidP="0023470D">
                            <w:pPr>
                              <w:jc w:val="center"/>
                            </w:pPr>
                          </w:p>
                        </w:txbxContent>
                      </v:textbox>
                      <w10:wrap type="square"/>
                    </v:roundrect>
                  </w:pict>
                </mc:Fallback>
              </mc:AlternateContent>
            </w:r>
            <w:r w:rsidRPr="00DC1DC1">
              <w:rPr>
                <w:rFonts w:cs="Arial"/>
                <w:b/>
                <w:sz w:val="14"/>
                <w:szCs w:val="14"/>
                <w:lang w:val="ca-ES"/>
              </w:rPr>
              <w:t xml:space="preserve">NO ha </w:t>
            </w:r>
            <w:proofErr w:type="spellStart"/>
            <w:r w:rsidRPr="00DC1DC1">
              <w:rPr>
                <w:rFonts w:cs="Arial"/>
                <w:b/>
                <w:sz w:val="14"/>
                <w:szCs w:val="14"/>
                <w:lang w:val="ca-ES"/>
              </w:rPr>
              <w:t>solicitado</w:t>
            </w:r>
            <w:proofErr w:type="spellEnd"/>
            <w:r w:rsidRPr="00DC1DC1">
              <w:rPr>
                <w:rFonts w:cs="Arial"/>
                <w:b/>
                <w:sz w:val="14"/>
                <w:szCs w:val="14"/>
                <w:lang w:val="ca-ES"/>
              </w:rPr>
              <w:t xml:space="preserve"> u </w:t>
            </w:r>
            <w:proofErr w:type="spellStart"/>
            <w:r w:rsidRPr="00DC1DC1">
              <w:rPr>
                <w:rFonts w:cs="Arial"/>
                <w:b/>
                <w:sz w:val="14"/>
                <w:szCs w:val="14"/>
                <w:lang w:val="ca-ES"/>
              </w:rPr>
              <w:t>obtenido</w:t>
            </w:r>
            <w:proofErr w:type="spellEnd"/>
            <w:r w:rsidRPr="00DC1DC1">
              <w:rPr>
                <w:rFonts w:cs="Arial"/>
                <w:b/>
                <w:sz w:val="14"/>
                <w:szCs w:val="14"/>
                <w:lang w:val="ca-ES"/>
              </w:rPr>
              <w:t xml:space="preserve"> ninguna </w:t>
            </w:r>
            <w:proofErr w:type="spellStart"/>
            <w:r w:rsidRPr="00DC1DC1">
              <w:rPr>
                <w:rFonts w:cs="Arial"/>
                <w:b/>
                <w:sz w:val="14"/>
                <w:szCs w:val="14"/>
                <w:lang w:val="ca-ES"/>
              </w:rPr>
              <w:t>otra</w:t>
            </w:r>
            <w:proofErr w:type="spellEnd"/>
            <w:r w:rsidRPr="00DC1DC1">
              <w:rPr>
                <w:rFonts w:cs="Arial"/>
                <w:b/>
                <w:sz w:val="14"/>
                <w:szCs w:val="14"/>
                <w:lang w:val="ca-ES"/>
              </w:rPr>
              <w:t xml:space="preserve"> </w:t>
            </w:r>
            <w:proofErr w:type="spellStart"/>
            <w:r w:rsidRPr="00DC1DC1">
              <w:rPr>
                <w:rFonts w:cs="Arial"/>
                <w:b/>
                <w:sz w:val="14"/>
                <w:szCs w:val="14"/>
                <w:lang w:val="ca-ES"/>
              </w:rPr>
              <w:t>ayuda</w:t>
            </w:r>
            <w:proofErr w:type="spellEnd"/>
            <w:r w:rsidRPr="00DC1DC1">
              <w:rPr>
                <w:rFonts w:cs="Arial"/>
                <w:b/>
                <w:sz w:val="14"/>
                <w:szCs w:val="14"/>
                <w:lang w:val="ca-ES"/>
              </w:rPr>
              <w:t xml:space="preserve"> para este </w:t>
            </w:r>
            <w:proofErr w:type="spellStart"/>
            <w:r w:rsidRPr="00DC1DC1">
              <w:rPr>
                <w:rFonts w:cs="Arial"/>
                <w:b/>
                <w:sz w:val="14"/>
                <w:szCs w:val="14"/>
                <w:lang w:val="ca-ES"/>
              </w:rPr>
              <w:t>mismo</w:t>
            </w:r>
            <w:proofErr w:type="spellEnd"/>
            <w:r w:rsidRPr="00DC1DC1">
              <w:rPr>
                <w:rFonts w:cs="Arial"/>
                <w:b/>
                <w:sz w:val="14"/>
                <w:szCs w:val="14"/>
                <w:lang w:val="ca-ES"/>
              </w:rPr>
              <w:t xml:space="preserve"> </w:t>
            </w:r>
            <w:proofErr w:type="spellStart"/>
            <w:r w:rsidRPr="00DC1DC1">
              <w:rPr>
                <w:rFonts w:cs="Arial"/>
                <w:b/>
                <w:sz w:val="14"/>
                <w:szCs w:val="14"/>
                <w:lang w:val="ca-ES"/>
              </w:rPr>
              <w:t>fin</w:t>
            </w:r>
            <w:proofErr w:type="spellEnd"/>
            <w:r w:rsidRPr="00DC1DC1">
              <w:rPr>
                <w:rFonts w:cs="Arial"/>
                <w:b/>
                <w:sz w:val="14"/>
                <w:szCs w:val="14"/>
                <w:lang w:val="ca-ES"/>
              </w:rPr>
              <w:t xml:space="preserve"> o </w:t>
            </w:r>
            <w:proofErr w:type="spellStart"/>
            <w:r w:rsidRPr="00DC1DC1">
              <w:rPr>
                <w:rFonts w:cs="Arial"/>
                <w:b/>
                <w:sz w:val="14"/>
                <w:szCs w:val="14"/>
                <w:lang w:val="ca-ES"/>
              </w:rPr>
              <w:t>coste</w:t>
            </w:r>
            <w:proofErr w:type="spellEnd"/>
            <w:r w:rsidR="00DC1DC1">
              <w:rPr>
                <w:rFonts w:cs="Arial"/>
                <w:sz w:val="14"/>
                <w:szCs w:val="14"/>
                <w:lang w:val="ca-ES"/>
              </w:rPr>
              <w:t xml:space="preserve">          </w:t>
            </w:r>
            <w:r w:rsidR="00DC1DC1">
              <w:rPr>
                <w:rFonts w:cs="Arial"/>
                <w:b/>
                <w:sz w:val="14"/>
                <w:szCs w:val="14"/>
              </w:rPr>
              <w:t xml:space="preserve">SI ha solicitado u obtenido las siguientes ayudas     </w:t>
            </w:r>
          </w:p>
          <w:p w:rsidR="00E56B9D" w:rsidRDefault="00E56B9D" w:rsidP="00E56B9D">
            <w:pPr>
              <w:pStyle w:val="Encabezado"/>
              <w:tabs>
                <w:tab w:val="left" w:pos="2132"/>
                <w:tab w:val="left" w:pos="3833"/>
                <w:tab w:val="left" w:pos="4825"/>
              </w:tabs>
              <w:rPr>
                <w:rFonts w:cs="Arial"/>
                <w:sz w:val="14"/>
                <w:szCs w:val="14"/>
                <w:lang w:val="ca-ES"/>
              </w:rPr>
            </w:pPr>
          </w:p>
          <w:p w:rsidR="00DC1DC1" w:rsidRDefault="00DC1DC1" w:rsidP="00E56B9D">
            <w:pPr>
              <w:pStyle w:val="Encabezado"/>
              <w:tabs>
                <w:tab w:val="left" w:pos="2132"/>
                <w:tab w:val="left" w:pos="3833"/>
                <w:tab w:val="left" w:pos="4825"/>
              </w:tabs>
              <w:rPr>
                <w:rFonts w:cs="Arial"/>
                <w:sz w:val="14"/>
                <w:szCs w:val="14"/>
                <w:lang w:val="ca-ES"/>
              </w:rPr>
            </w:pPr>
          </w:p>
          <w:p w:rsidR="00DC1DC1" w:rsidRPr="00DC1DC1" w:rsidRDefault="00DC1DC1" w:rsidP="00E56B9D">
            <w:pPr>
              <w:pStyle w:val="Encabezado"/>
              <w:tabs>
                <w:tab w:val="left" w:pos="2132"/>
                <w:tab w:val="left" w:pos="3833"/>
                <w:tab w:val="left" w:pos="4825"/>
              </w:tabs>
              <w:rPr>
                <w:rFonts w:cs="Arial"/>
                <w:b/>
                <w:sz w:val="14"/>
                <w:szCs w:val="14"/>
              </w:rPr>
            </w:pPr>
          </w:p>
          <w:p w:rsidR="00E56B9D" w:rsidRDefault="00E56B9D" w:rsidP="00FF1C0C">
            <w:pPr>
              <w:rPr>
                <w:rFonts w:cs="Arial"/>
                <w:b/>
                <w:sz w:val="14"/>
                <w:szCs w:val="14"/>
              </w:rPr>
            </w:pPr>
            <w:r>
              <w:rPr>
                <w:rFonts w:cs="Arial"/>
                <w:b/>
                <w:sz w:val="14"/>
                <w:szCs w:val="14"/>
              </w:rPr>
              <w:t xml:space="preserve">   </w:t>
            </w:r>
          </w:p>
          <w:p w:rsidR="00E56B9D" w:rsidRDefault="00E56B9D" w:rsidP="00FF1C0C">
            <w:pPr>
              <w:rPr>
                <w:rFonts w:cs="Arial"/>
                <w:b/>
                <w:sz w:val="14"/>
                <w:szCs w:val="14"/>
              </w:rPr>
            </w:pPr>
          </w:p>
          <w:p w:rsidR="00E56B9D" w:rsidRPr="00FD4CBC" w:rsidRDefault="00E56B9D" w:rsidP="00FF1C0C">
            <w:pPr>
              <w:rPr>
                <w:rFonts w:cs="Arial"/>
                <w:b/>
                <w:sz w:val="14"/>
                <w:szCs w:val="14"/>
              </w:rPr>
            </w:pPr>
          </w:p>
        </w:tc>
      </w:tr>
      <w:tr w:rsidR="00DC1DC1" w:rsidTr="0004227B">
        <w:trPr>
          <w:trHeight w:hRule="exact" w:val="286"/>
        </w:trPr>
        <w:tc>
          <w:tcPr>
            <w:tcW w:w="1250" w:type="pct"/>
            <w:vAlign w:val="center"/>
          </w:tcPr>
          <w:p w:rsidR="00DC1DC1" w:rsidRDefault="00DC1DC1" w:rsidP="00E65D04">
            <w:pPr>
              <w:pStyle w:val="Encabezado"/>
              <w:tabs>
                <w:tab w:val="left" w:pos="2132"/>
                <w:tab w:val="left" w:pos="3833"/>
                <w:tab w:val="left" w:pos="4825"/>
              </w:tabs>
              <w:jc w:val="center"/>
              <w:rPr>
                <w:rFonts w:cs="Arial"/>
                <w:b/>
                <w:noProof/>
                <w:sz w:val="14"/>
                <w:szCs w:val="14"/>
                <w:lang w:eastAsia="es-ES"/>
              </w:rPr>
            </w:pPr>
            <w:r>
              <w:rPr>
                <w:rFonts w:cs="Arial"/>
                <w:b/>
                <w:noProof/>
                <w:sz w:val="14"/>
                <w:szCs w:val="14"/>
                <w:lang w:eastAsia="es-ES"/>
              </w:rPr>
              <w:t>ORGANISMO</w:t>
            </w:r>
          </w:p>
        </w:tc>
        <w:tc>
          <w:tcPr>
            <w:tcW w:w="1250" w:type="pct"/>
            <w:vAlign w:val="center"/>
          </w:tcPr>
          <w:p w:rsidR="00DC1DC1" w:rsidRDefault="00DC1DC1" w:rsidP="00E65D04">
            <w:pPr>
              <w:pStyle w:val="Encabezado"/>
              <w:tabs>
                <w:tab w:val="left" w:pos="2132"/>
                <w:tab w:val="left" w:pos="3833"/>
                <w:tab w:val="left" w:pos="4825"/>
              </w:tabs>
              <w:jc w:val="center"/>
              <w:rPr>
                <w:rFonts w:cs="Arial"/>
                <w:b/>
                <w:noProof/>
                <w:sz w:val="14"/>
                <w:szCs w:val="14"/>
                <w:lang w:eastAsia="es-ES"/>
              </w:rPr>
            </w:pPr>
            <w:r>
              <w:rPr>
                <w:rFonts w:cs="Arial"/>
                <w:b/>
                <w:noProof/>
                <w:sz w:val="14"/>
                <w:szCs w:val="14"/>
                <w:lang w:eastAsia="es-ES"/>
              </w:rPr>
              <w:t>CONVOCATORIA</w:t>
            </w:r>
          </w:p>
        </w:tc>
        <w:tc>
          <w:tcPr>
            <w:tcW w:w="1250" w:type="pct"/>
            <w:vAlign w:val="center"/>
          </w:tcPr>
          <w:p w:rsidR="00DC1DC1" w:rsidRDefault="00DC1DC1" w:rsidP="00E65D04">
            <w:pPr>
              <w:pStyle w:val="Encabezado"/>
              <w:tabs>
                <w:tab w:val="left" w:pos="2132"/>
                <w:tab w:val="left" w:pos="3833"/>
                <w:tab w:val="left" w:pos="4825"/>
              </w:tabs>
              <w:jc w:val="center"/>
              <w:rPr>
                <w:rFonts w:cs="Arial"/>
                <w:b/>
                <w:noProof/>
                <w:sz w:val="14"/>
                <w:szCs w:val="14"/>
                <w:lang w:eastAsia="es-ES"/>
              </w:rPr>
            </w:pPr>
            <w:r>
              <w:rPr>
                <w:rFonts w:cs="Arial"/>
                <w:b/>
                <w:noProof/>
                <w:sz w:val="14"/>
                <w:szCs w:val="14"/>
                <w:lang w:eastAsia="es-ES"/>
              </w:rPr>
              <w:t>IMPORTE SOLICITADO</w:t>
            </w:r>
          </w:p>
        </w:tc>
        <w:tc>
          <w:tcPr>
            <w:tcW w:w="1250" w:type="pct"/>
            <w:vAlign w:val="center"/>
          </w:tcPr>
          <w:p w:rsidR="00DC1DC1" w:rsidRDefault="00DC1DC1" w:rsidP="00E65D04">
            <w:pPr>
              <w:pStyle w:val="Encabezado"/>
              <w:tabs>
                <w:tab w:val="left" w:pos="2132"/>
                <w:tab w:val="left" w:pos="3833"/>
                <w:tab w:val="left" w:pos="4825"/>
              </w:tabs>
              <w:jc w:val="center"/>
              <w:rPr>
                <w:rFonts w:cs="Arial"/>
                <w:b/>
                <w:noProof/>
                <w:sz w:val="14"/>
                <w:szCs w:val="14"/>
                <w:lang w:eastAsia="es-ES"/>
              </w:rPr>
            </w:pPr>
            <w:r>
              <w:rPr>
                <w:rFonts w:cs="Arial"/>
                <w:b/>
                <w:noProof/>
                <w:sz w:val="14"/>
                <w:szCs w:val="14"/>
                <w:lang w:eastAsia="es-ES"/>
              </w:rPr>
              <w:t>IMPORTE  CONCEDIDO</w:t>
            </w:r>
          </w:p>
        </w:tc>
      </w:tr>
      <w:tr w:rsidR="00DC1DC1" w:rsidTr="0004227B">
        <w:trPr>
          <w:trHeight w:hRule="exact" w:val="273"/>
        </w:trPr>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r>
      <w:tr w:rsidR="00DC1DC1" w:rsidTr="0004227B">
        <w:trPr>
          <w:trHeight w:hRule="exact" w:val="292"/>
        </w:trPr>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r>
      <w:tr w:rsidR="00DC1DC1" w:rsidTr="0004227B">
        <w:trPr>
          <w:trHeight w:hRule="exact" w:val="281"/>
        </w:trPr>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c>
          <w:tcPr>
            <w:tcW w:w="1250" w:type="pct"/>
          </w:tcPr>
          <w:p w:rsidR="00DC1DC1" w:rsidRDefault="00DC1DC1" w:rsidP="00E56B9D">
            <w:pPr>
              <w:pStyle w:val="Encabezado"/>
              <w:tabs>
                <w:tab w:val="left" w:pos="2132"/>
                <w:tab w:val="left" w:pos="3833"/>
                <w:tab w:val="left" w:pos="4825"/>
              </w:tabs>
              <w:rPr>
                <w:rFonts w:cs="Arial"/>
                <w:b/>
                <w:noProof/>
                <w:sz w:val="14"/>
                <w:szCs w:val="14"/>
                <w:lang w:eastAsia="es-ES"/>
              </w:rPr>
            </w:pPr>
          </w:p>
        </w:tc>
      </w:tr>
    </w:tbl>
    <w:p w:rsidR="00E56B9D" w:rsidRDefault="00E56B9D" w:rsidP="00461769">
      <w:pPr>
        <w:spacing w:after="0" w:line="240" w:lineRule="auto"/>
      </w:pPr>
    </w:p>
    <w:tbl>
      <w:tblPr>
        <w:tblStyle w:val="Tablaconcuadrcula"/>
        <w:tblW w:w="5000" w:type="pct"/>
        <w:tblLook w:val="04A0" w:firstRow="1" w:lastRow="0" w:firstColumn="1" w:lastColumn="0" w:noHBand="0" w:noVBand="1"/>
      </w:tblPr>
      <w:tblGrid>
        <w:gridCol w:w="10194"/>
      </w:tblGrid>
      <w:tr w:rsidR="00E65D04" w:rsidTr="0004227B">
        <w:trPr>
          <w:trHeight w:hRule="exact" w:val="397"/>
        </w:trPr>
        <w:tc>
          <w:tcPr>
            <w:tcW w:w="5000" w:type="pct"/>
            <w:shd w:val="clear" w:color="auto" w:fill="A6A6A6" w:themeFill="background1" w:themeFillShade="A6"/>
            <w:vAlign w:val="center"/>
          </w:tcPr>
          <w:p w:rsidR="00E65D04" w:rsidRPr="00FB57FE" w:rsidRDefault="00E65D04" w:rsidP="00FF1C0C">
            <w:pPr>
              <w:rPr>
                <w:b/>
                <w:color w:val="FFFFFF" w:themeColor="background1"/>
              </w:rPr>
            </w:pPr>
            <w:r w:rsidRPr="00FB57FE">
              <w:rPr>
                <w:b/>
                <w:color w:val="FFFFFF" w:themeColor="background1"/>
              </w:rPr>
              <w:t xml:space="preserve">DECLARACIÓN RESPONSABLE DEL SOLICITANTE </w:t>
            </w:r>
          </w:p>
        </w:tc>
      </w:tr>
      <w:tr w:rsidR="00E65D04" w:rsidTr="0004227B">
        <w:trPr>
          <w:trHeight w:hRule="exact" w:val="1920"/>
        </w:trPr>
        <w:tc>
          <w:tcPr>
            <w:tcW w:w="5000" w:type="pct"/>
          </w:tcPr>
          <w:p w:rsidR="00E65D04" w:rsidRPr="00FB57FE" w:rsidRDefault="00E65D04" w:rsidP="00FF1C0C">
            <w:pPr>
              <w:pStyle w:val="Encabezado"/>
              <w:tabs>
                <w:tab w:val="left" w:pos="2132"/>
                <w:tab w:val="left" w:pos="3833"/>
                <w:tab w:val="left" w:pos="4825"/>
              </w:tabs>
              <w:jc w:val="both"/>
              <w:rPr>
                <w:rFonts w:cs="Arial"/>
                <w:sz w:val="14"/>
                <w:szCs w:val="14"/>
              </w:rPr>
            </w:pPr>
            <w:r w:rsidRPr="00FB57FE">
              <w:rPr>
                <w:rFonts w:cs="Arial"/>
                <w:sz w:val="14"/>
                <w:szCs w:val="14"/>
              </w:rPr>
              <w:t>Declara no estar incurso en las prohibiciones previstas en el artículo 13 de la Ley 38/2003 General de Subvenciones, que determina la prohibición para obtener la condición de beneficiario de subvenciones, resaltando especialmente la de no ser deudor por reintegro de subvenciones.</w:t>
            </w:r>
          </w:p>
          <w:p w:rsidR="0076309A" w:rsidRDefault="0076309A" w:rsidP="00FF1C0C">
            <w:pPr>
              <w:pStyle w:val="Encabezado"/>
              <w:tabs>
                <w:tab w:val="left" w:pos="2132"/>
                <w:tab w:val="left" w:pos="3833"/>
                <w:tab w:val="left" w:pos="4825"/>
              </w:tabs>
              <w:jc w:val="both"/>
              <w:rPr>
                <w:rFonts w:cs="Arial"/>
                <w:sz w:val="14"/>
                <w:szCs w:val="14"/>
              </w:rPr>
            </w:pPr>
          </w:p>
          <w:p w:rsidR="00E65D04" w:rsidRPr="00FB57FE" w:rsidRDefault="00E65D04" w:rsidP="00FF1C0C">
            <w:pPr>
              <w:pStyle w:val="Encabezado"/>
              <w:tabs>
                <w:tab w:val="left" w:pos="2132"/>
                <w:tab w:val="left" w:pos="3833"/>
                <w:tab w:val="left" w:pos="4825"/>
              </w:tabs>
              <w:jc w:val="both"/>
              <w:rPr>
                <w:rFonts w:cs="Arial"/>
                <w:sz w:val="14"/>
                <w:szCs w:val="14"/>
              </w:rPr>
            </w:pPr>
            <w:r w:rsidRPr="00FB57FE">
              <w:rPr>
                <w:rFonts w:cs="Arial"/>
                <w:sz w:val="14"/>
                <w:szCs w:val="14"/>
              </w:rPr>
              <w:t>Declara que todos los datos que figuran en esta solicitud son ciertos comprometiéndose a destinar el importe de la subvención que solicita a la finalidad indicada</w:t>
            </w:r>
          </w:p>
          <w:p w:rsidR="00E65D04" w:rsidRPr="00FB57FE" w:rsidRDefault="00E65D04" w:rsidP="00FF1C0C">
            <w:pPr>
              <w:pStyle w:val="Encabezado"/>
              <w:tabs>
                <w:tab w:val="left" w:pos="2132"/>
                <w:tab w:val="left" w:pos="3833"/>
                <w:tab w:val="left" w:pos="4825"/>
              </w:tabs>
              <w:jc w:val="both"/>
              <w:rPr>
                <w:rFonts w:cs="Arial"/>
                <w:sz w:val="14"/>
                <w:szCs w:val="14"/>
              </w:rPr>
            </w:pPr>
          </w:p>
          <w:p w:rsidR="00E65D04" w:rsidRPr="00E65D04" w:rsidRDefault="00FB57FE" w:rsidP="00FF1C0C">
            <w:pPr>
              <w:spacing w:after="200" w:line="276" w:lineRule="auto"/>
              <w:rPr>
                <w:sz w:val="14"/>
                <w:szCs w:val="14"/>
              </w:rPr>
            </w:pPr>
            <w:proofErr w:type="spellStart"/>
            <w:proofErr w:type="gramStart"/>
            <w:r w:rsidRPr="00E65D04">
              <w:rPr>
                <w:sz w:val="14"/>
                <w:szCs w:val="14"/>
              </w:rPr>
              <w:t>Dénia</w:t>
            </w:r>
            <w:proofErr w:type="spellEnd"/>
            <w:r w:rsidRPr="00E65D04">
              <w:rPr>
                <w:sz w:val="14"/>
                <w:szCs w:val="14"/>
              </w:rPr>
              <w:t xml:space="preserve">,  </w:t>
            </w:r>
            <w:r w:rsidR="00E65D04" w:rsidRPr="00E65D04">
              <w:rPr>
                <w:sz w:val="14"/>
                <w:szCs w:val="14"/>
              </w:rPr>
              <w:t xml:space="preserve"> </w:t>
            </w:r>
            <w:proofErr w:type="gramEnd"/>
            <w:r>
              <w:rPr>
                <w:sz w:val="14"/>
                <w:szCs w:val="14"/>
              </w:rPr>
              <w:t xml:space="preserve">               </w:t>
            </w:r>
            <w:r w:rsidR="00E65D04" w:rsidRPr="00E65D04">
              <w:rPr>
                <w:sz w:val="14"/>
                <w:szCs w:val="14"/>
              </w:rPr>
              <w:t xml:space="preserve">de                          </w:t>
            </w:r>
          </w:p>
          <w:p w:rsidR="00E65D04" w:rsidRPr="00E65D04" w:rsidRDefault="00E65D04" w:rsidP="00FF1C0C">
            <w:pPr>
              <w:spacing w:after="200" w:line="276" w:lineRule="auto"/>
              <w:rPr>
                <w:sz w:val="14"/>
                <w:szCs w:val="14"/>
              </w:rPr>
            </w:pPr>
            <w:r w:rsidRPr="00E65D04">
              <w:rPr>
                <w:sz w:val="14"/>
                <w:szCs w:val="14"/>
              </w:rPr>
              <w:t xml:space="preserve">Firmado: </w:t>
            </w:r>
          </w:p>
          <w:p w:rsidR="00E65D04" w:rsidRPr="00FB57FE" w:rsidRDefault="00E65D04" w:rsidP="00FF1C0C">
            <w:pPr>
              <w:pStyle w:val="Encabezado"/>
              <w:tabs>
                <w:tab w:val="left" w:pos="2132"/>
                <w:tab w:val="left" w:pos="3833"/>
                <w:tab w:val="left" w:pos="4825"/>
              </w:tabs>
              <w:jc w:val="both"/>
              <w:rPr>
                <w:rFonts w:cs="Arial"/>
                <w:sz w:val="14"/>
                <w:szCs w:val="14"/>
              </w:rPr>
            </w:pPr>
            <w:r w:rsidRPr="00FB57FE">
              <w:rPr>
                <w:rFonts w:cs="Arial"/>
                <w:i/>
                <w:color w:val="000000"/>
                <w:sz w:val="14"/>
                <w:szCs w:val="14"/>
              </w:rPr>
              <w:t>La firma de esta hoja supone la del resto de las hojas del formulario. El solicitante declara que los datos expresados son ciertos, por lo que se hace responsable de las inexactitudes o errores que contenga.</w:t>
            </w:r>
          </w:p>
          <w:p w:rsidR="00E65D04" w:rsidRPr="00FB57FE" w:rsidRDefault="00E65D04" w:rsidP="00FF1C0C">
            <w:pPr>
              <w:pStyle w:val="Encabezado"/>
              <w:tabs>
                <w:tab w:val="left" w:pos="2132"/>
                <w:tab w:val="left" w:pos="3833"/>
                <w:tab w:val="left" w:pos="4825"/>
              </w:tabs>
              <w:jc w:val="both"/>
              <w:rPr>
                <w:rFonts w:cs="Arial"/>
                <w:sz w:val="14"/>
                <w:szCs w:val="14"/>
              </w:rPr>
            </w:pPr>
          </w:p>
          <w:p w:rsidR="00E65D04" w:rsidRPr="00FB57FE" w:rsidRDefault="00E65D04" w:rsidP="00FF1C0C">
            <w:pPr>
              <w:pStyle w:val="Encabezado"/>
              <w:tabs>
                <w:tab w:val="left" w:pos="2132"/>
                <w:tab w:val="left" w:pos="3833"/>
                <w:tab w:val="left" w:pos="4825"/>
              </w:tabs>
              <w:jc w:val="both"/>
              <w:rPr>
                <w:rFonts w:cs="Arial"/>
                <w:sz w:val="14"/>
                <w:szCs w:val="14"/>
              </w:rPr>
            </w:pPr>
          </w:p>
          <w:p w:rsidR="00E65D04" w:rsidRPr="00FB57FE" w:rsidRDefault="00E65D04" w:rsidP="00FF1C0C">
            <w:pPr>
              <w:pStyle w:val="Encabezado"/>
              <w:tabs>
                <w:tab w:val="left" w:pos="2132"/>
                <w:tab w:val="left" w:pos="3833"/>
                <w:tab w:val="left" w:pos="4825"/>
              </w:tabs>
              <w:ind w:left="360"/>
              <w:jc w:val="both"/>
              <w:rPr>
                <w:rFonts w:cs="Arial"/>
                <w:sz w:val="14"/>
                <w:szCs w:val="14"/>
              </w:rPr>
            </w:pPr>
          </w:p>
          <w:p w:rsidR="00E65D04" w:rsidRPr="00FB57FE" w:rsidRDefault="00E65D04" w:rsidP="00FF1C0C">
            <w:pPr>
              <w:pStyle w:val="Encabezado"/>
              <w:tabs>
                <w:tab w:val="left" w:pos="2132"/>
                <w:tab w:val="left" w:pos="3833"/>
                <w:tab w:val="left" w:pos="4825"/>
              </w:tabs>
              <w:jc w:val="both"/>
              <w:rPr>
                <w:rFonts w:cs="Arial"/>
                <w:sz w:val="14"/>
                <w:szCs w:val="14"/>
              </w:rPr>
            </w:pPr>
          </w:p>
          <w:p w:rsidR="00E65D04" w:rsidRPr="00FB57FE" w:rsidRDefault="00E65D04" w:rsidP="00FF1C0C">
            <w:pPr>
              <w:pStyle w:val="Encabezado"/>
              <w:tabs>
                <w:tab w:val="left" w:pos="2132"/>
                <w:tab w:val="left" w:pos="3833"/>
                <w:tab w:val="left" w:pos="4825"/>
              </w:tabs>
              <w:jc w:val="both"/>
              <w:rPr>
                <w:rFonts w:cs="Arial"/>
                <w:sz w:val="14"/>
                <w:szCs w:val="14"/>
              </w:rPr>
            </w:pPr>
          </w:p>
          <w:p w:rsidR="00E65D04" w:rsidRPr="00FB57FE" w:rsidRDefault="00E65D04" w:rsidP="00FF1C0C">
            <w:pPr>
              <w:pStyle w:val="Encabezado"/>
              <w:tabs>
                <w:tab w:val="left" w:pos="2132"/>
                <w:tab w:val="left" w:pos="3833"/>
                <w:tab w:val="left" w:pos="4825"/>
              </w:tabs>
              <w:rPr>
                <w:rFonts w:cs="Arial"/>
                <w:b/>
                <w:sz w:val="14"/>
                <w:szCs w:val="14"/>
              </w:rPr>
            </w:pPr>
          </w:p>
          <w:p w:rsidR="00E65D04" w:rsidRPr="00FB57FE" w:rsidRDefault="00E65D04" w:rsidP="00FF1C0C">
            <w:pPr>
              <w:rPr>
                <w:rFonts w:cs="Arial"/>
                <w:b/>
                <w:sz w:val="14"/>
                <w:szCs w:val="14"/>
              </w:rPr>
            </w:pPr>
            <w:r w:rsidRPr="00FB57FE">
              <w:rPr>
                <w:rFonts w:cs="Arial"/>
                <w:b/>
                <w:sz w:val="14"/>
                <w:szCs w:val="14"/>
              </w:rPr>
              <w:t xml:space="preserve">   </w:t>
            </w:r>
          </w:p>
          <w:p w:rsidR="00E65D04" w:rsidRPr="00FB57FE" w:rsidRDefault="00E65D04" w:rsidP="00FF1C0C">
            <w:pPr>
              <w:rPr>
                <w:rFonts w:cs="Arial"/>
                <w:b/>
                <w:sz w:val="14"/>
                <w:szCs w:val="14"/>
              </w:rPr>
            </w:pPr>
          </w:p>
          <w:p w:rsidR="00E65D04" w:rsidRPr="00FB57FE" w:rsidRDefault="00E65D04" w:rsidP="00FF1C0C">
            <w:pPr>
              <w:rPr>
                <w:rFonts w:cs="Arial"/>
                <w:b/>
                <w:sz w:val="14"/>
                <w:szCs w:val="14"/>
              </w:rPr>
            </w:pPr>
          </w:p>
        </w:tc>
      </w:tr>
    </w:tbl>
    <w:p w:rsidR="00E65D04" w:rsidRDefault="00E65D04" w:rsidP="00461769">
      <w:pPr>
        <w:spacing w:after="0" w:line="240" w:lineRule="auto"/>
      </w:pPr>
    </w:p>
    <w:tbl>
      <w:tblPr>
        <w:tblStyle w:val="Tablaconcuadrcula3"/>
        <w:tblW w:w="5000" w:type="pct"/>
        <w:tblLook w:val="04A0" w:firstRow="1" w:lastRow="0" w:firstColumn="1" w:lastColumn="0" w:noHBand="0" w:noVBand="1"/>
      </w:tblPr>
      <w:tblGrid>
        <w:gridCol w:w="2020"/>
        <w:gridCol w:w="8174"/>
      </w:tblGrid>
      <w:tr w:rsidR="0076309A" w:rsidRPr="0076309A" w:rsidTr="0004227B">
        <w:trPr>
          <w:trHeight w:hRule="exact" w:val="283"/>
        </w:trPr>
        <w:tc>
          <w:tcPr>
            <w:tcW w:w="5000" w:type="pct"/>
            <w:gridSpan w:val="2"/>
            <w:shd w:val="clear" w:color="auto" w:fill="BFBFBF" w:themeFill="background1" w:themeFillShade="BF"/>
            <w:vAlign w:val="center"/>
          </w:tcPr>
          <w:p w:rsidR="0076309A" w:rsidRPr="0076309A" w:rsidRDefault="0076309A" w:rsidP="0076309A">
            <w:pPr>
              <w:rPr>
                <w:b/>
                <w:color w:val="FFFFFF" w:themeColor="background1"/>
                <w:szCs w:val="18"/>
                <w:lang w:val="es-ES"/>
              </w:rPr>
            </w:pPr>
            <w:r w:rsidRPr="0076309A">
              <w:rPr>
                <w:rFonts w:cs="Arial"/>
                <w:b/>
                <w:color w:val="FFFFFF" w:themeColor="background1"/>
                <w:szCs w:val="18"/>
              </w:rPr>
              <w:t>INFORMACIÓN SOBRE PROTECCIÓN DE DATOS DE CARÁCTER PERSONAL</w:t>
            </w:r>
          </w:p>
        </w:tc>
      </w:tr>
      <w:tr w:rsidR="0076309A" w:rsidRPr="0076309A" w:rsidTr="0004227B">
        <w:trPr>
          <w:trHeight w:hRule="exact" w:val="283"/>
        </w:trPr>
        <w:tc>
          <w:tcPr>
            <w:tcW w:w="991" w:type="pct"/>
            <w:vAlign w:val="center"/>
          </w:tcPr>
          <w:p w:rsidR="0076309A" w:rsidRPr="0076309A" w:rsidRDefault="0076309A" w:rsidP="0076309A">
            <w:pPr>
              <w:rPr>
                <w:sz w:val="14"/>
                <w:szCs w:val="14"/>
                <w:lang w:val="es-ES"/>
              </w:rPr>
            </w:pPr>
            <w:r w:rsidRPr="0076309A">
              <w:rPr>
                <w:sz w:val="14"/>
                <w:szCs w:val="14"/>
                <w:lang w:val="es-ES"/>
              </w:rPr>
              <w:t>Responsable</w:t>
            </w:r>
          </w:p>
        </w:tc>
        <w:tc>
          <w:tcPr>
            <w:tcW w:w="4009" w:type="pct"/>
            <w:vAlign w:val="center"/>
          </w:tcPr>
          <w:p w:rsidR="0076309A" w:rsidRPr="0076309A" w:rsidRDefault="0076309A" w:rsidP="0076309A">
            <w:pPr>
              <w:rPr>
                <w:sz w:val="14"/>
                <w:szCs w:val="14"/>
                <w:lang w:val="es-ES"/>
              </w:rPr>
            </w:pPr>
            <w:proofErr w:type="spellStart"/>
            <w:r w:rsidRPr="0076309A">
              <w:rPr>
                <w:rFonts w:cs="Arial"/>
                <w:sz w:val="14"/>
                <w:szCs w:val="14"/>
                <w:lang w:val="ca-ES"/>
              </w:rPr>
              <w:t>Ayuntamiento</w:t>
            </w:r>
            <w:proofErr w:type="spellEnd"/>
            <w:r w:rsidRPr="0076309A">
              <w:rPr>
                <w:rFonts w:cs="Arial"/>
                <w:sz w:val="14"/>
                <w:szCs w:val="14"/>
                <w:lang w:val="ca-ES"/>
              </w:rPr>
              <w:t xml:space="preserve"> de Dénia</w:t>
            </w:r>
          </w:p>
        </w:tc>
      </w:tr>
      <w:tr w:rsidR="0076309A" w:rsidRPr="0076309A" w:rsidTr="0004227B">
        <w:trPr>
          <w:trHeight w:hRule="exact" w:val="283"/>
        </w:trPr>
        <w:tc>
          <w:tcPr>
            <w:tcW w:w="991" w:type="pct"/>
            <w:vAlign w:val="center"/>
          </w:tcPr>
          <w:p w:rsidR="0076309A" w:rsidRPr="0076309A" w:rsidRDefault="0076309A" w:rsidP="0076309A">
            <w:pPr>
              <w:rPr>
                <w:sz w:val="14"/>
                <w:szCs w:val="14"/>
                <w:lang w:val="es-ES"/>
              </w:rPr>
            </w:pPr>
            <w:r w:rsidRPr="0076309A">
              <w:rPr>
                <w:rFonts w:cs="Arial"/>
                <w:sz w:val="14"/>
                <w:szCs w:val="14"/>
                <w:lang w:val="es-ES"/>
              </w:rPr>
              <w:t>Finalidades</w:t>
            </w:r>
          </w:p>
        </w:tc>
        <w:tc>
          <w:tcPr>
            <w:tcW w:w="4009" w:type="pct"/>
            <w:vAlign w:val="center"/>
          </w:tcPr>
          <w:p w:rsidR="0076309A" w:rsidRPr="0076309A" w:rsidRDefault="0076309A" w:rsidP="0076309A">
            <w:pPr>
              <w:rPr>
                <w:sz w:val="14"/>
                <w:szCs w:val="14"/>
                <w:lang w:val="es-ES"/>
              </w:rPr>
            </w:pPr>
            <w:r w:rsidRPr="0076309A">
              <w:rPr>
                <w:rFonts w:cs="Arial"/>
                <w:sz w:val="14"/>
                <w:szCs w:val="14"/>
              </w:rPr>
              <w:t>Presentación de solicitudes en registro electrónico</w:t>
            </w:r>
          </w:p>
        </w:tc>
      </w:tr>
      <w:tr w:rsidR="0076309A" w:rsidRPr="0076309A" w:rsidTr="0004227B">
        <w:trPr>
          <w:trHeight w:hRule="exact" w:val="454"/>
        </w:trPr>
        <w:tc>
          <w:tcPr>
            <w:tcW w:w="991" w:type="pct"/>
            <w:vAlign w:val="center"/>
          </w:tcPr>
          <w:p w:rsidR="0076309A" w:rsidRDefault="0076309A" w:rsidP="0076309A">
            <w:pPr>
              <w:rPr>
                <w:rFonts w:cs="Arial"/>
                <w:sz w:val="14"/>
                <w:szCs w:val="14"/>
                <w:lang w:val="ca-ES"/>
              </w:rPr>
            </w:pPr>
            <w:proofErr w:type="spellStart"/>
            <w:r w:rsidRPr="0076309A">
              <w:rPr>
                <w:rFonts w:cs="Arial"/>
                <w:sz w:val="14"/>
                <w:szCs w:val="14"/>
                <w:lang w:val="ca-ES"/>
              </w:rPr>
              <w:t>Legitimación</w:t>
            </w:r>
            <w:proofErr w:type="spellEnd"/>
          </w:p>
          <w:p w:rsidR="0076309A" w:rsidRPr="0076309A" w:rsidRDefault="0076309A" w:rsidP="0076309A">
            <w:pPr>
              <w:rPr>
                <w:rFonts w:cs="Arial"/>
                <w:sz w:val="14"/>
                <w:szCs w:val="14"/>
                <w:lang w:val="ca-ES"/>
              </w:rPr>
            </w:pPr>
          </w:p>
          <w:p w:rsidR="0076309A" w:rsidRDefault="0076309A" w:rsidP="0076309A">
            <w:pPr>
              <w:rPr>
                <w:rFonts w:cs="Arial"/>
                <w:sz w:val="14"/>
                <w:szCs w:val="14"/>
                <w:lang w:val="ca-ES"/>
              </w:rPr>
            </w:pPr>
          </w:p>
          <w:p w:rsidR="0076309A" w:rsidRDefault="0076309A" w:rsidP="0076309A">
            <w:pPr>
              <w:rPr>
                <w:rFonts w:cs="Arial"/>
                <w:sz w:val="14"/>
                <w:szCs w:val="14"/>
                <w:lang w:val="ca-ES"/>
              </w:rPr>
            </w:pPr>
          </w:p>
          <w:p w:rsidR="0076309A" w:rsidRDefault="0076309A" w:rsidP="0076309A">
            <w:pPr>
              <w:rPr>
                <w:rFonts w:cs="Arial"/>
                <w:sz w:val="14"/>
                <w:szCs w:val="14"/>
                <w:lang w:val="ca-ES"/>
              </w:rPr>
            </w:pPr>
          </w:p>
          <w:p w:rsidR="0076309A" w:rsidRDefault="0076309A" w:rsidP="0076309A">
            <w:pPr>
              <w:rPr>
                <w:rFonts w:cs="Arial"/>
                <w:sz w:val="14"/>
                <w:szCs w:val="14"/>
                <w:lang w:val="ca-ES"/>
              </w:rPr>
            </w:pPr>
          </w:p>
          <w:p w:rsidR="0076309A" w:rsidRDefault="0076309A" w:rsidP="0076309A">
            <w:pPr>
              <w:rPr>
                <w:rFonts w:cs="Arial"/>
                <w:sz w:val="14"/>
                <w:szCs w:val="14"/>
                <w:lang w:val="ca-ES"/>
              </w:rPr>
            </w:pPr>
          </w:p>
          <w:p w:rsidR="0076309A" w:rsidRPr="0076309A" w:rsidRDefault="0076309A" w:rsidP="0076309A">
            <w:pPr>
              <w:rPr>
                <w:rFonts w:cs="Arial"/>
                <w:sz w:val="14"/>
                <w:szCs w:val="14"/>
                <w:lang w:val="ca-ES"/>
              </w:rPr>
            </w:pPr>
          </w:p>
        </w:tc>
        <w:tc>
          <w:tcPr>
            <w:tcW w:w="4009" w:type="pct"/>
            <w:vAlign w:val="center"/>
          </w:tcPr>
          <w:p w:rsidR="0076309A" w:rsidRPr="0076309A" w:rsidRDefault="0076309A" w:rsidP="0076309A">
            <w:pPr>
              <w:rPr>
                <w:sz w:val="14"/>
                <w:szCs w:val="14"/>
                <w:lang w:val="es-ES"/>
              </w:rPr>
            </w:pPr>
            <w:r w:rsidRPr="0076309A">
              <w:rPr>
                <w:rFonts w:cs="Arial"/>
                <w:sz w:val="14"/>
                <w:szCs w:val="14"/>
              </w:rPr>
              <w:t>Ejercicio de poderes públicos conferidos al responsable del tratamiento y/o cumplimiento de una obligación legal aplicable al responsable del tratamiento.</w:t>
            </w:r>
          </w:p>
        </w:tc>
      </w:tr>
      <w:tr w:rsidR="0076309A" w:rsidRPr="0076309A" w:rsidTr="0004227B">
        <w:trPr>
          <w:trHeight w:hRule="exact" w:val="454"/>
        </w:trPr>
        <w:tc>
          <w:tcPr>
            <w:tcW w:w="991" w:type="pct"/>
            <w:vAlign w:val="center"/>
          </w:tcPr>
          <w:p w:rsidR="0076309A" w:rsidRPr="0076309A" w:rsidRDefault="0076309A" w:rsidP="0076309A">
            <w:pPr>
              <w:rPr>
                <w:rFonts w:cs="Arial"/>
                <w:sz w:val="14"/>
                <w:szCs w:val="14"/>
                <w:lang w:val="ca-ES"/>
              </w:rPr>
            </w:pPr>
            <w:r w:rsidRPr="0076309A">
              <w:rPr>
                <w:rFonts w:cs="Arial"/>
                <w:sz w:val="14"/>
                <w:szCs w:val="14"/>
              </w:rPr>
              <w:t>Derechos sobre sus datos</w:t>
            </w:r>
          </w:p>
        </w:tc>
        <w:tc>
          <w:tcPr>
            <w:tcW w:w="4009" w:type="pct"/>
            <w:vAlign w:val="center"/>
          </w:tcPr>
          <w:p w:rsidR="0076309A" w:rsidRPr="0076309A" w:rsidRDefault="0076309A" w:rsidP="0076309A">
            <w:pPr>
              <w:rPr>
                <w:sz w:val="14"/>
                <w:szCs w:val="14"/>
                <w:lang w:val="es-ES"/>
              </w:rPr>
            </w:pPr>
            <w:r w:rsidRPr="0076309A">
              <w:rPr>
                <w:rFonts w:cs="Arial"/>
                <w:sz w:val="14"/>
                <w:szCs w:val="14"/>
              </w:rPr>
              <w:t>Acceder, rectificar, supresión, cancelación, oposición, limitación del tratamiento, portabilidad y retirada del consentimiento prestado. El modo de ejercer estos derechos se indica en la información adicional.</w:t>
            </w:r>
          </w:p>
        </w:tc>
      </w:tr>
      <w:tr w:rsidR="0076309A" w:rsidRPr="0076309A" w:rsidTr="0004227B">
        <w:trPr>
          <w:trHeight w:hRule="exact" w:val="283"/>
        </w:trPr>
        <w:tc>
          <w:tcPr>
            <w:tcW w:w="991" w:type="pct"/>
            <w:vAlign w:val="center"/>
          </w:tcPr>
          <w:p w:rsidR="0076309A" w:rsidRPr="0076309A" w:rsidRDefault="0076309A" w:rsidP="0076309A">
            <w:pPr>
              <w:rPr>
                <w:rFonts w:cs="Arial"/>
                <w:sz w:val="14"/>
                <w:szCs w:val="14"/>
                <w:lang w:val="ca-ES"/>
              </w:rPr>
            </w:pPr>
            <w:proofErr w:type="spellStart"/>
            <w:r w:rsidRPr="0076309A">
              <w:rPr>
                <w:rFonts w:cs="Arial"/>
                <w:sz w:val="14"/>
                <w:szCs w:val="14"/>
                <w:lang w:val="ca-ES"/>
              </w:rPr>
              <w:t>Información</w:t>
            </w:r>
            <w:proofErr w:type="spellEnd"/>
            <w:r w:rsidRPr="0076309A">
              <w:rPr>
                <w:rFonts w:cs="Arial"/>
                <w:sz w:val="14"/>
                <w:szCs w:val="14"/>
                <w:lang w:val="ca-ES"/>
              </w:rPr>
              <w:t xml:space="preserve"> addicional</w:t>
            </w:r>
          </w:p>
        </w:tc>
        <w:tc>
          <w:tcPr>
            <w:tcW w:w="4009" w:type="pct"/>
            <w:vAlign w:val="center"/>
          </w:tcPr>
          <w:p w:rsidR="0076309A" w:rsidRPr="0076309A" w:rsidRDefault="0076309A" w:rsidP="0076309A">
            <w:pPr>
              <w:rPr>
                <w:sz w:val="14"/>
                <w:szCs w:val="14"/>
                <w:lang w:val="es-ES"/>
              </w:rPr>
            </w:pPr>
            <w:proofErr w:type="spellStart"/>
            <w:r w:rsidRPr="0076309A">
              <w:rPr>
                <w:rFonts w:cs="Arial"/>
                <w:sz w:val="14"/>
                <w:szCs w:val="14"/>
                <w:lang w:val="en-US" w:bidi="es-ES"/>
              </w:rPr>
              <w:t>Debe</w:t>
            </w:r>
            <w:proofErr w:type="spellEnd"/>
            <w:r w:rsidRPr="0076309A">
              <w:rPr>
                <w:rFonts w:cs="Arial"/>
                <w:sz w:val="14"/>
                <w:szCs w:val="14"/>
                <w:lang w:val="en-US" w:bidi="es-ES"/>
              </w:rPr>
              <w:t xml:space="preserve"> </w:t>
            </w:r>
            <w:proofErr w:type="spellStart"/>
            <w:r w:rsidRPr="0076309A">
              <w:rPr>
                <w:rFonts w:cs="Arial"/>
                <w:sz w:val="14"/>
                <w:szCs w:val="14"/>
                <w:lang w:val="en-US" w:bidi="es-ES"/>
              </w:rPr>
              <w:t>consultar</w:t>
            </w:r>
            <w:proofErr w:type="spellEnd"/>
            <w:r w:rsidRPr="0076309A">
              <w:rPr>
                <w:rFonts w:cs="Arial"/>
                <w:sz w:val="14"/>
                <w:szCs w:val="14"/>
                <w:lang w:val="en-US" w:bidi="es-ES"/>
              </w:rPr>
              <w:t xml:space="preserve"> la </w:t>
            </w:r>
            <w:proofErr w:type="spellStart"/>
            <w:r w:rsidRPr="0076309A">
              <w:rPr>
                <w:rFonts w:cs="Arial"/>
                <w:sz w:val="14"/>
                <w:szCs w:val="14"/>
                <w:lang w:val="en-US" w:bidi="es-ES"/>
              </w:rPr>
              <w:t>información</w:t>
            </w:r>
            <w:proofErr w:type="spellEnd"/>
            <w:r w:rsidRPr="0076309A">
              <w:rPr>
                <w:rFonts w:cs="Arial"/>
                <w:sz w:val="14"/>
                <w:szCs w:val="14"/>
                <w:lang w:val="en-US" w:bidi="es-ES"/>
              </w:rPr>
              <w:t xml:space="preserve"> </w:t>
            </w:r>
            <w:proofErr w:type="spellStart"/>
            <w:r w:rsidRPr="0076309A">
              <w:rPr>
                <w:rFonts w:cs="Arial"/>
                <w:sz w:val="14"/>
                <w:szCs w:val="14"/>
                <w:lang w:val="en-US" w:bidi="es-ES"/>
              </w:rPr>
              <w:t>adicional</w:t>
            </w:r>
            <w:proofErr w:type="spellEnd"/>
            <w:r w:rsidRPr="0076309A">
              <w:rPr>
                <w:rFonts w:cs="Arial"/>
                <w:sz w:val="14"/>
                <w:szCs w:val="14"/>
                <w:lang w:val="en-US" w:bidi="es-ES"/>
              </w:rPr>
              <w:t xml:space="preserve"> y </w:t>
            </w:r>
            <w:proofErr w:type="spellStart"/>
            <w:r w:rsidRPr="0076309A">
              <w:rPr>
                <w:rFonts w:cs="Arial"/>
                <w:sz w:val="14"/>
                <w:szCs w:val="14"/>
                <w:lang w:val="en-US" w:bidi="es-ES"/>
              </w:rPr>
              <w:t>detallada</w:t>
            </w:r>
            <w:proofErr w:type="spellEnd"/>
            <w:r w:rsidRPr="0076309A">
              <w:rPr>
                <w:rFonts w:cs="Arial"/>
                <w:sz w:val="14"/>
                <w:szCs w:val="14"/>
                <w:lang w:val="en-US" w:bidi="es-ES"/>
              </w:rPr>
              <w:t xml:space="preserve"> </w:t>
            </w:r>
            <w:proofErr w:type="spellStart"/>
            <w:r w:rsidRPr="0076309A">
              <w:rPr>
                <w:rFonts w:cs="Arial"/>
                <w:sz w:val="14"/>
                <w:szCs w:val="14"/>
                <w:lang w:val="en-US" w:bidi="es-ES"/>
              </w:rPr>
              <w:t>sobre</w:t>
            </w:r>
            <w:proofErr w:type="spellEnd"/>
            <w:r w:rsidRPr="0076309A">
              <w:rPr>
                <w:rFonts w:cs="Arial"/>
                <w:sz w:val="14"/>
                <w:szCs w:val="14"/>
                <w:lang w:val="en-US" w:bidi="es-ES"/>
              </w:rPr>
              <w:t xml:space="preserve"> </w:t>
            </w:r>
            <w:proofErr w:type="spellStart"/>
            <w:r w:rsidRPr="0076309A">
              <w:rPr>
                <w:rFonts w:cs="Arial"/>
                <w:sz w:val="14"/>
                <w:szCs w:val="14"/>
                <w:lang w:val="en-US" w:bidi="es-ES"/>
              </w:rPr>
              <w:t>Protección</w:t>
            </w:r>
            <w:proofErr w:type="spellEnd"/>
            <w:r w:rsidRPr="0076309A">
              <w:rPr>
                <w:rFonts w:cs="Arial"/>
                <w:sz w:val="14"/>
                <w:szCs w:val="14"/>
                <w:lang w:val="en-US" w:bidi="es-ES"/>
              </w:rPr>
              <w:t xml:space="preserve"> de </w:t>
            </w:r>
            <w:proofErr w:type="spellStart"/>
            <w:r>
              <w:rPr>
                <w:rFonts w:cs="Arial"/>
                <w:sz w:val="14"/>
                <w:szCs w:val="14"/>
                <w:lang w:val="en-US" w:bidi="es-ES"/>
              </w:rPr>
              <w:t>datos</w:t>
            </w:r>
            <w:proofErr w:type="spellEnd"/>
            <w:r>
              <w:rPr>
                <w:rFonts w:cs="Arial"/>
                <w:sz w:val="14"/>
                <w:szCs w:val="14"/>
                <w:lang w:val="en-US" w:bidi="es-ES"/>
              </w:rPr>
              <w:t xml:space="preserve"> </w:t>
            </w:r>
            <w:proofErr w:type="spellStart"/>
            <w:r>
              <w:rPr>
                <w:rFonts w:cs="Arial"/>
                <w:sz w:val="14"/>
                <w:szCs w:val="14"/>
                <w:lang w:val="en-US" w:bidi="es-ES"/>
              </w:rPr>
              <w:t>en</w:t>
            </w:r>
            <w:proofErr w:type="spellEnd"/>
            <w:r>
              <w:rPr>
                <w:rFonts w:cs="Arial"/>
                <w:sz w:val="14"/>
                <w:szCs w:val="14"/>
                <w:lang w:val="en-US" w:bidi="es-ES"/>
              </w:rPr>
              <w:t xml:space="preserve"> la </w:t>
            </w:r>
            <w:proofErr w:type="spellStart"/>
            <w:r>
              <w:rPr>
                <w:rFonts w:cs="Arial"/>
                <w:sz w:val="14"/>
                <w:szCs w:val="14"/>
                <w:lang w:val="en-US" w:bidi="es-ES"/>
              </w:rPr>
              <w:t>última</w:t>
            </w:r>
            <w:proofErr w:type="spellEnd"/>
            <w:r>
              <w:rPr>
                <w:rFonts w:cs="Arial"/>
                <w:sz w:val="14"/>
                <w:szCs w:val="14"/>
                <w:lang w:val="en-US" w:bidi="es-ES"/>
              </w:rPr>
              <w:t xml:space="preserve"> </w:t>
            </w:r>
            <w:proofErr w:type="spellStart"/>
            <w:r>
              <w:rPr>
                <w:rFonts w:cs="Arial"/>
                <w:sz w:val="14"/>
                <w:szCs w:val="14"/>
                <w:lang w:val="en-US" w:bidi="es-ES"/>
              </w:rPr>
              <w:t>hoja</w:t>
            </w:r>
            <w:proofErr w:type="spellEnd"/>
            <w:r>
              <w:rPr>
                <w:rFonts w:cs="Arial"/>
                <w:sz w:val="14"/>
                <w:szCs w:val="14"/>
                <w:lang w:val="en-US" w:bidi="es-ES"/>
              </w:rPr>
              <w:t xml:space="preserve"> de la </w:t>
            </w:r>
            <w:proofErr w:type="spellStart"/>
            <w:r>
              <w:rPr>
                <w:rFonts w:cs="Arial"/>
                <w:sz w:val="14"/>
                <w:szCs w:val="14"/>
                <w:lang w:val="en-US" w:bidi="es-ES"/>
              </w:rPr>
              <w:t>presente</w:t>
            </w:r>
            <w:proofErr w:type="spellEnd"/>
            <w:r>
              <w:rPr>
                <w:rFonts w:cs="Arial"/>
                <w:sz w:val="14"/>
                <w:szCs w:val="14"/>
                <w:lang w:val="en-US" w:bidi="es-ES"/>
              </w:rPr>
              <w:t xml:space="preserve"> </w:t>
            </w:r>
            <w:proofErr w:type="spellStart"/>
            <w:r>
              <w:rPr>
                <w:rFonts w:cs="Arial"/>
                <w:sz w:val="14"/>
                <w:szCs w:val="14"/>
                <w:lang w:val="en-US" w:bidi="es-ES"/>
              </w:rPr>
              <w:t>solicitud</w:t>
            </w:r>
            <w:proofErr w:type="spellEnd"/>
            <w:r>
              <w:rPr>
                <w:rFonts w:cs="Arial"/>
                <w:sz w:val="14"/>
                <w:szCs w:val="14"/>
                <w:lang w:val="en-US" w:bidi="es-ES"/>
              </w:rPr>
              <w:t xml:space="preserve">. </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7535"/>
      </w:tblGrid>
      <w:tr w:rsidR="00E65D04" w:rsidTr="0004227B">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E65D04" w:rsidRPr="00FB57FE" w:rsidRDefault="00E65D04" w:rsidP="00FF1C0C">
            <w:pPr>
              <w:spacing w:after="0" w:line="240" w:lineRule="auto"/>
              <w:rPr>
                <w:b/>
                <w:color w:val="FFFFFF" w:themeColor="background1"/>
              </w:rPr>
            </w:pPr>
            <w:r w:rsidRPr="00FB57FE">
              <w:rPr>
                <w:b/>
                <w:color w:val="FFFFFF" w:themeColor="background1"/>
              </w:rPr>
              <w:lastRenderedPageBreak/>
              <w:t xml:space="preserve">INFORMACIÓN ADICIONAL SOBRE PROTECCIÓN DE DATOS DE CARÁCTER PERSONAL </w:t>
            </w:r>
          </w:p>
        </w:tc>
      </w:tr>
      <w:tr w:rsidR="00E65D04" w:rsidTr="0004227B">
        <w:trPr>
          <w:trHeight w:val="309"/>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Responsable Tratamiento</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rPr>
                <w:rFonts w:cs="Arial"/>
                <w:sz w:val="14"/>
                <w:szCs w:val="14"/>
              </w:rPr>
            </w:pPr>
            <w:r w:rsidRPr="00FB57FE">
              <w:rPr>
                <w:rFonts w:cs="Arial"/>
                <w:sz w:val="14"/>
                <w:szCs w:val="14"/>
              </w:rPr>
              <w:t xml:space="preserve">Ayuntamiento de </w:t>
            </w:r>
            <w:proofErr w:type="spellStart"/>
            <w:r w:rsidRPr="00FB57FE">
              <w:rPr>
                <w:rFonts w:cs="Arial"/>
                <w:sz w:val="14"/>
                <w:szCs w:val="14"/>
              </w:rPr>
              <w:t>Dénia</w:t>
            </w:r>
            <w:proofErr w:type="spellEnd"/>
          </w:p>
        </w:tc>
      </w:tr>
      <w:tr w:rsidR="00E65D04" w:rsidTr="0004227B">
        <w:trPr>
          <w:trHeight w:val="839"/>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Domicilio del Responsable</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rPr>
                <w:rFonts w:cs="Arial"/>
                <w:sz w:val="14"/>
                <w:szCs w:val="14"/>
              </w:rPr>
            </w:pPr>
            <w:r w:rsidRPr="00FB57FE">
              <w:rPr>
                <w:rFonts w:cs="Arial"/>
                <w:sz w:val="14"/>
                <w:szCs w:val="14"/>
              </w:rPr>
              <w:t xml:space="preserve">Dirección: </w:t>
            </w:r>
            <w:proofErr w:type="spellStart"/>
            <w:r w:rsidRPr="00FB57FE">
              <w:rPr>
                <w:rFonts w:cs="Arial"/>
                <w:sz w:val="14"/>
                <w:szCs w:val="14"/>
              </w:rPr>
              <w:t>Plaça</w:t>
            </w:r>
            <w:proofErr w:type="spellEnd"/>
            <w:r w:rsidRPr="00FB57FE">
              <w:rPr>
                <w:rFonts w:cs="Arial"/>
                <w:sz w:val="14"/>
                <w:szCs w:val="14"/>
              </w:rPr>
              <w:t xml:space="preserve"> de la </w:t>
            </w:r>
            <w:proofErr w:type="spellStart"/>
            <w:r w:rsidRPr="00FB57FE">
              <w:rPr>
                <w:rFonts w:cs="Arial"/>
                <w:sz w:val="14"/>
                <w:szCs w:val="14"/>
              </w:rPr>
              <w:t>Constitució</w:t>
            </w:r>
            <w:proofErr w:type="spellEnd"/>
            <w:r w:rsidRPr="00FB57FE">
              <w:rPr>
                <w:rFonts w:cs="Arial"/>
                <w:sz w:val="14"/>
                <w:szCs w:val="14"/>
              </w:rPr>
              <w:t xml:space="preserve">, 10, 03700 </w:t>
            </w:r>
            <w:proofErr w:type="spellStart"/>
            <w:r w:rsidRPr="00FB57FE">
              <w:rPr>
                <w:rFonts w:cs="Arial"/>
                <w:sz w:val="14"/>
                <w:szCs w:val="14"/>
              </w:rPr>
              <w:t>Dénia</w:t>
            </w:r>
            <w:proofErr w:type="spellEnd"/>
          </w:p>
          <w:p w:rsidR="00E65D04" w:rsidRPr="00FB57FE" w:rsidRDefault="00E65D04" w:rsidP="00FF1C0C">
            <w:pPr>
              <w:spacing w:before="60" w:after="60"/>
              <w:rPr>
                <w:rFonts w:cs="Arial"/>
                <w:sz w:val="14"/>
                <w:szCs w:val="14"/>
              </w:rPr>
            </w:pPr>
            <w:r w:rsidRPr="00FB57FE">
              <w:rPr>
                <w:rFonts w:cs="Arial"/>
                <w:sz w:val="14"/>
                <w:szCs w:val="14"/>
              </w:rPr>
              <w:t>CIF:</w:t>
            </w:r>
            <w:r w:rsidRPr="00FB57FE">
              <w:t xml:space="preserve"> </w:t>
            </w:r>
            <w:r w:rsidRPr="00FB57FE">
              <w:rPr>
                <w:rFonts w:cs="Arial"/>
                <w:sz w:val="14"/>
                <w:szCs w:val="14"/>
              </w:rPr>
              <w:t>P0306300E</w:t>
            </w:r>
            <w:r w:rsidRPr="00FB57FE">
              <w:rPr>
                <w:rFonts w:cs="Arial"/>
                <w:sz w:val="14"/>
                <w:szCs w:val="14"/>
              </w:rPr>
              <w:br/>
              <w:t xml:space="preserve">Correo electrónico: </w:t>
            </w:r>
            <w:hyperlink r:id="rId7" w:history="1">
              <w:r w:rsidRPr="00FB57FE">
                <w:rPr>
                  <w:rStyle w:val="Hipervnculo"/>
                  <w:rFonts w:cs="Arial"/>
                  <w:sz w:val="14"/>
                  <w:szCs w:val="14"/>
                </w:rPr>
                <w:t>rpd@ayto-denia.es</w:t>
              </w:r>
            </w:hyperlink>
          </w:p>
          <w:p w:rsidR="00E65D04" w:rsidRPr="00FB57FE" w:rsidRDefault="00E65D04" w:rsidP="00FF1C0C">
            <w:pPr>
              <w:spacing w:before="60" w:after="60"/>
              <w:rPr>
                <w:rFonts w:cs="Arial"/>
                <w:sz w:val="14"/>
                <w:szCs w:val="14"/>
              </w:rPr>
            </w:pPr>
            <w:r w:rsidRPr="00FB57FE">
              <w:rPr>
                <w:rFonts w:cs="Arial"/>
                <w:sz w:val="14"/>
                <w:szCs w:val="14"/>
              </w:rPr>
              <w:t>Teléfono:  965780100</w:t>
            </w:r>
          </w:p>
        </w:tc>
      </w:tr>
      <w:tr w:rsidR="00E65D04" w:rsidTr="0004227B">
        <w:trPr>
          <w:trHeight w:val="147"/>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Delegado de Protección de Datos</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rPr>
                <w:rFonts w:cs="Arial"/>
                <w:sz w:val="14"/>
                <w:szCs w:val="14"/>
              </w:rPr>
            </w:pPr>
            <w:r w:rsidRPr="00FB57FE">
              <w:rPr>
                <w:rFonts w:cs="Arial"/>
                <w:sz w:val="14"/>
                <w:szCs w:val="14"/>
              </w:rPr>
              <w:t>Vd. puede contactar con el Delegado de Protección de Datos (DPD) mediante:</w:t>
            </w:r>
          </w:p>
          <w:p w:rsidR="00E65D04" w:rsidRPr="00FB57FE" w:rsidRDefault="00E65D04" w:rsidP="00E65D04">
            <w:pPr>
              <w:pStyle w:val="Prrafodelista"/>
              <w:numPr>
                <w:ilvl w:val="0"/>
                <w:numId w:val="13"/>
              </w:numPr>
              <w:spacing w:before="60" w:after="60"/>
              <w:rPr>
                <w:rFonts w:cs="Arial"/>
                <w:sz w:val="14"/>
                <w:szCs w:val="14"/>
              </w:rPr>
            </w:pPr>
            <w:r w:rsidRPr="00FB57FE">
              <w:rPr>
                <w:rFonts w:cs="Arial"/>
                <w:sz w:val="14"/>
                <w:szCs w:val="14"/>
              </w:rPr>
              <w:t xml:space="preserve">Correo electrónico: </w:t>
            </w:r>
            <w:hyperlink r:id="rId8" w:history="1">
              <w:r w:rsidRPr="00FB57FE">
                <w:rPr>
                  <w:rStyle w:val="Hipervnculo"/>
                  <w:rFonts w:cs="Arial"/>
                  <w:sz w:val="14"/>
                  <w:szCs w:val="14"/>
                </w:rPr>
                <w:t>dpd@ayto-denia.es</w:t>
              </w:r>
            </w:hyperlink>
          </w:p>
          <w:p w:rsidR="00E65D04" w:rsidRPr="00FB57FE" w:rsidRDefault="00E65D04" w:rsidP="00E65D04">
            <w:pPr>
              <w:pStyle w:val="Prrafodelista"/>
              <w:numPr>
                <w:ilvl w:val="0"/>
                <w:numId w:val="13"/>
              </w:numPr>
              <w:spacing w:before="60" w:after="60"/>
              <w:rPr>
                <w:rFonts w:cs="Arial"/>
                <w:sz w:val="14"/>
                <w:szCs w:val="14"/>
              </w:rPr>
            </w:pPr>
            <w:r w:rsidRPr="00FB57FE">
              <w:rPr>
                <w:rFonts w:cs="Arial"/>
                <w:sz w:val="14"/>
                <w:szCs w:val="14"/>
              </w:rPr>
              <w:t xml:space="preserve">Correo ordinario: Carta dirigida al DPD – </w:t>
            </w:r>
            <w:proofErr w:type="spellStart"/>
            <w:r w:rsidRPr="00FB57FE">
              <w:rPr>
                <w:rFonts w:cs="Arial"/>
                <w:sz w:val="14"/>
                <w:szCs w:val="14"/>
              </w:rPr>
              <w:t>Plaça</w:t>
            </w:r>
            <w:proofErr w:type="spellEnd"/>
            <w:r w:rsidRPr="00FB57FE">
              <w:rPr>
                <w:rFonts w:cs="Arial"/>
                <w:sz w:val="14"/>
                <w:szCs w:val="14"/>
              </w:rPr>
              <w:t xml:space="preserve"> de la </w:t>
            </w:r>
            <w:proofErr w:type="spellStart"/>
            <w:r w:rsidRPr="00FB57FE">
              <w:rPr>
                <w:rFonts w:cs="Arial"/>
                <w:sz w:val="14"/>
                <w:szCs w:val="14"/>
              </w:rPr>
              <w:t>Constitució</w:t>
            </w:r>
            <w:proofErr w:type="spellEnd"/>
            <w:r w:rsidRPr="00FB57FE">
              <w:rPr>
                <w:rFonts w:cs="Arial"/>
                <w:sz w:val="14"/>
                <w:szCs w:val="14"/>
              </w:rPr>
              <w:t xml:space="preserve">, 10. 03700 </w:t>
            </w:r>
            <w:proofErr w:type="spellStart"/>
            <w:r w:rsidRPr="00FB57FE">
              <w:rPr>
                <w:rFonts w:cs="Arial"/>
                <w:sz w:val="14"/>
                <w:szCs w:val="14"/>
              </w:rPr>
              <w:t>Dénia</w:t>
            </w:r>
            <w:proofErr w:type="spellEnd"/>
          </w:p>
        </w:tc>
      </w:tr>
      <w:tr w:rsidR="00E65D04" w:rsidTr="0004227B">
        <w:trPr>
          <w:trHeight w:val="497"/>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Finalidades</w:t>
            </w:r>
          </w:p>
        </w:tc>
        <w:tc>
          <w:tcPr>
            <w:tcW w:w="3696" w:type="pct"/>
            <w:tcBorders>
              <w:top w:val="single" w:sz="4" w:space="0" w:color="auto"/>
              <w:left w:val="single" w:sz="4" w:space="0" w:color="auto"/>
              <w:bottom w:val="single" w:sz="4" w:space="0" w:color="auto"/>
              <w:right w:val="single" w:sz="4" w:space="0" w:color="auto"/>
            </w:tcBorders>
            <w:vAlign w:val="center"/>
            <w:hideMark/>
          </w:tcPr>
          <w:p w:rsidR="00463A98" w:rsidRPr="00FB57FE" w:rsidRDefault="00E65D04" w:rsidP="00463A98">
            <w:pPr>
              <w:spacing w:after="0" w:line="240" w:lineRule="auto"/>
              <w:jc w:val="both"/>
              <w:rPr>
                <w:b/>
              </w:rPr>
            </w:pPr>
            <w:r w:rsidRPr="00FB57FE">
              <w:rPr>
                <w:rFonts w:cs="Arial"/>
                <w:sz w:val="14"/>
                <w:szCs w:val="14"/>
              </w:rPr>
              <w:t>Las finalidades de este tratamiento es la solicitud de</w:t>
            </w:r>
            <w:r w:rsidR="00463A98" w:rsidRPr="00FB57FE">
              <w:rPr>
                <w:b/>
              </w:rPr>
              <w:t xml:space="preserve"> </w:t>
            </w:r>
            <w:r w:rsidR="00463A98" w:rsidRPr="00FB57FE">
              <w:rPr>
                <w:sz w:val="14"/>
                <w:szCs w:val="14"/>
              </w:rPr>
              <w:t>subvenciones para programas y actuaciones en el área de bienest</w:t>
            </w:r>
            <w:r w:rsidR="003E2C71">
              <w:rPr>
                <w:sz w:val="14"/>
                <w:szCs w:val="14"/>
              </w:rPr>
              <w:t xml:space="preserve">ar social para el </w:t>
            </w:r>
            <w:r w:rsidR="004A7360">
              <w:rPr>
                <w:sz w:val="14"/>
                <w:szCs w:val="14"/>
              </w:rPr>
              <w:t>ejercicio en curso</w:t>
            </w:r>
            <w:r w:rsidR="00463A98" w:rsidRPr="00FB57FE">
              <w:rPr>
                <w:sz w:val="14"/>
                <w:szCs w:val="14"/>
              </w:rPr>
              <w:t xml:space="preserve"> dirigidas a asociaciones y entidades sin ánimo de lucro del municipio</w:t>
            </w:r>
          </w:p>
          <w:p w:rsidR="00E65D04" w:rsidRPr="00FB57FE" w:rsidRDefault="00E65D04" w:rsidP="0000765C">
            <w:pPr>
              <w:spacing w:before="60" w:after="60"/>
              <w:rPr>
                <w:rFonts w:cs="Arial"/>
                <w:sz w:val="14"/>
                <w:szCs w:val="14"/>
              </w:rPr>
            </w:pPr>
            <w:r w:rsidRPr="00FB57FE">
              <w:rPr>
                <w:rFonts w:cs="Arial"/>
                <w:sz w:val="14"/>
                <w:szCs w:val="14"/>
              </w:rPr>
              <w:t xml:space="preserve"> Este tratamiento elabora perfiles en base a la </w:t>
            </w:r>
            <w:r w:rsidR="00463A98" w:rsidRPr="00FB57FE">
              <w:rPr>
                <w:rFonts w:cs="Arial"/>
                <w:sz w:val="14"/>
                <w:szCs w:val="14"/>
              </w:rPr>
              <w:t>presentación y adjudicación de subvenci</w:t>
            </w:r>
            <w:r w:rsidR="0000765C" w:rsidRPr="00FB57FE">
              <w:rPr>
                <w:rFonts w:cs="Arial"/>
                <w:sz w:val="14"/>
                <w:szCs w:val="14"/>
              </w:rPr>
              <w:t>ones</w:t>
            </w:r>
            <w:r w:rsidRPr="00FB57FE">
              <w:rPr>
                <w:rFonts w:cs="Arial"/>
                <w:sz w:val="14"/>
                <w:szCs w:val="14"/>
              </w:rPr>
              <w:t xml:space="preserve">. </w:t>
            </w:r>
          </w:p>
        </w:tc>
      </w:tr>
      <w:tr w:rsidR="00E65D04" w:rsidTr="0004227B">
        <w:trPr>
          <w:trHeight w:val="435"/>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Conservación de los datos</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463A98">
            <w:pPr>
              <w:spacing w:before="60" w:after="60"/>
              <w:jc w:val="both"/>
              <w:rPr>
                <w:rFonts w:cs="Arial"/>
                <w:sz w:val="14"/>
                <w:szCs w:val="14"/>
              </w:rPr>
            </w:pPr>
            <w:r w:rsidRPr="00FB57FE">
              <w:rPr>
                <w:rFonts w:cs="Arial"/>
                <w:sz w:val="14"/>
                <w:szCs w:val="14"/>
              </w:rPr>
              <w:t>Sus datos serán conservados durante el periodo establecido por el tratamiento, la legislación aplicable y los requerimientos aplicables a la conservación de información por parte de la Administración Pública.</w:t>
            </w:r>
          </w:p>
        </w:tc>
      </w:tr>
      <w:tr w:rsidR="00E65D04" w:rsidTr="0004227B">
        <w:trPr>
          <w:trHeight w:val="1376"/>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Legitimación / Bases jurídicas</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rPr>
                <w:rFonts w:cs="Arial"/>
                <w:sz w:val="14"/>
                <w:szCs w:val="14"/>
              </w:rPr>
            </w:pPr>
            <w:r w:rsidRPr="00FB57FE">
              <w:rPr>
                <w:rFonts w:cs="Arial"/>
                <w:sz w:val="14"/>
                <w:szCs w:val="14"/>
              </w:rPr>
              <w:t>Ejercicio de poderes públicos conferidos al responsable del</w:t>
            </w:r>
            <w:r w:rsidRPr="00FB57FE">
              <w:rPr>
                <w:rFonts w:cs="Arial"/>
                <w:spacing w:val="13"/>
                <w:sz w:val="14"/>
                <w:szCs w:val="14"/>
              </w:rPr>
              <w:t xml:space="preserve"> </w:t>
            </w:r>
            <w:r w:rsidRPr="00FB57FE">
              <w:rPr>
                <w:rFonts w:cs="Arial"/>
                <w:sz w:val="14"/>
                <w:szCs w:val="14"/>
              </w:rPr>
              <w:t>tratamiento y/o cumplimiento de una obligación legal aplicable al responsable del tratamiento. Desarrollo de las competencias municipales conferidas por la legislación estatal y autonómica reguladora del régimen local.</w:t>
            </w:r>
          </w:p>
          <w:p w:rsidR="00E65D04" w:rsidRPr="00FB57FE" w:rsidRDefault="00E65D04" w:rsidP="00FF1C0C">
            <w:pPr>
              <w:spacing w:before="60" w:after="60"/>
              <w:rPr>
                <w:rFonts w:cs="Arial"/>
                <w:sz w:val="14"/>
                <w:szCs w:val="14"/>
              </w:rPr>
            </w:pPr>
            <w:r w:rsidRPr="00FB57FE">
              <w:rPr>
                <w:rFonts w:cs="Arial"/>
                <w:sz w:val="14"/>
                <w:szCs w:val="14"/>
              </w:rPr>
              <w:t>Ley 39/2015 de 1 de octubre, del Procedimiento Administrativo Común de las Administraciones Públicas.</w:t>
            </w:r>
          </w:p>
          <w:p w:rsidR="00E65D04" w:rsidRPr="00FB57FE" w:rsidRDefault="00E65D04" w:rsidP="00FF1C0C">
            <w:pPr>
              <w:spacing w:before="60" w:after="60"/>
              <w:rPr>
                <w:rFonts w:cs="Arial"/>
                <w:sz w:val="14"/>
                <w:szCs w:val="14"/>
              </w:rPr>
            </w:pPr>
            <w:r w:rsidRPr="00FB57FE">
              <w:rPr>
                <w:rFonts w:cs="Arial"/>
                <w:sz w:val="14"/>
                <w:szCs w:val="14"/>
              </w:rPr>
              <w:t>Ley 40/2015 de 1 de octubre, de Régimen Jurídico del Sector Público.</w:t>
            </w:r>
          </w:p>
          <w:p w:rsidR="00E65D04" w:rsidRPr="00FB57FE" w:rsidRDefault="00E65D04" w:rsidP="0000765C">
            <w:pPr>
              <w:spacing w:before="60" w:after="60"/>
              <w:jc w:val="both"/>
              <w:rPr>
                <w:rFonts w:cs="Arial"/>
                <w:sz w:val="14"/>
                <w:szCs w:val="14"/>
              </w:rPr>
            </w:pPr>
            <w:r w:rsidRPr="00FB57FE">
              <w:rPr>
                <w:rFonts w:cs="Arial"/>
                <w:sz w:val="14"/>
                <w:szCs w:val="14"/>
              </w:rPr>
              <w:t>Bases</w:t>
            </w:r>
            <w:r w:rsidR="0000765C" w:rsidRPr="00FB57FE">
              <w:rPr>
                <w:rFonts w:cs="Arial"/>
                <w:sz w:val="14"/>
                <w:szCs w:val="14"/>
              </w:rPr>
              <w:t xml:space="preserve"> que han de regir en la convocatoria pública de</w:t>
            </w:r>
            <w:r w:rsidR="0000765C" w:rsidRPr="00FB57FE">
              <w:rPr>
                <w:b/>
              </w:rPr>
              <w:t xml:space="preserve"> </w:t>
            </w:r>
            <w:r w:rsidR="0000765C" w:rsidRPr="00FB57FE">
              <w:rPr>
                <w:sz w:val="14"/>
                <w:szCs w:val="14"/>
              </w:rPr>
              <w:t>subvenciones para programas y actuaciones en el área de bienest</w:t>
            </w:r>
            <w:r w:rsidR="003E2C71">
              <w:rPr>
                <w:sz w:val="14"/>
                <w:szCs w:val="14"/>
              </w:rPr>
              <w:t>ar soc</w:t>
            </w:r>
            <w:r w:rsidR="004A7360">
              <w:rPr>
                <w:sz w:val="14"/>
                <w:szCs w:val="14"/>
              </w:rPr>
              <w:t>ial para el ejercicio en curso</w:t>
            </w:r>
            <w:r w:rsidR="0000765C" w:rsidRPr="00FB57FE">
              <w:rPr>
                <w:sz w:val="14"/>
                <w:szCs w:val="14"/>
              </w:rPr>
              <w:t xml:space="preserve"> dirigidas a asociaciones y entidades sin ánimo de lucro del municipio</w:t>
            </w:r>
            <w:r w:rsidRPr="00FB57FE">
              <w:rPr>
                <w:rFonts w:cs="Arial"/>
                <w:sz w:val="14"/>
                <w:szCs w:val="14"/>
              </w:rPr>
              <w:t xml:space="preserve">.  </w:t>
            </w:r>
          </w:p>
        </w:tc>
      </w:tr>
      <w:tr w:rsidR="00E65D04" w:rsidTr="0004227B">
        <w:trPr>
          <w:trHeight w:val="495"/>
        </w:trPr>
        <w:tc>
          <w:tcPr>
            <w:tcW w:w="1304"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jc w:val="center"/>
              <w:rPr>
                <w:rFonts w:cs="Arial"/>
                <w:b/>
                <w:sz w:val="14"/>
                <w:szCs w:val="14"/>
              </w:rPr>
            </w:pPr>
            <w:r w:rsidRPr="00FB57FE">
              <w:rPr>
                <w:rFonts w:cs="Arial"/>
                <w:b/>
                <w:sz w:val="14"/>
                <w:szCs w:val="14"/>
              </w:rPr>
              <w:t>Destinatarios de sus datos</w:t>
            </w:r>
          </w:p>
        </w:tc>
        <w:tc>
          <w:tcPr>
            <w:tcW w:w="3696" w:type="pct"/>
            <w:tcBorders>
              <w:top w:val="single" w:sz="4" w:space="0" w:color="auto"/>
              <w:left w:val="single" w:sz="4" w:space="0" w:color="auto"/>
              <w:bottom w:val="single" w:sz="4" w:space="0" w:color="auto"/>
              <w:right w:val="single" w:sz="4" w:space="0" w:color="auto"/>
            </w:tcBorders>
            <w:vAlign w:val="center"/>
            <w:hideMark/>
          </w:tcPr>
          <w:p w:rsidR="00E65D04" w:rsidRPr="00FB57FE" w:rsidRDefault="00E65D04" w:rsidP="00FF1C0C">
            <w:pPr>
              <w:spacing w:before="60" w:after="60"/>
              <w:rPr>
                <w:rFonts w:cs="Arial"/>
                <w:sz w:val="14"/>
                <w:szCs w:val="14"/>
              </w:rPr>
            </w:pPr>
            <w:r w:rsidRPr="00FB57FE">
              <w:rPr>
                <w:rFonts w:cs="Arial"/>
                <w:sz w:val="14"/>
                <w:szCs w:val="14"/>
              </w:rPr>
              <w:t>No se comunican datos a otras entidades.</w:t>
            </w:r>
            <w:bookmarkStart w:id="0" w:name="_GoBack"/>
            <w:bookmarkEnd w:id="0"/>
          </w:p>
        </w:tc>
      </w:tr>
      <w:tr w:rsidR="00E65D04" w:rsidTr="0004227B">
        <w:trPr>
          <w:trHeight w:val="2864"/>
        </w:trPr>
        <w:tc>
          <w:tcPr>
            <w:tcW w:w="1304" w:type="pct"/>
            <w:tcBorders>
              <w:top w:val="single" w:sz="4" w:space="0" w:color="auto"/>
              <w:left w:val="single" w:sz="4" w:space="0" w:color="auto"/>
              <w:bottom w:val="single" w:sz="4" w:space="0" w:color="auto"/>
              <w:right w:val="single" w:sz="4" w:space="0" w:color="auto"/>
            </w:tcBorders>
            <w:tcMar>
              <w:top w:w="113" w:type="dxa"/>
              <w:bottom w:w="113" w:type="dxa"/>
            </w:tcMar>
            <w:vAlign w:val="center"/>
            <w:hideMark/>
          </w:tcPr>
          <w:p w:rsidR="00E65D04" w:rsidRPr="009D699A" w:rsidRDefault="00E65D04" w:rsidP="00FF1C0C">
            <w:pPr>
              <w:spacing w:before="100" w:beforeAutospacing="1" w:after="100" w:afterAutospacing="1" w:line="240" w:lineRule="auto"/>
              <w:jc w:val="center"/>
              <w:rPr>
                <w:rFonts w:cs="Arial"/>
                <w:b/>
                <w:sz w:val="14"/>
                <w:szCs w:val="14"/>
                <w:lang w:val="en-US"/>
              </w:rPr>
            </w:pPr>
            <w:r w:rsidRPr="009D699A">
              <w:rPr>
                <w:rFonts w:cs="Arial"/>
                <w:b/>
                <w:sz w:val="14"/>
                <w:szCs w:val="14"/>
                <w:lang w:val="en-US"/>
              </w:rPr>
              <w:t>Derechos</w:t>
            </w:r>
          </w:p>
        </w:tc>
        <w:tc>
          <w:tcPr>
            <w:tcW w:w="3696" w:type="pct"/>
            <w:tcBorders>
              <w:top w:val="single" w:sz="4" w:space="0" w:color="auto"/>
              <w:left w:val="single" w:sz="4" w:space="0" w:color="auto"/>
              <w:bottom w:val="single" w:sz="4" w:space="0" w:color="auto"/>
              <w:right w:val="single" w:sz="4" w:space="0" w:color="auto"/>
            </w:tcBorders>
            <w:tcMar>
              <w:top w:w="113" w:type="dxa"/>
              <w:bottom w:w="113" w:type="dxa"/>
            </w:tcMar>
            <w:vAlign w:val="center"/>
          </w:tcPr>
          <w:p w:rsidR="00E65D04" w:rsidRPr="009D699A" w:rsidRDefault="00E65D04" w:rsidP="00FF1C0C">
            <w:pPr>
              <w:spacing w:before="100" w:beforeAutospacing="1" w:after="100" w:afterAutospacing="1" w:line="240" w:lineRule="auto"/>
              <w:contextualSpacing/>
              <w:rPr>
                <w:rFonts w:cs="Arial"/>
                <w:sz w:val="14"/>
                <w:szCs w:val="14"/>
                <w:lang w:val="en-US"/>
              </w:rPr>
            </w:pPr>
            <w:proofErr w:type="spellStart"/>
            <w:r w:rsidRPr="009D699A">
              <w:rPr>
                <w:rFonts w:cs="Arial"/>
                <w:sz w:val="14"/>
                <w:szCs w:val="14"/>
                <w:lang w:val="en-US"/>
              </w:rPr>
              <w:t>Usted</w:t>
            </w:r>
            <w:proofErr w:type="spellEnd"/>
            <w:r w:rsidRPr="009D699A">
              <w:rPr>
                <w:rFonts w:cs="Arial"/>
                <w:sz w:val="14"/>
                <w:szCs w:val="14"/>
                <w:lang w:val="en-US"/>
              </w:rPr>
              <w:t xml:space="preserve"> </w:t>
            </w:r>
            <w:proofErr w:type="spellStart"/>
            <w:r w:rsidRPr="009D699A">
              <w:rPr>
                <w:rFonts w:cs="Arial"/>
                <w:sz w:val="14"/>
                <w:szCs w:val="14"/>
                <w:lang w:val="en-US"/>
              </w:rPr>
              <w:t>puede</w:t>
            </w:r>
            <w:proofErr w:type="spellEnd"/>
            <w:r w:rsidRPr="009D699A">
              <w:rPr>
                <w:rFonts w:cs="Arial"/>
                <w:sz w:val="14"/>
                <w:szCs w:val="14"/>
                <w:lang w:val="en-US"/>
              </w:rPr>
              <w:t xml:space="preserve"> </w:t>
            </w:r>
            <w:proofErr w:type="spellStart"/>
            <w:r w:rsidRPr="009D699A">
              <w:rPr>
                <w:rFonts w:cs="Arial"/>
                <w:sz w:val="14"/>
                <w:szCs w:val="14"/>
                <w:lang w:val="en-US"/>
              </w:rPr>
              <w:t>ejercer</w:t>
            </w:r>
            <w:proofErr w:type="spellEnd"/>
            <w:r w:rsidRPr="009D699A">
              <w:rPr>
                <w:rFonts w:cs="Arial"/>
                <w:sz w:val="14"/>
                <w:szCs w:val="14"/>
                <w:lang w:val="en-US"/>
              </w:rPr>
              <w:t xml:space="preserve"> </w:t>
            </w:r>
            <w:proofErr w:type="spellStart"/>
            <w:r w:rsidRPr="009D699A">
              <w:rPr>
                <w:rFonts w:cs="Arial"/>
                <w:sz w:val="14"/>
                <w:szCs w:val="14"/>
                <w:lang w:val="en-US"/>
              </w:rPr>
              <w:t>sus</w:t>
            </w:r>
            <w:proofErr w:type="spellEnd"/>
            <w:r w:rsidRPr="009D699A">
              <w:rPr>
                <w:rFonts w:cs="Arial"/>
                <w:sz w:val="14"/>
                <w:szCs w:val="14"/>
                <w:lang w:val="en-US"/>
              </w:rPr>
              <w:t xml:space="preserve"> derechos de </w:t>
            </w:r>
            <w:proofErr w:type="spellStart"/>
            <w:r w:rsidRPr="009D699A">
              <w:rPr>
                <w:rFonts w:cs="Arial"/>
                <w:sz w:val="14"/>
                <w:szCs w:val="14"/>
                <w:lang w:val="en-US"/>
              </w:rPr>
              <w:t>acceso</w:t>
            </w:r>
            <w:proofErr w:type="spellEnd"/>
            <w:r w:rsidRPr="009D699A">
              <w:rPr>
                <w:rFonts w:cs="Arial"/>
                <w:sz w:val="14"/>
                <w:szCs w:val="14"/>
                <w:lang w:val="en-US"/>
              </w:rPr>
              <w:t xml:space="preserve">, </w:t>
            </w:r>
            <w:proofErr w:type="spellStart"/>
            <w:r w:rsidRPr="009D699A">
              <w:rPr>
                <w:rFonts w:cs="Arial"/>
                <w:sz w:val="14"/>
                <w:szCs w:val="14"/>
                <w:lang w:val="en-US"/>
              </w:rPr>
              <w:t>rectificación</w:t>
            </w:r>
            <w:proofErr w:type="spellEnd"/>
            <w:r w:rsidRPr="009D699A">
              <w:rPr>
                <w:rFonts w:cs="Arial"/>
                <w:sz w:val="14"/>
                <w:szCs w:val="14"/>
                <w:lang w:val="en-US"/>
              </w:rPr>
              <w:t xml:space="preserve">, </w:t>
            </w:r>
            <w:proofErr w:type="spellStart"/>
            <w:r w:rsidRPr="009D699A">
              <w:rPr>
                <w:rFonts w:cs="Arial"/>
                <w:sz w:val="14"/>
                <w:szCs w:val="14"/>
                <w:lang w:val="en-US"/>
              </w:rPr>
              <w:t>supresión</w:t>
            </w:r>
            <w:proofErr w:type="spellEnd"/>
            <w:r w:rsidRPr="009D699A">
              <w:rPr>
                <w:rFonts w:cs="Arial"/>
                <w:sz w:val="14"/>
                <w:szCs w:val="14"/>
                <w:lang w:val="en-US"/>
              </w:rPr>
              <w:t xml:space="preserve">, </w:t>
            </w:r>
            <w:proofErr w:type="spellStart"/>
            <w:r w:rsidRPr="009D699A">
              <w:rPr>
                <w:rFonts w:cs="Arial"/>
                <w:sz w:val="14"/>
                <w:szCs w:val="14"/>
                <w:lang w:val="en-US"/>
              </w:rPr>
              <w:t>oposición</w:t>
            </w:r>
            <w:proofErr w:type="spellEnd"/>
            <w:r w:rsidRPr="009D699A">
              <w:rPr>
                <w:rFonts w:cs="Arial"/>
                <w:sz w:val="14"/>
                <w:szCs w:val="14"/>
                <w:lang w:val="en-US"/>
              </w:rPr>
              <w:t xml:space="preserve">, </w:t>
            </w:r>
            <w:proofErr w:type="spellStart"/>
            <w:r w:rsidRPr="009D699A">
              <w:rPr>
                <w:rFonts w:cs="Arial"/>
                <w:sz w:val="14"/>
                <w:szCs w:val="14"/>
                <w:lang w:val="en-US"/>
              </w:rPr>
              <w:t>limitación</w:t>
            </w:r>
            <w:proofErr w:type="spellEnd"/>
            <w:r w:rsidRPr="009D699A">
              <w:rPr>
                <w:rFonts w:cs="Arial"/>
                <w:sz w:val="14"/>
                <w:szCs w:val="14"/>
                <w:lang w:val="en-US"/>
              </w:rPr>
              <w:t xml:space="preserve"> del </w:t>
            </w:r>
            <w:proofErr w:type="spellStart"/>
            <w:r w:rsidRPr="009D699A">
              <w:rPr>
                <w:rFonts w:cs="Arial"/>
                <w:sz w:val="14"/>
                <w:szCs w:val="14"/>
                <w:lang w:val="en-US"/>
              </w:rPr>
              <w:t>tratamiento</w:t>
            </w:r>
            <w:proofErr w:type="spellEnd"/>
            <w:r w:rsidRPr="009D699A">
              <w:rPr>
                <w:rFonts w:cs="Arial"/>
                <w:sz w:val="14"/>
                <w:szCs w:val="14"/>
                <w:lang w:val="en-US"/>
              </w:rPr>
              <w:t xml:space="preserve">, </w:t>
            </w:r>
            <w:proofErr w:type="spellStart"/>
            <w:r w:rsidRPr="009D699A">
              <w:rPr>
                <w:rFonts w:cs="Arial"/>
                <w:sz w:val="14"/>
                <w:szCs w:val="14"/>
                <w:lang w:val="en-US"/>
              </w:rPr>
              <w:t>portabilidad</w:t>
            </w:r>
            <w:proofErr w:type="spellEnd"/>
            <w:r w:rsidRPr="009D699A">
              <w:rPr>
                <w:rFonts w:cs="Arial"/>
                <w:sz w:val="14"/>
                <w:szCs w:val="14"/>
                <w:lang w:val="en-US"/>
              </w:rPr>
              <w:t xml:space="preserve"> y (</w:t>
            </w:r>
            <w:proofErr w:type="spellStart"/>
            <w:r w:rsidRPr="009D699A">
              <w:rPr>
                <w:rFonts w:cs="Arial"/>
                <w:sz w:val="14"/>
                <w:szCs w:val="14"/>
                <w:lang w:val="en-US"/>
              </w:rPr>
              <w:t>en</w:t>
            </w:r>
            <w:proofErr w:type="spellEnd"/>
            <w:r w:rsidRPr="009D699A">
              <w:rPr>
                <w:rFonts w:cs="Arial"/>
                <w:sz w:val="14"/>
                <w:szCs w:val="14"/>
                <w:lang w:val="en-US"/>
              </w:rPr>
              <w:t xml:space="preserve"> </w:t>
            </w:r>
            <w:proofErr w:type="spellStart"/>
            <w:r w:rsidRPr="009D699A">
              <w:rPr>
                <w:rFonts w:cs="Arial"/>
                <w:sz w:val="14"/>
                <w:szCs w:val="14"/>
                <w:lang w:val="en-US"/>
              </w:rPr>
              <w:t>su</w:t>
            </w:r>
            <w:proofErr w:type="spellEnd"/>
            <w:r w:rsidRPr="009D699A">
              <w:rPr>
                <w:rFonts w:cs="Arial"/>
                <w:sz w:val="14"/>
                <w:szCs w:val="14"/>
                <w:lang w:val="en-US"/>
              </w:rPr>
              <w:t xml:space="preserve"> </w:t>
            </w:r>
            <w:proofErr w:type="spellStart"/>
            <w:r w:rsidRPr="009D699A">
              <w:rPr>
                <w:rFonts w:cs="Arial"/>
                <w:sz w:val="14"/>
                <w:szCs w:val="14"/>
                <w:lang w:val="en-US"/>
              </w:rPr>
              <w:t>caso</w:t>
            </w:r>
            <w:proofErr w:type="spellEnd"/>
            <w:r w:rsidRPr="009D699A">
              <w:rPr>
                <w:rFonts w:cs="Arial"/>
                <w:sz w:val="14"/>
                <w:szCs w:val="14"/>
                <w:lang w:val="en-US"/>
              </w:rPr>
              <w:t xml:space="preserve">) </w:t>
            </w:r>
            <w:proofErr w:type="spellStart"/>
            <w:r w:rsidRPr="009D699A">
              <w:rPr>
                <w:rFonts w:cs="Arial"/>
                <w:sz w:val="14"/>
                <w:szCs w:val="14"/>
                <w:lang w:val="en-US"/>
              </w:rPr>
              <w:t>retirada</w:t>
            </w:r>
            <w:proofErr w:type="spellEnd"/>
            <w:r w:rsidRPr="009D699A">
              <w:rPr>
                <w:rFonts w:cs="Arial"/>
                <w:sz w:val="14"/>
                <w:szCs w:val="14"/>
                <w:lang w:val="en-US"/>
              </w:rPr>
              <w:t xml:space="preserve"> del </w:t>
            </w:r>
            <w:proofErr w:type="spellStart"/>
            <w:r w:rsidRPr="009D699A">
              <w:rPr>
                <w:rFonts w:cs="Arial"/>
                <w:sz w:val="14"/>
                <w:szCs w:val="14"/>
                <w:lang w:val="en-US"/>
              </w:rPr>
              <w:t>consentimiento</w:t>
            </w:r>
            <w:proofErr w:type="spellEnd"/>
            <w:r w:rsidRPr="009D699A">
              <w:rPr>
                <w:rFonts w:cs="Arial"/>
                <w:sz w:val="14"/>
                <w:szCs w:val="14"/>
                <w:lang w:val="en-US"/>
              </w:rPr>
              <w:t xml:space="preserve"> </w:t>
            </w:r>
            <w:proofErr w:type="spellStart"/>
            <w:r w:rsidRPr="009D699A">
              <w:rPr>
                <w:rFonts w:cs="Arial"/>
                <w:sz w:val="14"/>
                <w:szCs w:val="14"/>
                <w:lang w:val="en-US"/>
              </w:rPr>
              <w:t>prestado</w:t>
            </w:r>
            <w:proofErr w:type="spellEnd"/>
            <w:r w:rsidRPr="009D699A">
              <w:rPr>
                <w:rFonts w:cs="Arial"/>
                <w:sz w:val="14"/>
                <w:szCs w:val="14"/>
                <w:lang w:val="en-US"/>
              </w:rPr>
              <w:t xml:space="preserve">. </w:t>
            </w:r>
            <w:proofErr w:type="spellStart"/>
            <w:r w:rsidRPr="009D699A">
              <w:rPr>
                <w:rFonts w:cs="Arial"/>
                <w:sz w:val="14"/>
                <w:szCs w:val="14"/>
                <w:lang w:val="en-US"/>
              </w:rPr>
              <w:t>Asimismo</w:t>
            </w:r>
            <w:proofErr w:type="spellEnd"/>
            <w:r w:rsidRPr="009D699A">
              <w:rPr>
                <w:rFonts w:cs="Arial"/>
                <w:sz w:val="14"/>
                <w:szCs w:val="14"/>
                <w:lang w:val="en-US"/>
              </w:rPr>
              <w:t xml:space="preserve">, </w:t>
            </w:r>
            <w:proofErr w:type="spellStart"/>
            <w:r w:rsidRPr="009D699A">
              <w:rPr>
                <w:rFonts w:cs="Arial"/>
                <w:sz w:val="14"/>
                <w:szCs w:val="14"/>
                <w:lang w:val="en-US"/>
              </w:rPr>
              <w:t>Vd</w:t>
            </w:r>
            <w:proofErr w:type="spellEnd"/>
            <w:r w:rsidRPr="009D699A">
              <w:rPr>
                <w:rFonts w:cs="Arial"/>
                <w:sz w:val="14"/>
                <w:szCs w:val="14"/>
                <w:lang w:val="en-US"/>
              </w:rPr>
              <w:t xml:space="preserve">. </w:t>
            </w:r>
            <w:proofErr w:type="spellStart"/>
            <w:r w:rsidRPr="009D699A">
              <w:rPr>
                <w:rFonts w:cs="Arial"/>
                <w:sz w:val="14"/>
                <w:szCs w:val="14"/>
                <w:lang w:val="en-US"/>
              </w:rPr>
              <w:t>puede</w:t>
            </w:r>
            <w:proofErr w:type="spellEnd"/>
            <w:r w:rsidRPr="009D699A">
              <w:rPr>
                <w:rFonts w:cs="Arial"/>
                <w:sz w:val="14"/>
                <w:szCs w:val="14"/>
                <w:lang w:val="en-US"/>
              </w:rPr>
              <w:t xml:space="preserve"> </w:t>
            </w:r>
            <w:proofErr w:type="spellStart"/>
            <w:r w:rsidRPr="009D699A">
              <w:rPr>
                <w:rFonts w:cs="Arial"/>
                <w:sz w:val="14"/>
                <w:szCs w:val="14"/>
                <w:lang w:val="en-US"/>
              </w:rPr>
              <w:t>dirigirse</w:t>
            </w:r>
            <w:proofErr w:type="spellEnd"/>
            <w:r w:rsidRPr="009D699A">
              <w:rPr>
                <w:rFonts w:cs="Arial"/>
                <w:sz w:val="14"/>
                <w:szCs w:val="14"/>
                <w:lang w:val="en-US"/>
              </w:rPr>
              <w:t xml:space="preserve"> a la </w:t>
            </w:r>
            <w:proofErr w:type="spellStart"/>
            <w:r w:rsidRPr="009D699A">
              <w:rPr>
                <w:rFonts w:cs="Arial"/>
                <w:sz w:val="14"/>
                <w:szCs w:val="14"/>
                <w:lang w:val="en-US"/>
              </w:rPr>
              <w:t>Autoridad</w:t>
            </w:r>
            <w:proofErr w:type="spellEnd"/>
            <w:r w:rsidRPr="009D699A">
              <w:rPr>
                <w:rFonts w:cs="Arial"/>
                <w:sz w:val="14"/>
                <w:szCs w:val="14"/>
                <w:lang w:val="en-US"/>
              </w:rPr>
              <w:t xml:space="preserve"> de Control para </w:t>
            </w:r>
            <w:proofErr w:type="spellStart"/>
            <w:r w:rsidRPr="009D699A">
              <w:rPr>
                <w:rFonts w:cs="Arial"/>
                <w:sz w:val="14"/>
                <w:szCs w:val="14"/>
                <w:lang w:val="en-US"/>
              </w:rPr>
              <w:t>reclamar</w:t>
            </w:r>
            <w:proofErr w:type="spellEnd"/>
            <w:r w:rsidRPr="009D699A">
              <w:rPr>
                <w:rFonts w:cs="Arial"/>
                <w:sz w:val="14"/>
                <w:szCs w:val="14"/>
                <w:lang w:val="en-US"/>
              </w:rPr>
              <w:t xml:space="preserve"> </w:t>
            </w:r>
            <w:proofErr w:type="spellStart"/>
            <w:r w:rsidRPr="009D699A">
              <w:rPr>
                <w:rFonts w:cs="Arial"/>
                <w:sz w:val="14"/>
                <w:szCs w:val="14"/>
                <w:lang w:val="en-US"/>
              </w:rPr>
              <w:t>sus</w:t>
            </w:r>
            <w:proofErr w:type="spellEnd"/>
            <w:r w:rsidRPr="009D699A">
              <w:rPr>
                <w:rFonts w:cs="Arial"/>
                <w:sz w:val="14"/>
                <w:szCs w:val="14"/>
                <w:lang w:val="en-US"/>
              </w:rPr>
              <w:t xml:space="preserve"> derechos.</w:t>
            </w:r>
          </w:p>
          <w:p w:rsidR="00E65D04" w:rsidRPr="009D699A" w:rsidRDefault="00E65D04" w:rsidP="00FF1C0C">
            <w:pPr>
              <w:spacing w:before="100" w:beforeAutospacing="1" w:after="100" w:afterAutospacing="1" w:line="240" w:lineRule="auto"/>
              <w:contextualSpacing/>
              <w:rPr>
                <w:rFonts w:cs="Arial"/>
                <w:sz w:val="14"/>
                <w:szCs w:val="14"/>
                <w:lang w:val="en-US"/>
              </w:rPr>
            </w:pPr>
            <w:r w:rsidRPr="009D699A">
              <w:rPr>
                <w:rFonts w:cs="Arial"/>
                <w:sz w:val="14"/>
                <w:szCs w:val="14"/>
                <w:lang w:val="en-US"/>
              </w:rPr>
              <w:t xml:space="preserve">Para </w:t>
            </w:r>
            <w:proofErr w:type="spellStart"/>
            <w:r w:rsidRPr="009D699A">
              <w:rPr>
                <w:rFonts w:cs="Arial"/>
                <w:sz w:val="14"/>
                <w:szCs w:val="14"/>
                <w:lang w:val="en-US"/>
              </w:rPr>
              <w:t>ejercer</w:t>
            </w:r>
            <w:proofErr w:type="spellEnd"/>
            <w:r w:rsidRPr="009D699A">
              <w:rPr>
                <w:rFonts w:cs="Arial"/>
                <w:sz w:val="14"/>
                <w:szCs w:val="14"/>
                <w:lang w:val="en-US"/>
              </w:rPr>
              <w:t xml:space="preserve"> </w:t>
            </w:r>
            <w:proofErr w:type="spellStart"/>
            <w:r w:rsidRPr="009D699A">
              <w:rPr>
                <w:rFonts w:cs="Arial"/>
                <w:sz w:val="14"/>
                <w:szCs w:val="14"/>
                <w:lang w:val="en-US"/>
              </w:rPr>
              <w:t>estos</w:t>
            </w:r>
            <w:proofErr w:type="spellEnd"/>
            <w:r w:rsidRPr="009D699A">
              <w:rPr>
                <w:rFonts w:cs="Arial"/>
                <w:sz w:val="14"/>
                <w:szCs w:val="14"/>
                <w:lang w:val="en-US"/>
              </w:rPr>
              <w:t xml:space="preserve"> derechos, </w:t>
            </w:r>
            <w:proofErr w:type="spellStart"/>
            <w:r w:rsidRPr="009D699A">
              <w:rPr>
                <w:rFonts w:cs="Arial"/>
                <w:sz w:val="14"/>
                <w:szCs w:val="14"/>
                <w:lang w:val="en-US"/>
              </w:rPr>
              <w:t>Vd</w:t>
            </w:r>
            <w:proofErr w:type="spellEnd"/>
            <w:r w:rsidRPr="009D699A">
              <w:rPr>
                <w:rFonts w:cs="Arial"/>
                <w:sz w:val="14"/>
                <w:szCs w:val="14"/>
                <w:lang w:val="en-US"/>
              </w:rPr>
              <w:t xml:space="preserve">. </w:t>
            </w:r>
            <w:proofErr w:type="spellStart"/>
            <w:r w:rsidRPr="009D699A">
              <w:rPr>
                <w:rFonts w:cs="Arial"/>
                <w:sz w:val="14"/>
                <w:szCs w:val="14"/>
                <w:lang w:val="en-US"/>
              </w:rPr>
              <w:t>debe</w:t>
            </w:r>
            <w:proofErr w:type="spellEnd"/>
            <w:r w:rsidRPr="009D699A">
              <w:rPr>
                <w:rFonts w:cs="Arial"/>
                <w:sz w:val="14"/>
                <w:szCs w:val="14"/>
                <w:lang w:val="en-US"/>
              </w:rPr>
              <w:t xml:space="preserve"> </w:t>
            </w:r>
            <w:proofErr w:type="spellStart"/>
            <w:r w:rsidRPr="009D699A">
              <w:rPr>
                <w:rFonts w:cs="Arial"/>
                <w:sz w:val="14"/>
                <w:szCs w:val="14"/>
                <w:lang w:val="en-US"/>
              </w:rPr>
              <w:t>dirigir</w:t>
            </w:r>
            <w:proofErr w:type="spellEnd"/>
            <w:r w:rsidRPr="009D699A">
              <w:rPr>
                <w:rFonts w:cs="Arial"/>
                <w:sz w:val="14"/>
                <w:szCs w:val="14"/>
                <w:lang w:val="en-US"/>
              </w:rPr>
              <w:t xml:space="preserve"> </w:t>
            </w:r>
            <w:proofErr w:type="spellStart"/>
            <w:r w:rsidRPr="009D699A">
              <w:rPr>
                <w:rFonts w:cs="Arial"/>
                <w:sz w:val="14"/>
                <w:szCs w:val="14"/>
                <w:lang w:val="en-US"/>
              </w:rPr>
              <w:t>una</w:t>
            </w:r>
            <w:proofErr w:type="spellEnd"/>
            <w:r w:rsidRPr="009D699A">
              <w:rPr>
                <w:rFonts w:cs="Arial"/>
                <w:sz w:val="14"/>
                <w:szCs w:val="14"/>
                <w:lang w:val="en-US"/>
              </w:rPr>
              <w:t xml:space="preserve"> </w:t>
            </w:r>
            <w:proofErr w:type="spellStart"/>
            <w:r w:rsidRPr="009D699A">
              <w:rPr>
                <w:rFonts w:cs="Arial"/>
                <w:sz w:val="14"/>
                <w:szCs w:val="14"/>
                <w:lang w:val="en-US"/>
              </w:rPr>
              <w:t>solicitud</w:t>
            </w:r>
            <w:proofErr w:type="spellEnd"/>
            <w:r w:rsidRPr="009D699A">
              <w:rPr>
                <w:rFonts w:cs="Arial"/>
                <w:sz w:val="14"/>
                <w:szCs w:val="14"/>
                <w:lang w:val="en-US"/>
              </w:rPr>
              <w:t xml:space="preserve"> al </w:t>
            </w:r>
            <w:proofErr w:type="spellStart"/>
            <w:r w:rsidRPr="009D699A">
              <w:rPr>
                <w:rFonts w:cs="Arial"/>
                <w:sz w:val="14"/>
                <w:szCs w:val="14"/>
                <w:lang w:val="en-US"/>
              </w:rPr>
              <w:t>Ayuntamiento</w:t>
            </w:r>
            <w:proofErr w:type="spellEnd"/>
            <w:r w:rsidRPr="009D699A">
              <w:rPr>
                <w:rFonts w:cs="Arial"/>
                <w:sz w:val="14"/>
                <w:szCs w:val="14"/>
                <w:lang w:val="en-US"/>
              </w:rPr>
              <w:t xml:space="preserve"> de </w:t>
            </w:r>
            <w:proofErr w:type="spellStart"/>
            <w:r w:rsidRPr="009D699A">
              <w:rPr>
                <w:rFonts w:cs="Arial"/>
                <w:sz w:val="14"/>
                <w:szCs w:val="14"/>
                <w:lang w:val="en-US"/>
              </w:rPr>
              <w:t>Dénia</w:t>
            </w:r>
            <w:proofErr w:type="spellEnd"/>
            <w:r w:rsidRPr="009D699A">
              <w:rPr>
                <w:rFonts w:cs="Arial"/>
                <w:sz w:val="14"/>
                <w:szCs w:val="14"/>
                <w:lang w:val="en-US"/>
              </w:rPr>
              <w:t xml:space="preserve">, </w:t>
            </w:r>
            <w:proofErr w:type="spellStart"/>
            <w:r w:rsidRPr="009D699A">
              <w:rPr>
                <w:rFonts w:cs="Arial"/>
                <w:sz w:val="14"/>
                <w:szCs w:val="14"/>
                <w:lang w:val="en-US"/>
              </w:rPr>
              <w:t>Registro</w:t>
            </w:r>
            <w:proofErr w:type="spellEnd"/>
            <w:r w:rsidRPr="009D699A">
              <w:rPr>
                <w:rFonts w:cs="Arial"/>
                <w:sz w:val="14"/>
                <w:szCs w:val="14"/>
                <w:lang w:val="en-US"/>
              </w:rPr>
              <w:t xml:space="preserve"> de Entrada, </w:t>
            </w:r>
            <w:proofErr w:type="spellStart"/>
            <w:r w:rsidRPr="009D699A">
              <w:rPr>
                <w:rFonts w:cs="Arial"/>
                <w:sz w:val="14"/>
                <w:szCs w:val="14"/>
                <w:lang w:val="en-US"/>
              </w:rPr>
              <w:t>Plaça</w:t>
            </w:r>
            <w:proofErr w:type="spellEnd"/>
            <w:r w:rsidRPr="009D699A">
              <w:rPr>
                <w:rFonts w:cs="Arial"/>
                <w:sz w:val="14"/>
                <w:szCs w:val="14"/>
                <w:lang w:val="en-US"/>
              </w:rPr>
              <w:t xml:space="preserve"> de la </w:t>
            </w:r>
            <w:proofErr w:type="spellStart"/>
            <w:r w:rsidRPr="009D699A">
              <w:rPr>
                <w:rFonts w:cs="Arial"/>
                <w:sz w:val="14"/>
                <w:szCs w:val="14"/>
                <w:lang w:val="en-US"/>
              </w:rPr>
              <w:t>Constitució</w:t>
            </w:r>
            <w:proofErr w:type="spellEnd"/>
            <w:r w:rsidRPr="009D699A">
              <w:rPr>
                <w:rFonts w:cs="Arial"/>
                <w:sz w:val="14"/>
                <w:szCs w:val="14"/>
                <w:lang w:val="en-US"/>
              </w:rPr>
              <w:t xml:space="preserve">, 10, 03700 </w:t>
            </w:r>
            <w:proofErr w:type="spellStart"/>
            <w:r w:rsidRPr="009D699A">
              <w:rPr>
                <w:rFonts w:cs="Arial"/>
                <w:sz w:val="14"/>
                <w:szCs w:val="14"/>
                <w:lang w:val="en-US"/>
              </w:rPr>
              <w:t>Dénia</w:t>
            </w:r>
            <w:proofErr w:type="spellEnd"/>
            <w:r w:rsidRPr="009D699A">
              <w:rPr>
                <w:rFonts w:cs="Arial"/>
                <w:sz w:val="14"/>
                <w:szCs w:val="14"/>
                <w:lang w:val="en-US"/>
              </w:rPr>
              <w:t xml:space="preserve">, </w:t>
            </w:r>
            <w:proofErr w:type="spellStart"/>
            <w:r w:rsidRPr="009D699A">
              <w:rPr>
                <w:rFonts w:cs="Arial"/>
                <w:sz w:val="14"/>
                <w:szCs w:val="14"/>
                <w:lang w:val="en-US"/>
              </w:rPr>
              <w:t>indicando</w:t>
            </w:r>
            <w:proofErr w:type="spellEnd"/>
            <w:r w:rsidRPr="009D699A">
              <w:rPr>
                <w:rFonts w:cs="Arial"/>
                <w:sz w:val="14"/>
                <w:szCs w:val="14"/>
                <w:lang w:val="en-US"/>
              </w:rPr>
              <w:t xml:space="preserve"> “</w:t>
            </w:r>
            <w:proofErr w:type="spellStart"/>
            <w:r w:rsidRPr="009D699A">
              <w:rPr>
                <w:rFonts w:cs="Arial"/>
                <w:sz w:val="14"/>
                <w:szCs w:val="14"/>
                <w:lang w:val="en-US"/>
              </w:rPr>
              <w:t>Responsable</w:t>
            </w:r>
            <w:proofErr w:type="spellEnd"/>
            <w:r w:rsidRPr="009D699A">
              <w:rPr>
                <w:rFonts w:cs="Arial"/>
                <w:sz w:val="14"/>
                <w:szCs w:val="14"/>
                <w:lang w:val="en-US"/>
              </w:rPr>
              <w:t xml:space="preserve"> de </w:t>
            </w:r>
            <w:proofErr w:type="spellStart"/>
            <w:r w:rsidRPr="009D699A">
              <w:rPr>
                <w:rFonts w:cs="Arial"/>
                <w:sz w:val="14"/>
                <w:szCs w:val="14"/>
                <w:lang w:val="en-US"/>
              </w:rPr>
              <w:t>Protección</w:t>
            </w:r>
            <w:proofErr w:type="spellEnd"/>
            <w:r w:rsidRPr="009D699A">
              <w:rPr>
                <w:rFonts w:cs="Arial"/>
                <w:sz w:val="14"/>
                <w:szCs w:val="14"/>
                <w:lang w:val="en-US"/>
              </w:rPr>
              <w:t xml:space="preserve"> de </w:t>
            </w:r>
            <w:proofErr w:type="spellStart"/>
            <w:r w:rsidRPr="009D699A">
              <w:rPr>
                <w:rFonts w:cs="Arial"/>
                <w:sz w:val="14"/>
                <w:szCs w:val="14"/>
                <w:lang w:val="en-US"/>
              </w:rPr>
              <w:t>Datos</w:t>
            </w:r>
            <w:proofErr w:type="spellEnd"/>
            <w:r w:rsidRPr="009D699A">
              <w:rPr>
                <w:rFonts w:cs="Arial"/>
                <w:sz w:val="14"/>
                <w:szCs w:val="14"/>
                <w:lang w:val="en-US"/>
              </w:rPr>
              <w:t xml:space="preserve">”. </w:t>
            </w:r>
          </w:p>
          <w:p w:rsidR="00E65D04" w:rsidRPr="009D699A" w:rsidRDefault="00E65D04" w:rsidP="00FF1C0C">
            <w:pPr>
              <w:spacing w:before="100" w:beforeAutospacing="1" w:after="0" w:line="240" w:lineRule="auto"/>
              <w:contextualSpacing/>
              <w:rPr>
                <w:rFonts w:cs="Arial"/>
                <w:sz w:val="14"/>
                <w:szCs w:val="14"/>
                <w:lang w:val="en-US"/>
              </w:rPr>
            </w:pPr>
            <w:proofErr w:type="spellStart"/>
            <w:r w:rsidRPr="009D699A">
              <w:rPr>
                <w:rFonts w:cs="Arial"/>
                <w:sz w:val="14"/>
                <w:szCs w:val="14"/>
                <w:lang w:val="en-US"/>
              </w:rPr>
              <w:t>Esta</w:t>
            </w:r>
            <w:proofErr w:type="spellEnd"/>
            <w:r w:rsidRPr="009D699A">
              <w:rPr>
                <w:rFonts w:cs="Arial"/>
                <w:sz w:val="14"/>
                <w:szCs w:val="14"/>
                <w:lang w:val="en-US"/>
              </w:rPr>
              <w:t xml:space="preserve"> </w:t>
            </w:r>
            <w:proofErr w:type="spellStart"/>
            <w:r w:rsidRPr="009D699A">
              <w:rPr>
                <w:rFonts w:cs="Arial"/>
                <w:sz w:val="14"/>
                <w:szCs w:val="14"/>
                <w:lang w:val="en-US"/>
              </w:rPr>
              <w:t>solicitud</w:t>
            </w:r>
            <w:proofErr w:type="spellEnd"/>
            <w:r w:rsidRPr="009D699A">
              <w:rPr>
                <w:rFonts w:cs="Arial"/>
                <w:sz w:val="14"/>
                <w:szCs w:val="14"/>
                <w:lang w:val="en-US"/>
              </w:rPr>
              <w:t xml:space="preserve"> </w:t>
            </w:r>
            <w:proofErr w:type="spellStart"/>
            <w:r w:rsidRPr="009D699A">
              <w:rPr>
                <w:rFonts w:cs="Arial"/>
                <w:sz w:val="14"/>
                <w:szCs w:val="14"/>
                <w:lang w:val="en-US"/>
              </w:rPr>
              <w:t>puede</w:t>
            </w:r>
            <w:proofErr w:type="spellEnd"/>
            <w:r w:rsidRPr="009D699A">
              <w:rPr>
                <w:rFonts w:cs="Arial"/>
                <w:sz w:val="14"/>
                <w:szCs w:val="14"/>
                <w:lang w:val="en-US"/>
              </w:rPr>
              <w:t xml:space="preserve"> </w:t>
            </w:r>
            <w:proofErr w:type="spellStart"/>
            <w:r w:rsidRPr="009D699A">
              <w:rPr>
                <w:rFonts w:cs="Arial"/>
                <w:sz w:val="14"/>
                <w:szCs w:val="14"/>
                <w:lang w:val="en-US"/>
              </w:rPr>
              <w:t>realizarla</w:t>
            </w:r>
            <w:proofErr w:type="spellEnd"/>
            <w:r w:rsidRPr="009D699A">
              <w:rPr>
                <w:rFonts w:cs="Arial"/>
                <w:sz w:val="14"/>
                <w:szCs w:val="14"/>
                <w:lang w:val="en-US"/>
              </w:rPr>
              <w:t xml:space="preserve"> </w:t>
            </w:r>
            <w:proofErr w:type="spellStart"/>
            <w:r w:rsidRPr="009D699A">
              <w:rPr>
                <w:rFonts w:cs="Arial"/>
                <w:sz w:val="14"/>
                <w:szCs w:val="14"/>
                <w:lang w:val="en-US"/>
              </w:rPr>
              <w:t>mediante</w:t>
            </w:r>
            <w:proofErr w:type="spellEnd"/>
            <w:r w:rsidRPr="009D699A">
              <w:rPr>
                <w:rFonts w:cs="Arial"/>
                <w:sz w:val="14"/>
                <w:szCs w:val="14"/>
                <w:lang w:val="en-US"/>
              </w:rPr>
              <w:t>:</w:t>
            </w:r>
          </w:p>
          <w:p w:rsidR="00E65D04" w:rsidRPr="009D699A" w:rsidRDefault="00E65D04" w:rsidP="00E65D04">
            <w:pPr>
              <w:pStyle w:val="Prrafodelista"/>
              <w:widowControl/>
              <w:numPr>
                <w:ilvl w:val="0"/>
                <w:numId w:val="11"/>
              </w:numPr>
              <w:spacing w:after="100" w:afterAutospacing="1" w:line="240" w:lineRule="auto"/>
              <w:jc w:val="both"/>
              <w:rPr>
                <w:rFonts w:cs="Arial"/>
                <w:sz w:val="14"/>
                <w:szCs w:val="14"/>
                <w:lang w:val="en-US"/>
              </w:rPr>
            </w:pPr>
            <w:proofErr w:type="spellStart"/>
            <w:r w:rsidRPr="009D699A">
              <w:rPr>
                <w:rFonts w:cs="Arial"/>
                <w:sz w:val="14"/>
                <w:szCs w:val="14"/>
                <w:lang w:val="en-US"/>
              </w:rPr>
              <w:t>Correo</w:t>
            </w:r>
            <w:proofErr w:type="spellEnd"/>
            <w:r w:rsidRPr="009D699A">
              <w:rPr>
                <w:rFonts w:cs="Arial"/>
                <w:sz w:val="14"/>
                <w:szCs w:val="14"/>
                <w:lang w:val="en-US"/>
              </w:rPr>
              <w:t xml:space="preserve"> </w:t>
            </w:r>
            <w:proofErr w:type="spellStart"/>
            <w:r w:rsidRPr="009D699A">
              <w:rPr>
                <w:rFonts w:cs="Arial"/>
                <w:sz w:val="14"/>
                <w:szCs w:val="14"/>
                <w:lang w:val="en-US"/>
              </w:rPr>
              <w:t>ordinario</w:t>
            </w:r>
            <w:proofErr w:type="spellEnd"/>
            <w:r w:rsidRPr="009D699A">
              <w:rPr>
                <w:rFonts w:cs="Arial"/>
                <w:sz w:val="14"/>
                <w:szCs w:val="14"/>
                <w:lang w:val="en-US"/>
              </w:rPr>
              <w:t xml:space="preserve">. La </w:t>
            </w:r>
            <w:proofErr w:type="spellStart"/>
            <w:r w:rsidRPr="009D699A">
              <w:rPr>
                <w:rFonts w:cs="Arial"/>
                <w:sz w:val="14"/>
                <w:szCs w:val="14"/>
                <w:lang w:val="en-US"/>
              </w:rPr>
              <w:t>solicitud</w:t>
            </w:r>
            <w:proofErr w:type="spellEnd"/>
            <w:r w:rsidRPr="009D699A">
              <w:rPr>
                <w:rFonts w:cs="Arial"/>
                <w:sz w:val="14"/>
                <w:szCs w:val="14"/>
                <w:lang w:val="en-US"/>
              </w:rPr>
              <w:t xml:space="preserve"> </w:t>
            </w:r>
            <w:proofErr w:type="spellStart"/>
            <w:r w:rsidRPr="009D699A">
              <w:rPr>
                <w:rFonts w:cs="Arial"/>
                <w:sz w:val="14"/>
                <w:szCs w:val="14"/>
                <w:lang w:val="en-US"/>
              </w:rPr>
              <w:t>debe</w:t>
            </w:r>
            <w:proofErr w:type="spellEnd"/>
            <w:r w:rsidRPr="009D699A">
              <w:rPr>
                <w:rFonts w:cs="Arial"/>
                <w:sz w:val="14"/>
                <w:szCs w:val="14"/>
                <w:lang w:val="en-US"/>
              </w:rPr>
              <w:t xml:space="preserve"> </w:t>
            </w:r>
            <w:proofErr w:type="spellStart"/>
            <w:r w:rsidRPr="009D699A">
              <w:rPr>
                <w:rFonts w:cs="Arial"/>
                <w:sz w:val="14"/>
                <w:szCs w:val="14"/>
                <w:lang w:val="en-US"/>
              </w:rPr>
              <w:t>dirigirse</w:t>
            </w:r>
            <w:proofErr w:type="spellEnd"/>
            <w:r w:rsidRPr="009D699A">
              <w:rPr>
                <w:rFonts w:cs="Arial"/>
                <w:sz w:val="14"/>
                <w:szCs w:val="14"/>
                <w:lang w:val="en-US"/>
              </w:rPr>
              <w:t xml:space="preserve"> a la </w:t>
            </w:r>
            <w:proofErr w:type="spellStart"/>
            <w:r w:rsidRPr="009D699A">
              <w:rPr>
                <w:rFonts w:cs="Arial"/>
                <w:sz w:val="14"/>
                <w:szCs w:val="14"/>
                <w:lang w:val="en-US"/>
              </w:rPr>
              <w:t>dirección</w:t>
            </w:r>
            <w:proofErr w:type="spellEnd"/>
            <w:r w:rsidRPr="009D699A">
              <w:rPr>
                <w:rFonts w:cs="Arial"/>
                <w:sz w:val="14"/>
                <w:szCs w:val="14"/>
                <w:lang w:val="en-US"/>
              </w:rPr>
              <w:t xml:space="preserve"> </w:t>
            </w:r>
            <w:proofErr w:type="spellStart"/>
            <w:r w:rsidRPr="009D699A">
              <w:rPr>
                <w:rFonts w:cs="Arial"/>
                <w:sz w:val="14"/>
                <w:szCs w:val="14"/>
                <w:lang w:val="en-US"/>
              </w:rPr>
              <w:t>indicada</w:t>
            </w:r>
            <w:proofErr w:type="spellEnd"/>
            <w:r w:rsidRPr="009D699A">
              <w:rPr>
                <w:rFonts w:cs="Arial"/>
                <w:sz w:val="14"/>
                <w:szCs w:val="14"/>
                <w:lang w:val="en-US"/>
              </w:rPr>
              <w:t xml:space="preserve"> </w:t>
            </w:r>
            <w:proofErr w:type="spellStart"/>
            <w:r w:rsidRPr="009D699A">
              <w:rPr>
                <w:rFonts w:cs="Arial"/>
                <w:sz w:val="14"/>
                <w:szCs w:val="14"/>
                <w:lang w:val="en-US"/>
              </w:rPr>
              <w:t>en</w:t>
            </w:r>
            <w:proofErr w:type="spellEnd"/>
            <w:r w:rsidRPr="009D699A">
              <w:rPr>
                <w:rFonts w:cs="Arial"/>
                <w:sz w:val="14"/>
                <w:szCs w:val="14"/>
                <w:lang w:val="en-US"/>
              </w:rPr>
              <w:t xml:space="preserve"> el </w:t>
            </w:r>
            <w:proofErr w:type="spellStart"/>
            <w:r w:rsidRPr="009D699A">
              <w:rPr>
                <w:rFonts w:cs="Arial"/>
                <w:sz w:val="14"/>
                <w:szCs w:val="14"/>
                <w:lang w:val="en-US"/>
              </w:rPr>
              <w:t>epígrafe</w:t>
            </w:r>
            <w:proofErr w:type="spellEnd"/>
            <w:r w:rsidRPr="009D699A">
              <w:rPr>
                <w:rFonts w:cs="Arial"/>
                <w:sz w:val="14"/>
                <w:szCs w:val="14"/>
                <w:lang w:val="en-US"/>
              </w:rPr>
              <w:t xml:space="preserve"> “</w:t>
            </w:r>
            <w:proofErr w:type="spellStart"/>
            <w:r w:rsidRPr="009D699A">
              <w:rPr>
                <w:rFonts w:cs="Arial"/>
                <w:sz w:val="14"/>
                <w:szCs w:val="14"/>
                <w:lang w:val="en-US"/>
              </w:rPr>
              <w:t>Domicilio</w:t>
            </w:r>
            <w:proofErr w:type="spellEnd"/>
            <w:r w:rsidRPr="009D699A">
              <w:rPr>
                <w:rFonts w:cs="Arial"/>
                <w:sz w:val="14"/>
                <w:szCs w:val="14"/>
                <w:lang w:val="en-US"/>
              </w:rPr>
              <w:t xml:space="preserve"> </w:t>
            </w:r>
            <w:proofErr w:type="gramStart"/>
            <w:r w:rsidRPr="009D699A">
              <w:rPr>
                <w:rFonts w:cs="Arial"/>
                <w:sz w:val="14"/>
                <w:szCs w:val="14"/>
                <w:lang w:val="en-US"/>
              </w:rPr>
              <w:t>del</w:t>
            </w:r>
            <w:proofErr w:type="gramEnd"/>
            <w:r w:rsidRPr="009D699A">
              <w:rPr>
                <w:rFonts w:cs="Arial"/>
                <w:sz w:val="14"/>
                <w:szCs w:val="14"/>
                <w:lang w:val="en-US"/>
              </w:rPr>
              <w:t xml:space="preserve"> </w:t>
            </w:r>
            <w:proofErr w:type="spellStart"/>
            <w:r w:rsidRPr="009D699A">
              <w:rPr>
                <w:rFonts w:cs="Arial"/>
                <w:sz w:val="14"/>
                <w:szCs w:val="14"/>
                <w:lang w:val="en-US"/>
              </w:rPr>
              <w:t>Responsable</w:t>
            </w:r>
            <w:proofErr w:type="spellEnd"/>
            <w:r w:rsidRPr="009D699A">
              <w:rPr>
                <w:rFonts w:cs="Arial"/>
                <w:sz w:val="14"/>
                <w:szCs w:val="14"/>
                <w:lang w:val="en-US"/>
              </w:rPr>
              <w:t xml:space="preserve">” </w:t>
            </w:r>
            <w:proofErr w:type="spellStart"/>
            <w:r w:rsidRPr="009D699A">
              <w:rPr>
                <w:rFonts w:cs="Arial"/>
                <w:sz w:val="14"/>
                <w:szCs w:val="14"/>
                <w:lang w:val="en-US"/>
              </w:rPr>
              <w:t>en</w:t>
            </w:r>
            <w:proofErr w:type="spellEnd"/>
            <w:r w:rsidRPr="009D699A">
              <w:rPr>
                <w:rFonts w:cs="Arial"/>
                <w:sz w:val="14"/>
                <w:szCs w:val="14"/>
                <w:lang w:val="en-US"/>
              </w:rPr>
              <w:t xml:space="preserve"> </w:t>
            </w:r>
            <w:proofErr w:type="spellStart"/>
            <w:r w:rsidRPr="009D699A">
              <w:rPr>
                <w:rFonts w:cs="Arial"/>
                <w:sz w:val="14"/>
                <w:szCs w:val="14"/>
                <w:lang w:val="en-US"/>
              </w:rPr>
              <w:t>este</w:t>
            </w:r>
            <w:proofErr w:type="spellEnd"/>
            <w:r w:rsidRPr="009D699A">
              <w:rPr>
                <w:rFonts w:cs="Arial"/>
                <w:sz w:val="14"/>
                <w:szCs w:val="14"/>
                <w:lang w:val="en-US"/>
              </w:rPr>
              <w:t xml:space="preserve"> </w:t>
            </w:r>
            <w:proofErr w:type="spellStart"/>
            <w:r w:rsidRPr="009D699A">
              <w:rPr>
                <w:rFonts w:cs="Arial"/>
                <w:sz w:val="14"/>
                <w:szCs w:val="14"/>
                <w:lang w:val="en-US"/>
              </w:rPr>
              <w:t>mismo</w:t>
            </w:r>
            <w:proofErr w:type="spellEnd"/>
            <w:r w:rsidRPr="009D699A">
              <w:rPr>
                <w:rFonts w:cs="Arial"/>
                <w:sz w:val="14"/>
                <w:szCs w:val="14"/>
                <w:lang w:val="en-US"/>
              </w:rPr>
              <w:t xml:space="preserve"> </w:t>
            </w:r>
            <w:proofErr w:type="spellStart"/>
            <w:r w:rsidRPr="009D699A">
              <w:rPr>
                <w:rFonts w:cs="Arial"/>
                <w:sz w:val="14"/>
                <w:szCs w:val="14"/>
                <w:lang w:val="en-US"/>
              </w:rPr>
              <w:t>documento</w:t>
            </w:r>
            <w:proofErr w:type="spellEnd"/>
            <w:r w:rsidRPr="009D699A">
              <w:rPr>
                <w:rFonts w:cs="Arial"/>
                <w:sz w:val="14"/>
                <w:szCs w:val="14"/>
                <w:lang w:val="en-US"/>
              </w:rPr>
              <w:t>.</w:t>
            </w:r>
          </w:p>
          <w:p w:rsidR="00E65D04" w:rsidRPr="009D699A" w:rsidRDefault="00E65D04" w:rsidP="00E65D04">
            <w:pPr>
              <w:pStyle w:val="Prrafodelista"/>
              <w:widowControl/>
              <w:numPr>
                <w:ilvl w:val="0"/>
                <w:numId w:val="11"/>
              </w:numPr>
              <w:spacing w:before="100" w:beforeAutospacing="1" w:after="0" w:line="240" w:lineRule="auto"/>
              <w:jc w:val="both"/>
              <w:rPr>
                <w:rFonts w:cs="Arial"/>
                <w:sz w:val="14"/>
                <w:szCs w:val="14"/>
                <w:lang w:val="en-US"/>
              </w:rPr>
            </w:pPr>
            <w:proofErr w:type="spellStart"/>
            <w:r w:rsidRPr="009D699A">
              <w:rPr>
                <w:rFonts w:cs="Arial"/>
                <w:sz w:val="14"/>
                <w:szCs w:val="14"/>
                <w:lang w:val="en-US"/>
              </w:rPr>
              <w:t>Correo</w:t>
            </w:r>
            <w:proofErr w:type="spellEnd"/>
            <w:r w:rsidRPr="009D699A">
              <w:rPr>
                <w:rFonts w:cs="Arial"/>
                <w:sz w:val="14"/>
                <w:szCs w:val="14"/>
                <w:lang w:val="en-US"/>
              </w:rPr>
              <w:t xml:space="preserve"> </w:t>
            </w:r>
            <w:proofErr w:type="spellStart"/>
            <w:r w:rsidRPr="009D699A">
              <w:rPr>
                <w:rFonts w:cs="Arial"/>
                <w:sz w:val="14"/>
                <w:szCs w:val="14"/>
                <w:lang w:val="en-US"/>
              </w:rPr>
              <w:t>electrónico</w:t>
            </w:r>
            <w:proofErr w:type="spellEnd"/>
            <w:r w:rsidRPr="009D699A">
              <w:rPr>
                <w:rFonts w:cs="Arial"/>
                <w:sz w:val="14"/>
                <w:szCs w:val="14"/>
                <w:lang w:val="en-US"/>
              </w:rPr>
              <w:t xml:space="preserve">. </w:t>
            </w:r>
            <w:proofErr w:type="spellStart"/>
            <w:r w:rsidRPr="009D699A">
              <w:rPr>
                <w:rFonts w:cs="Arial"/>
                <w:sz w:val="14"/>
                <w:szCs w:val="14"/>
                <w:lang w:val="en-US"/>
              </w:rPr>
              <w:t>Dirigido</w:t>
            </w:r>
            <w:proofErr w:type="spellEnd"/>
            <w:r w:rsidRPr="009D699A">
              <w:rPr>
                <w:rFonts w:cs="Arial"/>
                <w:sz w:val="14"/>
                <w:szCs w:val="14"/>
                <w:lang w:val="en-US"/>
              </w:rPr>
              <w:t xml:space="preserve"> al </w:t>
            </w:r>
            <w:proofErr w:type="spellStart"/>
            <w:r w:rsidRPr="009D699A">
              <w:rPr>
                <w:rFonts w:cs="Arial"/>
                <w:sz w:val="14"/>
                <w:szCs w:val="14"/>
                <w:lang w:val="en-US"/>
              </w:rPr>
              <w:t>Responsable</w:t>
            </w:r>
            <w:proofErr w:type="spellEnd"/>
            <w:r w:rsidRPr="009D699A">
              <w:rPr>
                <w:rFonts w:cs="Arial"/>
                <w:sz w:val="14"/>
                <w:szCs w:val="14"/>
                <w:lang w:val="en-US"/>
              </w:rPr>
              <w:t xml:space="preserve"> de </w:t>
            </w:r>
            <w:proofErr w:type="spellStart"/>
            <w:r w:rsidRPr="009D699A">
              <w:rPr>
                <w:rFonts w:cs="Arial"/>
                <w:sz w:val="14"/>
                <w:szCs w:val="14"/>
                <w:lang w:val="en-US"/>
              </w:rPr>
              <w:t>Protección</w:t>
            </w:r>
            <w:proofErr w:type="spellEnd"/>
            <w:r w:rsidRPr="009D699A">
              <w:rPr>
                <w:rFonts w:cs="Arial"/>
                <w:sz w:val="14"/>
                <w:szCs w:val="14"/>
                <w:lang w:val="en-US"/>
              </w:rPr>
              <w:t xml:space="preserve"> de </w:t>
            </w:r>
            <w:proofErr w:type="spellStart"/>
            <w:r w:rsidRPr="009D699A">
              <w:rPr>
                <w:rFonts w:cs="Arial"/>
                <w:sz w:val="14"/>
                <w:szCs w:val="14"/>
                <w:lang w:val="en-US"/>
              </w:rPr>
              <w:t>Datos</w:t>
            </w:r>
            <w:proofErr w:type="spellEnd"/>
            <w:r w:rsidRPr="009D699A">
              <w:rPr>
                <w:rFonts w:cs="Arial"/>
                <w:sz w:val="14"/>
                <w:szCs w:val="14"/>
                <w:lang w:val="en-US"/>
              </w:rPr>
              <w:t xml:space="preserve">, </w:t>
            </w:r>
            <w:proofErr w:type="spellStart"/>
            <w:r w:rsidRPr="009D699A">
              <w:rPr>
                <w:rFonts w:cs="Arial"/>
                <w:sz w:val="14"/>
                <w:szCs w:val="14"/>
                <w:lang w:val="en-US"/>
              </w:rPr>
              <w:t>cuyos</w:t>
            </w:r>
            <w:proofErr w:type="spellEnd"/>
            <w:r w:rsidRPr="009D699A">
              <w:rPr>
                <w:rFonts w:cs="Arial"/>
                <w:sz w:val="14"/>
                <w:szCs w:val="14"/>
                <w:lang w:val="en-US"/>
              </w:rPr>
              <w:t xml:space="preserve"> </w:t>
            </w:r>
            <w:proofErr w:type="spellStart"/>
            <w:r w:rsidRPr="009D699A">
              <w:rPr>
                <w:rFonts w:cs="Arial"/>
                <w:sz w:val="14"/>
                <w:szCs w:val="14"/>
                <w:lang w:val="en-US"/>
              </w:rPr>
              <w:t>datos</w:t>
            </w:r>
            <w:proofErr w:type="spellEnd"/>
            <w:r w:rsidRPr="009D699A">
              <w:rPr>
                <w:rFonts w:cs="Arial"/>
                <w:sz w:val="14"/>
                <w:szCs w:val="14"/>
                <w:lang w:val="en-US"/>
              </w:rPr>
              <w:t xml:space="preserve"> de </w:t>
            </w:r>
            <w:proofErr w:type="spellStart"/>
            <w:r w:rsidRPr="009D699A">
              <w:rPr>
                <w:rFonts w:cs="Arial"/>
                <w:sz w:val="14"/>
                <w:szCs w:val="14"/>
                <w:lang w:val="en-US"/>
              </w:rPr>
              <w:t>contacto</w:t>
            </w:r>
            <w:proofErr w:type="spellEnd"/>
            <w:r w:rsidRPr="009D699A">
              <w:rPr>
                <w:rFonts w:cs="Arial"/>
                <w:sz w:val="14"/>
                <w:szCs w:val="14"/>
                <w:lang w:val="en-US"/>
              </w:rPr>
              <w:t xml:space="preserve"> se </w:t>
            </w:r>
            <w:proofErr w:type="spellStart"/>
            <w:r w:rsidRPr="009D699A">
              <w:rPr>
                <w:rFonts w:cs="Arial"/>
                <w:sz w:val="14"/>
                <w:szCs w:val="14"/>
                <w:lang w:val="en-US"/>
              </w:rPr>
              <w:t>encuentran</w:t>
            </w:r>
            <w:proofErr w:type="spellEnd"/>
            <w:r w:rsidRPr="009D699A">
              <w:rPr>
                <w:rFonts w:cs="Arial"/>
                <w:sz w:val="14"/>
                <w:szCs w:val="14"/>
                <w:lang w:val="en-US"/>
              </w:rPr>
              <w:t xml:space="preserve"> </w:t>
            </w:r>
            <w:proofErr w:type="spellStart"/>
            <w:r w:rsidRPr="009D699A">
              <w:rPr>
                <w:rFonts w:cs="Arial"/>
                <w:sz w:val="14"/>
                <w:szCs w:val="14"/>
                <w:lang w:val="en-US"/>
              </w:rPr>
              <w:t>en</w:t>
            </w:r>
            <w:proofErr w:type="spellEnd"/>
            <w:r w:rsidRPr="009D699A">
              <w:rPr>
                <w:rFonts w:cs="Arial"/>
                <w:sz w:val="14"/>
                <w:szCs w:val="14"/>
                <w:lang w:val="en-US"/>
              </w:rPr>
              <w:t xml:space="preserve"> el </w:t>
            </w:r>
            <w:proofErr w:type="spellStart"/>
            <w:r w:rsidRPr="009D699A">
              <w:rPr>
                <w:rFonts w:cs="Arial"/>
                <w:sz w:val="14"/>
                <w:szCs w:val="14"/>
                <w:lang w:val="en-US"/>
              </w:rPr>
              <w:t>epígrafe</w:t>
            </w:r>
            <w:proofErr w:type="spellEnd"/>
            <w:r w:rsidRPr="009D699A">
              <w:rPr>
                <w:rFonts w:cs="Arial"/>
                <w:sz w:val="14"/>
                <w:szCs w:val="14"/>
                <w:lang w:val="en-US"/>
              </w:rPr>
              <w:t xml:space="preserve"> “</w:t>
            </w:r>
            <w:proofErr w:type="spellStart"/>
            <w:r w:rsidRPr="009D699A">
              <w:rPr>
                <w:rFonts w:cs="Arial"/>
                <w:sz w:val="14"/>
                <w:szCs w:val="14"/>
                <w:lang w:val="en-US"/>
              </w:rPr>
              <w:t>Responsable</w:t>
            </w:r>
            <w:proofErr w:type="spellEnd"/>
            <w:r w:rsidRPr="009D699A">
              <w:rPr>
                <w:rFonts w:cs="Arial"/>
                <w:sz w:val="14"/>
                <w:szCs w:val="14"/>
                <w:lang w:val="en-US"/>
              </w:rPr>
              <w:t xml:space="preserve"> del </w:t>
            </w:r>
            <w:proofErr w:type="spellStart"/>
            <w:r w:rsidRPr="009D699A">
              <w:rPr>
                <w:rFonts w:cs="Arial"/>
                <w:sz w:val="14"/>
                <w:szCs w:val="14"/>
                <w:lang w:val="en-US"/>
              </w:rPr>
              <w:t>tratamiento</w:t>
            </w:r>
            <w:proofErr w:type="spellEnd"/>
            <w:r w:rsidRPr="009D699A">
              <w:rPr>
                <w:rFonts w:cs="Arial"/>
                <w:sz w:val="14"/>
                <w:szCs w:val="14"/>
                <w:lang w:val="en-US"/>
              </w:rPr>
              <w:t xml:space="preserve">” </w:t>
            </w:r>
            <w:proofErr w:type="spellStart"/>
            <w:r w:rsidRPr="009D699A">
              <w:rPr>
                <w:rFonts w:cs="Arial"/>
                <w:sz w:val="14"/>
                <w:szCs w:val="14"/>
                <w:lang w:val="en-US"/>
              </w:rPr>
              <w:t>en</w:t>
            </w:r>
            <w:proofErr w:type="spellEnd"/>
            <w:r w:rsidRPr="009D699A">
              <w:rPr>
                <w:rFonts w:cs="Arial"/>
                <w:sz w:val="14"/>
                <w:szCs w:val="14"/>
                <w:lang w:val="en-US"/>
              </w:rPr>
              <w:t xml:space="preserve"> </w:t>
            </w:r>
            <w:proofErr w:type="spellStart"/>
            <w:proofErr w:type="gramStart"/>
            <w:r w:rsidRPr="009D699A">
              <w:rPr>
                <w:rFonts w:cs="Arial"/>
                <w:sz w:val="14"/>
                <w:szCs w:val="14"/>
                <w:lang w:val="en-US"/>
              </w:rPr>
              <w:t>este</w:t>
            </w:r>
            <w:proofErr w:type="spellEnd"/>
            <w:proofErr w:type="gramEnd"/>
            <w:r w:rsidRPr="009D699A">
              <w:rPr>
                <w:rFonts w:cs="Arial"/>
                <w:sz w:val="14"/>
                <w:szCs w:val="14"/>
                <w:lang w:val="en-US"/>
              </w:rPr>
              <w:t xml:space="preserve"> </w:t>
            </w:r>
            <w:proofErr w:type="spellStart"/>
            <w:r w:rsidRPr="009D699A">
              <w:rPr>
                <w:rFonts w:cs="Arial"/>
                <w:sz w:val="14"/>
                <w:szCs w:val="14"/>
                <w:lang w:val="en-US"/>
              </w:rPr>
              <w:t>mismo</w:t>
            </w:r>
            <w:proofErr w:type="spellEnd"/>
            <w:r w:rsidRPr="009D699A">
              <w:rPr>
                <w:rFonts w:cs="Arial"/>
                <w:sz w:val="14"/>
                <w:szCs w:val="14"/>
                <w:lang w:val="en-US"/>
              </w:rPr>
              <w:t xml:space="preserve"> </w:t>
            </w:r>
            <w:proofErr w:type="spellStart"/>
            <w:r w:rsidRPr="009D699A">
              <w:rPr>
                <w:rFonts w:cs="Arial"/>
                <w:sz w:val="14"/>
                <w:szCs w:val="14"/>
                <w:lang w:val="en-US"/>
              </w:rPr>
              <w:t>documento</w:t>
            </w:r>
            <w:proofErr w:type="spellEnd"/>
            <w:r w:rsidRPr="009D699A">
              <w:rPr>
                <w:rFonts w:cs="Arial"/>
                <w:sz w:val="14"/>
                <w:szCs w:val="14"/>
                <w:lang w:val="en-US"/>
              </w:rPr>
              <w:t>.</w:t>
            </w:r>
          </w:p>
          <w:p w:rsidR="00E65D04" w:rsidRPr="009D699A" w:rsidRDefault="00E65D04" w:rsidP="00FF1C0C">
            <w:pPr>
              <w:widowControl/>
              <w:spacing w:after="0" w:line="240" w:lineRule="auto"/>
              <w:jc w:val="both"/>
              <w:rPr>
                <w:rFonts w:cs="Arial"/>
                <w:sz w:val="14"/>
                <w:szCs w:val="14"/>
                <w:lang w:val="en-US"/>
              </w:rPr>
            </w:pPr>
            <w:proofErr w:type="spellStart"/>
            <w:r w:rsidRPr="009D699A">
              <w:rPr>
                <w:rFonts w:cs="Arial"/>
                <w:sz w:val="14"/>
                <w:szCs w:val="14"/>
                <w:lang w:val="en-US"/>
              </w:rPr>
              <w:t>En</w:t>
            </w:r>
            <w:proofErr w:type="spellEnd"/>
            <w:r w:rsidRPr="009D699A">
              <w:rPr>
                <w:rFonts w:cs="Arial"/>
                <w:sz w:val="14"/>
                <w:szCs w:val="14"/>
                <w:lang w:val="en-US"/>
              </w:rPr>
              <w:t xml:space="preserve"> </w:t>
            </w:r>
            <w:proofErr w:type="spellStart"/>
            <w:r w:rsidRPr="009D699A">
              <w:rPr>
                <w:rFonts w:cs="Arial"/>
                <w:sz w:val="14"/>
                <w:szCs w:val="14"/>
                <w:lang w:val="en-US"/>
              </w:rPr>
              <w:t>todos</w:t>
            </w:r>
            <w:proofErr w:type="spellEnd"/>
            <w:r w:rsidRPr="009D699A">
              <w:rPr>
                <w:rFonts w:cs="Arial"/>
                <w:sz w:val="14"/>
                <w:szCs w:val="14"/>
                <w:lang w:val="en-US"/>
              </w:rPr>
              <w:t xml:space="preserve"> </w:t>
            </w:r>
            <w:proofErr w:type="spellStart"/>
            <w:r w:rsidRPr="009D699A">
              <w:rPr>
                <w:rFonts w:cs="Arial"/>
                <w:sz w:val="14"/>
                <w:szCs w:val="14"/>
                <w:lang w:val="en-US"/>
              </w:rPr>
              <w:t>los</w:t>
            </w:r>
            <w:proofErr w:type="spellEnd"/>
            <w:r w:rsidRPr="009D699A">
              <w:rPr>
                <w:rFonts w:cs="Arial"/>
                <w:sz w:val="14"/>
                <w:szCs w:val="14"/>
                <w:lang w:val="en-US"/>
              </w:rPr>
              <w:t xml:space="preserve"> </w:t>
            </w:r>
            <w:proofErr w:type="spellStart"/>
            <w:r w:rsidRPr="009D699A">
              <w:rPr>
                <w:rFonts w:cs="Arial"/>
                <w:sz w:val="14"/>
                <w:szCs w:val="14"/>
                <w:lang w:val="en-US"/>
              </w:rPr>
              <w:t>casos</w:t>
            </w:r>
            <w:proofErr w:type="spellEnd"/>
            <w:r w:rsidRPr="009D699A">
              <w:rPr>
                <w:rFonts w:cs="Arial"/>
                <w:sz w:val="14"/>
                <w:szCs w:val="14"/>
                <w:lang w:val="en-US"/>
              </w:rPr>
              <w:t xml:space="preserve">, el </w:t>
            </w:r>
            <w:proofErr w:type="spellStart"/>
            <w:r w:rsidRPr="009D699A">
              <w:rPr>
                <w:rFonts w:cs="Arial"/>
                <w:sz w:val="14"/>
                <w:szCs w:val="14"/>
                <w:lang w:val="en-US"/>
              </w:rPr>
              <w:t>Ayuntamiento</w:t>
            </w:r>
            <w:proofErr w:type="spellEnd"/>
            <w:r w:rsidRPr="009D699A">
              <w:rPr>
                <w:rFonts w:cs="Arial"/>
                <w:sz w:val="14"/>
                <w:szCs w:val="14"/>
                <w:lang w:val="en-US"/>
              </w:rPr>
              <w:t xml:space="preserve"> </w:t>
            </w:r>
            <w:proofErr w:type="spellStart"/>
            <w:r w:rsidRPr="009D699A">
              <w:rPr>
                <w:rFonts w:cs="Arial"/>
                <w:sz w:val="14"/>
                <w:szCs w:val="14"/>
                <w:lang w:val="en-US"/>
              </w:rPr>
              <w:t>debe</w:t>
            </w:r>
            <w:proofErr w:type="spellEnd"/>
            <w:r w:rsidRPr="009D699A">
              <w:rPr>
                <w:rFonts w:cs="Arial"/>
                <w:sz w:val="14"/>
                <w:szCs w:val="14"/>
                <w:lang w:val="en-US"/>
              </w:rPr>
              <w:t xml:space="preserve"> </w:t>
            </w:r>
            <w:proofErr w:type="spellStart"/>
            <w:r w:rsidRPr="009D699A">
              <w:rPr>
                <w:rFonts w:cs="Arial"/>
                <w:sz w:val="14"/>
                <w:szCs w:val="14"/>
                <w:lang w:val="en-US"/>
              </w:rPr>
              <w:t>verificar</w:t>
            </w:r>
            <w:proofErr w:type="spellEnd"/>
            <w:r w:rsidRPr="009D699A">
              <w:rPr>
                <w:rFonts w:cs="Arial"/>
                <w:sz w:val="14"/>
                <w:szCs w:val="14"/>
                <w:lang w:val="en-US"/>
              </w:rPr>
              <w:t xml:space="preserve"> </w:t>
            </w:r>
            <w:proofErr w:type="spellStart"/>
            <w:r w:rsidRPr="009D699A">
              <w:rPr>
                <w:rFonts w:cs="Arial"/>
                <w:sz w:val="14"/>
                <w:szCs w:val="14"/>
                <w:lang w:val="en-US"/>
              </w:rPr>
              <w:t>su</w:t>
            </w:r>
            <w:proofErr w:type="spellEnd"/>
            <w:r w:rsidRPr="009D699A">
              <w:rPr>
                <w:rFonts w:cs="Arial"/>
                <w:sz w:val="14"/>
                <w:szCs w:val="14"/>
                <w:lang w:val="en-US"/>
              </w:rPr>
              <w:t xml:space="preserve"> </w:t>
            </w:r>
            <w:proofErr w:type="spellStart"/>
            <w:r w:rsidRPr="009D699A">
              <w:rPr>
                <w:rFonts w:cs="Arial"/>
                <w:sz w:val="14"/>
                <w:szCs w:val="14"/>
                <w:lang w:val="en-US"/>
              </w:rPr>
              <w:t>identidad</w:t>
            </w:r>
            <w:proofErr w:type="spellEnd"/>
            <w:r w:rsidRPr="009D699A">
              <w:rPr>
                <w:rFonts w:cs="Arial"/>
                <w:sz w:val="14"/>
                <w:szCs w:val="14"/>
                <w:lang w:val="en-US"/>
              </w:rPr>
              <w:t xml:space="preserve"> </w:t>
            </w:r>
            <w:proofErr w:type="spellStart"/>
            <w:r w:rsidRPr="009D699A">
              <w:rPr>
                <w:rFonts w:cs="Arial"/>
                <w:sz w:val="14"/>
                <w:szCs w:val="14"/>
                <w:lang w:val="en-US"/>
              </w:rPr>
              <w:t>como</w:t>
            </w:r>
            <w:proofErr w:type="spellEnd"/>
            <w:r w:rsidRPr="009D699A">
              <w:rPr>
                <w:rFonts w:cs="Arial"/>
                <w:sz w:val="14"/>
                <w:szCs w:val="14"/>
                <w:lang w:val="en-US"/>
              </w:rPr>
              <w:t xml:space="preserve"> titular de </w:t>
            </w:r>
            <w:proofErr w:type="spellStart"/>
            <w:r w:rsidRPr="009D699A">
              <w:rPr>
                <w:rFonts w:cs="Arial"/>
                <w:sz w:val="14"/>
                <w:szCs w:val="14"/>
                <w:lang w:val="en-US"/>
              </w:rPr>
              <w:t>los</w:t>
            </w:r>
            <w:proofErr w:type="spellEnd"/>
            <w:r w:rsidRPr="009D699A">
              <w:rPr>
                <w:rFonts w:cs="Arial"/>
                <w:sz w:val="14"/>
                <w:szCs w:val="14"/>
                <w:lang w:val="en-US"/>
              </w:rPr>
              <w:t xml:space="preserve"> </w:t>
            </w:r>
            <w:proofErr w:type="spellStart"/>
            <w:r w:rsidRPr="009D699A">
              <w:rPr>
                <w:rFonts w:cs="Arial"/>
                <w:sz w:val="14"/>
                <w:szCs w:val="14"/>
                <w:lang w:val="en-US"/>
              </w:rPr>
              <w:t>datos</w:t>
            </w:r>
            <w:proofErr w:type="spellEnd"/>
            <w:r w:rsidRPr="009D699A">
              <w:rPr>
                <w:rFonts w:cs="Arial"/>
                <w:sz w:val="14"/>
                <w:szCs w:val="14"/>
                <w:lang w:val="en-US"/>
              </w:rPr>
              <w:t xml:space="preserve">. Para </w:t>
            </w:r>
            <w:proofErr w:type="spellStart"/>
            <w:r w:rsidRPr="009D699A">
              <w:rPr>
                <w:rFonts w:cs="Arial"/>
                <w:sz w:val="14"/>
                <w:szCs w:val="14"/>
                <w:lang w:val="en-US"/>
              </w:rPr>
              <w:t>esta</w:t>
            </w:r>
            <w:proofErr w:type="spellEnd"/>
            <w:r w:rsidRPr="009D699A">
              <w:rPr>
                <w:rFonts w:cs="Arial"/>
                <w:sz w:val="14"/>
                <w:szCs w:val="14"/>
                <w:lang w:val="en-US"/>
              </w:rPr>
              <w:t xml:space="preserve"> </w:t>
            </w:r>
            <w:proofErr w:type="spellStart"/>
            <w:r w:rsidRPr="009D699A">
              <w:rPr>
                <w:rFonts w:cs="Arial"/>
                <w:sz w:val="14"/>
                <w:szCs w:val="14"/>
                <w:lang w:val="en-US"/>
              </w:rPr>
              <w:t>verificación</w:t>
            </w:r>
            <w:proofErr w:type="spellEnd"/>
            <w:r w:rsidRPr="009D699A">
              <w:rPr>
                <w:rFonts w:cs="Arial"/>
                <w:sz w:val="14"/>
                <w:szCs w:val="14"/>
                <w:lang w:val="en-US"/>
              </w:rPr>
              <w:t xml:space="preserve">, </w:t>
            </w:r>
            <w:proofErr w:type="spellStart"/>
            <w:r w:rsidRPr="009D699A">
              <w:rPr>
                <w:rFonts w:cs="Arial"/>
                <w:sz w:val="14"/>
                <w:szCs w:val="14"/>
                <w:lang w:val="en-US"/>
              </w:rPr>
              <w:t>Vd</w:t>
            </w:r>
            <w:proofErr w:type="spellEnd"/>
            <w:r w:rsidRPr="009D699A">
              <w:rPr>
                <w:rFonts w:cs="Arial"/>
                <w:sz w:val="14"/>
                <w:szCs w:val="14"/>
                <w:lang w:val="en-US"/>
              </w:rPr>
              <w:t xml:space="preserve">. </w:t>
            </w:r>
            <w:proofErr w:type="spellStart"/>
            <w:r w:rsidRPr="009D699A">
              <w:rPr>
                <w:rFonts w:cs="Arial"/>
                <w:sz w:val="14"/>
                <w:szCs w:val="14"/>
                <w:lang w:val="en-US"/>
              </w:rPr>
              <w:t>puede</w:t>
            </w:r>
            <w:proofErr w:type="spellEnd"/>
            <w:r w:rsidRPr="009D699A">
              <w:rPr>
                <w:rFonts w:cs="Arial"/>
                <w:sz w:val="14"/>
                <w:szCs w:val="14"/>
                <w:lang w:val="en-US"/>
              </w:rPr>
              <w:t xml:space="preserve"> </w:t>
            </w:r>
            <w:proofErr w:type="spellStart"/>
            <w:r w:rsidRPr="009D699A">
              <w:rPr>
                <w:rFonts w:cs="Arial"/>
                <w:sz w:val="14"/>
                <w:szCs w:val="14"/>
                <w:lang w:val="en-US"/>
              </w:rPr>
              <w:t>elegir</w:t>
            </w:r>
            <w:proofErr w:type="spellEnd"/>
            <w:r w:rsidRPr="009D699A">
              <w:rPr>
                <w:rFonts w:cs="Arial"/>
                <w:sz w:val="14"/>
                <w:szCs w:val="14"/>
                <w:lang w:val="en-US"/>
              </w:rPr>
              <w:t xml:space="preserve"> entre </w:t>
            </w:r>
            <w:proofErr w:type="spellStart"/>
            <w:r w:rsidRPr="009D699A">
              <w:rPr>
                <w:rFonts w:cs="Arial"/>
                <w:sz w:val="14"/>
                <w:szCs w:val="14"/>
                <w:lang w:val="en-US"/>
              </w:rPr>
              <w:t>estas</w:t>
            </w:r>
            <w:proofErr w:type="spellEnd"/>
            <w:r w:rsidRPr="009D699A">
              <w:rPr>
                <w:rFonts w:cs="Arial"/>
                <w:sz w:val="14"/>
                <w:szCs w:val="14"/>
                <w:lang w:val="en-US"/>
              </w:rPr>
              <w:t xml:space="preserve"> dos </w:t>
            </w:r>
            <w:proofErr w:type="spellStart"/>
            <w:r w:rsidRPr="009D699A">
              <w:rPr>
                <w:rFonts w:cs="Arial"/>
                <w:sz w:val="14"/>
                <w:szCs w:val="14"/>
                <w:lang w:val="en-US"/>
              </w:rPr>
              <w:t>opciones</w:t>
            </w:r>
            <w:proofErr w:type="spellEnd"/>
            <w:r w:rsidRPr="009D699A">
              <w:rPr>
                <w:rFonts w:cs="Arial"/>
                <w:sz w:val="14"/>
                <w:szCs w:val="14"/>
                <w:lang w:val="en-US"/>
              </w:rPr>
              <w:t>:</w:t>
            </w:r>
          </w:p>
          <w:p w:rsidR="00E65D04" w:rsidRDefault="00E65D04" w:rsidP="00E65D04">
            <w:pPr>
              <w:pStyle w:val="Prrafodelista"/>
              <w:widowControl/>
              <w:numPr>
                <w:ilvl w:val="0"/>
                <w:numId w:val="12"/>
              </w:numPr>
              <w:spacing w:after="100" w:afterAutospacing="1" w:line="240" w:lineRule="auto"/>
              <w:jc w:val="both"/>
              <w:rPr>
                <w:rFonts w:cs="Arial"/>
                <w:sz w:val="14"/>
                <w:szCs w:val="14"/>
                <w:lang w:val="en-US"/>
              </w:rPr>
            </w:pPr>
            <w:proofErr w:type="spellStart"/>
            <w:r w:rsidRPr="009D699A">
              <w:rPr>
                <w:rFonts w:cs="Arial"/>
                <w:sz w:val="14"/>
                <w:szCs w:val="14"/>
                <w:lang w:val="en-US"/>
              </w:rPr>
              <w:t>Aportar</w:t>
            </w:r>
            <w:proofErr w:type="spellEnd"/>
            <w:r w:rsidRPr="009D699A">
              <w:rPr>
                <w:rFonts w:cs="Arial"/>
                <w:sz w:val="14"/>
                <w:szCs w:val="14"/>
                <w:lang w:val="en-US"/>
              </w:rPr>
              <w:t xml:space="preserve"> </w:t>
            </w:r>
            <w:proofErr w:type="spellStart"/>
            <w:r w:rsidRPr="009D699A">
              <w:rPr>
                <w:rFonts w:cs="Arial"/>
                <w:sz w:val="14"/>
                <w:szCs w:val="14"/>
                <w:lang w:val="en-US"/>
              </w:rPr>
              <w:t>fotocopia</w:t>
            </w:r>
            <w:proofErr w:type="spellEnd"/>
            <w:r w:rsidRPr="009D699A">
              <w:rPr>
                <w:rFonts w:cs="Arial"/>
                <w:sz w:val="14"/>
                <w:szCs w:val="14"/>
                <w:lang w:val="en-US"/>
              </w:rPr>
              <w:t xml:space="preserve"> de </w:t>
            </w:r>
            <w:proofErr w:type="gramStart"/>
            <w:r w:rsidRPr="009D699A">
              <w:rPr>
                <w:rFonts w:cs="Arial"/>
                <w:sz w:val="14"/>
                <w:szCs w:val="14"/>
                <w:lang w:val="en-US"/>
              </w:rPr>
              <w:t>un</w:t>
            </w:r>
            <w:proofErr w:type="gramEnd"/>
            <w:r w:rsidRPr="009D699A">
              <w:rPr>
                <w:rFonts w:cs="Arial"/>
                <w:sz w:val="14"/>
                <w:szCs w:val="14"/>
                <w:lang w:val="en-US"/>
              </w:rPr>
              <w:t xml:space="preserve"> </w:t>
            </w:r>
            <w:proofErr w:type="spellStart"/>
            <w:r w:rsidRPr="009D699A">
              <w:rPr>
                <w:rFonts w:cs="Arial"/>
                <w:sz w:val="14"/>
                <w:szCs w:val="14"/>
                <w:lang w:val="en-US"/>
              </w:rPr>
              <w:t>documento</w:t>
            </w:r>
            <w:proofErr w:type="spellEnd"/>
            <w:r w:rsidRPr="009D699A">
              <w:rPr>
                <w:rFonts w:cs="Arial"/>
                <w:sz w:val="14"/>
                <w:szCs w:val="14"/>
                <w:lang w:val="en-US"/>
              </w:rPr>
              <w:t xml:space="preserve"> </w:t>
            </w:r>
            <w:proofErr w:type="spellStart"/>
            <w:r w:rsidRPr="009D699A">
              <w:rPr>
                <w:rFonts w:cs="Arial"/>
                <w:sz w:val="14"/>
                <w:szCs w:val="14"/>
                <w:lang w:val="en-US"/>
              </w:rPr>
              <w:t>acreditativo</w:t>
            </w:r>
            <w:proofErr w:type="spellEnd"/>
            <w:r w:rsidRPr="009D699A">
              <w:rPr>
                <w:rFonts w:cs="Arial"/>
                <w:sz w:val="14"/>
                <w:szCs w:val="14"/>
                <w:lang w:val="en-US"/>
              </w:rPr>
              <w:t xml:space="preserve"> de </w:t>
            </w:r>
            <w:proofErr w:type="spellStart"/>
            <w:r w:rsidRPr="009D699A">
              <w:rPr>
                <w:rFonts w:cs="Arial"/>
                <w:sz w:val="14"/>
                <w:szCs w:val="14"/>
                <w:lang w:val="en-US"/>
              </w:rPr>
              <w:t>su</w:t>
            </w:r>
            <w:proofErr w:type="spellEnd"/>
            <w:r w:rsidRPr="009D699A">
              <w:rPr>
                <w:rFonts w:cs="Arial"/>
                <w:sz w:val="14"/>
                <w:szCs w:val="14"/>
                <w:lang w:val="en-US"/>
              </w:rPr>
              <w:t xml:space="preserve"> </w:t>
            </w:r>
            <w:proofErr w:type="spellStart"/>
            <w:r w:rsidRPr="009D699A">
              <w:rPr>
                <w:rFonts w:cs="Arial"/>
                <w:sz w:val="14"/>
                <w:szCs w:val="14"/>
                <w:lang w:val="en-US"/>
              </w:rPr>
              <w:t>identidad</w:t>
            </w:r>
            <w:proofErr w:type="spellEnd"/>
            <w:r w:rsidRPr="009D699A">
              <w:rPr>
                <w:rFonts w:cs="Arial"/>
                <w:sz w:val="14"/>
                <w:szCs w:val="14"/>
                <w:lang w:val="en-US"/>
              </w:rPr>
              <w:t xml:space="preserve"> (DNI, NIE, </w:t>
            </w:r>
            <w:proofErr w:type="spellStart"/>
            <w:r w:rsidRPr="009D699A">
              <w:rPr>
                <w:rFonts w:cs="Arial"/>
                <w:sz w:val="14"/>
                <w:szCs w:val="14"/>
                <w:lang w:val="en-US"/>
              </w:rPr>
              <w:t>Pasaporte</w:t>
            </w:r>
            <w:proofErr w:type="spellEnd"/>
            <w:r w:rsidRPr="009D699A">
              <w:rPr>
                <w:rFonts w:cs="Arial"/>
                <w:sz w:val="14"/>
                <w:szCs w:val="14"/>
                <w:lang w:val="en-US"/>
              </w:rPr>
              <w:t>).</w:t>
            </w:r>
          </w:p>
          <w:p w:rsidR="00E65D04" w:rsidRPr="00B95F95" w:rsidRDefault="00E65D04" w:rsidP="00FB57FE">
            <w:pPr>
              <w:pStyle w:val="Prrafodelista"/>
              <w:widowControl/>
              <w:numPr>
                <w:ilvl w:val="0"/>
                <w:numId w:val="12"/>
              </w:numPr>
              <w:spacing w:after="0" w:line="240" w:lineRule="auto"/>
              <w:jc w:val="both"/>
              <w:rPr>
                <w:rFonts w:cs="Arial"/>
                <w:sz w:val="14"/>
                <w:szCs w:val="14"/>
                <w:lang w:val="en-US"/>
              </w:rPr>
            </w:pPr>
            <w:proofErr w:type="spellStart"/>
            <w:r w:rsidRPr="00B95F95">
              <w:rPr>
                <w:rFonts w:cs="Arial"/>
                <w:sz w:val="14"/>
                <w:szCs w:val="14"/>
                <w:lang w:val="en-US"/>
              </w:rPr>
              <w:t>Expresar</w:t>
            </w:r>
            <w:proofErr w:type="spellEnd"/>
            <w:r w:rsidRPr="00B95F95">
              <w:rPr>
                <w:rFonts w:cs="Arial"/>
                <w:sz w:val="14"/>
                <w:szCs w:val="14"/>
                <w:lang w:val="en-US"/>
              </w:rPr>
              <w:t xml:space="preserve"> </w:t>
            </w:r>
            <w:proofErr w:type="spellStart"/>
            <w:r w:rsidRPr="00B95F95">
              <w:rPr>
                <w:rFonts w:cs="Arial"/>
                <w:sz w:val="14"/>
                <w:szCs w:val="14"/>
                <w:lang w:val="en-US"/>
              </w:rPr>
              <w:t>su</w:t>
            </w:r>
            <w:proofErr w:type="spellEnd"/>
            <w:r w:rsidRPr="00B95F95">
              <w:rPr>
                <w:rFonts w:cs="Arial"/>
                <w:sz w:val="14"/>
                <w:szCs w:val="14"/>
                <w:lang w:val="en-US"/>
              </w:rPr>
              <w:t xml:space="preserve"> </w:t>
            </w:r>
            <w:proofErr w:type="spellStart"/>
            <w:r w:rsidRPr="00B95F95">
              <w:rPr>
                <w:rFonts w:cs="Arial"/>
                <w:sz w:val="14"/>
                <w:szCs w:val="14"/>
                <w:lang w:val="en-US"/>
              </w:rPr>
              <w:t>consentimiento</w:t>
            </w:r>
            <w:proofErr w:type="spellEnd"/>
            <w:r w:rsidRPr="00B95F95">
              <w:rPr>
                <w:rFonts w:cs="Arial"/>
                <w:sz w:val="14"/>
                <w:szCs w:val="14"/>
                <w:lang w:val="en-US"/>
              </w:rPr>
              <w:t xml:space="preserve"> para que el </w:t>
            </w:r>
            <w:proofErr w:type="spellStart"/>
            <w:r w:rsidRPr="00B95F95">
              <w:rPr>
                <w:rFonts w:cs="Arial"/>
                <w:sz w:val="14"/>
                <w:szCs w:val="14"/>
                <w:lang w:val="en-US"/>
              </w:rPr>
              <w:t>Ayuntamiento</w:t>
            </w:r>
            <w:proofErr w:type="spellEnd"/>
            <w:r w:rsidRPr="00B95F95">
              <w:rPr>
                <w:rFonts w:cs="Arial"/>
                <w:sz w:val="14"/>
                <w:szCs w:val="14"/>
                <w:lang w:val="en-US"/>
              </w:rPr>
              <w:t xml:space="preserve"> </w:t>
            </w:r>
            <w:proofErr w:type="spellStart"/>
            <w:r w:rsidRPr="00B95F95">
              <w:rPr>
                <w:rFonts w:cs="Arial"/>
                <w:sz w:val="14"/>
                <w:szCs w:val="14"/>
                <w:lang w:val="en-US"/>
              </w:rPr>
              <w:t>pueda</w:t>
            </w:r>
            <w:proofErr w:type="spellEnd"/>
            <w:r w:rsidRPr="00B95F95">
              <w:rPr>
                <w:rFonts w:cs="Arial"/>
                <w:sz w:val="14"/>
                <w:szCs w:val="14"/>
                <w:lang w:val="en-US"/>
              </w:rPr>
              <w:t xml:space="preserve"> </w:t>
            </w:r>
            <w:proofErr w:type="spellStart"/>
            <w:r w:rsidRPr="00B95F95">
              <w:rPr>
                <w:rFonts w:cs="Arial"/>
                <w:sz w:val="14"/>
                <w:szCs w:val="14"/>
                <w:lang w:val="en-US"/>
              </w:rPr>
              <w:t>verificar</w:t>
            </w:r>
            <w:proofErr w:type="spellEnd"/>
            <w:r w:rsidRPr="00B95F95">
              <w:rPr>
                <w:rFonts w:cs="Arial"/>
                <w:sz w:val="14"/>
                <w:szCs w:val="14"/>
                <w:lang w:val="en-US"/>
              </w:rPr>
              <w:t xml:space="preserve"> </w:t>
            </w:r>
            <w:proofErr w:type="spellStart"/>
            <w:r w:rsidRPr="00B95F95">
              <w:rPr>
                <w:rFonts w:cs="Arial"/>
                <w:sz w:val="14"/>
                <w:szCs w:val="14"/>
                <w:lang w:val="en-US"/>
              </w:rPr>
              <w:t>su</w:t>
            </w:r>
            <w:proofErr w:type="spellEnd"/>
            <w:r w:rsidRPr="00B95F95">
              <w:rPr>
                <w:rFonts w:cs="Arial"/>
                <w:sz w:val="14"/>
                <w:szCs w:val="14"/>
                <w:lang w:val="en-US"/>
              </w:rPr>
              <w:t xml:space="preserve"> </w:t>
            </w:r>
            <w:proofErr w:type="spellStart"/>
            <w:r w:rsidRPr="00B95F95">
              <w:rPr>
                <w:rFonts w:cs="Arial"/>
                <w:sz w:val="14"/>
                <w:szCs w:val="14"/>
                <w:lang w:val="en-US"/>
              </w:rPr>
              <w:t>identidad</w:t>
            </w:r>
            <w:proofErr w:type="spellEnd"/>
            <w:r w:rsidRPr="00B95F95">
              <w:rPr>
                <w:rFonts w:cs="Arial"/>
                <w:sz w:val="14"/>
                <w:szCs w:val="14"/>
                <w:lang w:val="en-US"/>
              </w:rPr>
              <w:t xml:space="preserve"> de forma </w:t>
            </w:r>
            <w:proofErr w:type="spellStart"/>
            <w:r w:rsidRPr="00B95F95">
              <w:rPr>
                <w:rFonts w:cs="Arial"/>
                <w:sz w:val="14"/>
                <w:szCs w:val="14"/>
                <w:lang w:val="en-US"/>
              </w:rPr>
              <w:t>telemática</w:t>
            </w:r>
            <w:proofErr w:type="spellEnd"/>
            <w:r w:rsidRPr="00B95F95">
              <w:rPr>
                <w:rFonts w:cs="Arial"/>
                <w:sz w:val="14"/>
                <w:szCs w:val="14"/>
                <w:lang w:val="en-US"/>
              </w:rPr>
              <w:t xml:space="preserve">, para lo </w:t>
            </w:r>
            <w:proofErr w:type="spellStart"/>
            <w:r w:rsidRPr="00B95F95">
              <w:rPr>
                <w:rFonts w:cs="Arial"/>
                <w:sz w:val="14"/>
                <w:szCs w:val="14"/>
                <w:lang w:val="en-US"/>
              </w:rPr>
              <w:t>cual</w:t>
            </w:r>
            <w:proofErr w:type="spellEnd"/>
            <w:r w:rsidRPr="00B95F95">
              <w:rPr>
                <w:rFonts w:cs="Arial"/>
                <w:sz w:val="14"/>
                <w:szCs w:val="14"/>
                <w:lang w:val="en-US"/>
              </w:rPr>
              <w:t xml:space="preserve"> </w:t>
            </w:r>
            <w:proofErr w:type="spellStart"/>
            <w:r w:rsidRPr="00B95F95">
              <w:rPr>
                <w:rFonts w:cs="Arial"/>
                <w:sz w:val="14"/>
                <w:szCs w:val="14"/>
                <w:lang w:val="en-US"/>
              </w:rPr>
              <w:t>debe</w:t>
            </w:r>
            <w:proofErr w:type="spellEnd"/>
            <w:r w:rsidRPr="00B95F95">
              <w:rPr>
                <w:rFonts w:cs="Arial"/>
                <w:sz w:val="14"/>
                <w:szCs w:val="14"/>
                <w:lang w:val="en-US"/>
              </w:rPr>
              <w:t xml:space="preserve"> </w:t>
            </w:r>
            <w:proofErr w:type="spellStart"/>
            <w:r w:rsidRPr="00B95F95">
              <w:rPr>
                <w:rFonts w:cs="Arial"/>
                <w:sz w:val="14"/>
                <w:szCs w:val="14"/>
                <w:lang w:val="en-US"/>
              </w:rPr>
              <w:t>indicar</w:t>
            </w:r>
            <w:proofErr w:type="spellEnd"/>
            <w:r w:rsidRPr="00B95F95">
              <w:rPr>
                <w:rFonts w:cs="Arial"/>
                <w:sz w:val="14"/>
                <w:szCs w:val="14"/>
                <w:lang w:val="en-US"/>
              </w:rPr>
              <w:t xml:space="preserve"> </w:t>
            </w:r>
            <w:proofErr w:type="spellStart"/>
            <w:r w:rsidRPr="00B95F95">
              <w:rPr>
                <w:rFonts w:cs="Arial"/>
                <w:sz w:val="14"/>
                <w:szCs w:val="14"/>
                <w:lang w:val="en-US"/>
              </w:rPr>
              <w:t>su</w:t>
            </w:r>
            <w:proofErr w:type="spellEnd"/>
            <w:r w:rsidRPr="00B95F95">
              <w:rPr>
                <w:rFonts w:cs="Arial"/>
                <w:sz w:val="14"/>
                <w:szCs w:val="14"/>
                <w:lang w:val="en-US"/>
              </w:rPr>
              <w:t xml:space="preserve"> </w:t>
            </w:r>
            <w:proofErr w:type="spellStart"/>
            <w:r w:rsidRPr="00B95F95">
              <w:rPr>
                <w:rFonts w:cs="Arial"/>
                <w:sz w:val="14"/>
                <w:szCs w:val="14"/>
                <w:lang w:val="en-US"/>
              </w:rPr>
              <w:t>nombre</w:t>
            </w:r>
            <w:proofErr w:type="spellEnd"/>
            <w:r w:rsidRPr="00B95F95">
              <w:rPr>
                <w:rFonts w:cs="Arial"/>
                <w:sz w:val="14"/>
                <w:szCs w:val="14"/>
                <w:lang w:val="en-US"/>
              </w:rPr>
              <w:t xml:space="preserve"> y </w:t>
            </w:r>
            <w:proofErr w:type="spellStart"/>
            <w:r w:rsidRPr="00B95F95">
              <w:rPr>
                <w:rFonts w:cs="Arial"/>
                <w:sz w:val="14"/>
                <w:szCs w:val="14"/>
                <w:lang w:val="en-US"/>
              </w:rPr>
              <w:t>apellidos</w:t>
            </w:r>
            <w:proofErr w:type="spellEnd"/>
            <w:r w:rsidRPr="00B95F95">
              <w:rPr>
                <w:rFonts w:cs="Arial"/>
                <w:sz w:val="14"/>
                <w:szCs w:val="14"/>
                <w:lang w:val="en-US"/>
              </w:rPr>
              <w:t xml:space="preserve">, el </w:t>
            </w:r>
            <w:proofErr w:type="spellStart"/>
            <w:r w:rsidRPr="00B95F95">
              <w:rPr>
                <w:rFonts w:cs="Arial"/>
                <w:sz w:val="14"/>
                <w:szCs w:val="14"/>
                <w:lang w:val="en-US"/>
              </w:rPr>
              <w:t>tipo</w:t>
            </w:r>
            <w:proofErr w:type="spellEnd"/>
            <w:r w:rsidRPr="00B95F95">
              <w:rPr>
                <w:rFonts w:cs="Arial"/>
                <w:sz w:val="14"/>
                <w:szCs w:val="14"/>
                <w:lang w:val="en-US"/>
              </w:rPr>
              <w:t xml:space="preserve"> de </w:t>
            </w:r>
            <w:proofErr w:type="spellStart"/>
            <w:r w:rsidRPr="00B95F95">
              <w:rPr>
                <w:rFonts w:cs="Arial"/>
                <w:sz w:val="14"/>
                <w:szCs w:val="14"/>
                <w:lang w:val="en-US"/>
              </w:rPr>
              <w:t>documento</w:t>
            </w:r>
            <w:proofErr w:type="spellEnd"/>
            <w:r w:rsidRPr="00B95F95">
              <w:rPr>
                <w:rFonts w:cs="Arial"/>
                <w:sz w:val="14"/>
                <w:szCs w:val="14"/>
                <w:lang w:val="en-US"/>
              </w:rPr>
              <w:t xml:space="preserve"> para la </w:t>
            </w:r>
            <w:proofErr w:type="spellStart"/>
            <w:r w:rsidRPr="00B95F95">
              <w:rPr>
                <w:rFonts w:cs="Arial"/>
                <w:sz w:val="14"/>
                <w:szCs w:val="14"/>
                <w:lang w:val="en-US"/>
              </w:rPr>
              <w:t>consulta</w:t>
            </w:r>
            <w:proofErr w:type="spellEnd"/>
            <w:r w:rsidRPr="00B95F95">
              <w:rPr>
                <w:rFonts w:cs="Arial"/>
                <w:sz w:val="14"/>
                <w:szCs w:val="14"/>
                <w:lang w:val="en-US"/>
              </w:rPr>
              <w:t xml:space="preserve"> (DNI, NIE, </w:t>
            </w:r>
            <w:proofErr w:type="spellStart"/>
            <w:r w:rsidRPr="00B95F95">
              <w:rPr>
                <w:rFonts w:cs="Arial"/>
                <w:sz w:val="14"/>
                <w:szCs w:val="14"/>
                <w:lang w:val="en-US"/>
              </w:rPr>
              <w:t>Pasaporte</w:t>
            </w:r>
            <w:proofErr w:type="spellEnd"/>
            <w:r w:rsidRPr="00B95F95">
              <w:rPr>
                <w:rFonts w:cs="Arial"/>
                <w:sz w:val="14"/>
                <w:szCs w:val="14"/>
                <w:lang w:val="en-US"/>
              </w:rPr>
              <w:t xml:space="preserve">) y </w:t>
            </w:r>
            <w:proofErr w:type="spellStart"/>
            <w:r w:rsidRPr="00B95F95">
              <w:rPr>
                <w:rFonts w:cs="Arial"/>
                <w:sz w:val="14"/>
                <w:szCs w:val="14"/>
                <w:lang w:val="en-US"/>
              </w:rPr>
              <w:t>su</w:t>
            </w:r>
            <w:proofErr w:type="spellEnd"/>
            <w:r w:rsidRPr="00B95F95">
              <w:rPr>
                <w:rFonts w:cs="Arial"/>
                <w:sz w:val="14"/>
                <w:szCs w:val="14"/>
                <w:lang w:val="en-US"/>
              </w:rPr>
              <w:t xml:space="preserve"> </w:t>
            </w:r>
            <w:proofErr w:type="spellStart"/>
            <w:r w:rsidRPr="00B95F95">
              <w:rPr>
                <w:rFonts w:cs="Arial"/>
                <w:sz w:val="14"/>
                <w:szCs w:val="14"/>
                <w:lang w:val="en-US"/>
              </w:rPr>
              <w:t>número</w:t>
            </w:r>
            <w:proofErr w:type="spellEnd"/>
            <w:r w:rsidRPr="00B95F95">
              <w:rPr>
                <w:rFonts w:cs="Arial"/>
                <w:sz w:val="14"/>
                <w:szCs w:val="14"/>
                <w:lang w:val="en-US"/>
              </w:rPr>
              <w:t xml:space="preserve">. </w:t>
            </w:r>
            <w:proofErr w:type="spellStart"/>
            <w:r w:rsidRPr="00B95F95">
              <w:rPr>
                <w:rFonts w:cs="Arial"/>
                <w:sz w:val="14"/>
                <w:szCs w:val="14"/>
                <w:lang w:val="en-US"/>
              </w:rPr>
              <w:t>En</w:t>
            </w:r>
            <w:proofErr w:type="spellEnd"/>
            <w:r w:rsidRPr="00B95F95">
              <w:rPr>
                <w:rFonts w:cs="Arial"/>
                <w:sz w:val="14"/>
                <w:szCs w:val="14"/>
                <w:lang w:val="en-US"/>
              </w:rPr>
              <w:t xml:space="preserve"> </w:t>
            </w:r>
            <w:proofErr w:type="spellStart"/>
            <w:r w:rsidRPr="00B95F95">
              <w:rPr>
                <w:rFonts w:cs="Arial"/>
                <w:sz w:val="14"/>
                <w:szCs w:val="14"/>
                <w:lang w:val="en-US"/>
              </w:rPr>
              <w:t>caso</w:t>
            </w:r>
            <w:proofErr w:type="spellEnd"/>
            <w:r w:rsidRPr="00B95F95">
              <w:rPr>
                <w:rFonts w:cs="Arial"/>
                <w:sz w:val="14"/>
                <w:szCs w:val="14"/>
                <w:lang w:val="en-US"/>
              </w:rPr>
              <w:t xml:space="preserve"> de </w:t>
            </w:r>
            <w:proofErr w:type="spellStart"/>
            <w:r w:rsidRPr="00B95F95">
              <w:rPr>
                <w:rFonts w:cs="Arial"/>
                <w:sz w:val="14"/>
                <w:szCs w:val="14"/>
                <w:lang w:val="en-US"/>
              </w:rPr>
              <w:t>indisponibilidad</w:t>
            </w:r>
            <w:proofErr w:type="spellEnd"/>
            <w:r w:rsidRPr="00B95F95">
              <w:rPr>
                <w:rFonts w:cs="Arial"/>
                <w:sz w:val="14"/>
                <w:szCs w:val="14"/>
                <w:lang w:val="en-US"/>
              </w:rPr>
              <w:t xml:space="preserve"> de </w:t>
            </w:r>
            <w:proofErr w:type="spellStart"/>
            <w:r w:rsidRPr="00B95F95">
              <w:rPr>
                <w:rFonts w:cs="Arial"/>
                <w:sz w:val="14"/>
                <w:szCs w:val="14"/>
                <w:lang w:val="en-US"/>
              </w:rPr>
              <w:t>los</w:t>
            </w:r>
            <w:proofErr w:type="spellEnd"/>
            <w:r w:rsidRPr="00B95F95">
              <w:rPr>
                <w:rFonts w:cs="Arial"/>
                <w:sz w:val="14"/>
                <w:szCs w:val="14"/>
                <w:lang w:val="en-US"/>
              </w:rPr>
              <w:t xml:space="preserve"> </w:t>
            </w:r>
            <w:proofErr w:type="spellStart"/>
            <w:r w:rsidRPr="00B95F95">
              <w:rPr>
                <w:rFonts w:cs="Arial"/>
                <w:sz w:val="14"/>
                <w:szCs w:val="14"/>
                <w:lang w:val="en-US"/>
              </w:rPr>
              <w:t>servicios</w:t>
            </w:r>
            <w:proofErr w:type="spellEnd"/>
            <w:r w:rsidRPr="00B95F95">
              <w:rPr>
                <w:rFonts w:cs="Arial"/>
                <w:sz w:val="14"/>
                <w:szCs w:val="14"/>
                <w:lang w:val="en-US"/>
              </w:rPr>
              <w:t xml:space="preserve"> </w:t>
            </w:r>
            <w:proofErr w:type="spellStart"/>
            <w:r w:rsidRPr="00B95F95">
              <w:rPr>
                <w:rFonts w:cs="Arial"/>
                <w:sz w:val="14"/>
                <w:szCs w:val="14"/>
                <w:lang w:val="en-US"/>
              </w:rPr>
              <w:t>telemáticos</w:t>
            </w:r>
            <w:proofErr w:type="spellEnd"/>
            <w:r w:rsidRPr="00B95F95">
              <w:rPr>
                <w:rFonts w:cs="Arial"/>
                <w:sz w:val="14"/>
                <w:szCs w:val="14"/>
                <w:lang w:val="en-US"/>
              </w:rPr>
              <w:t xml:space="preserve">, </w:t>
            </w:r>
            <w:proofErr w:type="spellStart"/>
            <w:r w:rsidRPr="00B95F95">
              <w:rPr>
                <w:rFonts w:cs="Arial"/>
                <w:sz w:val="14"/>
                <w:szCs w:val="14"/>
                <w:lang w:val="en-US"/>
              </w:rPr>
              <w:t>Vd</w:t>
            </w:r>
            <w:proofErr w:type="spellEnd"/>
            <w:r w:rsidRPr="00B95F95">
              <w:rPr>
                <w:rFonts w:cs="Arial"/>
                <w:sz w:val="14"/>
                <w:szCs w:val="14"/>
                <w:lang w:val="en-US"/>
              </w:rPr>
              <w:t xml:space="preserve">. </w:t>
            </w:r>
            <w:proofErr w:type="spellStart"/>
            <w:r w:rsidRPr="00B95F95">
              <w:rPr>
                <w:rFonts w:cs="Arial"/>
                <w:sz w:val="14"/>
                <w:szCs w:val="14"/>
                <w:lang w:val="en-US"/>
              </w:rPr>
              <w:t>deberá</w:t>
            </w:r>
            <w:proofErr w:type="spellEnd"/>
            <w:r w:rsidRPr="00B95F95">
              <w:rPr>
                <w:rFonts w:cs="Arial"/>
                <w:sz w:val="14"/>
                <w:szCs w:val="14"/>
                <w:lang w:val="en-US"/>
              </w:rPr>
              <w:t xml:space="preserve"> </w:t>
            </w:r>
            <w:proofErr w:type="spellStart"/>
            <w:r w:rsidRPr="00B95F95">
              <w:rPr>
                <w:rFonts w:cs="Arial"/>
                <w:sz w:val="14"/>
                <w:szCs w:val="14"/>
                <w:lang w:val="en-US"/>
              </w:rPr>
              <w:t>aportar</w:t>
            </w:r>
            <w:proofErr w:type="spellEnd"/>
            <w:r w:rsidRPr="00B95F95">
              <w:rPr>
                <w:rFonts w:cs="Arial"/>
                <w:sz w:val="14"/>
                <w:szCs w:val="14"/>
                <w:lang w:val="en-US"/>
              </w:rPr>
              <w:t xml:space="preserve"> </w:t>
            </w:r>
            <w:proofErr w:type="spellStart"/>
            <w:r w:rsidRPr="00B95F95">
              <w:rPr>
                <w:rFonts w:cs="Arial"/>
                <w:sz w:val="14"/>
                <w:szCs w:val="14"/>
                <w:lang w:val="en-US"/>
              </w:rPr>
              <w:t>fotocopia</w:t>
            </w:r>
            <w:proofErr w:type="spellEnd"/>
            <w:r w:rsidRPr="00B95F95">
              <w:rPr>
                <w:rFonts w:cs="Arial"/>
                <w:sz w:val="14"/>
                <w:szCs w:val="14"/>
                <w:lang w:val="en-US"/>
              </w:rPr>
              <w:t xml:space="preserve"> </w:t>
            </w:r>
            <w:proofErr w:type="gramStart"/>
            <w:r w:rsidRPr="00B95F95">
              <w:rPr>
                <w:rFonts w:cs="Arial"/>
                <w:sz w:val="14"/>
                <w:szCs w:val="14"/>
                <w:lang w:val="en-US"/>
              </w:rPr>
              <w:t>del</w:t>
            </w:r>
            <w:proofErr w:type="gramEnd"/>
            <w:r w:rsidRPr="00B95F95">
              <w:rPr>
                <w:rFonts w:cs="Arial"/>
                <w:sz w:val="14"/>
                <w:szCs w:val="14"/>
                <w:lang w:val="en-US"/>
              </w:rPr>
              <w:t xml:space="preserve"> </w:t>
            </w:r>
            <w:proofErr w:type="spellStart"/>
            <w:r w:rsidRPr="00B95F95">
              <w:rPr>
                <w:rFonts w:cs="Arial"/>
                <w:sz w:val="14"/>
                <w:szCs w:val="14"/>
                <w:lang w:val="en-US"/>
              </w:rPr>
              <w:t>documento</w:t>
            </w:r>
            <w:proofErr w:type="spellEnd"/>
            <w:r w:rsidRPr="00B95F95">
              <w:rPr>
                <w:rFonts w:cs="Arial"/>
                <w:sz w:val="14"/>
                <w:szCs w:val="14"/>
                <w:lang w:val="en-US"/>
              </w:rPr>
              <w:t xml:space="preserve"> </w:t>
            </w:r>
            <w:proofErr w:type="spellStart"/>
            <w:r w:rsidRPr="00B95F95">
              <w:rPr>
                <w:rFonts w:cs="Arial"/>
                <w:sz w:val="14"/>
                <w:szCs w:val="14"/>
                <w:lang w:val="en-US"/>
              </w:rPr>
              <w:t>acreditativo</w:t>
            </w:r>
            <w:proofErr w:type="spellEnd"/>
            <w:r w:rsidRPr="00B95F95">
              <w:rPr>
                <w:rFonts w:cs="Arial"/>
                <w:sz w:val="14"/>
                <w:szCs w:val="14"/>
                <w:lang w:val="en-US"/>
              </w:rPr>
              <w:t xml:space="preserve"> de </w:t>
            </w:r>
            <w:proofErr w:type="spellStart"/>
            <w:r w:rsidRPr="00B95F95">
              <w:rPr>
                <w:rFonts w:cs="Arial"/>
                <w:sz w:val="14"/>
                <w:szCs w:val="14"/>
                <w:lang w:val="en-US"/>
              </w:rPr>
              <w:t>su</w:t>
            </w:r>
            <w:proofErr w:type="spellEnd"/>
            <w:r w:rsidRPr="00B95F95">
              <w:rPr>
                <w:rFonts w:cs="Arial"/>
                <w:sz w:val="14"/>
                <w:szCs w:val="14"/>
                <w:lang w:val="en-US"/>
              </w:rPr>
              <w:t xml:space="preserve"> </w:t>
            </w:r>
            <w:proofErr w:type="spellStart"/>
            <w:r w:rsidRPr="00B95F95">
              <w:rPr>
                <w:rFonts w:cs="Arial"/>
                <w:sz w:val="14"/>
                <w:szCs w:val="14"/>
                <w:lang w:val="en-US"/>
              </w:rPr>
              <w:t>identidad</w:t>
            </w:r>
            <w:proofErr w:type="spellEnd"/>
            <w:r w:rsidRPr="00B95F95">
              <w:rPr>
                <w:rFonts w:cs="Arial"/>
                <w:sz w:val="14"/>
                <w:szCs w:val="14"/>
                <w:lang w:val="en-US"/>
              </w:rPr>
              <w:t>.</w:t>
            </w:r>
          </w:p>
        </w:tc>
      </w:tr>
    </w:tbl>
    <w:p w:rsidR="00FB57FE" w:rsidRDefault="00FB57FE" w:rsidP="00E65D04">
      <w:pPr>
        <w:spacing w:after="0" w:line="240" w:lineRule="auto"/>
      </w:pPr>
    </w:p>
    <w:p w:rsidR="00FB57FE" w:rsidRPr="00FB57FE" w:rsidRDefault="00FB57FE" w:rsidP="00FB57FE"/>
    <w:p w:rsidR="00FB57FE" w:rsidRDefault="00FB57FE" w:rsidP="00FB57FE"/>
    <w:p w:rsidR="008C6CA8" w:rsidRDefault="008C6CA8" w:rsidP="00FB57FE">
      <w:pPr>
        <w:tabs>
          <w:tab w:val="left" w:pos="3687"/>
        </w:tabs>
      </w:pPr>
    </w:p>
    <w:p w:rsidR="008C6CA8" w:rsidRDefault="008C6CA8" w:rsidP="00FB57FE">
      <w:pPr>
        <w:tabs>
          <w:tab w:val="left" w:pos="3687"/>
        </w:tabs>
      </w:pPr>
    </w:p>
    <w:p w:rsidR="008C6CA8" w:rsidRDefault="008C6CA8" w:rsidP="00FB57FE">
      <w:pPr>
        <w:tabs>
          <w:tab w:val="left" w:pos="3687"/>
        </w:tabs>
      </w:pPr>
    </w:p>
    <w:p w:rsidR="008C6CA8" w:rsidRDefault="008C6CA8" w:rsidP="00FB57FE">
      <w:pPr>
        <w:tabs>
          <w:tab w:val="left" w:pos="3687"/>
        </w:tabs>
      </w:pPr>
    </w:p>
    <w:p w:rsidR="008C6CA8" w:rsidRDefault="008C6CA8" w:rsidP="00FB57FE">
      <w:pPr>
        <w:tabs>
          <w:tab w:val="left" w:pos="3687"/>
        </w:tabs>
      </w:pPr>
    </w:p>
    <w:p w:rsidR="008C6CA8" w:rsidRDefault="008C6CA8" w:rsidP="00FB57FE">
      <w:pPr>
        <w:tabs>
          <w:tab w:val="left" w:pos="3687"/>
        </w:tabs>
      </w:pPr>
    </w:p>
    <w:p w:rsidR="008C6CA8" w:rsidRDefault="008C6CA8" w:rsidP="00FB57FE">
      <w:pPr>
        <w:tabs>
          <w:tab w:val="left" w:pos="3687"/>
        </w:tabs>
      </w:pPr>
    </w:p>
    <w:p w:rsidR="008C6CA8" w:rsidRPr="008C6CA8" w:rsidRDefault="008C6CA8" w:rsidP="008C6CA8">
      <w:pPr>
        <w:spacing w:after="0" w:line="240" w:lineRule="auto"/>
        <w:jc w:val="both"/>
        <w:rPr>
          <w:b/>
          <w:sz w:val="24"/>
          <w:szCs w:val="24"/>
        </w:rPr>
      </w:pPr>
      <w:r>
        <w:rPr>
          <w:b/>
          <w:sz w:val="24"/>
          <w:szCs w:val="24"/>
        </w:rPr>
        <w:lastRenderedPageBreak/>
        <w:t xml:space="preserve">ANEXO II: </w:t>
      </w:r>
      <w:r w:rsidRPr="008C6CA8">
        <w:rPr>
          <w:b/>
          <w:sz w:val="24"/>
          <w:szCs w:val="24"/>
        </w:rPr>
        <w:t>MANTENIMIENTO DE TERCEROS</w:t>
      </w:r>
    </w:p>
    <w:tbl>
      <w:tblPr>
        <w:tblStyle w:val="Tablaconcuadrcula"/>
        <w:tblW w:w="0" w:type="auto"/>
        <w:tblLook w:val="04A0" w:firstRow="1" w:lastRow="0" w:firstColumn="1" w:lastColumn="0" w:noHBand="0" w:noVBand="1"/>
      </w:tblPr>
      <w:tblGrid>
        <w:gridCol w:w="1224"/>
        <w:gridCol w:w="676"/>
        <w:gridCol w:w="2592"/>
        <w:gridCol w:w="912"/>
        <w:gridCol w:w="782"/>
        <w:gridCol w:w="779"/>
        <w:gridCol w:w="774"/>
        <w:gridCol w:w="281"/>
        <w:gridCol w:w="608"/>
        <w:gridCol w:w="783"/>
        <w:gridCol w:w="783"/>
      </w:tblGrid>
      <w:tr w:rsidR="008C6CA8" w:rsidTr="008C6CA8">
        <w:trPr>
          <w:trHeight w:hRule="exact" w:val="397"/>
        </w:trPr>
        <w:tc>
          <w:tcPr>
            <w:tcW w:w="10194" w:type="dxa"/>
            <w:gridSpan w:val="11"/>
            <w:shd w:val="clear" w:color="auto" w:fill="A6A6A6" w:themeFill="background1" w:themeFillShade="A6"/>
            <w:vAlign w:val="center"/>
          </w:tcPr>
          <w:p w:rsidR="008C6CA8" w:rsidRPr="00B54790" w:rsidRDefault="008C6CA8" w:rsidP="00B562C3">
            <w:pPr>
              <w:rPr>
                <w:b/>
                <w:color w:val="FFFFFF" w:themeColor="background1"/>
              </w:rPr>
            </w:pPr>
            <w:r w:rsidRPr="00B54790">
              <w:rPr>
                <w:b/>
                <w:color w:val="FFFFFF" w:themeColor="background1"/>
              </w:rPr>
              <w:t>DATOS DEL SOLICITANTE</w:t>
            </w:r>
          </w:p>
        </w:tc>
      </w:tr>
      <w:tr w:rsidR="008C6CA8" w:rsidTr="008C6CA8">
        <w:trPr>
          <w:trHeight w:hRule="exact" w:val="397"/>
        </w:trPr>
        <w:tc>
          <w:tcPr>
            <w:tcW w:w="8020" w:type="dxa"/>
            <w:gridSpan w:val="8"/>
          </w:tcPr>
          <w:p w:rsidR="008C6CA8" w:rsidRPr="000D669D" w:rsidRDefault="008C6CA8" w:rsidP="00B562C3">
            <w:pPr>
              <w:rPr>
                <w:b/>
                <w:sz w:val="14"/>
                <w:szCs w:val="14"/>
              </w:rPr>
            </w:pPr>
            <w:r w:rsidRPr="000D669D">
              <w:rPr>
                <w:b/>
                <w:sz w:val="14"/>
                <w:szCs w:val="14"/>
              </w:rPr>
              <w:t>Apellidos y Nombre o Razón Social</w:t>
            </w:r>
          </w:p>
          <w:p w:rsidR="008C6CA8" w:rsidRDefault="008C6CA8" w:rsidP="00B562C3"/>
        </w:tc>
        <w:tc>
          <w:tcPr>
            <w:tcW w:w="2174" w:type="dxa"/>
            <w:gridSpan w:val="3"/>
          </w:tcPr>
          <w:p w:rsidR="008C6CA8" w:rsidRPr="000D669D" w:rsidRDefault="008C6CA8" w:rsidP="00B562C3">
            <w:pPr>
              <w:rPr>
                <w:b/>
                <w:sz w:val="14"/>
                <w:szCs w:val="14"/>
              </w:rPr>
            </w:pPr>
            <w:r w:rsidRPr="000D669D">
              <w:rPr>
                <w:b/>
                <w:sz w:val="14"/>
                <w:szCs w:val="14"/>
              </w:rPr>
              <w:t>DNI/NIF/CIF/NIE/Pasaporte</w:t>
            </w:r>
          </w:p>
          <w:p w:rsidR="008C6CA8" w:rsidRDefault="008C6CA8" w:rsidP="00B562C3"/>
        </w:tc>
      </w:tr>
      <w:tr w:rsidR="008C6CA8" w:rsidTr="008C6CA8">
        <w:trPr>
          <w:trHeight w:hRule="exact" w:val="397"/>
        </w:trPr>
        <w:tc>
          <w:tcPr>
            <w:tcW w:w="5404" w:type="dxa"/>
            <w:gridSpan w:val="4"/>
          </w:tcPr>
          <w:p w:rsidR="008C6CA8" w:rsidRPr="000D669D" w:rsidRDefault="008C6CA8" w:rsidP="00B562C3">
            <w:pPr>
              <w:rPr>
                <w:b/>
                <w:sz w:val="14"/>
                <w:szCs w:val="14"/>
              </w:rPr>
            </w:pPr>
            <w:r w:rsidRPr="000D669D">
              <w:rPr>
                <w:b/>
                <w:sz w:val="14"/>
                <w:szCs w:val="14"/>
              </w:rPr>
              <w:t>D</w:t>
            </w:r>
            <w:r>
              <w:rPr>
                <w:b/>
                <w:sz w:val="14"/>
                <w:szCs w:val="14"/>
              </w:rPr>
              <w:t xml:space="preserve">irección (Calle, Avenida, </w:t>
            </w:r>
            <w:proofErr w:type="gramStart"/>
            <w:r>
              <w:rPr>
                <w:b/>
                <w:sz w:val="14"/>
                <w:szCs w:val="14"/>
              </w:rPr>
              <w:t>Plaza,…</w:t>
            </w:r>
            <w:proofErr w:type="gramEnd"/>
            <w:r>
              <w:rPr>
                <w:b/>
                <w:sz w:val="14"/>
                <w:szCs w:val="14"/>
              </w:rPr>
              <w:t>)</w:t>
            </w:r>
          </w:p>
          <w:p w:rsidR="008C6CA8" w:rsidRDefault="008C6CA8" w:rsidP="00B562C3"/>
        </w:tc>
        <w:tc>
          <w:tcPr>
            <w:tcW w:w="782" w:type="dxa"/>
          </w:tcPr>
          <w:p w:rsidR="008C6CA8" w:rsidRPr="000D669D" w:rsidRDefault="008C6CA8" w:rsidP="00B562C3">
            <w:pPr>
              <w:rPr>
                <w:b/>
                <w:sz w:val="14"/>
                <w:szCs w:val="14"/>
              </w:rPr>
            </w:pPr>
            <w:r w:rsidRPr="000D669D">
              <w:rPr>
                <w:b/>
                <w:sz w:val="14"/>
                <w:szCs w:val="14"/>
              </w:rPr>
              <w:t>Núm</w:t>
            </w:r>
            <w:r>
              <w:rPr>
                <w:b/>
                <w:sz w:val="14"/>
                <w:szCs w:val="14"/>
              </w:rPr>
              <w:t>ero</w:t>
            </w:r>
          </w:p>
          <w:p w:rsidR="008C6CA8" w:rsidRDefault="008C6CA8" w:rsidP="00B562C3"/>
        </w:tc>
        <w:tc>
          <w:tcPr>
            <w:tcW w:w="779" w:type="dxa"/>
          </w:tcPr>
          <w:p w:rsidR="008C6CA8" w:rsidRPr="000D669D" w:rsidRDefault="008C6CA8" w:rsidP="00B562C3">
            <w:pPr>
              <w:rPr>
                <w:b/>
                <w:sz w:val="14"/>
                <w:szCs w:val="14"/>
              </w:rPr>
            </w:pPr>
            <w:r>
              <w:rPr>
                <w:b/>
                <w:sz w:val="14"/>
                <w:szCs w:val="14"/>
              </w:rPr>
              <w:t>Bloque</w:t>
            </w:r>
          </w:p>
          <w:p w:rsidR="008C6CA8" w:rsidRDefault="008C6CA8" w:rsidP="00B562C3"/>
        </w:tc>
        <w:tc>
          <w:tcPr>
            <w:tcW w:w="774" w:type="dxa"/>
          </w:tcPr>
          <w:p w:rsidR="008C6CA8" w:rsidRPr="000D669D" w:rsidRDefault="008C6CA8" w:rsidP="00B562C3">
            <w:pPr>
              <w:rPr>
                <w:b/>
                <w:sz w:val="14"/>
                <w:szCs w:val="14"/>
              </w:rPr>
            </w:pPr>
            <w:r>
              <w:rPr>
                <w:b/>
                <w:sz w:val="14"/>
                <w:szCs w:val="14"/>
              </w:rPr>
              <w:t>Portal</w:t>
            </w:r>
          </w:p>
          <w:p w:rsidR="008C6CA8" w:rsidRDefault="008C6CA8" w:rsidP="00B562C3"/>
        </w:tc>
        <w:tc>
          <w:tcPr>
            <w:tcW w:w="889" w:type="dxa"/>
            <w:gridSpan w:val="2"/>
          </w:tcPr>
          <w:p w:rsidR="008C6CA8" w:rsidRPr="000D669D" w:rsidRDefault="008C6CA8" w:rsidP="00B562C3">
            <w:pPr>
              <w:rPr>
                <w:b/>
                <w:sz w:val="14"/>
                <w:szCs w:val="14"/>
              </w:rPr>
            </w:pPr>
            <w:r>
              <w:rPr>
                <w:b/>
                <w:sz w:val="14"/>
                <w:szCs w:val="14"/>
              </w:rPr>
              <w:t>Escalera</w:t>
            </w:r>
          </w:p>
          <w:p w:rsidR="008C6CA8" w:rsidRDefault="008C6CA8" w:rsidP="00B562C3"/>
        </w:tc>
        <w:tc>
          <w:tcPr>
            <w:tcW w:w="783" w:type="dxa"/>
          </w:tcPr>
          <w:p w:rsidR="008C6CA8" w:rsidRPr="000D669D" w:rsidRDefault="008C6CA8" w:rsidP="00B562C3">
            <w:pPr>
              <w:rPr>
                <w:b/>
                <w:sz w:val="14"/>
                <w:szCs w:val="14"/>
              </w:rPr>
            </w:pPr>
            <w:r>
              <w:rPr>
                <w:b/>
                <w:sz w:val="14"/>
                <w:szCs w:val="14"/>
              </w:rPr>
              <w:t>Planta</w:t>
            </w:r>
          </w:p>
          <w:p w:rsidR="008C6CA8" w:rsidRDefault="008C6CA8" w:rsidP="00B562C3"/>
        </w:tc>
        <w:tc>
          <w:tcPr>
            <w:tcW w:w="783" w:type="dxa"/>
          </w:tcPr>
          <w:p w:rsidR="008C6CA8" w:rsidRPr="000D669D" w:rsidRDefault="008C6CA8" w:rsidP="00B562C3">
            <w:pPr>
              <w:rPr>
                <w:b/>
                <w:sz w:val="14"/>
                <w:szCs w:val="14"/>
              </w:rPr>
            </w:pPr>
            <w:r>
              <w:rPr>
                <w:b/>
                <w:sz w:val="14"/>
                <w:szCs w:val="14"/>
              </w:rPr>
              <w:t>Puerta</w:t>
            </w:r>
          </w:p>
          <w:p w:rsidR="008C6CA8" w:rsidRDefault="008C6CA8" w:rsidP="00B562C3"/>
        </w:tc>
      </w:tr>
      <w:tr w:rsidR="008C6CA8" w:rsidTr="008C6CA8">
        <w:trPr>
          <w:trHeight w:hRule="exact" w:val="397"/>
        </w:trPr>
        <w:tc>
          <w:tcPr>
            <w:tcW w:w="1224" w:type="dxa"/>
          </w:tcPr>
          <w:p w:rsidR="008C6CA8" w:rsidRDefault="008C6CA8" w:rsidP="00B562C3">
            <w:pPr>
              <w:rPr>
                <w:b/>
                <w:sz w:val="14"/>
                <w:szCs w:val="14"/>
              </w:rPr>
            </w:pPr>
            <w:r>
              <w:rPr>
                <w:b/>
                <w:sz w:val="14"/>
                <w:szCs w:val="14"/>
              </w:rPr>
              <w:t>Código Postal</w:t>
            </w:r>
          </w:p>
          <w:p w:rsidR="008C6CA8" w:rsidRPr="000D669D" w:rsidRDefault="008C6CA8" w:rsidP="00B562C3">
            <w:pPr>
              <w:rPr>
                <w:szCs w:val="18"/>
              </w:rPr>
            </w:pPr>
          </w:p>
        </w:tc>
        <w:tc>
          <w:tcPr>
            <w:tcW w:w="4180" w:type="dxa"/>
            <w:gridSpan w:val="3"/>
          </w:tcPr>
          <w:p w:rsidR="008C6CA8" w:rsidRDefault="008C6CA8" w:rsidP="00B562C3">
            <w:pPr>
              <w:rPr>
                <w:sz w:val="14"/>
                <w:szCs w:val="14"/>
              </w:rPr>
            </w:pPr>
            <w:r>
              <w:rPr>
                <w:b/>
                <w:sz w:val="14"/>
                <w:szCs w:val="14"/>
              </w:rPr>
              <w:t>Población</w:t>
            </w:r>
          </w:p>
          <w:p w:rsidR="008C6CA8" w:rsidRPr="000D669D" w:rsidRDefault="008C6CA8" w:rsidP="00B562C3">
            <w:pPr>
              <w:rPr>
                <w:szCs w:val="18"/>
              </w:rPr>
            </w:pPr>
          </w:p>
        </w:tc>
        <w:tc>
          <w:tcPr>
            <w:tcW w:w="4790" w:type="dxa"/>
            <w:gridSpan w:val="7"/>
          </w:tcPr>
          <w:p w:rsidR="008C6CA8" w:rsidRDefault="008C6CA8" w:rsidP="00B562C3">
            <w:pPr>
              <w:rPr>
                <w:sz w:val="14"/>
                <w:szCs w:val="14"/>
              </w:rPr>
            </w:pPr>
            <w:r>
              <w:rPr>
                <w:b/>
                <w:sz w:val="14"/>
                <w:szCs w:val="14"/>
              </w:rPr>
              <w:t>Provincia</w:t>
            </w:r>
          </w:p>
          <w:p w:rsidR="008C6CA8" w:rsidRPr="00B54790" w:rsidRDefault="008C6CA8" w:rsidP="00B562C3">
            <w:pPr>
              <w:rPr>
                <w:szCs w:val="18"/>
              </w:rPr>
            </w:pPr>
          </w:p>
        </w:tc>
      </w:tr>
      <w:tr w:rsidR="008C6CA8" w:rsidTr="008C6CA8">
        <w:trPr>
          <w:trHeight w:hRule="exact" w:val="397"/>
        </w:trPr>
        <w:tc>
          <w:tcPr>
            <w:tcW w:w="1900" w:type="dxa"/>
            <w:gridSpan w:val="2"/>
          </w:tcPr>
          <w:p w:rsidR="008C6CA8" w:rsidRDefault="008C6CA8" w:rsidP="00B562C3">
            <w:pPr>
              <w:rPr>
                <w:b/>
                <w:sz w:val="14"/>
                <w:szCs w:val="14"/>
              </w:rPr>
            </w:pPr>
            <w:r>
              <w:rPr>
                <w:b/>
                <w:sz w:val="14"/>
                <w:szCs w:val="14"/>
              </w:rPr>
              <w:t>Notificación Telemática</w:t>
            </w:r>
          </w:p>
          <w:p w:rsidR="008C6CA8" w:rsidRPr="00B54790" w:rsidRDefault="008C6CA8" w:rsidP="00B562C3">
            <w:pPr>
              <w:jc w:val="center"/>
              <w:rPr>
                <w:szCs w:val="18"/>
              </w:rPr>
            </w:pPr>
            <w:r w:rsidRPr="00B54790">
              <w:rPr>
                <w:szCs w:val="18"/>
              </w:rPr>
              <w:sym w:font="Wingdings 2" w:char="F0A3"/>
            </w:r>
          </w:p>
        </w:tc>
        <w:tc>
          <w:tcPr>
            <w:tcW w:w="2592" w:type="dxa"/>
          </w:tcPr>
          <w:p w:rsidR="008C6CA8" w:rsidRDefault="008C6CA8" w:rsidP="00B562C3">
            <w:pPr>
              <w:rPr>
                <w:b/>
                <w:sz w:val="14"/>
                <w:szCs w:val="14"/>
              </w:rPr>
            </w:pPr>
            <w:proofErr w:type="spellStart"/>
            <w:r>
              <w:rPr>
                <w:b/>
                <w:sz w:val="14"/>
                <w:szCs w:val="14"/>
              </w:rPr>
              <w:t>Tlf</w:t>
            </w:r>
            <w:proofErr w:type="spellEnd"/>
            <w:r>
              <w:rPr>
                <w:b/>
                <w:sz w:val="14"/>
                <w:szCs w:val="14"/>
              </w:rPr>
              <w:t>. Avisos SMS</w:t>
            </w:r>
          </w:p>
          <w:p w:rsidR="008C6CA8" w:rsidRPr="00B54790" w:rsidRDefault="008C6CA8" w:rsidP="00B562C3">
            <w:pPr>
              <w:rPr>
                <w:szCs w:val="18"/>
              </w:rPr>
            </w:pPr>
          </w:p>
        </w:tc>
        <w:tc>
          <w:tcPr>
            <w:tcW w:w="5702" w:type="dxa"/>
            <w:gridSpan w:val="8"/>
          </w:tcPr>
          <w:p w:rsidR="008C6CA8" w:rsidRDefault="008C6CA8" w:rsidP="00B562C3">
            <w:pPr>
              <w:rPr>
                <w:b/>
                <w:sz w:val="14"/>
                <w:szCs w:val="14"/>
              </w:rPr>
            </w:pPr>
            <w:r>
              <w:rPr>
                <w:b/>
                <w:sz w:val="14"/>
                <w:szCs w:val="14"/>
              </w:rPr>
              <w:t>Dirección correo electrónico</w:t>
            </w:r>
          </w:p>
          <w:p w:rsidR="008C6CA8" w:rsidRPr="00B54790" w:rsidRDefault="008C6CA8" w:rsidP="00B562C3">
            <w:pPr>
              <w:rPr>
                <w:szCs w:val="18"/>
              </w:rPr>
            </w:pPr>
          </w:p>
        </w:tc>
      </w:tr>
    </w:tbl>
    <w:p w:rsidR="008C6CA8" w:rsidRDefault="008C6CA8" w:rsidP="008C6CA8">
      <w:pPr>
        <w:tabs>
          <w:tab w:val="left" w:pos="3687"/>
        </w:tabs>
        <w:spacing w:after="0"/>
      </w:pPr>
    </w:p>
    <w:tbl>
      <w:tblPr>
        <w:tblStyle w:val="Tablaconcuadrcula"/>
        <w:tblW w:w="5000" w:type="pct"/>
        <w:tblLook w:val="04A0" w:firstRow="1" w:lastRow="0" w:firstColumn="1" w:lastColumn="0" w:noHBand="0" w:noVBand="1"/>
      </w:tblPr>
      <w:tblGrid>
        <w:gridCol w:w="1223"/>
        <w:gridCol w:w="677"/>
        <w:gridCol w:w="2591"/>
        <w:gridCol w:w="913"/>
        <w:gridCol w:w="783"/>
        <w:gridCol w:w="779"/>
        <w:gridCol w:w="775"/>
        <w:gridCol w:w="279"/>
        <w:gridCol w:w="610"/>
        <w:gridCol w:w="783"/>
        <w:gridCol w:w="781"/>
      </w:tblGrid>
      <w:tr w:rsidR="008C6CA8" w:rsidTr="00B562C3">
        <w:trPr>
          <w:trHeight w:hRule="exact" w:val="397"/>
        </w:trPr>
        <w:tc>
          <w:tcPr>
            <w:tcW w:w="5000" w:type="pct"/>
            <w:gridSpan w:val="11"/>
            <w:shd w:val="clear" w:color="auto" w:fill="A6A6A6" w:themeFill="background1" w:themeFillShade="A6"/>
            <w:vAlign w:val="center"/>
          </w:tcPr>
          <w:p w:rsidR="008C6CA8" w:rsidRPr="00B54790" w:rsidRDefault="008C6CA8" w:rsidP="00B562C3">
            <w:pPr>
              <w:rPr>
                <w:b/>
                <w:color w:val="FFFFFF" w:themeColor="background1"/>
              </w:rPr>
            </w:pPr>
            <w:r w:rsidRPr="00B54790">
              <w:rPr>
                <w:b/>
                <w:color w:val="FFFFFF" w:themeColor="background1"/>
              </w:rPr>
              <w:t xml:space="preserve">DATOS DEL </w:t>
            </w:r>
            <w:r>
              <w:rPr>
                <w:b/>
                <w:color w:val="FFFFFF" w:themeColor="background1"/>
              </w:rPr>
              <w:t>REPRESENTANTE</w:t>
            </w:r>
          </w:p>
        </w:tc>
      </w:tr>
      <w:tr w:rsidR="008C6CA8" w:rsidTr="00B562C3">
        <w:trPr>
          <w:trHeight w:hRule="exact" w:val="397"/>
        </w:trPr>
        <w:tc>
          <w:tcPr>
            <w:tcW w:w="3934" w:type="pct"/>
            <w:gridSpan w:val="8"/>
          </w:tcPr>
          <w:p w:rsidR="008C6CA8" w:rsidRPr="000D669D" w:rsidRDefault="008C6CA8" w:rsidP="00B562C3">
            <w:pPr>
              <w:rPr>
                <w:b/>
                <w:sz w:val="14"/>
                <w:szCs w:val="14"/>
              </w:rPr>
            </w:pPr>
            <w:r w:rsidRPr="000D669D">
              <w:rPr>
                <w:b/>
                <w:sz w:val="14"/>
                <w:szCs w:val="14"/>
              </w:rPr>
              <w:t>Apellidos y Nombre o Razón Social</w:t>
            </w:r>
          </w:p>
          <w:p w:rsidR="008C6CA8" w:rsidRDefault="008C6CA8" w:rsidP="00B562C3"/>
        </w:tc>
        <w:tc>
          <w:tcPr>
            <w:tcW w:w="1066" w:type="pct"/>
            <w:gridSpan w:val="3"/>
          </w:tcPr>
          <w:p w:rsidR="008C6CA8" w:rsidRPr="000D669D" w:rsidRDefault="008C6CA8" w:rsidP="00B562C3">
            <w:pPr>
              <w:rPr>
                <w:b/>
                <w:sz w:val="14"/>
                <w:szCs w:val="14"/>
              </w:rPr>
            </w:pPr>
            <w:r w:rsidRPr="000D669D">
              <w:rPr>
                <w:b/>
                <w:sz w:val="14"/>
                <w:szCs w:val="14"/>
              </w:rPr>
              <w:t>DNI/NIF/CIF/NIE/Pasaporte</w:t>
            </w:r>
          </w:p>
          <w:p w:rsidR="008C6CA8" w:rsidRDefault="008C6CA8" w:rsidP="00B562C3"/>
        </w:tc>
      </w:tr>
      <w:tr w:rsidR="008C6CA8" w:rsidTr="00B562C3">
        <w:trPr>
          <w:trHeight w:hRule="exact" w:val="397"/>
        </w:trPr>
        <w:tc>
          <w:tcPr>
            <w:tcW w:w="2651" w:type="pct"/>
            <w:gridSpan w:val="4"/>
          </w:tcPr>
          <w:p w:rsidR="008C6CA8" w:rsidRPr="000D669D" w:rsidRDefault="008C6CA8" w:rsidP="00B562C3">
            <w:pPr>
              <w:rPr>
                <w:b/>
                <w:sz w:val="14"/>
                <w:szCs w:val="14"/>
              </w:rPr>
            </w:pPr>
            <w:r w:rsidRPr="000D669D">
              <w:rPr>
                <w:b/>
                <w:sz w:val="14"/>
                <w:szCs w:val="14"/>
              </w:rPr>
              <w:t>D</w:t>
            </w:r>
            <w:r>
              <w:rPr>
                <w:b/>
                <w:sz w:val="14"/>
                <w:szCs w:val="14"/>
              </w:rPr>
              <w:t xml:space="preserve">irección (Calle, Avenida, </w:t>
            </w:r>
            <w:proofErr w:type="gramStart"/>
            <w:r>
              <w:rPr>
                <w:b/>
                <w:sz w:val="14"/>
                <w:szCs w:val="14"/>
              </w:rPr>
              <w:t>Plaza,…</w:t>
            </w:r>
            <w:proofErr w:type="gramEnd"/>
            <w:r>
              <w:rPr>
                <w:b/>
                <w:sz w:val="14"/>
                <w:szCs w:val="14"/>
              </w:rPr>
              <w:t>)</w:t>
            </w:r>
          </w:p>
          <w:p w:rsidR="008C6CA8" w:rsidRDefault="008C6CA8" w:rsidP="00B562C3"/>
        </w:tc>
        <w:tc>
          <w:tcPr>
            <w:tcW w:w="384" w:type="pct"/>
          </w:tcPr>
          <w:p w:rsidR="008C6CA8" w:rsidRPr="000D669D" w:rsidRDefault="008C6CA8" w:rsidP="00B562C3">
            <w:pPr>
              <w:rPr>
                <w:b/>
                <w:sz w:val="14"/>
                <w:szCs w:val="14"/>
              </w:rPr>
            </w:pPr>
            <w:r w:rsidRPr="000D669D">
              <w:rPr>
                <w:b/>
                <w:sz w:val="14"/>
                <w:szCs w:val="14"/>
              </w:rPr>
              <w:t>Núm</w:t>
            </w:r>
            <w:r>
              <w:rPr>
                <w:b/>
                <w:sz w:val="14"/>
                <w:szCs w:val="14"/>
              </w:rPr>
              <w:t>ero</w:t>
            </w:r>
          </w:p>
          <w:p w:rsidR="008C6CA8" w:rsidRDefault="008C6CA8" w:rsidP="00B562C3"/>
        </w:tc>
        <w:tc>
          <w:tcPr>
            <w:tcW w:w="382" w:type="pct"/>
          </w:tcPr>
          <w:p w:rsidR="008C6CA8" w:rsidRPr="000D669D" w:rsidRDefault="008C6CA8" w:rsidP="00B562C3">
            <w:pPr>
              <w:rPr>
                <w:b/>
                <w:sz w:val="14"/>
                <w:szCs w:val="14"/>
              </w:rPr>
            </w:pPr>
            <w:r>
              <w:rPr>
                <w:b/>
                <w:sz w:val="14"/>
                <w:szCs w:val="14"/>
              </w:rPr>
              <w:t>Bloque</w:t>
            </w:r>
          </w:p>
          <w:p w:rsidR="008C6CA8" w:rsidRDefault="008C6CA8" w:rsidP="00B562C3"/>
        </w:tc>
        <w:tc>
          <w:tcPr>
            <w:tcW w:w="380" w:type="pct"/>
          </w:tcPr>
          <w:p w:rsidR="008C6CA8" w:rsidRPr="000D669D" w:rsidRDefault="008C6CA8" w:rsidP="00B562C3">
            <w:pPr>
              <w:rPr>
                <w:b/>
                <w:sz w:val="14"/>
                <w:szCs w:val="14"/>
              </w:rPr>
            </w:pPr>
            <w:r>
              <w:rPr>
                <w:b/>
                <w:sz w:val="14"/>
                <w:szCs w:val="14"/>
              </w:rPr>
              <w:t>Portal</w:t>
            </w:r>
          </w:p>
          <w:p w:rsidR="008C6CA8" w:rsidRDefault="008C6CA8" w:rsidP="00B562C3"/>
        </w:tc>
        <w:tc>
          <w:tcPr>
            <w:tcW w:w="436" w:type="pct"/>
            <w:gridSpan w:val="2"/>
          </w:tcPr>
          <w:p w:rsidR="008C6CA8" w:rsidRPr="000D669D" w:rsidRDefault="008C6CA8" w:rsidP="00B562C3">
            <w:pPr>
              <w:rPr>
                <w:b/>
                <w:sz w:val="14"/>
                <w:szCs w:val="14"/>
              </w:rPr>
            </w:pPr>
            <w:r>
              <w:rPr>
                <w:b/>
                <w:sz w:val="14"/>
                <w:szCs w:val="14"/>
              </w:rPr>
              <w:t>Escalera</w:t>
            </w:r>
          </w:p>
          <w:p w:rsidR="008C6CA8" w:rsidRDefault="008C6CA8" w:rsidP="00B562C3"/>
        </w:tc>
        <w:tc>
          <w:tcPr>
            <w:tcW w:w="384" w:type="pct"/>
          </w:tcPr>
          <w:p w:rsidR="008C6CA8" w:rsidRPr="000D669D" w:rsidRDefault="008C6CA8" w:rsidP="00B562C3">
            <w:pPr>
              <w:rPr>
                <w:b/>
                <w:sz w:val="14"/>
                <w:szCs w:val="14"/>
              </w:rPr>
            </w:pPr>
            <w:r>
              <w:rPr>
                <w:b/>
                <w:sz w:val="14"/>
                <w:szCs w:val="14"/>
              </w:rPr>
              <w:t>Planta</w:t>
            </w:r>
          </w:p>
          <w:p w:rsidR="008C6CA8" w:rsidRDefault="008C6CA8" w:rsidP="00B562C3"/>
        </w:tc>
        <w:tc>
          <w:tcPr>
            <w:tcW w:w="383" w:type="pct"/>
          </w:tcPr>
          <w:p w:rsidR="008C6CA8" w:rsidRPr="000D669D" w:rsidRDefault="008C6CA8" w:rsidP="00B562C3">
            <w:pPr>
              <w:rPr>
                <w:b/>
                <w:sz w:val="14"/>
                <w:szCs w:val="14"/>
              </w:rPr>
            </w:pPr>
            <w:r>
              <w:rPr>
                <w:b/>
                <w:sz w:val="14"/>
                <w:szCs w:val="14"/>
              </w:rPr>
              <w:t>Puerta</w:t>
            </w:r>
          </w:p>
          <w:p w:rsidR="008C6CA8" w:rsidRDefault="008C6CA8" w:rsidP="00B562C3"/>
        </w:tc>
      </w:tr>
      <w:tr w:rsidR="008C6CA8" w:rsidTr="00B562C3">
        <w:trPr>
          <w:trHeight w:hRule="exact" w:val="397"/>
        </w:trPr>
        <w:tc>
          <w:tcPr>
            <w:tcW w:w="600" w:type="pct"/>
          </w:tcPr>
          <w:p w:rsidR="008C6CA8" w:rsidRDefault="008C6CA8" w:rsidP="00B562C3">
            <w:pPr>
              <w:rPr>
                <w:b/>
                <w:sz w:val="14"/>
                <w:szCs w:val="14"/>
              </w:rPr>
            </w:pPr>
            <w:r>
              <w:rPr>
                <w:b/>
                <w:sz w:val="14"/>
                <w:szCs w:val="14"/>
              </w:rPr>
              <w:t>Código Postal</w:t>
            </w:r>
          </w:p>
          <w:p w:rsidR="008C6CA8" w:rsidRPr="000D669D" w:rsidRDefault="008C6CA8" w:rsidP="00B562C3">
            <w:pPr>
              <w:rPr>
                <w:szCs w:val="18"/>
              </w:rPr>
            </w:pPr>
          </w:p>
        </w:tc>
        <w:tc>
          <w:tcPr>
            <w:tcW w:w="2051" w:type="pct"/>
            <w:gridSpan w:val="3"/>
          </w:tcPr>
          <w:p w:rsidR="008C6CA8" w:rsidRDefault="008C6CA8" w:rsidP="00B562C3">
            <w:pPr>
              <w:rPr>
                <w:sz w:val="14"/>
                <w:szCs w:val="14"/>
              </w:rPr>
            </w:pPr>
            <w:r>
              <w:rPr>
                <w:b/>
                <w:sz w:val="14"/>
                <w:szCs w:val="14"/>
              </w:rPr>
              <w:t>Población</w:t>
            </w:r>
          </w:p>
          <w:p w:rsidR="008C6CA8" w:rsidRPr="000D669D" w:rsidRDefault="008C6CA8" w:rsidP="00B562C3">
            <w:pPr>
              <w:rPr>
                <w:szCs w:val="18"/>
              </w:rPr>
            </w:pPr>
          </w:p>
        </w:tc>
        <w:tc>
          <w:tcPr>
            <w:tcW w:w="2349" w:type="pct"/>
            <w:gridSpan w:val="7"/>
          </w:tcPr>
          <w:p w:rsidR="008C6CA8" w:rsidRDefault="008C6CA8" w:rsidP="00B562C3">
            <w:pPr>
              <w:rPr>
                <w:sz w:val="14"/>
                <w:szCs w:val="14"/>
              </w:rPr>
            </w:pPr>
            <w:r>
              <w:rPr>
                <w:b/>
                <w:sz w:val="14"/>
                <w:szCs w:val="14"/>
              </w:rPr>
              <w:t>Provincia</w:t>
            </w:r>
          </w:p>
          <w:p w:rsidR="008C6CA8" w:rsidRPr="00B54790" w:rsidRDefault="008C6CA8" w:rsidP="00B562C3">
            <w:pPr>
              <w:rPr>
                <w:szCs w:val="18"/>
              </w:rPr>
            </w:pPr>
          </w:p>
        </w:tc>
      </w:tr>
      <w:tr w:rsidR="008C6CA8" w:rsidTr="00B562C3">
        <w:trPr>
          <w:trHeight w:hRule="exact" w:val="397"/>
        </w:trPr>
        <w:tc>
          <w:tcPr>
            <w:tcW w:w="932" w:type="pct"/>
            <w:gridSpan w:val="2"/>
          </w:tcPr>
          <w:p w:rsidR="008C6CA8" w:rsidRDefault="008C6CA8" w:rsidP="00B562C3">
            <w:pPr>
              <w:rPr>
                <w:b/>
                <w:sz w:val="14"/>
                <w:szCs w:val="14"/>
              </w:rPr>
            </w:pPr>
            <w:r>
              <w:rPr>
                <w:b/>
                <w:sz w:val="14"/>
                <w:szCs w:val="14"/>
              </w:rPr>
              <w:t>Notificación Telemática</w:t>
            </w:r>
          </w:p>
          <w:p w:rsidR="008C6CA8" w:rsidRPr="00B54790" w:rsidRDefault="008C6CA8" w:rsidP="00B562C3">
            <w:pPr>
              <w:jc w:val="center"/>
              <w:rPr>
                <w:szCs w:val="18"/>
              </w:rPr>
            </w:pPr>
            <w:r w:rsidRPr="00B54790">
              <w:rPr>
                <w:szCs w:val="18"/>
              </w:rPr>
              <w:sym w:font="Wingdings 2" w:char="F0A3"/>
            </w:r>
          </w:p>
        </w:tc>
        <w:tc>
          <w:tcPr>
            <w:tcW w:w="1271" w:type="pct"/>
          </w:tcPr>
          <w:p w:rsidR="008C6CA8" w:rsidRDefault="008C6CA8" w:rsidP="00B562C3">
            <w:pPr>
              <w:rPr>
                <w:b/>
                <w:sz w:val="14"/>
                <w:szCs w:val="14"/>
              </w:rPr>
            </w:pPr>
            <w:proofErr w:type="spellStart"/>
            <w:r>
              <w:rPr>
                <w:b/>
                <w:sz w:val="14"/>
                <w:szCs w:val="14"/>
              </w:rPr>
              <w:t>Tlf</w:t>
            </w:r>
            <w:proofErr w:type="spellEnd"/>
            <w:r>
              <w:rPr>
                <w:b/>
                <w:sz w:val="14"/>
                <w:szCs w:val="14"/>
              </w:rPr>
              <w:t>. Avisos SMS</w:t>
            </w:r>
          </w:p>
          <w:p w:rsidR="008C6CA8" w:rsidRPr="00B54790" w:rsidRDefault="008C6CA8" w:rsidP="00B562C3">
            <w:pPr>
              <w:rPr>
                <w:szCs w:val="18"/>
              </w:rPr>
            </w:pPr>
          </w:p>
        </w:tc>
        <w:tc>
          <w:tcPr>
            <w:tcW w:w="2797" w:type="pct"/>
            <w:gridSpan w:val="8"/>
          </w:tcPr>
          <w:p w:rsidR="008C6CA8" w:rsidRDefault="008C6CA8" w:rsidP="00B562C3">
            <w:pPr>
              <w:rPr>
                <w:b/>
                <w:sz w:val="14"/>
                <w:szCs w:val="14"/>
              </w:rPr>
            </w:pPr>
            <w:r>
              <w:rPr>
                <w:b/>
                <w:sz w:val="14"/>
                <w:szCs w:val="14"/>
              </w:rPr>
              <w:t>Dirección correo electrónico</w:t>
            </w:r>
          </w:p>
          <w:p w:rsidR="008C6CA8" w:rsidRPr="00B54790" w:rsidRDefault="008C6CA8" w:rsidP="00B562C3">
            <w:pPr>
              <w:rPr>
                <w:szCs w:val="18"/>
              </w:rPr>
            </w:pPr>
          </w:p>
        </w:tc>
      </w:tr>
    </w:tbl>
    <w:p w:rsidR="008C6CA8" w:rsidRDefault="008C6CA8" w:rsidP="008C6CA8">
      <w:pPr>
        <w:tabs>
          <w:tab w:val="left" w:pos="3687"/>
        </w:tabs>
        <w:spacing w:after="0"/>
      </w:pPr>
    </w:p>
    <w:tbl>
      <w:tblPr>
        <w:tblStyle w:val="Tablaconcuadrcula"/>
        <w:tblW w:w="5000" w:type="pct"/>
        <w:tblLook w:val="04A0" w:firstRow="1" w:lastRow="0" w:firstColumn="1" w:lastColumn="0" w:noHBand="0" w:noVBand="1"/>
      </w:tblPr>
      <w:tblGrid>
        <w:gridCol w:w="255"/>
        <w:gridCol w:w="305"/>
        <w:gridCol w:w="305"/>
        <w:gridCol w:w="312"/>
        <w:gridCol w:w="220"/>
        <w:gridCol w:w="305"/>
        <w:gridCol w:w="305"/>
        <w:gridCol w:w="312"/>
        <w:gridCol w:w="312"/>
        <w:gridCol w:w="220"/>
        <w:gridCol w:w="216"/>
        <w:gridCol w:w="216"/>
        <w:gridCol w:w="235"/>
        <w:gridCol w:w="305"/>
        <w:gridCol w:w="305"/>
        <w:gridCol w:w="220"/>
        <w:gridCol w:w="291"/>
        <w:gridCol w:w="291"/>
        <w:gridCol w:w="291"/>
        <w:gridCol w:w="291"/>
        <w:gridCol w:w="218"/>
        <w:gridCol w:w="216"/>
        <w:gridCol w:w="216"/>
        <w:gridCol w:w="252"/>
        <w:gridCol w:w="312"/>
        <w:gridCol w:w="312"/>
        <w:gridCol w:w="220"/>
        <w:gridCol w:w="312"/>
        <w:gridCol w:w="312"/>
        <w:gridCol w:w="312"/>
        <w:gridCol w:w="312"/>
        <w:gridCol w:w="220"/>
        <w:gridCol w:w="312"/>
        <w:gridCol w:w="312"/>
        <w:gridCol w:w="312"/>
        <w:gridCol w:w="312"/>
        <w:gridCol w:w="220"/>
      </w:tblGrid>
      <w:tr w:rsidR="008C6CA8" w:rsidTr="008C6CA8">
        <w:trPr>
          <w:trHeight w:hRule="exact" w:val="397"/>
        </w:trPr>
        <w:tc>
          <w:tcPr>
            <w:tcW w:w="5000" w:type="pct"/>
            <w:gridSpan w:val="37"/>
            <w:shd w:val="clear" w:color="auto" w:fill="A6A6A6" w:themeFill="background1" w:themeFillShade="A6"/>
            <w:vAlign w:val="center"/>
          </w:tcPr>
          <w:p w:rsidR="008C6CA8" w:rsidRPr="00B54790" w:rsidRDefault="008C6CA8" w:rsidP="00B562C3">
            <w:pPr>
              <w:rPr>
                <w:b/>
                <w:color w:val="FFFFFF" w:themeColor="background1"/>
              </w:rPr>
            </w:pPr>
            <w:r>
              <w:rPr>
                <w:b/>
                <w:color w:val="FFFFFF" w:themeColor="background1"/>
              </w:rPr>
              <w:t>DATOS DE LA ENTIDAD FINANCIERA / IBAN</w:t>
            </w:r>
          </w:p>
        </w:tc>
      </w:tr>
      <w:tr w:rsidR="008C6CA8" w:rsidTr="008C6CA8">
        <w:trPr>
          <w:trHeight w:hRule="exact" w:val="315"/>
        </w:trPr>
        <w:tc>
          <w:tcPr>
            <w:tcW w:w="1363" w:type="pct"/>
            <w:gridSpan w:val="11"/>
            <w:tcBorders>
              <w:bottom w:val="single" w:sz="4" w:space="0" w:color="auto"/>
            </w:tcBorders>
            <w:vAlign w:val="center"/>
          </w:tcPr>
          <w:p w:rsidR="008C6CA8" w:rsidRDefault="008C6CA8" w:rsidP="00B562C3">
            <w:pPr>
              <w:rPr>
                <w:b/>
                <w:sz w:val="14"/>
                <w:szCs w:val="14"/>
              </w:rPr>
            </w:pPr>
            <w:r>
              <w:rPr>
                <w:b/>
                <w:sz w:val="14"/>
                <w:szCs w:val="14"/>
              </w:rPr>
              <w:t>ENTIDAD FINANCIERA</w:t>
            </w:r>
          </w:p>
          <w:p w:rsidR="008C6CA8" w:rsidRPr="000D669D" w:rsidRDefault="008C6CA8" w:rsidP="00B562C3">
            <w:pPr>
              <w:rPr>
                <w:szCs w:val="18"/>
              </w:rPr>
            </w:pPr>
          </w:p>
        </w:tc>
        <w:tc>
          <w:tcPr>
            <w:tcW w:w="1339" w:type="pct"/>
            <w:gridSpan w:val="10"/>
            <w:tcBorders>
              <w:bottom w:val="single" w:sz="4" w:space="0" w:color="auto"/>
            </w:tcBorders>
            <w:vAlign w:val="center"/>
          </w:tcPr>
          <w:p w:rsidR="008C6CA8" w:rsidRDefault="008C6CA8" w:rsidP="00B562C3">
            <w:pPr>
              <w:rPr>
                <w:sz w:val="14"/>
                <w:szCs w:val="14"/>
              </w:rPr>
            </w:pPr>
            <w:r>
              <w:rPr>
                <w:b/>
                <w:sz w:val="14"/>
                <w:szCs w:val="14"/>
              </w:rPr>
              <w:t>DOMICILIO DE LA SUCURSAL</w:t>
            </w:r>
          </w:p>
          <w:p w:rsidR="008C6CA8" w:rsidRPr="000D669D" w:rsidRDefault="008C6CA8" w:rsidP="00B562C3">
            <w:pPr>
              <w:rPr>
                <w:szCs w:val="18"/>
              </w:rPr>
            </w:pPr>
          </w:p>
        </w:tc>
        <w:tc>
          <w:tcPr>
            <w:tcW w:w="2298" w:type="pct"/>
            <w:gridSpan w:val="16"/>
            <w:tcBorders>
              <w:bottom w:val="single" w:sz="4" w:space="0" w:color="auto"/>
            </w:tcBorders>
            <w:vAlign w:val="center"/>
          </w:tcPr>
          <w:p w:rsidR="008C6CA8" w:rsidRDefault="008C6CA8" w:rsidP="00B562C3">
            <w:pPr>
              <w:rPr>
                <w:sz w:val="14"/>
                <w:szCs w:val="14"/>
              </w:rPr>
            </w:pPr>
            <w:r>
              <w:rPr>
                <w:b/>
                <w:sz w:val="14"/>
                <w:szCs w:val="14"/>
              </w:rPr>
              <w:t>BIC o SWIFT</w:t>
            </w:r>
          </w:p>
          <w:p w:rsidR="008C6CA8" w:rsidRPr="00B54790" w:rsidRDefault="008C6CA8" w:rsidP="00B562C3">
            <w:pPr>
              <w:rPr>
                <w:szCs w:val="18"/>
              </w:rPr>
            </w:pPr>
          </w:p>
        </w:tc>
      </w:tr>
      <w:tr w:rsidR="008C6CA8" w:rsidTr="008C6CA8">
        <w:trPr>
          <w:trHeight w:val="174"/>
        </w:trPr>
        <w:tc>
          <w:tcPr>
            <w:tcW w:w="5000" w:type="pct"/>
            <w:gridSpan w:val="37"/>
            <w:tcBorders>
              <w:bottom w:val="nil"/>
            </w:tcBorders>
          </w:tcPr>
          <w:p w:rsidR="008C6CA8" w:rsidRPr="00697EDD" w:rsidRDefault="008C6CA8" w:rsidP="00B562C3">
            <w:pPr>
              <w:rPr>
                <w:sz w:val="16"/>
                <w:szCs w:val="16"/>
              </w:rPr>
            </w:pPr>
            <w:r w:rsidRPr="00697EDD">
              <w:rPr>
                <w:sz w:val="16"/>
                <w:szCs w:val="16"/>
              </w:rPr>
              <w:t xml:space="preserve">Leyenda: </w:t>
            </w:r>
          </w:p>
          <w:p w:rsidR="008C6CA8" w:rsidRPr="00B54790" w:rsidRDefault="008C6CA8" w:rsidP="00B562C3">
            <w:pPr>
              <w:rPr>
                <w:szCs w:val="18"/>
              </w:rPr>
            </w:pPr>
            <w:r w:rsidRPr="00697EDD">
              <w:rPr>
                <w:sz w:val="16"/>
                <w:szCs w:val="16"/>
              </w:rPr>
              <w:t>ESDD (ESPAÑA DIGITO IBAN)/ EEEE(ENTIDAD)   OOOO(OFICINA)DC(DIGITO CONTROL) NN (Nº CUENTA)</w:t>
            </w:r>
          </w:p>
        </w:tc>
      </w:tr>
      <w:tr w:rsidR="008C6CA8" w:rsidTr="008C6CA8">
        <w:trPr>
          <w:trHeight w:val="247"/>
        </w:trPr>
        <w:tc>
          <w:tcPr>
            <w:tcW w:w="120"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p>
        </w:tc>
        <w:tc>
          <w:tcPr>
            <w:tcW w:w="149"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p>
        </w:tc>
        <w:tc>
          <w:tcPr>
            <w:tcW w:w="123"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p>
        </w:tc>
        <w:tc>
          <w:tcPr>
            <w:tcW w:w="136" w:type="pct"/>
            <w:vMerge w:val="restart"/>
            <w:tcBorders>
              <w:top w:val="nil"/>
            </w:tcBorders>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E</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S</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D</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D</w:t>
            </w:r>
          </w:p>
        </w:tc>
        <w:tc>
          <w:tcPr>
            <w:tcW w:w="136" w:type="pct"/>
            <w:vMerge w:val="restart"/>
            <w:tcBorders>
              <w:top w:val="nil"/>
            </w:tcBorders>
            <w:vAlign w:val="center"/>
          </w:tcPr>
          <w:p w:rsidR="008C6CA8" w:rsidRPr="00B54790" w:rsidRDefault="008C6CA8" w:rsidP="00B562C3">
            <w:pPr>
              <w:jc w:val="center"/>
              <w:rPr>
                <w:szCs w:val="18"/>
              </w:rPr>
            </w:pPr>
          </w:p>
        </w:tc>
        <w:tc>
          <w:tcPr>
            <w:tcW w:w="136" w:type="pct"/>
            <w:gridSpan w:val="2"/>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E</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E</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E</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E</w:t>
            </w:r>
          </w:p>
        </w:tc>
        <w:tc>
          <w:tcPr>
            <w:tcW w:w="136" w:type="pct"/>
            <w:vMerge w:val="restart"/>
            <w:tcBorders>
              <w:top w:val="nil"/>
            </w:tcBorders>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0</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0</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0</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0</w:t>
            </w:r>
          </w:p>
        </w:tc>
        <w:tc>
          <w:tcPr>
            <w:tcW w:w="136" w:type="pct"/>
            <w:gridSpan w:val="2"/>
            <w:vMerge w:val="restart"/>
            <w:tcBorders>
              <w:top w:val="nil"/>
            </w:tcBorders>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D</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C</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vMerge w:val="restart"/>
            <w:tcBorders>
              <w:top w:val="nil"/>
            </w:tcBorders>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6" w:type="pct"/>
            <w:vMerge w:val="restart"/>
            <w:tcBorders>
              <w:top w:val="nil"/>
            </w:tcBorders>
            <w:vAlign w:val="center"/>
          </w:tcPr>
          <w:p w:rsidR="008C6CA8" w:rsidRPr="00B54790" w:rsidRDefault="008C6CA8" w:rsidP="00B562C3">
            <w:pPr>
              <w:jc w:val="center"/>
              <w:rPr>
                <w:szCs w:val="18"/>
              </w:rPr>
            </w:pPr>
          </w:p>
        </w:tc>
        <w:tc>
          <w:tcPr>
            <w:tcW w:w="136"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30"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47"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147" w:type="pct"/>
            <w:tcBorders>
              <w:bottom w:val="single" w:sz="4" w:space="0" w:color="auto"/>
            </w:tcBorders>
            <w:shd w:val="clear" w:color="auto" w:fill="BFBFBF" w:themeFill="background1" w:themeFillShade="BF"/>
            <w:vAlign w:val="center"/>
          </w:tcPr>
          <w:p w:rsidR="008C6CA8" w:rsidRPr="00B54790" w:rsidRDefault="008C6CA8" w:rsidP="00B562C3">
            <w:pPr>
              <w:jc w:val="center"/>
              <w:rPr>
                <w:szCs w:val="18"/>
              </w:rPr>
            </w:pPr>
            <w:r>
              <w:rPr>
                <w:szCs w:val="18"/>
              </w:rPr>
              <w:t>N</w:t>
            </w:r>
          </w:p>
        </w:tc>
        <w:tc>
          <w:tcPr>
            <w:tcW w:w="376" w:type="pct"/>
            <w:vMerge w:val="restart"/>
            <w:tcBorders>
              <w:top w:val="nil"/>
            </w:tcBorders>
          </w:tcPr>
          <w:p w:rsidR="008C6CA8" w:rsidRPr="00B54790" w:rsidRDefault="008C6CA8" w:rsidP="00B562C3">
            <w:pPr>
              <w:rPr>
                <w:szCs w:val="18"/>
              </w:rPr>
            </w:pPr>
          </w:p>
        </w:tc>
      </w:tr>
      <w:tr w:rsidR="008C6CA8" w:rsidTr="008C6CA8">
        <w:trPr>
          <w:trHeight w:val="254"/>
        </w:trPr>
        <w:tc>
          <w:tcPr>
            <w:tcW w:w="120" w:type="pct"/>
            <w:tcBorders>
              <w:top w:val="single" w:sz="4" w:space="0" w:color="auto"/>
            </w:tcBorders>
            <w:vAlign w:val="center"/>
          </w:tcPr>
          <w:p w:rsidR="008C6CA8" w:rsidRPr="00B54790" w:rsidRDefault="008C6CA8" w:rsidP="00B562C3">
            <w:pPr>
              <w:jc w:val="center"/>
              <w:rPr>
                <w:szCs w:val="18"/>
              </w:rPr>
            </w:pPr>
            <w:r>
              <w:rPr>
                <w:szCs w:val="18"/>
              </w:rPr>
              <w:t>I</w:t>
            </w:r>
          </w:p>
        </w:tc>
        <w:tc>
          <w:tcPr>
            <w:tcW w:w="149" w:type="pct"/>
            <w:tcBorders>
              <w:top w:val="single" w:sz="4" w:space="0" w:color="auto"/>
            </w:tcBorders>
            <w:vAlign w:val="center"/>
          </w:tcPr>
          <w:p w:rsidR="008C6CA8" w:rsidRPr="00B54790" w:rsidRDefault="008C6CA8" w:rsidP="00B562C3">
            <w:pPr>
              <w:jc w:val="center"/>
              <w:rPr>
                <w:szCs w:val="18"/>
              </w:rPr>
            </w:pPr>
            <w:r>
              <w:rPr>
                <w:szCs w:val="18"/>
              </w:rPr>
              <w:t>B</w:t>
            </w:r>
          </w:p>
        </w:tc>
        <w:tc>
          <w:tcPr>
            <w:tcW w:w="123" w:type="pct"/>
            <w:tcBorders>
              <w:top w:val="single" w:sz="4" w:space="0" w:color="auto"/>
            </w:tcBorders>
            <w:vAlign w:val="center"/>
          </w:tcPr>
          <w:p w:rsidR="008C6CA8" w:rsidRPr="00B54790" w:rsidRDefault="008C6CA8" w:rsidP="00B562C3">
            <w:pPr>
              <w:jc w:val="center"/>
              <w:rPr>
                <w:szCs w:val="18"/>
              </w:rPr>
            </w:pPr>
            <w:r>
              <w:rPr>
                <w:szCs w:val="18"/>
              </w:rPr>
              <w:t>A</w:t>
            </w:r>
          </w:p>
        </w:tc>
        <w:tc>
          <w:tcPr>
            <w:tcW w:w="136" w:type="pct"/>
            <w:tcBorders>
              <w:top w:val="single" w:sz="4" w:space="0" w:color="auto"/>
            </w:tcBorders>
            <w:vAlign w:val="center"/>
          </w:tcPr>
          <w:p w:rsidR="008C6CA8" w:rsidRPr="00B54790" w:rsidRDefault="008C6CA8" w:rsidP="00B562C3">
            <w:pPr>
              <w:jc w:val="center"/>
              <w:rPr>
                <w:szCs w:val="18"/>
              </w:rPr>
            </w:pPr>
            <w:r>
              <w:rPr>
                <w:szCs w:val="18"/>
              </w:rPr>
              <w:t>N</w:t>
            </w:r>
          </w:p>
        </w:tc>
        <w:tc>
          <w:tcPr>
            <w:tcW w:w="136" w:type="pct"/>
            <w:vMerge/>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vMerge/>
            <w:vAlign w:val="center"/>
          </w:tcPr>
          <w:p w:rsidR="008C6CA8" w:rsidRPr="00B54790" w:rsidRDefault="008C6CA8" w:rsidP="00B562C3">
            <w:pPr>
              <w:jc w:val="center"/>
              <w:rPr>
                <w:szCs w:val="18"/>
              </w:rPr>
            </w:pPr>
          </w:p>
        </w:tc>
        <w:tc>
          <w:tcPr>
            <w:tcW w:w="136" w:type="pct"/>
            <w:gridSpan w:val="2"/>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vMerge/>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gridSpan w:val="2"/>
            <w:vMerge/>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vMerge/>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6" w:type="pct"/>
            <w:vMerge/>
            <w:vAlign w:val="center"/>
          </w:tcPr>
          <w:p w:rsidR="008C6CA8" w:rsidRPr="00B54790" w:rsidRDefault="008C6CA8" w:rsidP="00B562C3">
            <w:pPr>
              <w:jc w:val="center"/>
              <w:rPr>
                <w:szCs w:val="18"/>
              </w:rPr>
            </w:pPr>
          </w:p>
        </w:tc>
        <w:tc>
          <w:tcPr>
            <w:tcW w:w="136" w:type="pct"/>
            <w:tcBorders>
              <w:top w:val="single" w:sz="4" w:space="0" w:color="auto"/>
            </w:tcBorders>
            <w:vAlign w:val="center"/>
          </w:tcPr>
          <w:p w:rsidR="008C6CA8" w:rsidRPr="00B54790" w:rsidRDefault="008C6CA8" w:rsidP="00B562C3">
            <w:pPr>
              <w:jc w:val="center"/>
              <w:rPr>
                <w:szCs w:val="18"/>
              </w:rPr>
            </w:pPr>
          </w:p>
        </w:tc>
        <w:tc>
          <w:tcPr>
            <w:tcW w:w="130" w:type="pct"/>
            <w:tcBorders>
              <w:top w:val="single" w:sz="4" w:space="0" w:color="auto"/>
            </w:tcBorders>
            <w:vAlign w:val="center"/>
          </w:tcPr>
          <w:p w:rsidR="008C6CA8" w:rsidRPr="00B54790" w:rsidRDefault="008C6CA8" w:rsidP="00B562C3">
            <w:pPr>
              <w:jc w:val="center"/>
              <w:rPr>
                <w:szCs w:val="18"/>
              </w:rPr>
            </w:pPr>
          </w:p>
        </w:tc>
        <w:tc>
          <w:tcPr>
            <w:tcW w:w="147" w:type="pct"/>
            <w:tcBorders>
              <w:top w:val="single" w:sz="4" w:space="0" w:color="auto"/>
            </w:tcBorders>
            <w:vAlign w:val="center"/>
          </w:tcPr>
          <w:p w:rsidR="008C6CA8" w:rsidRPr="00B54790" w:rsidRDefault="008C6CA8" w:rsidP="00B562C3">
            <w:pPr>
              <w:jc w:val="center"/>
              <w:rPr>
                <w:szCs w:val="18"/>
              </w:rPr>
            </w:pPr>
          </w:p>
        </w:tc>
        <w:tc>
          <w:tcPr>
            <w:tcW w:w="147" w:type="pct"/>
            <w:tcBorders>
              <w:top w:val="single" w:sz="4" w:space="0" w:color="auto"/>
            </w:tcBorders>
            <w:vAlign w:val="center"/>
          </w:tcPr>
          <w:p w:rsidR="008C6CA8" w:rsidRPr="00B54790" w:rsidRDefault="008C6CA8" w:rsidP="00B562C3">
            <w:pPr>
              <w:jc w:val="center"/>
              <w:rPr>
                <w:szCs w:val="18"/>
              </w:rPr>
            </w:pPr>
          </w:p>
        </w:tc>
        <w:tc>
          <w:tcPr>
            <w:tcW w:w="376" w:type="pct"/>
            <w:vMerge/>
          </w:tcPr>
          <w:p w:rsidR="008C6CA8" w:rsidRPr="00B54790" w:rsidRDefault="008C6CA8" w:rsidP="00B562C3">
            <w:pPr>
              <w:rPr>
                <w:szCs w:val="18"/>
              </w:rPr>
            </w:pPr>
          </w:p>
        </w:tc>
      </w:tr>
    </w:tbl>
    <w:p w:rsidR="008C6CA8" w:rsidRDefault="008C6CA8" w:rsidP="008C6CA8">
      <w:pPr>
        <w:tabs>
          <w:tab w:val="left" w:pos="3687"/>
        </w:tabs>
        <w:spacing w:after="0"/>
      </w:pPr>
    </w:p>
    <w:tbl>
      <w:tblPr>
        <w:tblStyle w:val="Tablaconcuadrcula"/>
        <w:tblW w:w="0" w:type="auto"/>
        <w:tblLook w:val="04A0" w:firstRow="1" w:lastRow="0" w:firstColumn="1" w:lastColumn="0" w:noHBand="0" w:noVBand="1"/>
      </w:tblPr>
      <w:tblGrid>
        <w:gridCol w:w="2490"/>
        <w:gridCol w:w="7704"/>
      </w:tblGrid>
      <w:tr w:rsidR="008C6CA8" w:rsidTr="00B562C3">
        <w:trPr>
          <w:trHeight w:hRule="exact" w:val="397"/>
        </w:trPr>
        <w:tc>
          <w:tcPr>
            <w:tcW w:w="10420" w:type="dxa"/>
            <w:gridSpan w:val="2"/>
            <w:tcBorders>
              <w:bottom w:val="single" w:sz="4" w:space="0" w:color="auto"/>
            </w:tcBorders>
            <w:shd w:val="clear" w:color="auto" w:fill="A6A6A6" w:themeFill="background1" w:themeFillShade="A6"/>
            <w:vAlign w:val="center"/>
          </w:tcPr>
          <w:p w:rsidR="008C6CA8" w:rsidRPr="00B54790" w:rsidRDefault="008C6CA8" w:rsidP="00B562C3">
            <w:pPr>
              <w:rPr>
                <w:b/>
                <w:color w:val="FFFFFF" w:themeColor="background1"/>
              </w:rPr>
            </w:pPr>
            <w:r>
              <w:rPr>
                <w:b/>
                <w:color w:val="FFFFFF" w:themeColor="background1"/>
              </w:rPr>
              <w:t>A RELLENAR POR LA ENTIDAD BANCARIA</w:t>
            </w:r>
          </w:p>
        </w:tc>
      </w:tr>
      <w:tr w:rsidR="008C6CA8" w:rsidTr="00B562C3">
        <w:trPr>
          <w:trHeight w:hRule="exact" w:val="1266"/>
        </w:trPr>
        <w:tc>
          <w:tcPr>
            <w:tcW w:w="2518" w:type="dxa"/>
            <w:shd w:val="clear" w:color="auto" w:fill="F2F2F2" w:themeFill="background1" w:themeFillShade="F2"/>
          </w:tcPr>
          <w:p w:rsidR="008C6CA8" w:rsidRDefault="008C6CA8" w:rsidP="00B562C3">
            <w:pPr>
              <w:jc w:val="center"/>
              <w:rPr>
                <w:szCs w:val="18"/>
              </w:rPr>
            </w:pPr>
          </w:p>
          <w:p w:rsidR="008C6CA8" w:rsidRDefault="008C6CA8" w:rsidP="00B562C3">
            <w:pPr>
              <w:jc w:val="center"/>
              <w:rPr>
                <w:szCs w:val="18"/>
              </w:rPr>
            </w:pPr>
            <w:r>
              <w:rPr>
                <w:szCs w:val="18"/>
              </w:rPr>
              <w:t>SELLO CONFORMIDAD ENTIDAD BANCARIA</w:t>
            </w:r>
          </w:p>
          <w:p w:rsidR="008C6CA8" w:rsidRDefault="008C6CA8" w:rsidP="00B562C3">
            <w:pPr>
              <w:rPr>
                <w:szCs w:val="18"/>
              </w:rPr>
            </w:pPr>
            <w:r>
              <w:rPr>
                <w:szCs w:val="18"/>
              </w:rPr>
              <w:t xml:space="preserve"> </w:t>
            </w:r>
          </w:p>
          <w:p w:rsidR="008C6CA8" w:rsidRPr="00B54790" w:rsidRDefault="008C6CA8" w:rsidP="00B562C3">
            <w:pPr>
              <w:rPr>
                <w:szCs w:val="18"/>
              </w:rPr>
            </w:pPr>
            <w:r>
              <w:rPr>
                <w:szCs w:val="18"/>
              </w:rPr>
              <w:t xml:space="preserve"> </w:t>
            </w:r>
          </w:p>
        </w:tc>
        <w:tc>
          <w:tcPr>
            <w:tcW w:w="7902" w:type="dxa"/>
            <w:shd w:val="clear" w:color="auto" w:fill="F2F2F2" w:themeFill="background1" w:themeFillShade="F2"/>
          </w:tcPr>
          <w:p w:rsidR="008C6CA8" w:rsidRDefault="008C6CA8" w:rsidP="00B562C3">
            <w:pPr>
              <w:rPr>
                <w:szCs w:val="18"/>
              </w:rPr>
            </w:pPr>
            <w:r>
              <w:rPr>
                <w:szCs w:val="18"/>
              </w:rPr>
              <w:t xml:space="preserve">Los datos citados corresponden al código cuenta cliente abierto en este Entidad y de la cual es titular la persona que se cita con ese nombre en el </w:t>
            </w:r>
            <w:proofErr w:type="gramStart"/>
            <w:r>
              <w:rPr>
                <w:szCs w:val="18"/>
              </w:rPr>
              <w:t>apartado  “</w:t>
            </w:r>
            <w:proofErr w:type="gramEnd"/>
            <w:r>
              <w:rPr>
                <w:szCs w:val="18"/>
              </w:rPr>
              <w:t xml:space="preserve">Datos del solicitante” </w:t>
            </w:r>
          </w:p>
          <w:p w:rsidR="008C6CA8" w:rsidRDefault="008C6CA8" w:rsidP="00B562C3">
            <w:pPr>
              <w:rPr>
                <w:szCs w:val="18"/>
              </w:rPr>
            </w:pPr>
          </w:p>
          <w:p w:rsidR="008C6CA8" w:rsidRDefault="008C6CA8" w:rsidP="00B562C3">
            <w:pPr>
              <w:rPr>
                <w:szCs w:val="18"/>
              </w:rPr>
            </w:pPr>
            <w:r>
              <w:rPr>
                <w:szCs w:val="18"/>
              </w:rPr>
              <w:t xml:space="preserve">Firma: </w:t>
            </w:r>
          </w:p>
          <w:p w:rsidR="008C6CA8" w:rsidRDefault="008C6CA8" w:rsidP="00B562C3">
            <w:pPr>
              <w:rPr>
                <w:szCs w:val="18"/>
              </w:rPr>
            </w:pPr>
            <w:r>
              <w:rPr>
                <w:szCs w:val="18"/>
              </w:rPr>
              <w:t xml:space="preserve">En calidad de: </w:t>
            </w:r>
          </w:p>
          <w:p w:rsidR="008C6CA8" w:rsidRPr="00B54790" w:rsidRDefault="008C6CA8" w:rsidP="00B562C3">
            <w:pPr>
              <w:rPr>
                <w:szCs w:val="18"/>
              </w:rPr>
            </w:pPr>
            <w:r>
              <w:rPr>
                <w:szCs w:val="18"/>
              </w:rPr>
              <w:t>DNI, NIE o CIF:</w:t>
            </w:r>
          </w:p>
        </w:tc>
      </w:tr>
    </w:tbl>
    <w:p w:rsidR="008C6CA8" w:rsidRDefault="008C6CA8" w:rsidP="008C6CA8">
      <w:pPr>
        <w:tabs>
          <w:tab w:val="left" w:pos="3687"/>
        </w:tabs>
        <w:spacing w:after="0"/>
      </w:pPr>
    </w:p>
    <w:tbl>
      <w:tblPr>
        <w:tblStyle w:val="Tablaconcuadrcula"/>
        <w:tblW w:w="0" w:type="auto"/>
        <w:tblLook w:val="04A0" w:firstRow="1" w:lastRow="0" w:firstColumn="1" w:lastColumn="0" w:noHBand="0" w:noVBand="1"/>
      </w:tblPr>
      <w:tblGrid>
        <w:gridCol w:w="10194"/>
      </w:tblGrid>
      <w:tr w:rsidR="008C6CA8" w:rsidTr="00B562C3">
        <w:trPr>
          <w:trHeight w:hRule="exact" w:val="397"/>
        </w:trPr>
        <w:tc>
          <w:tcPr>
            <w:tcW w:w="10420" w:type="dxa"/>
            <w:shd w:val="clear" w:color="auto" w:fill="A6A6A6" w:themeFill="background1" w:themeFillShade="A6"/>
            <w:vAlign w:val="center"/>
          </w:tcPr>
          <w:p w:rsidR="008C6CA8" w:rsidRPr="00B54790" w:rsidRDefault="008C6CA8" w:rsidP="00B562C3">
            <w:pPr>
              <w:rPr>
                <w:b/>
                <w:color w:val="FFFFFF" w:themeColor="background1"/>
              </w:rPr>
            </w:pPr>
            <w:r>
              <w:rPr>
                <w:b/>
                <w:color w:val="FFFFFF" w:themeColor="background1"/>
              </w:rPr>
              <w:t>DECLARACIÓN</w:t>
            </w:r>
          </w:p>
        </w:tc>
      </w:tr>
      <w:tr w:rsidR="008C6CA8" w:rsidTr="00B562C3">
        <w:trPr>
          <w:trHeight w:val="1042"/>
        </w:trPr>
        <w:tc>
          <w:tcPr>
            <w:tcW w:w="10420" w:type="dxa"/>
          </w:tcPr>
          <w:p w:rsidR="008C6CA8" w:rsidRDefault="008C6CA8" w:rsidP="00B562C3">
            <w:pPr>
              <w:pStyle w:val="Prrafodelista"/>
              <w:ind w:left="284"/>
              <w:jc w:val="both"/>
              <w:rPr>
                <w:szCs w:val="18"/>
              </w:rPr>
            </w:pPr>
            <w:r>
              <w:rPr>
                <w:noProof/>
                <w:szCs w:val="18"/>
                <w:lang w:val="es-ES" w:eastAsia="es-ES"/>
              </w:rPr>
              <mc:AlternateContent>
                <mc:Choice Requires="wps">
                  <w:drawing>
                    <wp:anchor distT="0" distB="0" distL="114300" distR="114300" simplePos="0" relativeHeight="251721728" behindDoc="0" locked="0" layoutInCell="1" allowOverlap="1">
                      <wp:simplePos x="0" y="0"/>
                      <wp:positionH relativeFrom="column">
                        <wp:posOffset>31115</wp:posOffset>
                      </wp:positionH>
                      <wp:positionV relativeFrom="paragraph">
                        <wp:posOffset>24765</wp:posOffset>
                      </wp:positionV>
                      <wp:extent cx="125730" cy="91440"/>
                      <wp:effectExtent l="9525" t="7620" r="7620" b="571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64C4F" id="Rectángulo 7" o:spid="_x0000_s1026" style="position:absolute;margin-left:2.45pt;margin-top:1.95pt;width:9.9pt;height:7.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"/>
                  </w:pict>
                </mc:Fallback>
              </mc:AlternateContent>
            </w:r>
            <w:r>
              <w:rPr>
                <w:szCs w:val="18"/>
              </w:rPr>
              <w:t xml:space="preserve"> Declaro bajo mi responsabilidad, que son ciertos los datos arriba reflejados y que identifican la cuenta y la entidad     financiera de la cual soy titular, a través de los cuales deseo recibir los pagos que, en la calidad de acreedor del    Ayuntamiento de </w:t>
            </w:r>
            <w:proofErr w:type="spellStart"/>
            <w:r>
              <w:rPr>
                <w:szCs w:val="18"/>
              </w:rPr>
              <w:t>Dénia</w:t>
            </w:r>
            <w:proofErr w:type="spellEnd"/>
            <w:r>
              <w:rPr>
                <w:szCs w:val="18"/>
              </w:rPr>
              <w:t xml:space="preserve">, puedan corresponder, ostentando el poder suficiente para ello. </w:t>
            </w:r>
          </w:p>
          <w:p w:rsidR="008C6CA8" w:rsidRDefault="008C6CA8" w:rsidP="00B562C3">
            <w:pPr>
              <w:ind w:left="426" w:hanging="426"/>
              <w:jc w:val="both"/>
              <w:rPr>
                <w:szCs w:val="18"/>
              </w:rPr>
            </w:pPr>
            <w:r>
              <w:rPr>
                <w:noProof/>
                <w:lang w:val="es-ES" w:eastAsia="es-ES"/>
              </w:rPr>
              <mc:AlternateContent>
                <mc:Choice Requires="wps">
                  <w:drawing>
                    <wp:anchor distT="0" distB="0" distL="114300" distR="114300" simplePos="0" relativeHeight="251722752" behindDoc="0" locked="0" layoutInCell="1" allowOverlap="1">
                      <wp:simplePos x="0" y="0"/>
                      <wp:positionH relativeFrom="column">
                        <wp:posOffset>36830</wp:posOffset>
                      </wp:positionH>
                      <wp:positionV relativeFrom="paragraph">
                        <wp:posOffset>34290</wp:posOffset>
                      </wp:positionV>
                      <wp:extent cx="125730" cy="91440"/>
                      <wp:effectExtent l="5715" t="11430" r="11430" b="1143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1F7F4" id="Rectángulo 6" o:spid="_x0000_s1026" style="position:absolute;margin-left:2.9pt;margin-top:2.7pt;width:9.9pt;height:7.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"/>
                  </w:pict>
                </mc:Fallback>
              </mc:AlternateContent>
            </w:r>
            <w:r>
              <w:rPr>
                <w:szCs w:val="18"/>
              </w:rPr>
              <w:t xml:space="preserve">       </w:t>
            </w:r>
            <w:r w:rsidRPr="00FC5702">
              <w:rPr>
                <w:szCs w:val="18"/>
              </w:rPr>
              <w:t xml:space="preserve">Que no está incurso/a en prohibición alguna de contratar, conforme al art. 65 y concordantes de la Ley 9/2017, de </w:t>
            </w:r>
            <w:r>
              <w:rPr>
                <w:szCs w:val="18"/>
              </w:rPr>
              <w:t xml:space="preserve">   </w:t>
            </w:r>
            <w:r w:rsidRPr="00FC5702">
              <w:rPr>
                <w:szCs w:val="18"/>
              </w:rPr>
              <w:t xml:space="preserve">Contratos del Sector Público. </w:t>
            </w:r>
          </w:p>
          <w:p w:rsidR="008C6CA8" w:rsidRPr="00FC5702" w:rsidRDefault="008C6CA8" w:rsidP="00B562C3">
            <w:pPr>
              <w:jc w:val="both"/>
              <w:rPr>
                <w:szCs w:val="18"/>
              </w:rPr>
            </w:pPr>
            <w:r>
              <w:rPr>
                <w:szCs w:val="18"/>
              </w:rPr>
              <w:t xml:space="preserve">Cualquier modificación posterior, que afecte a los datos consignados (cambio de titularidad, poder, nº de cuenta, entidad financiera, etc.) deberá comunicarse y cumplimentarse nueva ficha de mantenimiento de terceros. </w:t>
            </w:r>
          </w:p>
          <w:p w:rsidR="008C6CA8" w:rsidRPr="00472DA9" w:rsidRDefault="008C6CA8" w:rsidP="00B562C3">
            <w:pPr>
              <w:ind w:left="284"/>
              <w:rPr>
                <w:sz w:val="10"/>
                <w:szCs w:val="10"/>
              </w:rPr>
            </w:pPr>
          </w:p>
          <w:p w:rsidR="008C6CA8" w:rsidRPr="00FC5702" w:rsidRDefault="008C6CA8" w:rsidP="00B562C3">
            <w:pPr>
              <w:rPr>
                <w:szCs w:val="18"/>
              </w:rPr>
            </w:pPr>
            <w:r>
              <w:rPr>
                <w:szCs w:val="18"/>
              </w:rPr>
              <w:t xml:space="preserve">      </w:t>
            </w:r>
            <w:proofErr w:type="spellStart"/>
            <w:proofErr w:type="gramStart"/>
            <w:r>
              <w:rPr>
                <w:szCs w:val="18"/>
              </w:rPr>
              <w:t>Dénia</w:t>
            </w:r>
            <w:proofErr w:type="spellEnd"/>
            <w:r>
              <w:rPr>
                <w:szCs w:val="18"/>
              </w:rPr>
              <w:t xml:space="preserve">,   </w:t>
            </w:r>
            <w:proofErr w:type="gramEnd"/>
            <w:r>
              <w:rPr>
                <w:szCs w:val="18"/>
              </w:rPr>
              <w:t xml:space="preserve">      de                           </w:t>
            </w:r>
            <w:proofErr w:type="spellStart"/>
            <w:r>
              <w:rPr>
                <w:szCs w:val="18"/>
              </w:rPr>
              <w:t>de</w:t>
            </w:r>
            <w:proofErr w:type="spellEnd"/>
            <w:r>
              <w:rPr>
                <w:szCs w:val="18"/>
              </w:rPr>
              <w:t xml:space="preserve"> </w:t>
            </w:r>
          </w:p>
          <w:p w:rsidR="008C6CA8" w:rsidRDefault="008C6CA8" w:rsidP="00B562C3">
            <w:pPr>
              <w:pStyle w:val="Prrafodelista"/>
              <w:ind w:left="284"/>
              <w:rPr>
                <w:szCs w:val="18"/>
              </w:rPr>
            </w:pPr>
          </w:p>
          <w:p w:rsidR="008C6CA8" w:rsidRDefault="008C6CA8" w:rsidP="00B562C3">
            <w:pPr>
              <w:pStyle w:val="Prrafodelista"/>
              <w:ind w:left="284"/>
              <w:rPr>
                <w:szCs w:val="18"/>
              </w:rPr>
            </w:pPr>
            <w:r>
              <w:rPr>
                <w:szCs w:val="18"/>
              </w:rPr>
              <w:t xml:space="preserve">Firma: </w:t>
            </w:r>
          </w:p>
          <w:p w:rsidR="008C6CA8" w:rsidRPr="00472DA9" w:rsidRDefault="008C6CA8" w:rsidP="00B562C3">
            <w:pPr>
              <w:pStyle w:val="Prrafodelista"/>
              <w:ind w:left="284"/>
              <w:rPr>
                <w:sz w:val="10"/>
                <w:szCs w:val="10"/>
              </w:rPr>
            </w:pPr>
          </w:p>
        </w:tc>
      </w:tr>
      <w:tr w:rsidR="008C6CA8" w:rsidTr="00B562C3">
        <w:trPr>
          <w:trHeight w:val="1439"/>
        </w:trPr>
        <w:tc>
          <w:tcPr>
            <w:tcW w:w="10420" w:type="dxa"/>
            <w:shd w:val="clear" w:color="auto" w:fill="FFFFFF" w:themeFill="background1"/>
            <w:vAlign w:val="center"/>
          </w:tcPr>
          <w:p w:rsidR="008C6CA8" w:rsidRPr="00697EDD" w:rsidRDefault="008C6CA8" w:rsidP="00B562C3">
            <w:pPr>
              <w:jc w:val="both"/>
              <w:rPr>
                <w:sz w:val="14"/>
                <w:szCs w:val="14"/>
              </w:rPr>
            </w:pPr>
            <w:r w:rsidRPr="00697EDD">
              <w:rPr>
                <w:sz w:val="14"/>
                <w:szCs w:val="14"/>
              </w:rPr>
              <w:t xml:space="preserve">Para la tramitación solicitada es necesaria la aportación/realización de las siguientes gestiones, con la finalidad de comprobar el adecuado cumplimiento de todas las condiciones necesarias que se exigen en el presente procedimiento: </w:t>
            </w:r>
          </w:p>
          <w:p w:rsidR="008C6CA8" w:rsidRPr="00697EDD" w:rsidRDefault="008C6CA8" w:rsidP="008C6CA8">
            <w:pPr>
              <w:pStyle w:val="Prrafodelista"/>
              <w:numPr>
                <w:ilvl w:val="0"/>
                <w:numId w:val="14"/>
              </w:numPr>
              <w:jc w:val="both"/>
              <w:rPr>
                <w:b/>
                <w:sz w:val="14"/>
                <w:szCs w:val="14"/>
              </w:rPr>
            </w:pPr>
            <w:r w:rsidRPr="00697EDD">
              <w:rPr>
                <w:b/>
                <w:sz w:val="14"/>
                <w:szCs w:val="14"/>
              </w:rPr>
              <w:t xml:space="preserve">Consulta de datos de identidad DNI / NIE, certificado de estar al corriente con la Seguridad Social, Agencia Tributaria y documentos necesarios. </w:t>
            </w:r>
          </w:p>
          <w:p w:rsidR="008C6CA8" w:rsidRDefault="008C6CA8" w:rsidP="00B562C3">
            <w:pPr>
              <w:jc w:val="both"/>
              <w:rPr>
                <w:sz w:val="14"/>
                <w:szCs w:val="14"/>
              </w:rPr>
            </w:pPr>
            <w:r w:rsidRPr="00697EDD">
              <w:rPr>
                <w:sz w:val="14"/>
                <w:szCs w:val="14"/>
              </w:rPr>
              <w:t xml:space="preserve">De acuerdo con lo que establece el artículo 28.2 de la Ley 39/2015, de 1 de octubre, de Procedimiento Administrativo Común de las Administraciones Públicas, si no manifiesta oposición expresa alguna, entendemos que el interesado ha AUTORIZADO a este Ayuntamiento para que sea éste el que por sus propios medios electrónicos lleve a cabo la consulta necesaria ante la Administración Pública que proceda. En caso de denegar tal autorización, el interesado deberá aportar electrónica o presencialmente los certificados requeridos y hacerlo constar expresamente en los términos establecidos en la siguiente casilla: </w:t>
            </w:r>
          </w:p>
          <w:p w:rsidR="008C6CA8" w:rsidRPr="00472DA9" w:rsidRDefault="008C6CA8" w:rsidP="00B562C3">
            <w:pPr>
              <w:jc w:val="both"/>
              <w:rPr>
                <w:b/>
              </w:rPr>
            </w:pPr>
            <w:r>
              <w:rPr>
                <w:b/>
                <w:noProof/>
                <w:sz w:val="14"/>
                <w:szCs w:val="14"/>
                <w:lang w:val="es-ES" w:eastAsia="es-ES"/>
              </w:rPr>
              <mc:AlternateContent>
                <mc:Choice Requires="wps">
                  <w:drawing>
                    <wp:anchor distT="0" distB="0" distL="114300" distR="114300" simplePos="0" relativeHeight="251723776" behindDoc="0" locked="0" layoutInCell="1" allowOverlap="1">
                      <wp:simplePos x="0" y="0"/>
                      <wp:positionH relativeFrom="column">
                        <wp:posOffset>137795</wp:posOffset>
                      </wp:positionH>
                      <wp:positionV relativeFrom="paragraph">
                        <wp:posOffset>24130</wp:posOffset>
                      </wp:positionV>
                      <wp:extent cx="88265" cy="45085"/>
                      <wp:effectExtent l="11430" t="8890" r="5080" b="1270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450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A4288" id="Rectángulo 1" o:spid="_x0000_s1026" style="position:absolute;margin-left:10.85pt;margin-top:1.9pt;width:6.95pt;height:3.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WcIgIAADs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"/>
                  </w:pict>
                </mc:Fallback>
              </mc:AlternateContent>
            </w:r>
            <w:r w:rsidRPr="00697EDD">
              <w:rPr>
                <w:sz w:val="14"/>
                <w:szCs w:val="14"/>
              </w:rPr>
              <w:t xml:space="preserve">           DENIEGO expresamente mi consenti</w:t>
            </w:r>
            <w:r>
              <w:rPr>
                <w:sz w:val="14"/>
                <w:szCs w:val="14"/>
              </w:rPr>
              <w:t xml:space="preserve">miento para que el </w:t>
            </w:r>
            <w:proofErr w:type="spellStart"/>
            <w:r>
              <w:rPr>
                <w:sz w:val="14"/>
                <w:szCs w:val="14"/>
              </w:rPr>
              <w:t>Ajuntament</w:t>
            </w:r>
            <w:proofErr w:type="spellEnd"/>
            <w:r>
              <w:rPr>
                <w:sz w:val="14"/>
                <w:szCs w:val="14"/>
              </w:rPr>
              <w:t xml:space="preserve"> de </w:t>
            </w:r>
            <w:proofErr w:type="spellStart"/>
            <w:r>
              <w:rPr>
                <w:sz w:val="14"/>
                <w:szCs w:val="14"/>
              </w:rPr>
              <w:t>Dénia</w:t>
            </w:r>
            <w:proofErr w:type="spellEnd"/>
            <w:r w:rsidRPr="00697EDD">
              <w:rPr>
                <w:sz w:val="14"/>
                <w:szCs w:val="14"/>
              </w:rPr>
              <w:t xml:space="preserve"> obtenga de forma directa estos datos.</w:t>
            </w:r>
          </w:p>
        </w:tc>
      </w:tr>
    </w:tbl>
    <w:p w:rsidR="00E65D04" w:rsidRPr="00FB57FE" w:rsidRDefault="00E65D04" w:rsidP="00FB57FE">
      <w:pPr>
        <w:tabs>
          <w:tab w:val="left" w:pos="3687"/>
        </w:tabs>
      </w:pPr>
    </w:p>
    <w:sectPr w:rsidR="00E65D04" w:rsidRPr="00FB57FE" w:rsidSect="0076309A">
      <w:headerReference w:type="default" r:id="rId9"/>
      <w:footerReference w:type="default" r:id="rId10"/>
      <w:pgSz w:w="11906" w:h="16838"/>
      <w:pgMar w:top="2268" w:right="851" w:bottom="1418" w:left="851" w:header="709" w:footer="2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D0B" w:rsidRDefault="00FA7D0B" w:rsidP="00B54790">
      <w:pPr>
        <w:spacing w:after="0" w:line="240" w:lineRule="auto"/>
      </w:pPr>
      <w:r>
        <w:separator/>
      </w:r>
    </w:p>
    <w:p w:rsidR="00FA7D0B" w:rsidRDefault="00FA7D0B"/>
  </w:endnote>
  <w:endnote w:type="continuationSeparator" w:id="0">
    <w:p w:rsidR="00FA7D0B" w:rsidRDefault="00FA7D0B" w:rsidP="00B54790">
      <w:pPr>
        <w:spacing w:after="0" w:line="240" w:lineRule="auto"/>
      </w:pPr>
      <w:r>
        <w:continuationSeparator/>
      </w:r>
    </w:p>
    <w:p w:rsidR="00FA7D0B" w:rsidRDefault="00FA7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CE0" w:rsidRPr="005C2CA5" w:rsidRDefault="00642CE0" w:rsidP="005C2CA5">
    <w:pPr>
      <w:pStyle w:val="Piedepgina"/>
      <w:jc w:val="right"/>
      <w:rPr>
        <w:sz w:val="14"/>
        <w:szCs w:val="14"/>
      </w:rPr>
    </w:pPr>
    <w:r w:rsidRPr="005C2CA5">
      <w:rPr>
        <w:sz w:val="14"/>
        <w:szCs w:val="14"/>
      </w:rPr>
      <w:t xml:space="preserve">Página </w:t>
    </w:r>
    <w:r w:rsidR="008A0546" w:rsidRPr="005C2CA5">
      <w:rPr>
        <w:sz w:val="14"/>
        <w:szCs w:val="14"/>
      </w:rPr>
      <w:fldChar w:fldCharType="begin"/>
    </w:r>
    <w:r w:rsidRPr="005C2CA5">
      <w:rPr>
        <w:sz w:val="14"/>
        <w:szCs w:val="14"/>
      </w:rPr>
      <w:instrText xml:space="preserve"> PAGE </w:instrText>
    </w:r>
    <w:r w:rsidR="008A0546" w:rsidRPr="005C2CA5">
      <w:rPr>
        <w:sz w:val="14"/>
        <w:szCs w:val="14"/>
      </w:rPr>
      <w:fldChar w:fldCharType="separate"/>
    </w:r>
    <w:r w:rsidR="004A7360">
      <w:rPr>
        <w:noProof/>
        <w:sz w:val="14"/>
        <w:szCs w:val="14"/>
      </w:rPr>
      <w:t>5</w:t>
    </w:r>
    <w:r w:rsidR="008A0546" w:rsidRPr="005C2CA5">
      <w:rPr>
        <w:sz w:val="14"/>
        <w:szCs w:val="14"/>
      </w:rPr>
      <w:fldChar w:fldCharType="end"/>
    </w:r>
    <w:r w:rsidRPr="005C2CA5">
      <w:rPr>
        <w:sz w:val="14"/>
        <w:szCs w:val="14"/>
      </w:rPr>
      <w:t xml:space="preserve"> de </w:t>
    </w:r>
    <w:r w:rsidR="008A0546" w:rsidRPr="005C2CA5">
      <w:rPr>
        <w:sz w:val="14"/>
        <w:szCs w:val="14"/>
      </w:rPr>
      <w:fldChar w:fldCharType="begin"/>
    </w:r>
    <w:r w:rsidRPr="005C2CA5">
      <w:rPr>
        <w:sz w:val="14"/>
        <w:szCs w:val="14"/>
      </w:rPr>
      <w:instrText xml:space="preserve"> NUMPAGES  </w:instrText>
    </w:r>
    <w:r w:rsidR="008A0546" w:rsidRPr="005C2CA5">
      <w:rPr>
        <w:sz w:val="14"/>
        <w:szCs w:val="14"/>
      </w:rPr>
      <w:fldChar w:fldCharType="separate"/>
    </w:r>
    <w:r w:rsidR="004A7360">
      <w:rPr>
        <w:noProof/>
        <w:sz w:val="14"/>
        <w:szCs w:val="14"/>
      </w:rPr>
      <w:t>5</w:t>
    </w:r>
    <w:r w:rsidR="008A0546" w:rsidRPr="005C2CA5">
      <w:rPr>
        <w:sz w:val="14"/>
        <w:szCs w:val="14"/>
      </w:rPr>
      <w:fldChar w:fldCharType="end"/>
    </w:r>
  </w:p>
  <w:p w:rsidR="00642CE0" w:rsidRPr="00642CE0" w:rsidRDefault="00642CE0" w:rsidP="00642CE0">
    <w:pPr>
      <w:pStyle w:val="Piedepgina"/>
      <w:shd w:val="clear" w:color="auto" w:fill="A6A6A6" w:themeFill="background1" w:themeFillShade="A6"/>
      <w:spacing w:before="60"/>
      <w:jc w:val="center"/>
      <w:rPr>
        <w:b/>
        <w:color w:val="FFFFFF" w:themeColor="background1"/>
        <w:sz w:val="16"/>
        <w:szCs w:val="16"/>
      </w:rPr>
    </w:pPr>
    <w:r w:rsidRPr="00642CE0">
      <w:rPr>
        <w:b/>
        <w:color w:val="FFFFFF" w:themeColor="background1"/>
        <w:sz w:val="16"/>
        <w:szCs w:val="16"/>
      </w:rPr>
      <w:t xml:space="preserve">AJUNTAMENT DE DÉNIA – CIF: P0306300E – Pl. </w:t>
    </w:r>
    <w:proofErr w:type="spellStart"/>
    <w:r w:rsidRPr="00642CE0">
      <w:rPr>
        <w:b/>
        <w:color w:val="FFFFFF" w:themeColor="background1"/>
        <w:sz w:val="16"/>
        <w:szCs w:val="16"/>
      </w:rPr>
      <w:t>Constitució</w:t>
    </w:r>
    <w:proofErr w:type="spellEnd"/>
    <w:r w:rsidRPr="00642CE0">
      <w:rPr>
        <w:b/>
        <w:color w:val="FFFFFF" w:themeColor="background1"/>
        <w:sz w:val="16"/>
        <w:szCs w:val="16"/>
      </w:rPr>
      <w:t xml:space="preserve">, </w:t>
    </w:r>
    <w:proofErr w:type="gramStart"/>
    <w:r w:rsidRPr="00642CE0">
      <w:rPr>
        <w:b/>
        <w:color w:val="FFFFFF" w:themeColor="background1"/>
        <w:sz w:val="16"/>
        <w:szCs w:val="16"/>
      </w:rPr>
      <w:t xml:space="preserve">10 </w:t>
    </w:r>
    <w:r>
      <w:rPr>
        <w:b/>
        <w:color w:val="FFFFFF" w:themeColor="background1"/>
        <w:sz w:val="16"/>
        <w:szCs w:val="16"/>
      </w:rPr>
      <w:t xml:space="preserve"> </w:t>
    </w:r>
    <w:r w:rsidRPr="00642CE0">
      <w:rPr>
        <w:b/>
        <w:color w:val="FFFFFF" w:themeColor="background1"/>
        <w:sz w:val="16"/>
        <w:szCs w:val="16"/>
      </w:rPr>
      <w:t>03700</w:t>
    </w:r>
    <w:proofErr w:type="gramEnd"/>
    <w:r w:rsidRPr="00642CE0">
      <w:rPr>
        <w:b/>
        <w:color w:val="FFFFFF" w:themeColor="background1"/>
        <w:sz w:val="16"/>
        <w:szCs w:val="16"/>
      </w:rPr>
      <w:t xml:space="preserve"> </w:t>
    </w:r>
    <w:proofErr w:type="spellStart"/>
    <w:r w:rsidRPr="00642CE0">
      <w:rPr>
        <w:b/>
        <w:color w:val="FFFFFF" w:themeColor="background1"/>
        <w:sz w:val="16"/>
        <w:szCs w:val="16"/>
      </w:rPr>
      <w:t>Dénia</w:t>
    </w:r>
    <w:proofErr w:type="spellEnd"/>
    <w:r w:rsidRPr="00642CE0">
      <w:rPr>
        <w:b/>
        <w:color w:val="FFFFFF" w:themeColor="background1"/>
        <w:sz w:val="16"/>
        <w:szCs w:val="16"/>
      </w:rPr>
      <w:t xml:space="preserve"> (Alacant) – </w:t>
    </w:r>
    <w:proofErr w:type="spellStart"/>
    <w:r w:rsidRPr="00642CE0">
      <w:rPr>
        <w:b/>
        <w:color w:val="FFFFFF" w:themeColor="background1"/>
        <w:sz w:val="16"/>
        <w:szCs w:val="16"/>
      </w:rPr>
      <w:t>Tlf</w:t>
    </w:r>
    <w:proofErr w:type="spellEnd"/>
    <w:r w:rsidRPr="00642CE0">
      <w:rPr>
        <w:b/>
        <w:color w:val="FFFFFF" w:themeColor="background1"/>
        <w:sz w:val="16"/>
        <w:szCs w:val="16"/>
      </w:rPr>
      <w:t xml:space="preserve">. 965 780 </w:t>
    </w:r>
    <w:proofErr w:type="gramStart"/>
    <w:r w:rsidRPr="00642CE0">
      <w:rPr>
        <w:b/>
        <w:color w:val="FFFFFF" w:themeColor="background1"/>
        <w:sz w:val="16"/>
        <w:szCs w:val="16"/>
      </w:rPr>
      <w:t>100  email</w:t>
    </w:r>
    <w:proofErr w:type="gramEnd"/>
    <w:r w:rsidRPr="00642CE0">
      <w:rPr>
        <w:b/>
        <w:color w:val="FFFFFF" w:themeColor="background1"/>
        <w:sz w:val="16"/>
        <w:szCs w:val="16"/>
      </w:rPr>
      <w:t>: oac@ayto-denia.es</w:t>
    </w:r>
  </w:p>
  <w:p w:rsidR="00ED226F" w:rsidRDefault="00ED226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D0B" w:rsidRDefault="00FA7D0B" w:rsidP="00B54790">
      <w:pPr>
        <w:spacing w:after="0" w:line="240" w:lineRule="auto"/>
      </w:pPr>
      <w:r>
        <w:separator/>
      </w:r>
    </w:p>
    <w:p w:rsidR="00FA7D0B" w:rsidRDefault="00FA7D0B"/>
  </w:footnote>
  <w:footnote w:type="continuationSeparator" w:id="0">
    <w:p w:rsidR="00FA7D0B" w:rsidRDefault="00FA7D0B" w:rsidP="00B54790">
      <w:pPr>
        <w:spacing w:after="0" w:line="240" w:lineRule="auto"/>
      </w:pPr>
      <w:r>
        <w:continuationSeparator/>
      </w:r>
    </w:p>
    <w:p w:rsidR="00FA7D0B" w:rsidRDefault="00FA7D0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769" w:rsidRDefault="00E05A0D">
    <w:pPr>
      <w:pStyle w:val="Encabezado"/>
    </w:pPr>
    <w:r>
      <w:rPr>
        <w:noProof/>
        <w:lang w:val="es-ES" w:eastAsia="es-ES"/>
      </w:rPr>
      <mc:AlternateContent>
        <mc:Choice Requires="wps">
          <w:drawing>
            <wp:anchor distT="0" distB="0" distL="114300" distR="114300" simplePos="0" relativeHeight="251658240" behindDoc="0" locked="0" layoutInCell="1" allowOverlap="1">
              <wp:simplePos x="0" y="0"/>
              <wp:positionH relativeFrom="column">
                <wp:posOffset>4223814</wp:posOffset>
              </wp:positionH>
              <wp:positionV relativeFrom="paragraph">
                <wp:posOffset>-83290</wp:posOffset>
              </wp:positionV>
              <wp:extent cx="2295403" cy="974090"/>
              <wp:effectExtent l="0" t="0" r="10160" b="165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403" cy="974090"/>
                      </a:xfrm>
                      <a:prstGeom prst="rect">
                        <a:avLst/>
                      </a:prstGeom>
                      <a:solidFill>
                        <a:srgbClr val="FFFFFF"/>
                      </a:solidFill>
                      <a:ln w="9525">
                        <a:solidFill>
                          <a:srgbClr val="000000"/>
                        </a:solidFill>
                        <a:miter lim="800000"/>
                        <a:headEnd/>
                        <a:tailEnd/>
                      </a:ln>
                    </wps:spPr>
                    <wps:txbx>
                      <w:txbxContent>
                        <w:p w:rsidR="00461769" w:rsidRDefault="00461769" w:rsidP="00FA7D0B">
                          <w:pPr>
                            <w:spacing w:after="0" w:line="240" w:lineRule="auto"/>
                            <w:jc w:val="both"/>
                            <w:rPr>
                              <w:b/>
                            </w:rPr>
                          </w:pPr>
                          <w:r w:rsidRPr="00461769">
                            <w:rPr>
                              <w:b/>
                            </w:rPr>
                            <w:t>SOLICITUD DE</w:t>
                          </w:r>
                          <w:r w:rsidR="00FA7D0B">
                            <w:rPr>
                              <w:b/>
                            </w:rPr>
                            <w:t xml:space="preserve"> SUBVENCIONES PARA PROGRAMAS Y ACTUACIONES EN EL ÁREA DE BIENESTAR SOCIAL DIRIGIDAS A ASOCIACIONES Y ENTIDADES SIN ÁNIMO DE LUCRO DEL MUNICIPIO</w:t>
                          </w:r>
                        </w:p>
                        <w:p w:rsidR="00D53264" w:rsidRDefault="00D53264" w:rsidP="00D53264">
                          <w:pPr>
                            <w:spacing w:after="0" w:line="240" w:lineRule="auto"/>
                            <w:jc w:val="center"/>
                            <w:rPr>
                              <w:b/>
                              <w:sz w:val="22"/>
                            </w:rPr>
                          </w:pPr>
                        </w:p>
                        <w:p w:rsidR="00D53264" w:rsidRDefault="00D53264" w:rsidP="00D53264">
                          <w:pPr>
                            <w:spacing w:after="0" w:line="240" w:lineRule="auto"/>
                            <w:jc w:val="center"/>
                            <w:rPr>
                              <w:b/>
                              <w:sz w:val="22"/>
                            </w:rPr>
                          </w:pPr>
                        </w:p>
                        <w:p w:rsidR="00D53264" w:rsidRDefault="00D53264" w:rsidP="00D53264">
                          <w:pPr>
                            <w:spacing w:after="0" w:line="240" w:lineRule="auto"/>
                            <w:jc w:val="center"/>
                            <w:rPr>
                              <w:b/>
                              <w:sz w:val="22"/>
                            </w:rPr>
                          </w:pPr>
                        </w:p>
                        <w:p w:rsidR="00461769" w:rsidRPr="00461769" w:rsidRDefault="00461769" w:rsidP="00461769">
                          <w:pPr>
                            <w:jc w:val="center"/>
                            <w:rPr>
                              <w:b/>
                              <w:sz w:val="22"/>
                            </w:rPr>
                          </w:pPr>
                          <w:proofErr w:type="spellStart"/>
                          <w:r w:rsidRPr="00461769">
                            <w:rPr>
                              <w:b/>
                              <w:sz w:val="22"/>
                            </w:rPr>
                            <w:t>Mod</w:t>
                          </w:r>
                          <w:proofErr w:type="spellEnd"/>
                          <w:r w:rsidRPr="00461769">
                            <w:rPr>
                              <w:b/>
                              <w:sz w:val="22"/>
                            </w:rPr>
                            <w:t>. 0000.C.1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32.6pt;margin-top:-6.55pt;width:180.75pt;height:7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">
              <v:textbox>
                <w:txbxContent>
                  <w:p w:rsidR="00461769" w:rsidRDefault="00461769" w:rsidP="00FA7D0B">
                    <w:pPr>
                      <w:spacing w:after="0" w:line="240" w:lineRule="auto"/>
                      <w:jc w:val="both"/>
                      <w:rPr>
                        <w:b/>
                      </w:rPr>
                    </w:pPr>
                    <w:r w:rsidRPr="00461769">
                      <w:rPr>
                        <w:b/>
                      </w:rPr>
                      <w:t>SOLICITUD DE</w:t>
                    </w:r>
                    <w:r w:rsidR="00FA7D0B">
                      <w:rPr>
                        <w:b/>
                      </w:rPr>
                      <w:t xml:space="preserve"> SUBVENCIONES PARA PROGRAMAS Y ACTUACIONES EN EL ÁREA DE BIENESTAR SOCIAL DIRIGIDAS A ASOCIACIONES Y ENTIDADES SIN ÁNIMO DE LUCRO DEL MUNICIPIO</w:t>
                    </w:r>
                  </w:p>
                  <w:p w:rsidR="00D53264" w:rsidRDefault="00D53264" w:rsidP="00D53264">
                    <w:pPr>
                      <w:spacing w:after="0" w:line="240" w:lineRule="auto"/>
                      <w:jc w:val="center"/>
                      <w:rPr>
                        <w:b/>
                        <w:sz w:val="22"/>
                      </w:rPr>
                    </w:pPr>
                  </w:p>
                  <w:p w:rsidR="00D53264" w:rsidRDefault="00D53264" w:rsidP="00D53264">
                    <w:pPr>
                      <w:spacing w:after="0" w:line="240" w:lineRule="auto"/>
                      <w:jc w:val="center"/>
                      <w:rPr>
                        <w:b/>
                        <w:sz w:val="22"/>
                      </w:rPr>
                    </w:pPr>
                  </w:p>
                  <w:p w:rsidR="00D53264" w:rsidRDefault="00D53264" w:rsidP="00D53264">
                    <w:pPr>
                      <w:spacing w:after="0" w:line="240" w:lineRule="auto"/>
                      <w:jc w:val="center"/>
                      <w:rPr>
                        <w:b/>
                        <w:sz w:val="22"/>
                      </w:rPr>
                    </w:pPr>
                  </w:p>
                  <w:p w:rsidR="00461769" w:rsidRPr="00461769" w:rsidRDefault="00461769" w:rsidP="00461769">
                    <w:pPr>
                      <w:jc w:val="center"/>
                      <w:rPr>
                        <w:b/>
                        <w:sz w:val="22"/>
                      </w:rPr>
                    </w:pPr>
                    <w:r w:rsidRPr="00461769">
                      <w:rPr>
                        <w:b/>
                        <w:sz w:val="22"/>
                      </w:rPr>
                      <w:t>Mod. 0000.C.1</w:t>
                    </w:r>
                  </w:p>
                </w:txbxContent>
              </v:textbox>
            </v:shape>
          </w:pict>
        </mc:Fallback>
      </mc:AlternateContent>
    </w:r>
    <w:r w:rsidR="00461769">
      <w:rPr>
        <w:noProof/>
        <w:lang w:val="es-ES" w:eastAsia="es-ES"/>
      </w:rPr>
      <w:drawing>
        <wp:inline distT="0" distB="0" distL="0" distR="0">
          <wp:extent cx="2490221" cy="539497"/>
          <wp:effectExtent l="19050" t="0" r="5329" b="0"/>
          <wp:docPr id="89" name="0 Imagen" descr="cabec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png"/>
                  <pic:cNvPicPr/>
                </pic:nvPicPr>
                <pic:blipFill>
                  <a:blip r:embed="rId1"/>
                  <a:stretch>
                    <a:fillRect/>
                  </a:stretch>
                </pic:blipFill>
                <pic:spPr>
                  <a:xfrm>
                    <a:off x="0" y="0"/>
                    <a:ext cx="2490221" cy="539497"/>
                  </a:xfrm>
                  <a:prstGeom prst="rect">
                    <a:avLst/>
                  </a:prstGeom>
                </pic:spPr>
              </pic:pic>
            </a:graphicData>
          </a:graphic>
        </wp:inline>
      </w:drawing>
    </w:r>
  </w:p>
  <w:p w:rsidR="00ED226F" w:rsidRDefault="00ED226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072"/>
    <w:multiLevelType w:val="hybridMultilevel"/>
    <w:tmpl w:val="3F12DF28"/>
    <w:lvl w:ilvl="0" w:tplc="9EC2E59E">
      <w:start w:val="1"/>
      <w:numFmt w:val="decimal"/>
      <w:lvlText w:val="(%1)."/>
      <w:lvlJc w:val="center"/>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A3093"/>
    <w:multiLevelType w:val="hybridMultilevel"/>
    <w:tmpl w:val="C8C014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87043B"/>
    <w:multiLevelType w:val="hybridMultilevel"/>
    <w:tmpl w:val="561A9E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C87F26"/>
    <w:multiLevelType w:val="hybridMultilevel"/>
    <w:tmpl w:val="BAACF2C2"/>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DD95383"/>
    <w:multiLevelType w:val="hybridMultilevel"/>
    <w:tmpl w:val="57908892"/>
    <w:lvl w:ilvl="0" w:tplc="9EC2E59E">
      <w:start w:val="1"/>
      <w:numFmt w:val="decimal"/>
      <w:lvlText w:val="(%1)."/>
      <w:lvlJc w:val="center"/>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6837F4"/>
    <w:multiLevelType w:val="hybridMultilevel"/>
    <w:tmpl w:val="561A9E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78214F"/>
    <w:multiLevelType w:val="hybridMultilevel"/>
    <w:tmpl w:val="3BBE38E2"/>
    <w:lvl w:ilvl="0" w:tplc="AEBA8C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BF43CB"/>
    <w:multiLevelType w:val="hybridMultilevel"/>
    <w:tmpl w:val="25F6CA3C"/>
    <w:lvl w:ilvl="0" w:tplc="AEBA8C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CC48BD"/>
    <w:multiLevelType w:val="hybridMultilevel"/>
    <w:tmpl w:val="73E8096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525D1288"/>
    <w:multiLevelType w:val="hybridMultilevel"/>
    <w:tmpl w:val="8D8A4C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43A06A1"/>
    <w:multiLevelType w:val="hybridMultilevel"/>
    <w:tmpl w:val="62D637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580E18"/>
    <w:multiLevelType w:val="hybridMultilevel"/>
    <w:tmpl w:val="0BF038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015569"/>
    <w:multiLevelType w:val="hybridMultilevel"/>
    <w:tmpl w:val="E63E8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C7B0886"/>
    <w:multiLevelType w:val="hybridMultilevel"/>
    <w:tmpl w:val="1EB8D8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2"/>
  </w:num>
  <w:num w:numId="3">
    <w:abstractNumId w:val="6"/>
  </w:num>
  <w:num w:numId="4">
    <w:abstractNumId w:val="9"/>
  </w:num>
  <w:num w:numId="5">
    <w:abstractNumId w:val="7"/>
  </w:num>
  <w:num w:numId="6">
    <w:abstractNumId w:val="11"/>
  </w:num>
  <w:num w:numId="7">
    <w:abstractNumId w:val="13"/>
  </w:num>
  <w:num w:numId="8">
    <w:abstractNumId w:val="2"/>
  </w:num>
  <w:num w:numId="9">
    <w:abstractNumId w:val="5"/>
  </w:num>
  <w:num w:numId="10">
    <w:abstractNumId w:val="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D0B"/>
    <w:rsid w:val="00000357"/>
    <w:rsid w:val="00000F85"/>
    <w:rsid w:val="00000FAA"/>
    <w:rsid w:val="00002272"/>
    <w:rsid w:val="00002BFB"/>
    <w:rsid w:val="000039D7"/>
    <w:rsid w:val="00004726"/>
    <w:rsid w:val="00005B9B"/>
    <w:rsid w:val="00005DFB"/>
    <w:rsid w:val="000066AB"/>
    <w:rsid w:val="0000765C"/>
    <w:rsid w:val="000112F1"/>
    <w:rsid w:val="00011709"/>
    <w:rsid w:val="00011AAD"/>
    <w:rsid w:val="000121A4"/>
    <w:rsid w:val="000127D4"/>
    <w:rsid w:val="0001317F"/>
    <w:rsid w:val="000131CE"/>
    <w:rsid w:val="00013386"/>
    <w:rsid w:val="00013E0F"/>
    <w:rsid w:val="00014490"/>
    <w:rsid w:val="00014886"/>
    <w:rsid w:val="00015484"/>
    <w:rsid w:val="00015B88"/>
    <w:rsid w:val="00015DA3"/>
    <w:rsid w:val="0001667F"/>
    <w:rsid w:val="00016CDC"/>
    <w:rsid w:val="00022536"/>
    <w:rsid w:val="00022BBD"/>
    <w:rsid w:val="000247D6"/>
    <w:rsid w:val="00025BCF"/>
    <w:rsid w:val="000266C2"/>
    <w:rsid w:val="00027855"/>
    <w:rsid w:val="00027FE9"/>
    <w:rsid w:val="00030E5D"/>
    <w:rsid w:val="00031AE1"/>
    <w:rsid w:val="0003233C"/>
    <w:rsid w:val="000324F4"/>
    <w:rsid w:val="000327A6"/>
    <w:rsid w:val="00032B5A"/>
    <w:rsid w:val="00032DA4"/>
    <w:rsid w:val="0003438A"/>
    <w:rsid w:val="00034398"/>
    <w:rsid w:val="00035705"/>
    <w:rsid w:val="0003591E"/>
    <w:rsid w:val="00035B35"/>
    <w:rsid w:val="00037067"/>
    <w:rsid w:val="00037EDF"/>
    <w:rsid w:val="0004031B"/>
    <w:rsid w:val="000403DF"/>
    <w:rsid w:val="000415A6"/>
    <w:rsid w:val="00041F5F"/>
    <w:rsid w:val="0004213B"/>
    <w:rsid w:val="0004227B"/>
    <w:rsid w:val="00043AEF"/>
    <w:rsid w:val="00043DA7"/>
    <w:rsid w:val="00045411"/>
    <w:rsid w:val="0005054D"/>
    <w:rsid w:val="00052BA9"/>
    <w:rsid w:val="00053652"/>
    <w:rsid w:val="000542E1"/>
    <w:rsid w:val="00055ADA"/>
    <w:rsid w:val="000563B2"/>
    <w:rsid w:val="000564F2"/>
    <w:rsid w:val="00056941"/>
    <w:rsid w:val="00056FF8"/>
    <w:rsid w:val="00057A32"/>
    <w:rsid w:val="000601E7"/>
    <w:rsid w:val="00060494"/>
    <w:rsid w:val="000634A6"/>
    <w:rsid w:val="00063EA5"/>
    <w:rsid w:val="00065027"/>
    <w:rsid w:val="00065399"/>
    <w:rsid w:val="000657DA"/>
    <w:rsid w:val="000662C5"/>
    <w:rsid w:val="00066439"/>
    <w:rsid w:val="00066B02"/>
    <w:rsid w:val="00071605"/>
    <w:rsid w:val="00071E73"/>
    <w:rsid w:val="00071EF5"/>
    <w:rsid w:val="00073039"/>
    <w:rsid w:val="0007318C"/>
    <w:rsid w:val="00073DB7"/>
    <w:rsid w:val="0007538D"/>
    <w:rsid w:val="0007552A"/>
    <w:rsid w:val="00075AB9"/>
    <w:rsid w:val="000800E2"/>
    <w:rsid w:val="000803F1"/>
    <w:rsid w:val="00081044"/>
    <w:rsid w:val="00081313"/>
    <w:rsid w:val="00083A5F"/>
    <w:rsid w:val="00083E9F"/>
    <w:rsid w:val="00083FCC"/>
    <w:rsid w:val="000843E4"/>
    <w:rsid w:val="00084AF6"/>
    <w:rsid w:val="000851DE"/>
    <w:rsid w:val="000854B9"/>
    <w:rsid w:val="00085DF3"/>
    <w:rsid w:val="0008689E"/>
    <w:rsid w:val="000878EB"/>
    <w:rsid w:val="00090194"/>
    <w:rsid w:val="000903F3"/>
    <w:rsid w:val="000918E9"/>
    <w:rsid w:val="00092E95"/>
    <w:rsid w:val="0009358F"/>
    <w:rsid w:val="00093B9C"/>
    <w:rsid w:val="00093F78"/>
    <w:rsid w:val="000945D1"/>
    <w:rsid w:val="00097518"/>
    <w:rsid w:val="0009756E"/>
    <w:rsid w:val="000A008C"/>
    <w:rsid w:val="000A0C4A"/>
    <w:rsid w:val="000A13C1"/>
    <w:rsid w:val="000A1C8C"/>
    <w:rsid w:val="000A2663"/>
    <w:rsid w:val="000A2846"/>
    <w:rsid w:val="000A29F0"/>
    <w:rsid w:val="000A3150"/>
    <w:rsid w:val="000A3F85"/>
    <w:rsid w:val="000A4C78"/>
    <w:rsid w:val="000A577E"/>
    <w:rsid w:val="000A5EA9"/>
    <w:rsid w:val="000A5F8E"/>
    <w:rsid w:val="000A6ECA"/>
    <w:rsid w:val="000A7279"/>
    <w:rsid w:val="000B0C62"/>
    <w:rsid w:val="000B1BBA"/>
    <w:rsid w:val="000B1FA0"/>
    <w:rsid w:val="000B3716"/>
    <w:rsid w:val="000B3855"/>
    <w:rsid w:val="000B3E11"/>
    <w:rsid w:val="000B3F46"/>
    <w:rsid w:val="000B45D6"/>
    <w:rsid w:val="000B53C1"/>
    <w:rsid w:val="000B5D45"/>
    <w:rsid w:val="000B6080"/>
    <w:rsid w:val="000B6CC1"/>
    <w:rsid w:val="000C01DF"/>
    <w:rsid w:val="000C0BD6"/>
    <w:rsid w:val="000C1802"/>
    <w:rsid w:val="000C1DE1"/>
    <w:rsid w:val="000C237D"/>
    <w:rsid w:val="000C288C"/>
    <w:rsid w:val="000C2B51"/>
    <w:rsid w:val="000C3216"/>
    <w:rsid w:val="000C440D"/>
    <w:rsid w:val="000C562E"/>
    <w:rsid w:val="000C69F6"/>
    <w:rsid w:val="000D01B8"/>
    <w:rsid w:val="000D0253"/>
    <w:rsid w:val="000D09EE"/>
    <w:rsid w:val="000D1098"/>
    <w:rsid w:val="000D2525"/>
    <w:rsid w:val="000D25B1"/>
    <w:rsid w:val="000D3E8B"/>
    <w:rsid w:val="000D52CB"/>
    <w:rsid w:val="000D550B"/>
    <w:rsid w:val="000D578D"/>
    <w:rsid w:val="000D669D"/>
    <w:rsid w:val="000D77BA"/>
    <w:rsid w:val="000D7ABB"/>
    <w:rsid w:val="000E2F8C"/>
    <w:rsid w:val="000E3456"/>
    <w:rsid w:val="000E37DA"/>
    <w:rsid w:val="000E3BFB"/>
    <w:rsid w:val="000E3C06"/>
    <w:rsid w:val="000E3CC8"/>
    <w:rsid w:val="000E3FFE"/>
    <w:rsid w:val="000E5D9C"/>
    <w:rsid w:val="000E6211"/>
    <w:rsid w:val="000E65D3"/>
    <w:rsid w:val="000E6900"/>
    <w:rsid w:val="000E7B91"/>
    <w:rsid w:val="000E7F29"/>
    <w:rsid w:val="000F0126"/>
    <w:rsid w:val="000F0C0B"/>
    <w:rsid w:val="000F17B3"/>
    <w:rsid w:val="000F17F9"/>
    <w:rsid w:val="000F255F"/>
    <w:rsid w:val="000F2D00"/>
    <w:rsid w:val="000F2E8F"/>
    <w:rsid w:val="000F4439"/>
    <w:rsid w:val="000F4AAA"/>
    <w:rsid w:val="000F50DB"/>
    <w:rsid w:val="000F75CF"/>
    <w:rsid w:val="000F7A95"/>
    <w:rsid w:val="00102775"/>
    <w:rsid w:val="0010334F"/>
    <w:rsid w:val="0010471B"/>
    <w:rsid w:val="00105169"/>
    <w:rsid w:val="00105922"/>
    <w:rsid w:val="00105928"/>
    <w:rsid w:val="001064EB"/>
    <w:rsid w:val="001075AE"/>
    <w:rsid w:val="00111EAE"/>
    <w:rsid w:val="001122CB"/>
    <w:rsid w:val="001128DC"/>
    <w:rsid w:val="00113D4E"/>
    <w:rsid w:val="00113DD2"/>
    <w:rsid w:val="0011492C"/>
    <w:rsid w:val="001149E8"/>
    <w:rsid w:val="00114DC8"/>
    <w:rsid w:val="00115E19"/>
    <w:rsid w:val="0011678A"/>
    <w:rsid w:val="0012121E"/>
    <w:rsid w:val="0012213E"/>
    <w:rsid w:val="001221A4"/>
    <w:rsid w:val="00122846"/>
    <w:rsid w:val="001229F2"/>
    <w:rsid w:val="001233F1"/>
    <w:rsid w:val="001237BE"/>
    <w:rsid w:val="00124008"/>
    <w:rsid w:val="00124193"/>
    <w:rsid w:val="00124F54"/>
    <w:rsid w:val="001256A1"/>
    <w:rsid w:val="00126909"/>
    <w:rsid w:val="00130AB2"/>
    <w:rsid w:val="00131C8E"/>
    <w:rsid w:val="00132194"/>
    <w:rsid w:val="00132680"/>
    <w:rsid w:val="00133014"/>
    <w:rsid w:val="0013359B"/>
    <w:rsid w:val="001347BA"/>
    <w:rsid w:val="001416CC"/>
    <w:rsid w:val="001437CC"/>
    <w:rsid w:val="0014433C"/>
    <w:rsid w:val="00144E64"/>
    <w:rsid w:val="00144F8C"/>
    <w:rsid w:val="001450A4"/>
    <w:rsid w:val="00145129"/>
    <w:rsid w:val="001508D3"/>
    <w:rsid w:val="00151988"/>
    <w:rsid w:val="00155DA5"/>
    <w:rsid w:val="0015655F"/>
    <w:rsid w:val="00160584"/>
    <w:rsid w:val="00160A53"/>
    <w:rsid w:val="00160B96"/>
    <w:rsid w:val="001617C5"/>
    <w:rsid w:val="00161D1D"/>
    <w:rsid w:val="00161D81"/>
    <w:rsid w:val="001621F5"/>
    <w:rsid w:val="001627E2"/>
    <w:rsid w:val="00163A32"/>
    <w:rsid w:val="00165548"/>
    <w:rsid w:val="00165629"/>
    <w:rsid w:val="00165B04"/>
    <w:rsid w:val="0016643F"/>
    <w:rsid w:val="001668F7"/>
    <w:rsid w:val="001702EB"/>
    <w:rsid w:val="00170B64"/>
    <w:rsid w:val="001715DD"/>
    <w:rsid w:val="00171E31"/>
    <w:rsid w:val="0017286A"/>
    <w:rsid w:val="00172E7D"/>
    <w:rsid w:val="001737EB"/>
    <w:rsid w:val="00173984"/>
    <w:rsid w:val="00173F83"/>
    <w:rsid w:val="001741D0"/>
    <w:rsid w:val="00175276"/>
    <w:rsid w:val="00175E72"/>
    <w:rsid w:val="001760CB"/>
    <w:rsid w:val="00180A4F"/>
    <w:rsid w:val="00181130"/>
    <w:rsid w:val="001819C4"/>
    <w:rsid w:val="00182E4E"/>
    <w:rsid w:val="00183C62"/>
    <w:rsid w:val="00184306"/>
    <w:rsid w:val="00185235"/>
    <w:rsid w:val="0018586C"/>
    <w:rsid w:val="001864E6"/>
    <w:rsid w:val="00186D35"/>
    <w:rsid w:val="001875AE"/>
    <w:rsid w:val="0018767C"/>
    <w:rsid w:val="00187AC6"/>
    <w:rsid w:val="00190CDE"/>
    <w:rsid w:val="00191ED2"/>
    <w:rsid w:val="00192620"/>
    <w:rsid w:val="001935AB"/>
    <w:rsid w:val="001940E8"/>
    <w:rsid w:val="0019443C"/>
    <w:rsid w:val="00194692"/>
    <w:rsid w:val="001947E8"/>
    <w:rsid w:val="00195326"/>
    <w:rsid w:val="00195B69"/>
    <w:rsid w:val="0019733D"/>
    <w:rsid w:val="00197EDD"/>
    <w:rsid w:val="001A0EA4"/>
    <w:rsid w:val="001A13E9"/>
    <w:rsid w:val="001A14E5"/>
    <w:rsid w:val="001A19EC"/>
    <w:rsid w:val="001A238B"/>
    <w:rsid w:val="001A2B60"/>
    <w:rsid w:val="001A2FB4"/>
    <w:rsid w:val="001A300C"/>
    <w:rsid w:val="001A3098"/>
    <w:rsid w:val="001A5E97"/>
    <w:rsid w:val="001A6966"/>
    <w:rsid w:val="001B0712"/>
    <w:rsid w:val="001B0CD9"/>
    <w:rsid w:val="001B0F46"/>
    <w:rsid w:val="001B15D2"/>
    <w:rsid w:val="001B1913"/>
    <w:rsid w:val="001B29AE"/>
    <w:rsid w:val="001B2B2A"/>
    <w:rsid w:val="001B3EBE"/>
    <w:rsid w:val="001B46BC"/>
    <w:rsid w:val="001B4BD9"/>
    <w:rsid w:val="001B5643"/>
    <w:rsid w:val="001B5E90"/>
    <w:rsid w:val="001B7F52"/>
    <w:rsid w:val="001C1535"/>
    <w:rsid w:val="001C16E9"/>
    <w:rsid w:val="001C2321"/>
    <w:rsid w:val="001C2B88"/>
    <w:rsid w:val="001C2DA3"/>
    <w:rsid w:val="001C40E7"/>
    <w:rsid w:val="001C56E0"/>
    <w:rsid w:val="001C661D"/>
    <w:rsid w:val="001C7310"/>
    <w:rsid w:val="001C75C0"/>
    <w:rsid w:val="001D05E7"/>
    <w:rsid w:val="001D0D0B"/>
    <w:rsid w:val="001D1948"/>
    <w:rsid w:val="001D1B5C"/>
    <w:rsid w:val="001D1C2F"/>
    <w:rsid w:val="001D2C3B"/>
    <w:rsid w:val="001D303C"/>
    <w:rsid w:val="001D464D"/>
    <w:rsid w:val="001D4C92"/>
    <w:rsid w:val="001D5289"/>
    <w:rsid w:val="001D5556"/>
    <w:rsid w:val="001D593E"/>
    <w:rsid w:val="001D5960"/>
    <w:rsid w:val="001D654A"/>
    <w:rsid w:val="001D6A17"/>
    <w:rsid w:val="001D7B5A"/>
    <w:rsid w:val="001E0037"/>
    <w:rsid w:val="001E0F38"/>
    <w:rsid w:val="001E13B7"/>
    <w:rsid w:val="001E19CB"/>
    <w:rsid w:val="001E1EB7"/>
    <w:rsid w:val="001E40A4"/>
    <w:rsid w:val="001E41A1"/>
    <w:rsid w:val="001E42F2"/>
    <w:rsid w:val="001E454F"/>
    <w:rsid w:val="001E57F5"/>
    <w:rsid w:val="001E5DC0"/>
    <w:rsid w:val="001E700D"/>
    <w:rsid w:val="001E75EF"/>
    <w:rsid w:val="001F0D36"/>
    <w:rsid w:val="001F0D37"/>
    <w:rsid w:val="001F2709"/>
    <w:rsid w:val="001F3410"/>
    <w:rsid w:val="001F3C94"/>
    <w:rsid w:val="001F4AB7"/>
    <w:rsid w:val="001F53DB"/>
    <w:rsid w:val="001F54E5"/>
    <w:rsid w:val="001F5801"/>
    <w:rsid w:val="001F5926"/>
    <w:rsid w:val="001F630F"/>
    <w:rsid w:val="001F6744"/>
    <w:rsid w:val="001F7803"/>
    <w:rsid w:val="001F7CE4"/>
    <w:rsid w:val="00200142"/>
    <w:rsid w:val="0020032D"/>
    <w:rsid w:val="00200D24"/>
    <w:rsid w:val="0020227C"/>
    <w:rsid w:val="0020245F"/>
    <w:rsid w:val="00203F0A"/>
    <w:rsid w:val="002053F4"/>
    <w:rsid w:val="00205A9A"/>
    <w:rsid w:val="00205EE0"/>
    <w:rsid w:val="00206D14"/>
    <w:rsid w:val="00210EF9"/>
    <w:rsid w:val="00213498"/>
    <w:rsid w:val="002138E1"/>
    <w:rsid w:val="002145C4"/>
    <w:rsid w:val="0021570A"/>
    <w:rsid w:val="00215E16"/>
    <w:rsid w:val="00220106"/>
    <w:rsid w:val="0022034B"/>
    <w:rsid w:val="002207D1"/>
    <w:rsid w:val="0022081F"/>
    <w:rsid w:val="00221E57"/>
    <w:rsid w:val="00223FF6"/>
    <w:rsid w:val="00224102"/>
    <w:rsid w:val="00225341"/>
    <w:rsid w:val="00225619"/>
    <w:rsid w:val="00225835"/>
    <w:rsid w:val="002258B6"/>
    <w:rsid w:val="00225C6E"/>
    <w:rsid w:val="00226D90"/>
    <w:rsid w:val="00227C91"/>
    <w:rsid w:val="00227CC8"/>
    <w:rsid w:val="00230CAB"/>
    <w:rsid w:val="0023126B"/>
    <w:rsid w:val="0023146E"/>
    <w:rsid w:val="002333E2"/>
    <w:rsid w:val="0023470D"/>
    <w:rsid w:val="00234A22"/>
    <w:rsid w:val="002359A5"/>
    <w:rsid w:val="00236F98"/>
    <w:rsid w:val="002370CD"/>
    <w:rsid w:val="00237F2A"/>
    <w:rsid w:val="0024041A"/>
    <w:rsid w:val="0024368C"/>
    <w:rsid w:val="00243977"/>
    <w:rsid w:val="002455C2"/>
    <w:rsid w:val="0024566F"/>
    <w:rsid w:val="00246768"/>
    <w:rsid w:val="002471EF"/>
    <w:rsid w:val="00247242"/>
    <w:rsid w:val="00250590"/>
    <w:rsid w:val="002519C6"/>
    <w:rsid w:val="002526FA"/>
    <w:rsid w:val="0025327D"/>
    <w:rsid w:val="00253597"/>
    <w:rsid w:val="00253632"/>
    <w:rsid w:val="00254001"/>
    <w:rsid w:val="002543B6"/>
    <w:rsid w:val="002546A3"/>
    <w:rsid w:val="00254B14"/>
    <w:rsid w:val="00254F68"/>
    <w:rsid w:val="00255CE9"/>
    <w:rsid w:val="00257DC9"/>
    <w:rsid w:val="00257F81"/>
    <w:rsid w:val="00257FC2"/>
    <w:rsid w:val="00260A01"/>
    <w:rsid w:val="0026137C"/>
    <w:rsid w:val="002616A7"/>
    <w:rsid w:val="002626A4"/>
    <w:rsid w:val="00262A11"/>
    <w:rsid w:val="00262CCF"/>
    <w:rsid w:val="00262E71"/>
    <w:rsid w:val="00263A3A"/>
    <w:rsid w:val="00263B98"/>
    <w:rsid w:val="00263C91"/>
    <w:rsid w:val="00263DC0"/>
    <w:rsid w:val="00264183"/>
    <w:rsid w:val="0026510B"/>
    <w:rsid w:val="00266169"/>
    <w:rsid w:val="00267360"/>
    <w:rsid w:val="00270FEB"/>
    <w:rsid w:val="00271892"/>
    <w:rsid w:val="002739C0"/>
    <w:rsid w:val="00274137"/>
    <w:rsid w:val="00274B09"/>
    <w:rsid w:val="002752CE"/>
    <w:rsid w:val="002757C8"/>
    <w:rsid w:val="00276F90"/>
    <w:rsid w:val="00277400"/>
    <w:rsid w:val="002774F9"/>
    <w:rsid w:val="00277988"/>
    <w:rsid w:val="00277999"/>
    <w:rsid w:val="002801BD"/>
    <w:rsid w:val="0028057D"/>
    <w:rsid w:val="00280F8C"/>
    <w:rsid w:val="002819D2"/>
    <w:rsid w:val="00281A05"/>
    <w:rsid w:val="0028269F"/>
    <w:rsid w:val="00283224"/>
    <w:rsid w:val="002852ED"/>
    <w:rsid w:val="0028565E"/>
    <w:rsid w:val="00285B3D"/>
    <w:rsid w:val="002861EB"/>
    <w:rsid w:val="00286477"/>
    <w:rsid w:val="00287D76"/>
    <w:rsid w:val="00290079"/>
    <w:rsid w:val="002903C3"/>
    <w:rsid w:val="00290FDF"/>
    <w:rsid w:val="002920BE"/>
    <w:rsid w:val="002927F1"/>
    <w:rsid w:val="0029398D"/>
    <w:rsid w:val="002940CC"/>
    <w:rsid w:val="002942CD"/>
    <w:rsid w:val="0029439F"/>
    <w:rsid w:val="002953AA"/>
    <w:rsid w:val="00295A3D"/>
    <w:rsid w:val="00296E8C"/>
    <w:rsid w:val="002A0253"/>
    <w:rsid w:val="002A0937"/>
    <w:rsid w:val="002A127B"/>
    <w:rsid w:val="002A1659"/>
    <w:rsid w:val="002A16F8"/>
    <w:rsid w:val="002A1C61"/>
    <w:rsid w:val="002A1E9B"/>
    <w:rsid w:val="002A29BF"/>
    <w:rsid w:val="002A33AE"/>
    <w:rsid w:val="002A38D6"/>
    <w:rsid w:val="002A47F7"/>
    <w:rsid w:val="002A5E09"/>
    <w:rsid w:val="002A6E8A"/>
    <w:rsid w:val="002B017B"/>
    <w:rsid w:val="002B0751"/>
    <w:rsid w:val="002B35C9"/>
    <w:rsid w:val="002B48C9"/>
    <w:rsid w:val="002B5525"/>
    <w:rsid w:val="002B590A"/>
    <w:rsid w:val="002B5ECB"/>
    <w:rsid w:val="002B6827"/>
    <w:rsid w:val="002B6C5D"/>
    <w:rsid w:val="002C08D6"/>
    <w:rsid w:val="002C0EB2"/>
    <w:rsid w:val="002C1087"/>
    <w:rsid w:val="002C14AD"/>
    <w:rsid w:val="002C1BB9"/>
    <w:rsid w:val="002C22C1"/>
    <w:rsid w:val="002C25E4"/>
    <w:rsid w:val="002C2E0C"/>
    <w:rsid w:val="002C3513"/>
    <w:rsid w:val="002C3B7B"/>
    <w:rsid w:val="002C44E8"/>
    <w:rsid w:val="002C60E4"/>
    <w:rsid w:val="002C615E"/>
    <w:rsid w:val="002C6D7A"/>
    <w:rsid w:val="002C7AD9"/>
    <w:rsid w:val="002D040C"/>
    <w:rsid w:val="002D04A6"/>
    <w:rsid w:val="002D057B"/>
    <w:rsid w:val="002D0DF9"/>
    <w:rsid w:val="002D10A7"/>
    <w:rsid w:val="002D14CE"/>
    <w:rsid w:val="002D15C7"/>
    <w:rsid w:val="002D335D"/>
    <w:rsid w:val="002D37AE"/>
    <w:rsid w:val="002D3A0C"/>
    <w:rsid w:val="002D4614"/>
    <w:rsid w:val="002D461F"/>
    <w:rsid w:val="002D498D"/>
    <w:rsid w:val="002D5ACC"/>
    <w:rsid w:val="002D5C62"/>
    <w:rsid w:val="002D5DA6"/>
    <w:rsid w:val="002D7093"/>
    <w:rsid w:val="002D7703"/>
    <w:rsid w:val="002E073E"/>
    <w:rsid w:val="002E1B43"/>
    <w:rsid w:val="002E2F02"/>
    <w:rsid w:val="002E3529"/>
    <w:rsid w:val="002E60A8"/>
    <w:rsid w:val="002E6465"/>
    <w:rsid w:val="002E6B2B"/>
    <w:rsid w:val="002E6C40"/>
    <w:rsid w:val="002E763A"/>
    <w:rsid w:val="002E777C"/>
    <w:rsid w:val="002E7BA0"/>
    <w:rsid w:val="002E7CDC"/>
    <w:rsid w:val="002F0077"/>
    <w:rsid w:val="002F06C8"/>
    <w:rsid w:val="002F16EE"/>
    <w:rsid w:val="002F23F8"/>
    <w:rsid w:val="002F284D"/>
    <w:rsid w:val="002F3226"/>
    <w:rsid w:val="002F4AEB"/>
    <w:rsid w:val="002F4C41"/>
    <w:rsid w:val="002F6CBC"/>
    <w:rsid w:val="002F6CF0"/>
    <w:rsid w:val="002F6DEA"/>
    <w:rsid w:val="003000B4"/>
    <w:rsid w:val="003040E1"/>
    <w:rsid w:val="00304AA1"/>
    <w:rsid w:val="0030561F"/>
    <w:rsid w:val="00307483"/>
    <w:rsid w:val="00307EE7"/>
    <w:rsid w:val="00311C03"/>
    <w:rsid w:val="00312AF4"/>
    <w:rsid w:val="00312DFB"/>
    <w:rsid w:val="003135B5"/>
    <w:rsid w:val="00313D36"/>
    <w:rsid w:val="0031498B"/>
    <w:rsid w:val="00314A9C"/>
    <w:rsid w:val="00315FF1"/>
    <w:rsid w:val="00316885"/>
    <w:rsid w:val="00316A56"/>
    <w:rsid w:val="00316D45"/>
    <w:rsid w:val="003225EC"/>
    <w:rsid w:val="00322B54"/>
    <w:rsid w:val="00322CB0"/>
    <w:rsid w:val="00325FC0"/>
    <w:rsid w:val="00326FC3"/>
    <w:rsid w:val="00326FED"/>
    <w:rsid w:val="003275B4"/>
    <w:rsid w:val="00327B83"/>
    <w:rsid w:val="00331473"/>
    <w:rsid w:val="00332DC2"/>
    <w:rsid w:val="003347E7"/>
    <w:rsid w:val="00334836"/>
    <w:rsid w:val="003357A2"/>
    <w:rsid w:val="00335991"/>
    <w:rsid w:val="003367B7"/>
    <w:rsid w:val="00336D81"/>
    <w:rsid w:val="003371D4"/>
    <w:rsid w:val="00337B5E"/>
    <w:rsid w:val="00337C6E"/>
    <w:rsid w:val="00340072"/>
    <w:rsid w:val="003407B4"/>
    <w:rsid w:val="003426DC"/>
    <w:rsid w:val="00342764"/>
    <w:rsid w:val="00342CBC"/>
    <w:rsid w:val="00342D75"/>
    <w:rsid w:val="00343C75"/>
    <w:rsid w:val="00343DFE"/>
    <w:rsid w:val="00343E5C"/>
    <w:rsid w:val="0034473A"/>
    <w:rsid w:val="003474B2"/>
    <w:rsid w:val="003506C8"/>
    <w:rsid w:val="003508DE"/>
    <w:rsid w:val="00350E02"/>
    <w:rsid w:val="00351EDD"/>
    <w:rsid w:val="0035372B"/>
    <w:rsid w:val="00354904"/>
    <w:rsid w:val="00354DDF"/>
    <w:rsid w:val="00355722"/>
    <w:rsid w:val="00355856"/>
    <w:rsid w:val="00355BCC"/>
    <w:rsid w:val="0035641E"/>
    <w:rsid w:val="0035729C"/>
    <w:rsid w:val="0036002D"/>
    <w:rsid w:val="00360245"/>
    <w:rsid w:val="0036068A"/>
    <w:rsid w:val="00360940"/>
    <w:rsid w:val="00361896"/>
    <w:rsid w:val="00362AA8"/>
    <w:rsid w:val="003648F6"/>
    <w:rsid w:val="00365A00"/>
    <w:rsid w:val="00365BD9"/>
    <w:rsid w:val="003665F4"/>
    <w:rsid w:val="003674A1"/>
    <w:rsid w:val="00370327"/>
    <w:rsid w:val="0037103A"/>
    <w:rsid w:val="00371C24"/>
    <w:rsid w:val="00371D23"/>
    <w:rsid w:val="00372877"/>
    <w:rsid w:val="0037386E"/>
    <w:rsid w:val="00373984"/>
    <w:rsid w:val="00375343"/>
    <w:rsid w:val="00375352"/>
    <w:rsid w:val="00375450"/>
    <w:rsid w:val="0037605D"/>
    <w:rsid w:val="003766CD"/>
    <w:rsid w:val="00380B68"/>
    <w:rsid w:val="00380B91"/>
    <w:rsid w:val="00383464"/>
    <w:rsid w:val="00384409"/>
    <w:rsid w:val="00384601"/>
    <w:rsid w:val="00384683"/>
    <w:rsid w:val="003846AB"/>
    <w:rsid w:val="00384CDF"/>
    <w:rsid w:val="0038526C"/>
    <w:rsid w:val="003854EF"/>
    <w:rsid w:val="00385A57"/>
    <w:rsid w:val="00386069"/>
    <w:rsid w:val="00386094"/>
    <w:rsid w:val="0038613A"/>
    <w:rsid w:val="00386AA2"/>
    <w:rsid w:val="00387032"/>
    <w:rsid w:val="00390D7E"/>
    <w:rsid w:val="00391EAA"/>
    <w:rsid w:val="00392435"/>
    <w:rsid w:val="0039288B"/>
    <w:rsid w:val="00393714"/>
    <w:rsid w:val="00394DF0"/>
    <w:rsid w:val="0039513F"/>
    <w:rsid w:val="003960B4"/>
    <w:rsid w:val="00396BFB"/>
    <w:rsid w:val="003977F3"/>
    <w:rsid w:val="003A01AA"/>
    <w:rsid w:val="003A0EDF"/>
    <w:rsid w:val="003A271C"/>
    <w:rsid w:val="003A3190"/>
    <w:rsid w:val="003A361B"/>
    <w:rsid w:val="003A3679"/>
    <w:rsid w:val="003A3B64"/>
    <w:rsid w:val="003A40CB"/>
    <w:rsid w:val="003A47E1"/>
    <w:rsid w:val="003A4D6B"/>
    <w:rsid w:val="003A515F"/>
    <w:rsid w:val="003A53B4"/>
    <w:rsid w:val="003A5487"/>
    <w:rsid w:val="003A5728"/>
    <w:rsid w:val="003A59F6"/>
    <w:rsid w:val="003A650E"/>
    <w:rsid w:val="003A66AD"/>
    <w:rsid w:val="003A73CD"/>
    <w:rsid w:val="003A73D7"/>
    <w:rsid w:val="003A77A6"/>
    <w:rsid w:val="003A7F91"/>
    <w:rsid w:val="003B020B"/>
    <w:rsid w:val="003B0586"/>
    <w:rsid w:val="003B0823"/>
    <w:rsid w:val="003B16C1"/>
    <w:rsid w:val="003B227D"/>
    <w:rsid w:val="003B251A"/>
    <w:rsid w:val="003B2745"/>
    <w:rsid w:val="003B288B"/>
    <w:rsid w:val="003B29C4"/>
    <w:rsid w:val="003B37E6"/>
    <w:rsid w:val="003B39D8"/>
    <w:rsid w:val="003B3D9E"/>
    <w:rsid w:val="003B3FFC"/>
    <w:rsid w:val="003B4EBA"/>
    <w:rsid w:val="003B5E81"/>
    <w:rsid w:val="003B7058"/>
    <w:rsid w:val="003B7188"/>
    <w:rsid w:val="003B7545"/>
    <w:rsid w:val="003B7686"/>
    <w:rsid w:val="003B76AD"/>
    <w:rsid w:val="003B7BEC"/>
    <w:rsid w:val="003C00B8"/>
    <w:rsid w:val="003C0F28"/>
    <w:rsid w:val="003C168D"/>
    <w:rsid w:val="003C1CBB"/>
    <w:rsid w:val="003C1D2C"/>
    <w:rsid w:val="003C2A93"/>
    <w:rsid w:val="003C4A9C"/>
    <w:rsid w:val="003C4B78"/>
    <w:rsid w:val="003C4E37"/>
    <w:rsid w:val="003C521D"/>
    <w:rsid w:val="003C6100"/>
    <w:rsid w:val="003C68E5"/>
    <w:rsid w:val="003D0026"/>
    <w:rsid w:val="003D1DB3"/>
    <w:rsid w:val="003D3DFC"/>
    <w:rsid w:val="003D40F3"/>
    <w:rsid w:val="003D49FB"/>
    <w:rsid w:val="003D5D69"/>
    <w:rsid w:val="003D641F"/>
    <w:rsid w:val="003D6F33"/>
    <w:rsid w:val="003E00D3"/>
    <w:rsid w:val="003E08FF"/>
    <w:rsid w:val="003E0A0B"/>
    <w:rsid w:val="003E0F11"/>
    <w:rsid w:val="003E2C71"/>
    <w:rsid w:val="003E2F3C"/>
    <w:rsid w:val="003E42E9"/>
    <w:rsid w:val="003E53DA"/>
    <w:rsid w:val="003E57FD"/>
    <w:rsid w:val="003E5971"/>
    <w:rsid w:val="003E5BEB"/>
    <w:rsid w:val="003E6C7D"/>
    <w:rsid w:val="003E7834"/>
    <w:rsid w:val="003F0062"/>
    <w:rsid w:val="003F0B6F"/>
    <w:rsid w:val="003F16BA"/>
    <w:rsid w:val="003F6EC8"/>
    <w:rsid w:val="003F7BC0"/>
    <w:rsid w:val="00400C4E"/>
    <w:rsid w:val="00400CE0"/>
    <w:rsid w:val="00401E5B"/>
    <w:rsid w:val="00402B65"/>
    <w:rsid w:val="00404511"/>
    <w:rsid w:val="004055AD"/>
    <w:rsid w:val="00405A92"/>
    <w:rsid w:val="00406A99"/>
    <w:rsid w:val="00406C0B"/>
    <w:rsid w:val="00406E0E"/>
    <w:rsid w:val="00410355"/>
    <w:rsid w:val="004104AE"/>
    <w:rsid w:val="004111BA"/>
    <w:rsid w:val="00412319"/>
    <w:rsid w:val="004126BB"/>
    <w:rsid w:val="00412F3A"/>
    <w:rsid w:val="004130A8"/>
    <w:rsid w:val="00414687"/>
    <w:rsid w:val="00414994"/>
    <w:rsid w:val="00415C1B"/>
    <w:rsid w:val="00416845"/>
    <w:rsid w:val="00420783"/>
    <w:rsid w:val="00422967"/>
    <w:rsid w:val="00424FA4"/>
    <w:rsid w:val="0042567C"/>
    <w:rsid w:val="00425BB3"/>
    <w:rsid w:val="00426659"/>
    <w:rsid w:val="00426FE3"/>
    <w:rsid w:val="0042761B"/>
    <w:rsid w:val="004311D9"/>
    <w:rsid w:val="004312DC"/>
    <w:rsid w:val="00431ED8"/>
    <w:rsid w:val="0043211B"/>
    <w:rsid w:val="0043340D"/>
    <w:rsid w:val="00433E7E"/>
    <w:rsid w:val="004341D3"/>
    <w:rsid w:val="0043451C"/>
    <w:rsid w:val="00436342"/>
    <w:rsid w:val="00436512"/>
    <w:rsid w:val="0043722E"/>
    <w:rsid w:val="00437A58"/>
    <w:rsid w:val="00440F94"/>
    <w:rsid w:val="00441285"/>
    <w:rsid w:val="00441F59"/>
    <w:rsid w:val="00442266"/>
    <w:rsid w:val="004446D7"/>
    <w:rsid w:val="004450E6"/>
    <w:rsid w:val="0044747C"/>
    <w:rsid w:val="004476C8"/>
    <w:rsid w:val="00447DE8"/>
    <w:rsid w:val="00447E1C"/>
    <w:rsid w:val="00447F7A"/>
    <w:rsid w:val="00447FEF"/>
    <w:rsid w:val="004501B8"/>
    <w:rsid w:val="004516A4"/>
    <w:rsid w:val="00452351"/>
    <w:rsid w:val="0045291C"/>
    <w:rsid w:val="004538CB"/>
    <w:rsid w:val="00453CA4"/>
    <w:rsid w:val="004548D7"/>
    <w:rsid w:val="00454FEA"/>
    <w:rsid w:val="00455201"/>
    <w:rsid w:val="0045657F"/>
    <w:rsid w:val="0045729F"/>
    <w:rsid w:val="00457886"/>
    <w:rsid w:val="00457A62"/>
    <w:rsid w:val="00457B5F"/>
    <w:rsid w:val="00457F1D"/>
    <w:rsid w:val="004600CF"/>
    <w:rsid w:val="00460F3A"/>
    <w:rsid w:val="0046147C"/>
    <w:rsid w:val="00461769"/>
    <w:rsid w:val="00461A0D"/>
    <w:rsid w:val="00462268"/>
    <w:rsid w:val="00462686"/>
    <w:rsid w:val="004626FA"/>
    <w:rsid w:val="00462AED"/>
    <w:rsid w:val="00463A98"/>
    <w:rsid w:val="0046427A"/>
    <w:rsid w:val="004644F5"/>
    <w:rsid w:val="0046532A"/>
    <w:rsid w:val="00465828"/>
    <w:rsid w:val="00465D84"/>
    <w:rsid w:val="00467419"/>
    <w:rsid w:val="0047173F"/>
    <w:rsid w:val="00473335"/>
    <w:rsid w:val="00473BFE"/>
    <w:rsid w:val="00475412"/>
    <w:rsid w:val="00475B2D"/>
    <w:rsid w:val="00475F40"/>
    <w:rsid w:val="0047701B"/>
    <w:rsid w:val="004774B8"/>
    <w:rsid w:val="004812FE"/>
    <w:rsid w:val="00482DDC"/>
    <w:rsid w:val="00482EED"/>
    <w:rsid w:val="0048305F"/>
    <w:rsid w:val="00483146"/>
    <w:rsid w:val="0048358F"/>
    <w:rsid w:val="004836F7"/>
    <w:rsid w:val="00485486"/>
    <w:rsid w:val="00485977"/>
    <w:rsid w:val="004860A2"/>
    <w:rsid w:val="00490A13"/>
    <w:rsid w:val="004915A3"/>
    <w:rsid w:val="00492F06"/>
    <w:rsid w:val="004941F8"/>
    <w:rsid w:val="0049468D"/>
    <w:rsid w:val="00494F58"/>
    <w:rsid w:val="00496B68"/>
    <w:rsid w:val="004A06C7"/>
    <w:rsid w:val="004A083E"/>
    <w:rsid w:val="004A1041"/>
    <w:rsid w:val="004A13EF"/>
    <w:rsid w:val="004A18D1"/>
    <w:rsid w:val="004A1AC0"/>
    <w:rsid w:val="004A2488"/>
    <w:rsid w:val="004A315B"/>
    <w:rsid w:val="004A670D"/>
    <w:rsid w:val="004A6B8D"/>
    <w:rsid w:val="004A7360"/>
    <w:rsid w:val="004A7542"/>
    <w:rsid w:val="004A78FD"/>
    <w:rsid w:val="004B0342"/>
    <w:rsid w:val="004B0456"/>
    <w:rsid w:val="004B0B52"/>
    <w:rsid w:val="004B236F"/>
    <w:rsid w:val="004B33F9"/>
    <w:rsid w:val="004B3435"/>
    <w:rsid w:val="004B36FA"/>
    <w:rsid w:val="004B4A84"/>
    <w:rsid w:val="004B4AB2"/>
    <w:rsid w:val="004B5B21"/>
    <w:rsid w:val="004B5EC1"/>
    <w:rsid w:val="004B674C"/>
    <w:rsid w:val="004B6A57"/>
    <w:rsid w:val="004B6BA1"/>
    <w:rsid w:val="004B7D6E"/>
    <w:rsid w:val="004B7DA6"/>
    <w:rsid w:val="004C05C8"/>
    <w:rsid w:val="004C2B8F"/>
    <w:rsid w:val="004C3021"/>
    <w:rsid w:val="004C478E"/>
    <w:rsid w:val="004C55F2"/>
    <w:rsid w:val="004C57E7"/>
    <w:rsid w:val="004C5E9A"/>
    <w:rsid w:val="004C5FBA"/>
    <w:rsid w:val="004C669B"/>
    <w:rsid w:val="004C7157"/>
    <w:rsid w:val="004C79C7"/>
    <w:rsid w:val="004C7D19"/>
    <w:rsid w:val="004C7DF0"/>
    <w:rsid w:val="004D0302"/>
    <w:rsid w:val="004D1C08"/>
    <w:rsid w:val="004D1CB7"/>
    <w:rsid w:val="004D2C3A"/>
    <w:rsid w:val="004D3F3A"/>
    <w:rsid w:val="004D4203"/>
    <w:rsid w:val="004D51DD"/>
    <w:rsid w:val="004D5E3F"/>
    <w:rsid w:val="004D5F8F"/>
    <w:rsid w:val="004D66A5"/>
    <w:rsid w:val="004D6A57"/>
    <w:rsid w:val="004D6F73"/>
    <w:rsid w:val="004D7165"/>
    <w:rsid w:val="004D7DBA"/>
    <w:rsid w:val="004E0CE7"/>
    <w:rsid w:val="004E21A9"/>
    <w:rsid w:val="004E22ED"/>
    <w:rsid w:val="004E333A"/>
    <w:rsid w:val="004E3C98"/>
    <w:rsid w:val="004E468E"/>
    <w:rsid w:val="004E4A4D"/>
    <w:rsid w:val="004E5B65"/>
    <w:rsid w:val="004E5DC3"/>
    <w:rsid w:val="004E7CD2"/>
    <w:rsid w:val="004E7EE9"/>
    <w:rsid w:val="004E7FF7"/>
    <w:rsid w:val="004F151D"/>
    <w:rsid w:val="004F230C"/>
    <w:rsid w:val="004F2F67"/>
    <w:rsid w:val="004F31B0"/>
    <w:rsid w:val="004F5876"/>
    <w:rsid w:val="004F58E5"/>
    <w:rsid w:val="004F6306"/>
    <w:rsid w:val="004F7AEA"/>
    <w:rsid w:val="00500954"/>
    <w:rsid w:val="005010C9"/>
    <w:rsid w:val="00501B2D"/>
    <w:rsid w:val="005022F4"/>
    <w:rsid w:val="005024A0"/>
    <w:rsid w:val="0050394B"/>
    <w:rsid w:val="00504947"/>
    <w:rsid w:val="005057D5"/>
    <w:rsid w:val="005059D8"/>
    <w:rsid w:val="00506AB4"/>
    <w:rsid w:val="00507073"/>
    <w:rsid w:val="005073DF"/>
    <w:rsid w:val="00507505"/>
    <w:rsid w:val="0050780B"/>
    <w:rsid w:val="00510B2F"/>
    <w:rsid w:val="005116FC"/>
    <w:rsid w:val="00512383"/>
    <w:rsid w:val="00512748"/>
    <w:rsid w:val="00513875"/>
    <w:rsid w:val="00513A8C"/>
    <w:rsid w:val="00513EBD"/>
    <w:rsid w:val="00513F0F"/>
    <w:rsid w:val="00515517"/>
    <w:rsid w:val="0051693F"/>
    <w:rsid w:val="00516A3A"/>
    <w:rsid w:val="00516E9D"/>
    <w:rsid w:val="005178FA"/>
    <w:rsid w:val="0052052C"/>
    <w:rsid w:val="00520FCE"/>
    <w:rsid w:val="00521FCA"/>
    <w:rsid w:val="005225F6"/>
    <w:rsid w:val="005234AC"/>
    <w:rsid w:val="005237F0"/>
    <w:rsid w:val="00524430"/>
    <w:rsid w:val="005244C1"/>
    <w:rsid w:val="00526FBA"/>
    <w:rsid w:val="005271B7"/>
    <w:rsid w:val="0052746F"/>
    <w:rsid w:val="005327D5"/>
    <w:rsid w:val="00533520"/>
    <w:rsid w:val="00533987"/>
    <w:rsid w:val="00533CFB"/>
    <w:rsid w:val="00533EA5"/>
    <w:rsid w:val="00534BD5"/>
    <w:rsid w:val="005351C0"/>
    <w:rsid w:val="0053692D"/>
    <w:rsid w:val="00537863"/>
    <w:rsid w:val="005407B2"/>
    <w:rsid w:val="00541294"/>
    <w:rsid w:val="00543FAF"/>
    <w:rsid w:val="005458C1"/>
    <w:rsid w:val="00545B21"/>
    <w:rsid w:val="0054609A"/>
    <w:rsid w:val="00546D4F"/>
    <w:rsid w:val="00547DFC"/>
    <w:rsid w:val="0055133E"/>
    <w:rsid w:val="005514F7"/>
    <w:rsid w:val="005515A6"/>
    <w:rsid w:val="00551960"/>
    <w:rsid w:val="005531B7"/>
    <w:rsid w:val="00554198"/>
    <w:rsid w:val="005549A5"/>
    <w:rsid w:val="00557A5C"/>
    <w:rsid w:val="00557CA5"/>
    <w:rsid w:val="00560F46"/>
    <w:rsid w:val="00562494"/>
    <w:rsid w:val="0056374C"/>
    <w:rsid w:val="00564E45"/>
    <w:rsid w:val="00564EDA"/>
    <w:rsid w:val="00565997"/>
    <w:rsid w:val="00565D2A"/>
    <w:rsid w:val="00566727"/>
    <w:rsid w:val="00566CCC"/>
    <w:rsid w:val="00567652"/>
    <w:rsid w:val="00567EC5"/>
    <w:rsid w:val="00567F14"/>
    <w:rsid w:val="00570FD1"/>
    <w:rsid w:val="0057237E"/>
    <w:rsid w:val="00572999"/>
    <w:rsid w:val="005736B3"/>
    <w:rsid w:val="00573F8E"/>
    <w:rsid w:val="00574A3D"/>
    <w:rsid w:val="00574D08"/>
    <w:rsid w:val="00576DB9"/>
    <w:rsid w:val="00581DA9"/>
    <w:rsid w:val="0058204C"/>
    <w:rsid w:val="005827E6"/>
    <w:rsid w:val="00582D7B"/>
    <w:rsid w:val="0058367E"/>
    <w:rsid w:val="00583874"/>
    <w:rsid w:val="005839AB"/>
    <w:rsid w:val="00584C75"/>
    <w:rsid w:val="00584E67"/>
    <w:rsid w:val="00585840"/>
    <w:rsid w:val="00586634"/>
    <w:rsid w:val="005868FC"/>
    <w:rsid w:val="00587428"/>
    <w:rsid w:val="00587FD6"/>
    <w:rsid w:val="005911C4"/>
    <w:rsid w:val="00591949"/>
    <w:rsid w:val="00592785"/>
    <w:rsid w:val="00595AFA"/>
    <w:rsid w:val="00596102"/>
    <w:rsid w:val="005963BE"/>
    <w:rsid w:val="00596CD5"/>
    <w:rsid w:val="00597A24"/>
    <w:rsid w:val="00597E60"/>
    <w:rsid w:val="00597FCC"/>
    <w:rsid w:val="005A044A"/>
    <w:rsid w:val="005A0600"/>
    <w:rsid w:val="005A0610"/>
    <w:rsid w:val="005A0E1B"/>
    <w:rsid w:val="005A1B61"/>
    <w:rsid w:val="005A1EA9"/>
    <w:rsid w:val="005A2147"/>
    <w:rsid w:val="005A395E"/>
    <w:rsid w:val="005A3972"/>
    <w:rsid w:val="005A3E42"/>
    <w:rsid w:val="005A4AAC"/>
    <w:rsid w:val="005A545D"/>
    <w:rsid w:val="005A58A8"/>
    <w:rsid w:val="005A7ECE"/>
    <w:rsid w:val="005B02CC"/>
    <w:rsid w:val="005B11FB"/>
    <w:rsid w:val="005B18E5"/>
    <w:rsid w:val="005B1DB4"/>
    <w:rsid w:val="005B3EEC"/>
    <w:rsid w:val="005B4084"/>
    <w:rsid w:val="005B4B26"/>
    <w:rsid w:val="005B7115"/>
    <w:rsid w:val="005B7702"/>
    <w:rsid w:val="005B77B4"/>
    <w:rsid w:val="005C0146"/>
    <w:rsid w:val="005C09FB"/>
    <w:rsid w:val="005C1319"/>
    <w:rsid w:val="005C1FF1"/>
    <w:rsid w:val="005C22A0"/>
    <w:rsid w:val="005C2B36"/>
    <w:rsid w:val="005C2CA5"/>
    <w:rsid w:val="005C2E57"/>
    <w:rsid w:val="005C30E9"/>
    <w:rsid w:val="005C4844"/>
    <w:rsid w:val="005C5065"/>
    <w:rsid w:val="005C596C"/>
    <w:rsid w:val="005C6172"/>
    <w:rsid w:val="005C6C3E"/>
    <w:rsid w:val="005C76F8"/>
    <w:rsid w:val="005C7D49"/>
    <w:rsid w:val="005D01B0"/>
    <w:rsid w:val="005D1613"/>
    <w:rsid w:val="005D1CA8"/>
    <w:rsid w:val="005D21BF"/>
    <w:rsid w:val="005D2437"/>
    <w:rsid w:val="005D289B"/>
    <w:rsid w:val="005D2D05"/>
    <w:rsid w:val="005D2F5D"/>
    <w:rsid w:val="005D3CAC"/>
    <w:rsid w:val="005D4052"/>
    <w:rsid w:val="005D5193"/>
    <w:rsid w:val="005D6ED7"/>
    <w:rsid w:val="005D7FBE"/>
    <w:rsid w:val="005E0DF5"/>
    <w:rsid w:val="005E1477"/>
    <w:rsid w:val="005E18E8"/>
    <w:rsid w:val="005E233D"/>
    <w:rsid w:val="005E3ACC"/>
    <w:rsid w:val="005E4226"/>
    <w:rsid w:val="005E51D2"/>
    <w:rsid w:val="005E5A12"/>
    <w:rsid w:val="005E5F0D"/>
    <w:rsid w:val="005E665F"/>
    <w:rsid w:val="005E6A92"/>
    <w:rsid w:val="005E6C13"/>
    <w:rsid w:val="005E6FB2"/>
    <w:rsid w:val="005E73E2"/>
    <w:rsid w:val="005E7763"/>
    <w:rsid w:val="005F03F4"/>
    <w:rsid w:val="005F097F"/>
    <w:rsid w:val="005F1BF1"/>
    <w:rsid w:val="005F1D4A"/>
    <w:rsid w:val="005F20DC"/>
    <w:rsid w:val="005F2F3D"/>
    <w:rsid w:val="005F3DC8"/>
    <w:rsid w:val="005F4ED5"/>
    <w:rsid w:val="005F576F"/>
    <w:rsid w:val="005F5D70"/>
    <w:rsid w:val="005F602F"/>
    <w:rsid w:val="005F628B"/>
    <w:rsid w:val="005F66B7"/>
    <w:rsid w:val="005F6951"/>
    <w:rsid w:val="005F7631"/>
    <w:rsid w:val="00602597"/>
    <w:rsid w:val="00602733"/>
    <w:rsid w:val="00603448"/>
    <w:rsid w:val="00603F78"/>
    <w:rsid w:val="00604490"/>
    <w:rsid w:val="00604584"/>
    <w:rsid w:val="0060538C"/>
    <w:rsid w:val="00606277"/>
    <w:rsid w:val="00606EFB"/>
    <w:rsid w:val="006073A9"/>
    <w:rsid w:val="0060760C"/>
    <w:rsid w:val="0060784C"/>
    <w:rsid w:val="00611541"/>
    <w:rsid w:val="006119E1"/>
    <w:rsid w:val="00612D27"/>
    <w:rsid w:val="006133B6"/>
    <w:rsid w:val="00613462"/>
    <w:rsid w:val="0061429B"/>
    <w:rsid w:val="00616AB1"/>
    <w:rsid w:val="00616E63"/>
    <w:rsid w:val="00616E87"/>
    <w:rsid w:val="00617036"/>
    <w:rsid w:val="00617DDC"/>
    <w:rsid w:val="006208C6"/>
    <w:rsid w:val="00620E0F"/>
    <w:rsid w:val="00620F3B"/>
    <w:rsid w:val="00621254"/>
    <w:rsid w:val="006250F8"/>
    <w:rsid w:val="00625E5E"/>
    <w:rsid w:val="0062615E"/>
    <w:rsid w:val="00627F08"/>
    <w:rsid w:val="0063099E"/>
    <w:rsid w:val="006315B0"/>
    <w:rsid w:val="0063268C"/>
    <w:rsid w:val="00632812"/>
    <w:rsid w:val="00632B61"/>
    <w:rsid w:val="00633280"/>
    <w:rsid w:val="00633826"/>
    <w:rsid w:val="00633CEF"/>
    <w:rsid w:val="00633FBB"/>
    <w:rsid w:val="006358AD"/>
    <w:rsid w:val="00637399"/>
    <w:rsid w:val="00637DBC"/>
    <w:rsid w:val="00637E2B"/>
    <w:rsid w:val="00640134"/>
    <w:rsid w:val="006405D0"/>
    <w:rsid w:val="00641F89"/>
    <w:rsid w:val="00641FB6"/>
    <w:rsid w:val="00642815"/>
    <w:rsid w:val="00642B27"/>
    <w:rsid w:val="00642CE0"/>
    <w:rsid w:val="00644D71"/>
    <w:rsid w:val="00645197"/>
    <w:rsid w:val="00645D33"/>
    <w:rsid w:val="006462C5"/>
    <w:rsid w:val="006465F8"/>
    <w:rsid w:val="00647872"/>
    <w:rsid w:val="00647B12"/>
    <w:rsid w:val="006507BC"/>
    <w:rsid w:val="00650EF4"/>
    <w:rsid w:val="00651081"/>
    <w:rsid w:val="00651535"/>
    <w:rsid w:val="00652737"/>
    <w:rsid w:val="006530F8"/>
    <w:rsid w:val="006530FF"/>
    <w:rsid w:val="00653F33"/>
    <w:rsid w:val="0065418B"/>
    <w:rsid w:val="00654F04"/>
    <w:rsid w:val="00656148"/>
    <w:rsid w:val="00657B40"/>
    <w:rsid w:val="00660BF8"/>
    <w:rsid w:val="00662341"/>
    <w:rsid w:val="00663159"/>
    <w:rsid w:val="0066338F"/>
    <w:rsid w:val="006636A1"/>
    <w:rsid w:val="00663FCF"/>
    <w:rsid w:val="00664BE1"/>
    <w:rsid w:val="006656BA"/>
    <w:rsid w:val="00665AB6"/>
    <w:rsid w:val="00666659"/>
    <w:rsid w:val="006671B9"/>
    <w:rsid w:val="00667B16"/>
    <w:rsid w:val="00670264"/>
    <w:rsid w:val="00670397"/>
    <w:rsid w:val="00670770"/>
    <w:rsid w:val="00670791"/>
    <w:rsid w:val="00671B26"/>
    <w:rsid w:val="006722A0"/>
    <w:rsid w:val="0067289D"/>
    <w:rsid w:val="00672B5C"/>
    <w:rsid w:val="00674003"/>
    <w:rsid w:val="0067476F"/>
    <w:rsid w:val="0067531D"/>
    <w:rsid w:val="00676BA5"/>
    <w:rsid w:val="00680B56"/>
    <w:rsid w:val="00682D7E"/>
    <w:rsid w:val="0068347B"/>
    <w:rsid w:val="00684919"/>
    <w:rsid w:val="006852C1"/>
    <w:rsid w:val="006856A9"/>
    <w:rsid w:val="00685A28"/>
    <w:rsid w:val="00685D80"/>
    <w:rsid w:val="00687E31"/>
    <w:rsid w:val="00690131"/>
    <w:rsid w:val="006932CD"/>
    <w:rsid w:val="0069366A"/>
    <w:rsid w:val="00693D9D"/>
    <w:rsid w:val="00694593"/>
    <w:rsid w:val="0069462E"/>
    <w:rsid w:val="00694F90"/>
    <w:rsid w:val="00694FBD"/>
    <w:rsid w:val="00697161"/>
    <w:rsid w:val="006A0EF6"/>
    <w:rsid w:val="006A1AB6"/>
    <w:rsid w:val="006A2281"/>
    <w:rsid w:val="006A298C"/>
    <w:rsid w:val="006A30FA"/>
    <w:rsid w:val="006A3311"/>
    <w:rsid w:val="006A3403"/>
    <w:rsid w:val="006A5AC3"/>
    <w:rsid w:val="006B02A5"/>
    <w:rsid w:val="006B0927"/>
    <w:rsid w:val="006B0C62"/>
    <w:rsid w:val="006B0F8D"/>
    <w:rsid w:val="006B153C"/>
    <w:rsid w:val="006B15A8"/>
    <w:rsid w:val="006B2537"/>
    <w:rsid w:val="006B35B5"/>
    <w:rsid w:val="006B3EBD"/>
    <w:rsid w:val="006B53C1"/>
    <w:rsid w:val="006B5600"/>
    <w:rsid w:val="006B6036"/>
    <w:rsid w:val="006B64A1"/>
    <w:rsid w:val="006B6CA7"/>
    <w:rsid w:val="006C0998"/>
    <w:rsid w:val="006C2315"/>
    <w:rsid w:val="006C265E"/>
    <w:rsid w:val="006C2A32"/>
    <w:rsid w:val="006C2AE2"/>
    <w:rsid w:val="006C3473"/>
    <w:rsid w:val="006C38FE"/>
    <w:rsid w:val="006C3E57"/>
    <w:rsid w:val="006C41C7"/>
    <w:rsid w:val="006C44B2"/>
    <w:rsid w:val="006C588B"/>
    <w:rsid w:val="006C5A96"/>
    <w:rsid w:val="006C5E80"/>
    <w:rsid w:val="006C6E6D"/>
    <w:rsid w:val="006C78DE"/>
    <w:rsid w:val="006D0015"/>
    <w:rsid w:val="006D00AB"/>
    <w:rsid w:val="006D09C2"/>
    <w:rsid w:val="006D30A2"/>
    <w:rsid w:val="006D3D81"/>
    <w:rsid w:val="006D44B5"/>
    <w:rsid w:val="006D4A94"/>
    <w:rsid w:val="006D4F3A"/>
    <w:rsid w:val="006D76C6"/>
    <w:rsid w:val="006D7966"/>
    <w:rsid w:val="006E04E6"/>
    <w:rsid w:val="006E2127"/>
    <w:rsid w:val="006E3517"/>
    <w:rsid w:val="006E63EC"/>
    <w:rsid w:val="006E6A84"/>
    <w:rsid w:val="006E6C15"/>
    <w:rsid w:val="006E6EE7"/>
    <w:rsid w:val="006E73E0"/>
    <w:rsid w:val="006F0812"/>
    <w:rsid w:val="006F0836"/>
    <w:rsid w:val="006F0F86"/>
    <w:rsid w:val="006F1AA1"/>
    <w:rsid w:val="006F5751"/>
    <w:rsid w:val="006F64CE"/>
    <w:rsid w:val="006F66C9"/>
    <w:rsid w:val="006F6986"/>
    <w:rsid w:val="006F7152"/>
    <w:rsid w:val="006F7DB5"/>
    <w:rsid w:val="00700311"/>
    <w:rsid w:val="00700511"/>
    <w:rsid w:val="007007F5"/>
    <w:rsid w:val="00700C42"/>
    <w:rsid w:val="007034B2"/>
    <w:rsid w:val="00704294"/>
    <w:rsid w:val="00704523"/>
    <w:rsid w:val="00704C2F"/>
    <w:rsid w:val="00706434"/>
    <w:rsid w:val="0070727C"/>
    <w:rsid w:val="00707A68"/>
    <w:rsid w:val="00707D9F"/>
    <w:rsid w:val="00711891"/>
    <w:rsid w:val="0071262D"/>
    <w:rsid w:val="00713D97"/>
    <w:rsid w:val="00713EAF"/>
    <w:rsid w:val="00714910"/>
    <w:rsid w:val="00714E8B"/>
    <w:rsid w:val="00716AC7"/>
    <w:rsid w:val="0072037C"/>
    <w:rsid w:val="007206D4"/>
    <w:rsid w:val="00720A12"/>
    <w:rsid w:val="0072113E"/>
    <w:rsid w:val="007222F0"/>
    <w:rsid w:val="0072491A"/>
    <w:rsid w:val="00726C79"/>
    <w:rsid w:val="00730C00"/>
    <w:rsid w:val="00731D47"/>
    <w:rsid w:val="00731FA3"/>
    <w:rsid w:val="007329FD"/>
    <w:rsid w:val="00732D96"/>
    <w:rsid w:val="007332E7"/>
    <w:rsid w:val="00733425"/>
    <w:rsid w:val="00734638"/>
    <w:rsid w:val="0073471C"/>
    <w:rsid w:val="00735330"/>
    <w:rsid w:val="00735A8C"/>
    <w:rsid w:val="00735F87"/>
    <w:rsid w:val="00736724"/>
    <w:rsid w:val="00736C50"/>
    <w:rsid w:val="00737AA9"/>
    <w:rsid w:val="0074029E"/>
    <w:rsid w:val="00740E2A"/>
    <w:rsid w:val="0074116D"/>
    <w:rsid w:val="0074196F"/>
    <w:rsid w:val="00741E6D"/>
    <w:rsid w:val="007424E8"/>
    <w:rsid w:val="00742673"/>
    <w:rsid w:val="00744090"/>
    <w:rsid w:val="0074547B"/>
    <w:rsid w:val="00745A72"/>
    <w:rsid w:val="007469B3"/>
    <w:rsid w:val="00746D97"/>
    <w:rsid w:val="007478EA"/>
    <w:rsid w:val="007508E2"/>
    <w:rsid w:val="00750B0A"/>
    <w:rsid w:val="00750B45"/>
    <w:rsid w:val="00751600"/>
    <w:rsid w:val="00752D88"/>
    <w:rsid w:val="00754019"/>
    <w:rsid w:val="00754DB0"/>
    <w:rsid w:val="007552A2"/>
    <w:rsid w:val="00755B81"/>
    <w:rsid w:val="00757429"/>
    <w:rsid w:val="00760EBE"/>
    <w:rsid w:val="00761A3D"/>
    <w:rsid w:val="007621A4"/>
    <w:rsid w:val="00762B03"/>
    <w:rsid w:val="00762D5E"/>
    <w:rsid w:val="0076309A"/>
    <w:rsid w:val="00763368"/>
    <w:rsid w:val="00763FB2"/>
    <w:rsid w:val="00764307"/>
    <w:rsid w:val="00764782"/>
    <w:rsid w:val="00765018"/>
    <w:rsid w:val="007654D8"/>
    <w:rsid w:val="007656D3"/>
    <w:rsid w:val="00765E73"/>
    <w:rsid w:val="00766301"/>
    <w:rsid w:val="00766E3D"/>
    <w:rsid w:val="00767C75"/>
    <w:rsid w:val="0077063B"/>
    <w:rsid w:val="00770B03"/>
    <w:rsid w:val="007714B5"/>
    <w:rsid w:val="00771C85"/>
    <w:rsid w:val="00773647"/>
    <w:rsid w:val="007757E7"/>
    <w:rsid w:val="00775EB5"/>
    <w:rsid w:val="007809E4"/>
    <w:rsid w:val="00781D89"/>
    <w:rsid w:val="00781E16"/>
    <w:rsid w:val="0078292C"/>
    <w:rsid w:val="00782BE2"/>
    <w:rsid w:val="00783118"/>
    <w:rsid w:val="00783A1B"/>
    <w:rsid w:val="00783E75"/>
    <w:rsid w:val="00785825"/>
    <w:rsid w:val="00786AB3"/>
    <w:rsid w:val="007904DE"/>
    <w:rsid w:val="007924DD"/>
    <w:rsid w:val="007924E0"/>
    <w:rsid w:val="00792580"/>
    <w:rsid w:val="00792CFE"/>
    <w:rsid w:val="00793ACB"/>
    <w:rsid w:val="007946C9"/>
    <w:rsid w:val="007955D6"/>
    <w:rsid w:val="00795ED5"/>
    <w:rsid w:val="007964B9"/>
    <w:rsid w:val="0079682F"/>
    <w:rsid w:val="0079791A"/>
    <w:rsid w:val="007A044F"/>
    <w:rsid w:val="007A06C5"/>
    <w:rsid w:val="007A162C"/>
    <w:rsid w:val="007A2221"/>
    <w:rsid w:val="007A3389"/>
    <w:rsid w:val="007A33FA"/>
    <w:rsid w:val="007A3B62"/>
    <w:rsid w:val="007A43A1"/>
    <w:rsid w:val="007A479C"/>
    <w:rsid w:val="007A47E8"/>
    <w:rsid w:val="007A4F0F"/>
    <w:rsid w:val="007A50C5"/>
    <w:rsid w:val="007A5631"/>
    <w:rsid w:val="007A5A62"/>
    <w:rsid w:val="007A5FAA"/>
    <w:rsid w:val="007A6C6D"/>
    <w:rsid w:val="007A78F0"/>
    <w:rsid w:val="007A796D"/>
    <w:rsid w:val="007B0EDE"/>
    <w:rsid w:val="007B1AF7"/>
    <w:rsid w:val="007B1EF3"/>
    <w:rsid w:val="007B1F05"/>
    <w:rsid w:val="007B246B"/>
    <w:rsid w:val="007B2561"/>
    <w:rsid w:val="007B32FD"/>
    <w:rsid w:val="007B369D"/>
    <w:rsid w:val="007B3876"/>
    <w:rsid w:val="007B4625"/>
    <w:rsid w:val="007B54B6"/>
    <w:rsid w:val="007B5EEF"/>
    <w:rsid w:val="007B63CC"/>
    <w:rsid w:val="007B66A4"/>
    <w:rsid w:val="007B700D"/>
    <w:rsid w:val="007C07A6"/>
    <w:rsid w:val="007C1A97"/>
    <w:rsid w:val="007C3002"/>
    <w:rsid w:val="007C3831"/>
    <w:rsid w:val="007C403D"/>
    <w:rsid w:val="007C41B5"/>
    <w:rsid w:val="007C472B"/>
    <w:rsid w:val="007C4F1C"/>
    <w:rsid w:val="007C5A98"/>
    <w:rsid w:val="007C5F3E"/>
    <w:rsid w:val="007C6145"/>
    <w:rsid w:val="007C64FD"/>
    <w:rsid w:val="007C66F1"/>
    <w:rsid w:val="007C69D6"/>
    <w:rsid w:val="007C6B2B"/>
    <w:rsid w:val="007C75C9"/>
    <w:rsid w:val="007C765A"/>
    <w:rsid w:val="007C7811"/>
    <w:rsid w:val="007D184E"/>
    <w:rsid w:val="007D2688"/>
    <w:rsid w:val="007D290A"/>
    <w:rsid w:val="007D2CBA"/>
    <w:rsid w:val="007D2F0F"/>
    <w:rsid w:val="007D31FD"/>
    <w:rsid w:val="007D34F1"/>
    <w:rsid w:val="007D4368"/>
    <w:rsid w:val="007D4370"/>
    <w:rsid w:val="007D43F1"/>
    <w:rsid w:val="007D47F4"/>
    <w:rsid w:val="007D4836"/>
    <w:rsid w:val="007D4EA9"/>
    <w:rsid w:val="007D703C"/>
    <w:rsid w:val="007D73C4"/>
    <w:rsid w:val="007D7D99"/>
    <w:rsid w:val="007E01BD"/>
    <w:rsid w:val="007E06F6"/>
    <w:rsid w:val="007E1EBF"/>
    <w:rsid w:val="007E31BA"/>
    <w:rsid w:val="007E4715"/>
    <w:rsid w:val="007E514B"/>
    <w:rsid w:val="007E5557"/>
    <w:rsid w:val="007E602E"/>
    <w:rsid w:val="007E69C4"/>
    <w:rsid w:val="007E7D0A"/>
    <w:rsid w:val="007F055E"/>
    <w:rsid w:val="007F1200"/>
    <w:rsid w:val="007F15CA"/>
    <w:rsid w:val="007F2391"/>
    <w:rsid w:val="007F3072"/>
    <w:rsid w:val="007F47AE"/>
    <w:rsid w:val="007F5278"/>
    <w:rsid w:val="007F52C4"/>
    <w:rsid w:val="007F593F"/>
    <w:rsid w:val="007F72F4"/>
    <w:rsid w:val="007F74F4"/>
    <w:rsid w:val="007F7703"/>
    <w:rsid w:val="00800193"/>
    <w:rsid w:val="00800696"/>
    <w:rsid w:val="00800F3B"/>
    <w:rsid w:val="0080146C"/>
    <w:rsid w:val="008015AC"/>
    <w:rsid w:val="0080434D"/>
    <w:rsid w:val="00804454"/>
    <w:rsid w:val="00805534"/>
    <w:rsid w:val="0080553B"/>
    <w:rsid w:val="00807602"/>
    <w:rsid w:val="00807910"/>
    <w:rsid w:val="00807E45"/>
    <w:rsid w:val="0081151D"/>
    <w:rsid w:val="00811625"/>
    <w:rsid w:val="00811C6A"/>
    <w:rsid w:val="0081227B"/>
    <w:rsid w:val="00812397"/>
    <w:rsid w:val="00812650"/>
    <w:rsid w:val="0081311F"/>
    <w:rsid w:val="008155E2"/>
    <w:rsid w:val="00815B79"/>
    <w:rsid w:val="00815E93"/>
    <w:rsid w:val="0081679B"/>
    <w:rsid w:val="008171F9"/>
    <w:rsid w:val="00817244"/>
    <w:rsid w:val="008175AF"/>
    <w:rsid w:val="00817D5E"/>
    <w:rsid w:val="00820432"/>
    <w:rsid w:val="00820931"/>
    <w:rsid w:val="008214C4"/>
    <w:rsid w:val="00821CF9"/>
    <w:rsid w:val="00821D66"/>
    <w:rsid w:val="00822841"/>
    <w:rsid w:val="00822AD0"/>
    <w:rsid w:val="008231DD"/>
    <w:rsid w:val="008238FF"/>
    <w:rsid w:val="00823C90"/>
    <w:rsid w:val="00825936"/>
    <w:rsid w:val="00825A88"/>
    <w:rsid w:val="00826E6F"/>
    <w:rsid w:val="00830892"/>
    <w:rsid w:val="0083180C"/>
    <w:rsid w:val="008323C3"/>
    <w:rsid w:val="008323CC"/>
    <w:rsid w:val="008323FE"/>
    <w:rsid w:val="008328C2"/>
    <w:rsid w:val="00833F21"/>
    <w:rsid w:val="00833F3F"/>
    <w:rsid w:val="00834082"/>
    <w:rsid w:val="00834208"/>
    <w:rsid w:val="0083510C"/>
    <w:rsid w:val="00836E36"/>
    <w:rsid w:val="008374F4"/>
    <w:rsid w:val="00837F56"/>
    <w:rsid w:val="008452A8"/>
    <w:rsid w:val="00846694"/>
    <w:rsid w:val="00847CEC"/>
    <w:rsid w:val="00847DBA"/>
    <w:rsid w:val="00850D96"/>
    <w:rsid w:val="008518AD"/>
    <w:rsid w:val="00851B39"/>
    <w:rsid w:val="00851DAE"/>
    <w:rsid w:val="008526E3"/>
    <w:rsid w:val="00852FFA"/>
    <w:rsid w:val="008536DC"/>
    <w:rsid w:val="008539E8"/>
    <w:rsid w:val="00853E5A"/>
    <w:rsid w:val="00853F5E"/>
    <w:rsid w:val="0085404E"/>
    <w:rsid w:val="00855594"/>
    <w:rsid w:val="008577AF"/>
    <w:rsid w:val="008600DB"/>
    <w:rsid w:val="00860445"/>
    <w:rsid w:val="00860A15"/>
    <w:rsid w:val="00860C87"/>
    <w:rsid w:val="00861102"/>
    <w:rsid w:val="00861879"/>
    <w:rsid w:val="008619DC"/>
    <w:rsid w:val="00862160"/>
    <w:rsid w:val="00862650"/>
    <w:rsid w:val="00862912"/>
    <w:rsid w:val="008632C7"/>
    <w:rsid w:val="008637D7"/>
    <w:rsid w:val="00865186"/>
    <w:rsid w:val="00865211"/>
    <w:rsid w:val="008657E1"/>
    <w:rsid w:val="00866F51"/>
    <w:rsid w:val="0086772F"/>
    <w:rsid w:val="00867B2D"/>
    <w:rsid w:val="00870B65"/>
    <w:rsid w:val="00871D13"/>
    <w:rsid w:val="00871E4A"/>
    <w:rsid w:val="0087260F"/>
    <w:rsid w:val="00874731"/>
    <w:rsid w:val="00874B54"/>
    <w:rsid w:val="008750D6"/>
    <w:rsid w:val="00875299"/>
    <w:rsid w:val="00876C45"/>
    <w:rsid w:val="00876FF3"/>
    <w:rsid w:val="008778EE"/>
    <w:rsid w:val="0088074C"/>
    <w:rsid w:val="00881734"/>
    <w:rsid w:val="00881CB8"/>
    <w:rsid w:val="00881F1C"/>
    <w:rsid w:val="00882491"/>
    <w:rsid w:val="00883501"/>
    <w:rsid w:val="00883A88"/>
    <w:rsid w:val="0088433F"/>
    <w:rsid w:val="00885AD6"/>
    <w:rsid w:val="00886462"/>
    <w:rsid w:val="00887202"/>
    <w:rsid w:val="008879B8"/>
    <w:rsid w:val="00887B62"/>
    <w:rsid w:val="00893247"/>
    <w:rsid w:val="00893B4A"/>
    <w:rsid w:val="0089444A"/>
    <w:rsid w:val="00894B7D"/>
    <w:rsid w:val="00895297"/>
    <w:rsid w:val="00895312"/>
    <w:rsid w:val="008955CB"/>
    <w:rsid w:val="00897AA6"/>
    <w:rsid w:val="008A0546"/>
    <w:rsid w:val="008A0D1F"/>
    <w:rsid w:val="008A142E"/>
    <w:rsid w:val="008A1569"/>
    <w:rsid w:val="008A3E21"/>
    <w:rsid w:val="008A465B"/>
    <w:rsid w:val="008A4D46"/>
    <w:rsid w:val="008A6006"/>
    <w:rsid w:val="008A78E9"/>
    <w:rsid w:val="008A7A90"/>
    <w:rsid w:val="008A7E70"/>
    <w:rsid w:val="008B249F"/>
    <w:rsid w:val="008B2ED0"/>
    <w:rsid w:val="008B3E97"/>
    <w:rsid w:val="008B41FB"/>
    <w:rsid w:val="008B420E"/>
    <w:rsid w:val="008B4C9E"/>
    <w:rsid w:val="008B5977"/>
    <w:rsid w:val="008B69E0"/>
    <w:rsid w:val="008B6E14"/>
    <w:rsid w:val="008C0518"/>
    <w:rsid w:val="008C05D6"/>
    <w:rsid w:val="008C0EF7"/>
    <w:rsid w:val="008C10FE"/>
    <w:rsid w:val="008C1AD7"/>
    <w:rsid w:val="008C2076"/>
    <w:rsid w:val="008C2B86"/>
    <w:rsid w:val="008C2C34"/>
    <w:rsid w:val="008C38D8"/>
    <w:rsid w:val="008C511F"/>
    <w:rsid w:val="008C57E4"/>
    <w:rsid w:val="008C6CA8"/>
    <w:rsid w:val="008C7EDC"/>
    <w:rsid w:val="008D0144"/>
    <w:rsid w:val="008D27BA"/>
    <w:rsid w:val="008D36AF"/>
    <w:rsid w:val="008D4533"/>
    <w:rsid w:val="008D5053"/>
    <w:rsid w:val="008D5091"/>
    <w:rsid w:val="008D5FEC"/>
    <w:rsid w:val="008D69E7"/>
    <w:rsid w:val="008E054F"/>
    <w:rsid w:val="008E057C"/>
    <w:rsid w:val="008E1181"/>
    <w:rsid w:val="008E11BD"/>
    <w:rsid w:val="008E131E"/>
    <w:rsid w:val="008E13E4"/>
    <w:rsid w:val="008E1DC3"/>
    <w:rsid w:val="008E21E1"/>
    <w:rsid w:val="008E28A4"/>
    <w:rsid w:val="008E3E34"/>
    <w:rsid w:val="008E4847"/>
    <w:rsid w:val="008E55E3"/>
    <w:rsid w:val="008E6737"/>
    <w:rsid w:val="008E6F3A"/>
    <w:rsid w:val="008E74D3"/>
    <w:rsid w:val="008E7CE5"/>
    <w:rsid w:val="008E7E05"/>
    <w:rsid w:val="008E7E43"/>
    <w:rsid w:val="008F020B"/>
    <w:rsid w:val="008F0251"/>
    <w:rsid w:val="008F052C"/>
    <w:rsid w:val="008F08B6"/>
    <w:rsid w:val="008F0912"/>
    <w:rsid w:val="008F1814"/>
    <w:rsid w:val="008F3798"/>
    <w:rsid w:val="008F46BA"/>
    <w:rsid w:val="008F59D6"/>
    <w:rsid w:val="008F5EEB"/>
    <w:rsid w:val="008F61AF"/>
    <w:rsid w:val="00901034"/>
    <w:rsid w:val="00901384"/>
    <w:rsid w:val="00903197"/>
    <w:rsid w:val="00904929"/>
    <w:rsid w:val="00904F93"/>
    <w:rsid w:val="00905409"/>
    <w:rsid w:val="0090657B"/>
    <w:rsid w:val="0090744D"/>
    <w:rsid w:val="00907CBA"/>
    <w:rsid w:val="00907F52"/>
    <w:rsid w:val="00910EBF"/>
    <w:rsid w:val="00911D1E"/>
    <w:rsid w:val="009122BA"/>
    <w:rsid w:val="00912F0B"/>
    <w:rsid w:val="00912F6E"/>
    <w:rsid w:val="009152BC"/>
    <w:rsid w:val="009155DB"/>
    <w:rsid w:val="0091585A"/>
    <w:rsid w:val="0091595B"/>
    <w:rsid w:val="00915F96"/>
    <w:rsid w:val="00916A7F"/>
    <w:rsid w:val="00916B1C"/>
    <w:rsid w:val="009175EA"/>
    <w:rsid w:val="009205C7"/>
    <w:rsid w:val="009209B3"/>
    <w:rsid w:val="009222EB"/>
    <w:rsid w:val="009225A4"/>
    <w:rsid w:val="00922C24"/>
    <w:rsid w:val="00923D08"/>
    <w:rsid w:val="00925FC0"/>
    <w:rsid w:val="009277FC"/>
    <w:rsid w:val="0093049E"/>
    <w:rsid w:val="00932930"/>
    <w:rsid w:val="00932C39"/>
    <w:rsid w:val="0093413C"/>
    <w:rsid w:val="00935B1B"/>
    <w:rsid w:val="00936B5D"/>
    <w:rsid w:val="009406F1"/>
    <w:rsid w:val="009412AB"/>
    <w:rsid w:val="0094162A"/>
    <w:rsid w:val="00941C68"/>
    <w:rsid w:val="009428A5"/>
    <w:rsid w:val="009445D9"/>
    <w:rsid w:val="00944E04"/>
    <w:rsid w:val="00944EE6"/>
    <w:rsid w:val="009450A1"/>
    <w:rsid w:val="00945D21"/>
    <w:rsid w:val="00945E24"/>
    <w:rsid w:val="00946456"/>
    <w:rsid w:val="00946A61"/>
    <w:rsid w:val="00947A26"/>
    <w:rsid w:val="00950D61"/>
    <w:rsid w:val="009517CA"/>
    <w:rsid w:val="0095189E"/>
    <w:rsid w:val="00951D28"/>
    <w:rsid w:val="00951F60"/>
    <w:rsid w:val="009527D5"/>
    <w:rsid w:val="00952A82"/>
    <w:rsid w:val="00952DF6"/>
    <w:rsid w:val="00953CEE"/>
    <w:rsid w:val="00954015"/>
    <w:rsid w:val="0095610F"/>
    <w:rsid w:val="00956225"/>
    <w:rsid w:val="00956EC7"/>
    <w:rsid w:val="00957179"/>
    <w:rsid w:val="009577CF"/>
    <w:rsid w:val="009610B5"/>
    <w:rsid w:val="00961145"/>
    <w:rsid w:val="0096246D"/>
    <w:rsid w:val="00962C74"/>
    <w:rsid w:val="0096385E"/>
    <w:rsid w:val="00963989"/>
    <w:rsid w:val="00963E2D"/>
    <w:rsid w:val="009645B9"/>
    <w:rsid w:val="00970080"/>
    <w:rsid w:val="00970332"/>
    <w:rsid w:val="009703EF"/>
    <w:rsid w:val="00970804"/>
    <w:rsid w:val="00970E41"/>
    <w:rsid w:val="00971EDA"/>
    <w:rsid w:val="0097202E"/>
    <w:rsid w:val="009722EF"/>
    <w:rsid w:val="009737C1"/>
    <w:rsid w:val="009739B0"/>
    <w:rsid w:val="00974E24"/>
    <w:rsid w:val="00974FF9"/>
    <w:rsid w:val="009761D7"/>
    <w:rsid w:val="009800BD"/>
    <w:rsid w:val="00982866"/>
    <w:rsid w:val="00983E28"/>
    <w:rsid w:val="009841E4"/>
    <w:rsid w:val="00984ED3"/>
    <w:rsid w:val="009862D0"/>
    <w:rsid w:val="0098630E"/>
    <w:rsid w:val="00986863"/>
    <w:rsid w:val="009872C2"/>
    <w:rsid w:val="00991131"/>
    <w:rsid w:val="009917DA"/>
    <w:rsid w:val="00991960"/>
    <w:rsid w:val="00991A81"/>
    <w:rsid w:val="00991B7F"/>
    <w:rsid w:val="00991CE4"/>
    <w:rsid w:val="00992DFC"/>
    <w:rsid w:val="009937E9"/>
    <w:rsid w:val="00993D57"/>
    <w:rsid w:val="00993F48"/>
    <w:rsid w:val="00995C24"/>
    <w:rsid w:val="0099667B"/>
    <w:rsid w:val="009A24A8"/>
    <w:rsid w:val="009A457F"/>
    <w:rsid w:val="009A5409"/>
    <w:rsid w:val="009A609F"/>
    <w:rsid w:val="009A6603"/>
    <w:rsid w:val="009A6EE1"/>
    <w:rsid w:val="009A77AE"/>
    <w:rsid w:val="009B1472"/>
    <w:rsid w:val="009B1778"/>
    <w:rsid w:val="009B1D0E"/>
    <w:rsid w:val="009B2645"/>
    <w:rsid w:val="009B2C9E"/>
    <w:rsid w:val="009B3C8A"/>
    <w:rsid w:val="009B4F69"/>
    <w:rsid w:val="009B6B7B"/>
    <w:rsid w:val="009C1104"/>
    <w:rsid w:val="009C1574"/>
    <w:rsid w:val="009C1904"/>
    <w:rsid w:val="009C27C5"/>
    <w:rsid w:val="009C2A26"/>
    <w:rsid w:val="009C31B7"/>
    <w:rsid w:val="009C3348"/>
    <w:rsid w:val="009C35F6"/>
    <w:rsid w:val="009C6E26"/>
    <w:rsid w:val="009C7753"/>
    <w:rsid w:val="009D0813"/>
    <w:rsid w:val="009D2A28"/>
    <w:rsid w:val="009D2F45"/>
    <w:rsid w:val="009D3268"/>
    <w:rsid w:val="009D33EE"/>
    <w:rsid w:val="009D460A"/>
    <w:rsid w:val="009D64EF"/>
    <w:rsid w:val="009D6A32"/>
    <w:rsid w:val="009D717E"/>
    <w:rsid w:val="009D799E"/>
    <w:rsid w:val="009D7B6C"/>
    <w:rsid w:val="009D7CBD"/>
    <w:rsid w:val="009D7CE4"/>
    <w:rsid w:val="009E13AF"/>
    <w:rsid w:val="009E24D8"/>
    <w:rsid w:val="009E28AB"/>
    <w:rsid w:val="009E2C81"/>
    <w:rsid w:val="009E30A5"/>
    <w:rsid w:val="009E3650"/>
    <w:rsid w:val="009E3AD4"/>
    <w:rsid w:val="009E4422"/>
    <w:rsid w:val="009E483B"/>
    <w:rsid w:val="009E4F34"/>
    <w:rsid w:val="009E5DDA"/>
    <w:rsid w:val="009E60E6"/>
    <w:rsid w:val="009E7E5E"/>
    <w:rsid w:val="009E7E77"/>
    <w:rsid w:val="009F1E00"/>
    <w:rsid w:val="009F229E"/>
    <w:rsid w:val="009F28A1"/>
    <w:rsid w:val="009F2B04"/>
    <w:rsid w:val="009F317A"/>
    <w:rsid w:val="009F317B"/>
    <w:rsid w:val="009F4206"/>
    <w:rsid w:val="009F42C5"/>
    <w:rsid w:val="009F455C"/>
    <w:rsid w:val="009F5430"/>
    <w:rsid w:val="009F5BAA"/>
    <w:rsid w:val="009F79E3"/>
    <w:rsid w:val="00A00039"/>
    <w:rsid w:val="00A01455"/>
    <w:rsid w:val="00A02599"/>
    <w:rsid w:val="00A0280D"/>
    <w:rsid w:val="00A02C44"/>
    <w:rsid w:val="00A04D4D"/>
    <w:rsid w:val="00A056BB"/>
    <w:rsid w:val="00A0638C"/>
    <w:rsid w:val="00A07377"/>
    <w:rsid w:val="00A0739B"/>
    <w:rsid w:val="00A075A3"/>
    <w:rsid w:val="00A11536"/>
    <w:rsid w:val="00A116B1"/>
    <w:rsid w:val="00A129E4"/>
    <w:rsid w:val="00A13805"/>
    <w:rsid w:val="00A14B66"/>
    <w:rsid w:val="00A14C4E"/>
    <w:rsid w:val="00A1586F"/>
    <w:rsid w:val="00A175E3"/>
    <w:rsid w:val="00A17DEE"/>
    <w:rsid w:val="00A2006E"/>
    <w:rsid w:val="00A2061F"/>
    <w:rsid w:val="00A20E61"/>
    <w:rsid w:val="00A2156E"/>
    <w:rsid w:val="00A21764"/>
    <w:rsid w:val="00A22081"/>
    <w:rsid w:val="00A230BD"/>
    <w:rsid w:val="00A23978"/>
    <w:rsid w:val="00A243C8"/>
    <w:rsid w:val="00A24EA6"/>
    <w:rsid w:val="00A253CB"/>
    <w:rsid w:val="00A26BF4"/>
    <w:rsid w:val="00A27657"/>
    <w:rsid w:val="00A27A5C"/>
    <w:rsid w:val="00A27AEA"/>
    <w:rsid w:val="00A30065"/>
    <w:rsid w:val="00A30D6B"/>
    <w:rsid w:val="00A31039"/>
    <w:rsid w:val="00A313B0"/>
    <w:rsid w:val="00A33172"/>
    <w:rsid w:val="00A33BF9"/>
    <w:rsid w:val="00A356DF"/>
    <w:rsid w:val="00A360F2"/>
    <w:rsid w:val="00A36C88"/>
    <w:rsid w:val="00A40B58"/>
    <w:rsid w:val="00A41096"/>
    <w:rsid w:val="00A4162D"/>
    <w:rsid w:val="00A41884"/>
    <w:rsid w:val="00A43547"/>
    <w:rsid w:val="00A43D3C"/>
    <w:rsid w:val="00A444D4"/>
    <w:rsid w:val="00A45940"/>
    <w:rsid w:val="00A474A5"/>
    <w:rsid w:val="00A477E0"/>
    <w:rsid w:val="00A47BF7"/>
    <w:rsid w:val="00A50084"/>
    <w:rsid w:val="00A50121"/>
    <w:rsid w:val="00A5099D"/>
    <w:rsid w:val="00A511F1"/>
    <w:rsid w:val="00A51726"/>
    <w:rsid w:val="00A522EA"/>
    <w:rsid w:val="00A52A94"/>
    <w:rsid w:val="00A53676"/>
    <w:rsid w:val="00A53B41"/>
    <w:rsid w:val="00A540ED"/>
    <w:rsid w:val="00A54DCC"/>
    <w:rsid w:val="00A54FAA"/>
    <w:rsid w:val="00A55E7E"/>
    <w:rsid w:val="00A564B8"/>
    <w:rsid w:val="00A612C2"/>
    <w:rsid w:val="00A61A86"/>
    <w:rsid w:val="00A629C0"/>
    <w:rsid w:val="00A63D00"/>
    <w:rsid w:val="00A64481"/>
    <w:rsid w:val="00A65990"/>
    <w:rsid w:val="00A665EB"/>
    <w:rsid w:val="00A667D3"/>
    <w:rsid w:val="00A67C75"/>
    <w:rsid w:val="00A67CF4"/>
    <w:rsid w:val="00A71059"/>
    <w:rsid w:val="00A71BEB"/>
    <w:rsid w:val="00A725F6"/>
    <w:rsid w:val="00A72C62"/>
    <w:rsid w:val="00A73A32"/>
    <w:rsid w:val="00A75BBD"/>
    <w:rsid w:val="00A76759"/>
    <w:rsid w:val="00A767D7"/>
    <w:rsid w:val="00A76E0D"/>
    <w:rsid w:val="00A77BB9"/>
    <w:rsid w:val="00A77BE4"/>
    <w:rsid w:val="00A80063"/>
    <w:rsid w:val="00A81B77"/>
    <w:rsid w:val="00A82BC1"/>
    <w:rsid w:val="00A83FB3"/>
    <w:rsid w:val="00A8411D"/>
    <w:rsid w:val="00A84DDB"/>
    <w:rsid w:val="00A851C3"/>
    <w:rsid w:val="00A8643F"/>
    <w:rsid w:val="00A86F93"/>
    <w:rsid w:val="00A916B4"/>
    <w:rsid w:val="00A91C64"/>
    <w:rsid w:val="00A92FED"/>
    <w:rsid w:val="00A94936"/>
    <w:rsid w:val="00A94B5F"/>
    <w:rsid w:val="00A94D5A"/>
    <w:rsid w:val="00A95BEE"/>
    <w:rsid w:val="00A95C88"/>
    <w:rsid w:val="00A9657A"/>
    <w:rsid w:val="00A96818"/>
    <w:rsid w:val="00A96E88"/>
    <w:rsid w:val="00A974DA"/>
    <w:rsid w:val="00A97696"/>
    <w:rsid w:val="00AA0150"/>
    <w:rsid w:val="00AA0A17"/>
    <w:rsid w:val="00AA13DA"/>
    <w:rsid w:val="00AA1E3E"/>
    <w:rsid w:val="00AA2C00"/>
    <w:rsid w:val="00AA2FD5"/>
    <w:rsid w:val="00AA30E8"/>
    <w:rsid w:val="00AA37D3"/>
    <w:rsid w:val="00AA4D27"/>
    <w:rsid w:val="00AA5C45"/>
    <w:rsid w:val="00AA76DD"/>
    <w:rsid w:val="00AA79AA"/>
    <w:rsid w:val="00AA7B36"/>
    <w:rsid w:val="00AA7F78"/>
    <w:rsid w:val="00AB1B82"/>
    <w:rsid w:val="00AB2124"/>
    <w:rsid w:val="00AB21BE"/>
    <w:rsid w:val="00AB27FB"/>
    <w:rsid w:val="00AB3E6F"/>
    <w:rsid w:val="00AB48F7"/>
    <w:rsid w:val="00AB4BED"/>
    <w:rsid w:val="00AB4BFF"/>
    <w:rsid w:val="00AB4CC7"/>
    <w:rsid w:val="00AB7054"/>
    <w:rsid w:val="00AB70FB"/>
    <w:rsid w:val="00AC0445"/>
    <w:rsid w:val="00AC0661"/>
    <w:rsid w:val="00AC1022"/>
    <w:rsid w:val="00AC23FA"/>
    <w:rsid w:val="00AC2A5C"/>
    <w:rsid w:val="00AC3D25"/>
    <w:rsid w:val="00AC3F5B"/>
    <w:rsid w:val="00AC50E5"/>
    <w:rsid w:val="00AC558B"/>
    <w:rsid w:val="00AC603C"/>
    <w:rsid w:val="00AC60BE"/>
    <w:rsid w:val="00AC6CA0"/>
    <w:rsid w:val="00AC7976"/>
    <w:rsid w:val="00AC7A2C"/>
    <w:rsid w:val="00AC7A5F"/>
    <w:rsid w:val="00AD035B"/>
    <w:rsid w:val="00AD0630"/>
    <w:rsid w:val="00AD0800"/>
    <w:rsid w:val="00AD1058"/>
    <w:rsid w:val="00AD1F42"/>
    <w:rsid w:val="00AD1FB8"/>
    <w:rsid w:val="00AD2D85"/>
    <w:rsid w:val="00AD440A"/>
    <w:rsid w:val="00AD5E8B"/>
    <w:rsid w:val="00AD7402"/>
    <w:rsid w:val="00AD78E5"/>
    <w:rsid w:val="00AD7D28"/>
    <w:rsid w:val="00AE1217"/>
    <w:rsid w:val="00AE19D5"/>
    <w:rsid w:val="00AE20BC"/>
    <w:rsid w:val="00AE21D2"/>
    <w:rsid w:val="00AE4150"/>
    <w:rsid w:val="00AE41DC"/>
    <w:rsid w:val="00AE7F85"/>
    <w:rsid w:val="00AF1593"/>
    <w:rsid w:val="00AF20E8"/>
    <w:rsid w:val="00AF26E4"/>
    <w:rsid w:val="00AF3476"/>
    <w:rsid w:val="00AF3D05"/>
    <w:rsid w:val="00AF648D"/>
    <w:rsid w:val="00AF6A86"/>
    <w:rsid w:val="00AF6F53"/>
    <w:rsid w:val="00AF790E"/>
    <w:rsid w:val="00B03158"/>
    <w:rsid w:val="00B0467B"/>
    <w:rsid w:val="00B05187"/>
    <w:rsid w:val="00B0545A"/>
    <w:rsid w:val="00B0566A"/>
    <w:rsid w:val="00B05D1B"/>
    <w:rsid w:val="00B05DDD"/>
    <w:rsid w:val="00B071CA"/>
    <w:rsid w:val="00B07326"/>
    <w:rsid w:val="00B07C86"/>
    <w:rsid w:val="00B1019C"/>
    <w:rsid w:val="00B1079C"/>
    <w:rsid w:val="00B11120"/>
    <w:rsid w:val="00B11C50"/>
    <w:rsid w:val="00B13257"/>
    <w:rsid w:val="00B1380E"/>
    <w:rsid w:val="00B15E70"/>
    <w:rsid w:val="00B15F7F"/>
    <w:rsid w:val="00B1603C"/>
    <w:rsid w:val="00B16148"/>
    <w:rsid w:val="00B16FCA"/>
    <w:rsid w:val="00B17266"/>
    <w:rsid w:val="00B173E2"/>
    <w:rsid w:val="00B20125"/>
    <w:rsid w:val="00B209E9"/>
    <w:rsid w:val="00B21530"/>
    <w:rsid w:val="00B21D07"/>
    <w:rsid w:val="00B21D5B"/>
    <w:rsid w:val="00B21E4A"/>
    <w:rsid w:val="00B23046"/>
    <w:rsid w:val="00B2337C"/>
    <w:rsid w:val="00B23706"/>
    <w:rsid w:val="00B23E1A"/>
    <w:rsid w:val="00B23F14"/>
    <w:rsid w:val="00B240B1"/>
    <w:rsid w:val="00B24442"/>
    <w:rsid w:val="00B276FC"/>
    <w:rsid w:val="00B27B50"/>
    <w:rsid w:val="00B30234"/>
    <w:rsid w:val="00B30A5E"/>
    <w:rsid w:val="00B319C2"/>
    <w:rsid w:val="00B32A6C"/>
    <w:rsid w:val="00B33C42"/>
    <w:rsid w:val="00B341FA"/>
    <w:rsid w:val="00B354A8"/>
    <w:rsid w:val="00B36358"/>
    <w:rsid w:val="00B365E1"/>
    <w:rsid w:val="00B36E4E"/>
    <w:rsid w:val="00B372BB"/>
    <w:rsid w:val="00B37C96"/>
    <w:rsid w:val="00B37E0B"/>
    <w:rsid w:val="00B41595"/>
    <w:rsid w:val="00B417DA"/>
    <w:rsid w:val="00B41E6D"/>
    <w:rsid w:val="00B436F8"/>
    <w:rsid w:val="00B45AD9"/>
    <w:rsid w:val="00B47330"/>
    <w:rsid w:val="00B477E4"/>
    <w:rsid w:val="00B47BF5"/>
    <w:rsid w:val="00B50F5D"/>
    <w:rsid w:val="00B51F78"/>
    <w:rsid w:val="00B51FA3"/>
    <w:rsid w:val="00B52035"/>
    <w:rsid w:val="00B529A2"/>
    <w:rsid w:val="00B5304B"/>
    <w:rsid w:val="00B5398C"/>
    <w:rsid w:val="00B53C12"/>
    <w:rsid w:val="00B5421D"/>
    <w:rsid w:val="00B546E4"/>
    <w:rsid w:val="00B54790"/>
    <w:rsid w:val="00B551F5"/>
    <w:rsid w:val="00B560F2"/>
    <w:rsid w:val="00B5721B"/>
    <w:rsid w:val="00B57739"/>
    <w:rsid w:val="00B57830"/>
    <w:rsid w:val="00B60F0B"/>
    <w:rsid w:val="00B611BA"/>
    <w:rsid w:val="00B61E92"/>
    <w:rsid w:val="00B629C5"/>
    <w:rsid w:val="00B6439E"/>
    <w:rsid w:val="00B65043"/>
    <w:rsid w:val="00B66632"/>
    <w:rsid w:val="00B66936"/>
    <w:rsid w:val="00B6736A"/>
    <w:rsid w:val="00B67A8B"/>
    <w:rsid w:val="00B67E75"/>
    <w:rsid w:val="00B707E8"/>
    <w:rsid w:val="00B716A8"/>
    <w:rsid w:val="00B71FC3"/>
    <w:rsid w:val="00B72195"/>
    <w:rsid w:val="00B7308A"/>
    <w:rsid w:val="00B7397B"/>
    <w:rsid w:val="00B742B7"/>
    <w:rsid w:val="00B744FF"/>
    <w:rsid w:val="00B74C53"/>
    <w:rsid w:val="00B764B0"/>
    <w:rsid w:val="00B76C75"/>
    <w:rsid w:val="00B77357"/>
    <w:rsid w:val="00B80BB9"/>
    <w:rsid w:val="00B81187"/>
    <w:rsid w:val="00B814D4"/>
    <w:rsid w:val="00B828BB"/>
    <w:rsid w:val="00B82A0F"/>
    <w:rsid w:val="00B83EDE"/>
    <w:rsid w:val="00B847B2"/>
    <w:rsid w:val="00B84A07"/>
    <w:rsid w:val="00B85802"/>
    <w:rsid w:val="00B8737F"/>
    <w:rsid w:val="00B8785F"/>
    <w:rsid w:val="00B87904"/>
    <w:rsid w:val="00B87A6C"/>
    <w:rsid w:val="00B90DDA"/>
    <w:rsid w:val="00B91918"/>
    <w:rsid w:val="00B92398"/>
    <w:rsid w:val="00B92C23"/>
    <w:rsid w:val="00B941B1"/>
    <w:rsid w:val="00B94707"/>
    <w:rsid w:val="00B94E25"/>
    <w:rsid w:val="00B950B8"/>
    <w:rsid w:val="00B97768"/>
    <w:rsid w:val="00BA0AC9"/>
    <w:rsid w:val="00BA0AD8"/>
    <w:rsid w:val="00BA25B6"/>
    <w:rsid w:val="00BA26C4"/>
    <w:rsid w:val="00BA2CAF"/>
    <w:rsid w:val="00BA2DD3"/>
    <w:rsid w:val="00BA3BFC"/>
    <w:rsid w:val="00BA3E6F"/>
    <w:rsid w:val="00BA537C"/>
    <w:rsid w:val="00BA58D3"/>
    <w:rsid w:val="00BA5D35"/>
    <w:rsid w:val="00BA6815"/>
    <w:rsid w:val="00BA6FFC"/>
    <w:rsid w:val="00BB03DF"/>
    <w:rsid w:val="00BB1AB1"/>
    <w:rsid w:val="00BB1DD5"/>
    <w:rsid w:val="00BB2E2D"/>
    <w:rsid w:val="00BB3B5C"/>
    <w:rsid w:val="00BB3CC7"/>
    <w:rsid w:val="00BB49F6"/>
    <w:rsid w:val="00BB4AFB"/>
    <w:rsid w:val="00BB5644"/>
    <w:rsid w:val="00BB5E3B"/>
    <w:rsid w:val="00BB5E5E"/>
    <w:rsid w:val="00BB6A36"/>
    <w:rsid w:val="00BB6A6B"/>
    <w:rsid w:val="00BB6FDB"/>
    <w:rsid w:val="00BC0648"/>
    <w:rsid w:val="00BC0AF6"/>
    <w:rsid w:val="00BC0F94"/>
    <w:rsid w:val="00BC1464"/>
    <w:rsid w:val="00BC14EF"/>
    <w:rsid w:val="00BC198D"/>
    <w:rsid w:val="00BC276E"/>
    <w:rsid w:val="00BC5088"/>
    <w:rsid w:val="00BC58DE"/>
    <w:rsid w:val="00BC5A0B"/>
    <w:rsid w:val="00BC6E02"/>
    <w:rsid w:val="00BC6FEC"/>
    <w:rsid w:val="00BD04DE"/>
    <w:rsid w:val="00BD12AD"/>
    <w:rsid w:val="00BD1856"/>
    <w:rsid w:val="00BD1EFC"/>
    <w:rsid w:val="00BD1F9A"/>
    <w:rsid w:val="00BD3EBE"/>
    <w:rsid w:val="00BD5292"/>
    <w:rsid w:val="00BD7C96"/>
    <w:rsid w:val="00BE0AB3"/>
    <w:rsid w:val="00BE11BD"/>
    <w:rsid w:val="00BE23B8"/>
    <w:rsid w:val="00BE3446"/>
    <w:rsid w:val="00BE38ED"/>
    <w:rsid w:val="00BE3C26"/>
    <w:rsid w:val="00BE579C"/>
    <w:rsid w:val="00BE75EA"/>
    <w:rsid w:val="00BF1153"/>
    <w:rsid w:val="00BF1BBA"/>
    <w:rsid w:val="00BF2342"/>
    <w:rsid w:val="00BF28DA"/>
    <w:rsid w:val="00BF2A6D"/>
    <w:rsid w:val="00BF2D81"/>
    <w:rsid w:val="00BF3323"/>
    <w:rsid w:val="00BF4D1E"/>
    <w:rsid w:val="00BF664F"/>
    <w:rsid w:val="00BF7535"/>
    <w:rsid w:val="00C00363"/>
    <w:rsid w:val="00C00C2C"/>
    <w:rsid w:val="00C02232"/>
    <w:rsid w:val="00C02356"/>
    <w:rsid w:val="00C040C8"/>
    <w:rsid w:val="00C04FD0"/>
    <w:rsid w:val="00C0615F"/>
    <w:rsid w:val="00C06DF1"/>
    <w:rsid w:val="00C07E45"/>
    <w:rsid w:val="00C10194"/>
    <w:rsid w:val="00C1021E"/>
    <w:rsid w:val="00C1030C"/>
    <w:rsid w:val="00C105C2"/>
    <w:rsid w:val="00C1134B"/>
    <w:rsid w:val="00C117D3"/>
    <w:rsid w:val="00C118C2"/>
    <w:rsid w:val="00C139D4"/>
    <w:rsid w:val="00C14585"/>
    <w:rsid w:val="00C154DE"/>
    <w:rsid w:val="00C15992"/>
    <w:rsid w:val="00C164C6"/>
    <w:rsid w:val="00C1760C"/>
    <w:rsid w:val="00C2017E"/>
    <w:rsid w:val="00C217C6"/>
    <w:rsid w:val="00C22CE5"/>
    <w:rsid w:val="00C22D5C"/>
    <w:rsid w:val="00C23F60"/>
    <w:rsid w:val="00C2572A"/>
    <w:rsid w:val="00C25FCF"/>
    <w:rsid w:val="00C26AE0"/>
    <w:rsid w:val="00C279B8"/>
    <w:rsid w:val="00C30961"/>
    <w:rsid w:val="00C30EAB"/>
    <w:rsid w:val="00C3105A"/>
    <w:rsid w:val="00C31176"/>
    <w:rsid w:val="00C3204C"/>
    <w:rsid w:val="00C32227"/>
    <w:rsid w:val="00C3275F"/>
    <w:rsid w:val="00C33B27"/>
    <w:rsid w:val="00C33CFD"/>
    <w:rsid w:val="00C33EE9"/>
    <w:rsid w:val="00C34E52"/>
    <w:rsid w:val="00C3539F"/>
    <w:rsid w:val="00C35621"/>
    <w:rsid w:val="00C35885"/>
    <w:rsid w:val="00C360F9"/>
    <w:rsid w:val="00C363D7"/>
    <w:rsid w:val="00C36C9E"/>
    <w:rsid w:val="00C37BA5"/>
    <w:rsid w:val="00C4071E"/>
    <w:rsid w:val="00C40AE0"/>
    <w:rsid w:val="00C41E49"/>
    <w:rsid w:val="00C42444"/>
    <w:rsid w:val="00C4262E"/>
    <w:rsid w:val="00C429A3"/>
    <w:rsid w:val="00C4308C"/>
    <w:rsid w:val="00C446A8"/>
    <w:rsid w:val="00C4484B"/>
    <w:rsid w:val="00C44D00"/>
    <w:rsid w:val="00C45FE2"/>
    <w:rsid w:val="00C5027E"/>
    <w:rsid w:val="00C51466"/>
    <w:rsid w:val="00C52C52"/>
    <w:rsid w:val="00C535BE"/>
    <w:rsid w:val="00C53C2D"/>
    <w:rsid w:val="00C53DDC"/>
    <w:rsid w:val="00C5400F"/>
    <w:rsid w:val="00C544B4"/>
    <w:rsid w:val="00C552BC"/>
    <w:rsid w:val="00C5597B"/>
    <w:rsid w:val="00C56809"/>
    <w:rsid w:val="00C57092"/>
    <w:rsid w:val="00C572EC"/>
    <w:rsid w:val="00C5792D"/>
    <w:rsid w:val="00C57BA8"/>
    <w:rsid w:val="00C60C17"/>
    <w:rsid w:val="00C60D78"/>
    <w:rsid w:val="00C61D17"/>
    <w:rsid w:val="00C623FE"/>
    <w:rsid w:val="00C62B6F"/>
    <w:rsid w:val="00C637C2"/>
    <w:rsid w:val="00C639D5"/>
    <w:rsid w:val="00C649CE"/>
    <w:rsid w:val="00C64B2E"/>
    <w:rsid w:val="00C64BE4"/>
    <w:rsid w:val="00C6530A"/>
    <w:rsid w:val="00C653A1"/>
    <w:rsid w:val="00C655AD"/>
    <w:rsid w:val="00C65F9A"/>
    <w:rsid w:val="00C66AF6"/>
    <w:rsid w:val="00C70629"/>
    <w:rsid w:val="00C70BCC"/>
    <w:rsid w:val="00C70D8A"/>
    <w:rsid w:val="00C71003"/>
    <w:rsid w:val="00C7103C"/>
    <w:rsid w:val="00C713A4"/>
    <w:rsid w:val="00C713A8"/>
    <w:rsid w:val="00C72E06"/>
    <w:rsid w:val="00C73973"/>
    <w:rsid w:val="00C73E15"/>
    <w:rsid w:val="00C7435A"/>
    <w:rsid w:val="00C748F0"/>
    <w:rsid w:val="00C758C4"/>
    <w:rsid w:val="00C7731C"/>
    <w:rsid w:val="00C7742B"/>
    <w:rsid w:val="00C7782B"/>
    <w:rsid w:val="00C77953"/>
    <w:rsid w:val="00C77AFD"/>
    <w:rsid w:val="00C802AC"/>
    <w:rsid w:val="00C81E7E"/>
    <w:rsid w:val="00C82727"/>
    <w:rsid w:val="00C82A52"/>
    <w:rsid w:val="00C82EA3"/>
    <w:rsid w:val="00C83C21"/>
    <w:rsid w:val="00C83EEA"/>
    <w:rsid w:val="00C85EBE"/>
    <w:rsid w:val="00C86289"/>
    <w:rsid w:val="00C870C7"/>
    <w:rsid w:val="00C8741B"/>
    <w:rsid w:val="00C87D4C"/>
    <w:rsid w:val="00C910D7"/>
    <w:rsid w:val="00C9125D"/>
    <w:rsid w:val="00C92F84"/>
    <w:rsid w:val="00C93403"/>
    <w:rsid w:val="00C93AA4"/>
    <w:rsid w:val="00C945BF"/>
    <w:rsid w:val="00C95497"/>
    <w:rsid w:val="00C96547"/>
    <w:rsid w:val="00CA0155"/>
    <w:rsid w:val="00CA05A8"/>
    <w:rsid w:val="00CA212B"/>
    <w:rsid w:val="00CA2268"/>
    <w:rsid w:val="00CA3031"/>
    <w:rsid w:val="00CA350C"/>
    <w:rsid w:val="00CA366B"/>
    <w:rsid w:val="00CA4546"/>
    <w:rsid w:val="00CA5A8A"/>
    <w:rsid w:val="00CA5DDC"/>
    <w:rsid w:val="00CA6004"/>
    <w:rsid w:val="00CA61DE"/>
    <w:rsid w:val="00CA696F"/>
    <w:rsid w:val="00CA6D12"/>
    <w:rsid w:val="00CA71AA"/>
    <w:rsid w:val="00CA73F1"/>
    <w:rsid w:val="00CA750B"/>
    <w:rsid w:val="00CA78B1"/>
    <w:rsid w:val="00CA7986"/>
    <w:rsid w:val="00CB0920"/>
    <w:rsid w:val="00CB0F72"/>
    <w:rsid w:val="00CB236E"/>
    <w:rsid w:val="00CB2423"/>
    <w:rsid w:val="00CB3504"/>
    <w:rsid w:val="00CB4E9E"/>
    <w:rsid w:val="00CB566E"/>
    <w:rsid w:val="00CB61A5"/>
    <w:rsid w:val="00CB61FE"/>
    <w:rsid w:val="00CB64D2"/>
    <w:rsid w:val="00CB6E1D"/>
    <w:rsid w:val="00CB72E5"/>
    <w:rsid w:val="00CB7CE2"/>
    <w:rsid w:val="00CB7F34"/>
    <w:rsid w:val="00CC00C4"/>
    <w:rsid w:val="00CC0155"/>
    <w:rsid w:val="00CC03E0"/>
    <w:rsid w:val="00CC10F4"/>
    <w:rsid w:val="00CC1A5D"/>
    <w:rsid w:val="00CC1FBD"/>
    <w:rsid w:val="00CC23C0"/>
    <w:rsid w:val="00CC4167"/>
    <w:rsid w:val="00CC42AE"/>
    <w:rsid w:val="00CC4CD5"/>
    <w:rsid w:val="00CC544A"/>
    <w:rsid w:val="00CC5DB4"/>
    <w:rsid w:val="00CC614C"/>
    <w:rsid w:val="00CC6432"/>
    <w:rsid w:val="00CC6543"/>
    <w:rsid w:val="00CC6627"/>
    <w:rsid w:val="00CC665C"/>
    <w:rsid w:val="00CC6CDC"/>
    <w:rsid w:val="00CD054B"/>
    <w:rsid w:val="00CD169D"/>
    <w:rsid w:val="00CD18E7"/>
    <w:rsid w:val="00CD1982"/>
    <w:rsid w:val="00CD2CFA"/>
    <w:rsid w:val="00CD37DA"/>
    <w:rsid w:val="00CD3C69"/>
    <w:rsid w:val="00CD3EB1"/>
    <w:rsid w:val="00CD4C59"/>
    <w:rsid w:val="00CD5C79"/>
    <w:rsid w:val="00CE03AA"/>
    <w:rsid w:val="00CE073F"/>
    <w:rsid w:val="00CE1635"/>
    <w:rsid w:val="00CE172B"/>
    <w:rsid w:val="00CE1C5B"/>
    <w:rsid w:val="00CE1CF0"/>
    <w:rsid w:val="00CE2BAD"/>
    <w:rsid w:val="00CE4D82"/>
    <w:rsid w:val="00CE50B0"/>
    <w:rsid w:val="00CE5D11"/>
    <w:rsid w:val="00CE6241"/>
    <w:rsid w:val="00CE63B7"/>
    <w:rsid w:val="00CE6890"/>
    <w:rsid w:val="00CE6A64"/>
    <w:rsid w:val="00CF0EC3"/>
    <w:rsid w:val="00CF114C"/>
    <w:rsid w:val="00CF117F"/>
    <w:rsid w:val="00CF11E3"/>
    <w:rsid w:val="00CF2142"/>
    <w:rsid w:val="00CF2EF4"/>
    <w:rsid w:val="00CF3AE8"/>
    <w:rsid w:val="00CF3EE6"/>
    <w:rsid w:val="00CF51B6"/>
    <w:rsid w:val="00CF628B"/>
    <w:rsid w:val="00CF6623"/>
    <w:rsid w:val="00CF7AC5"/>
    <w:rsid w:val="00D00671"/>
    <w:rsid w:val="00D00A0E"/>
    <w:rsid w:val="00D022C0"/>
    <w:rsid w:val="00D02308"/>
    <w:rsid w:val="00D02797"/>
    <w:rsid w:val="00D030BD"/>
    <w:rsid w:val="00D04520"/>
    <w:rsid w:val="00D04FF4"/>
    <w:rsid w:val="00D05717"/>
    <w:rsid w:val="00D077EE"/>
    <w:rsid w:val="00D07EC2"/>
    <w:rsid w:val="00D07FF5"/>
    <w:rsid w:val="00D10081"/>
    <w:rsid w:val="00D10142"/>
    <w:rsid w:val="00D107B0"/>
    <w:rsid w:val="00D10967"/>
    <w:rsid w:val="00D113C1"/>
    <w:rsid w:val="00D12945"/>
    <w:rsid w:val="00D14406"/>
    <w:rsid w:val="00D14C93"/>
    <w:rsid w:val="00D14FE3"/>
    <w:rsid w:val="00D1525C"/>
    <w:rsid w:val="00D153B0"/>
    <w:rsid w:val="00D1621D"/>
    <w:rsid w:val="00D17E72"/>
    <w:rsid w:val="00D20094"/>
    <w:rsid w:val="00D202B4"/>
    <w:rsid w:val="00D20897"/>
    <w:rsid w:val="00D20990"/>
    <w:rsid w:val="00D20C66"/>
    <w:rsid w:val="00D2143C"/>
    <w:rsid w:val="00D21BD1"/>
    <w:rsid w:val="00D21F03"/>
    <w:rsid w:val="00D21F62"/>
    <w:rsid w:val="00D2247D"/>
    <w:rsid w:val="00D2259C"/>
    <w:rsid w:val="00D22B49"/>
    <w:rsid w:val="00D22BA1"/>
    <w:rsid w:val="00D2399D"/>
    <w:rsid w:val="00D244DD"/>
    <w:rsid w:val="00D24500"/>
    <w:rsid w:val="00D247B4"/>
    <w:rsid w:val="00D24A28"/>
    <w:rsid w:val="00D255FE"/>
    <w:rsid w:val="00D2609C"/>
    <w:rsid w:val="00D26A2B"/>
    <w:rsid w:val="00D26AFE"/>
    <w:rsid w:val="00D26BFF"/>
    <w:rsid w:val="00D27041"/>
    <w:rsid w:val="00D27A4F"/>
    <w:rsid w:val="00D27FD1"/>
    <w:rsid w:val="00D3196F"/>
    <w:rsid w:val="00D32137"/>
    <w:rsid w:val="00D33E92"/>
    <w:rsid w:val="00D3491C"/>
    <w:rsid w:val="00D34D59"/>
    <w:rsid w:val="00D34E0C"/>
    <w:rsid w:val="00D3503E"/>
    <w:rsid w:val="00D3521F"/>
    <w:rsid w:val="00D376BE"/>
    <w:rsid w:val="00D4083A"/>
    <w:rsid w:val="00D4121A"/>
    <w:rsid w:val="00D422CA"/>
    <w:rsid w:val="00D42389"/>
    <w:rsid w:val="00D42B33"/>
    <w:rsid w:val="00D44131"/>
    <w:rsid w:val="00D44FC1"/>
    <w:rsid w:val="00D453B3"/>
    <w:rsid w:val="00D45632"/>
    <w:rsid w:val="00D45DF6"/>
    <w:rsid w:val="00D4630A"/>
    <w:rsid w:val="00D4661E"/>
    <w:rsid w:val="00D47B3C"/>
    <w:rsid w:val="00D47CB4"/>
    <w:rsid w:val="00D47FDE"/>
    <w:rsid w:val="00D508DD"/>
    <w:rsid w:val="00D50CE1"/>
    <w:rsid w:val="00D50FB7"/>
    <w:rsid w:val="00D51F1D"/>
    <w:rsid w:val="00D53264"/>
    <w:rsid w:val="00D53527"/>
    <w:rsid w:val="00D53ADA"/>
    <w:rsid w:val="00D53CBE"/>
    <w:rsid w:val="00D54004"/>
    <w:rsid w:val="00D5408D"/>
    <w:rsid w:val="00D54093"/>
    <w:rsid w:val="00D550B5"/>
    <w:rsid w:val="00D55653"/>
    <w:rsid w:val="00D55B15"/>
    <w:rsid w:val="00D55DE8"/>
    <w:rsid w:val="00D563D1"/>
    <w:rsid w:val="00D5683B"/>
    <w:rsid w:val="00D56DAF"/>
    <w:rsid w:val="00D57CE8"/>
    <w:rsid w:val="00D6007B"/>
    <w:rsid w:val="00D60660"/>
    <w:rsid w:val="00D60791"/>
    <w:rsid w:val="00D61174"/>
    <w:rsid w:val="00D6133F"/>
    <w:rsid w:val="00D61938"/>
    <w:rsid w:val="00D63C64"/>
    <w:rsid w:val="00D647B6"/>
    <w:rsid w:val="00D64E1E"/>
    <w:rsid w:val="00D658A5"/>
    <w:rsid w:val="00D661B7"/>
    <w:rsid w:val="00D666AE"/>
    <w:rsid w:val="00D67123"/>
    <w:rsid w:val="00D715CD"/>
    <w:rsid w:val="00D71EA0"/>
    <w:rsid w:val="00D72E1C"/>
    <w:rsid w:val="00D74131"/>
    <w:rsid w:val="00D743D8"/>
    <w:rsid w:val="00D74800"/>
    <w:rsid w:val="00D74979"/>
    <w:rsid w:val="00D74B3F"/>
    <w:rsid w:val="00D76865"/>
    <w:rsid w:val="00D8065B"/>
    <w:rsid w:val="00D80A17"/>
    <w:rsid w:val="00D81AB6"/>
    <w:rsid w:val="00D81BB4"/>
    <w:rsid w:val="00D821EB"/>
    <w:rsid w:val="00D82916"/>
    <w:rsid w:val="00D82988"/>
    <w:rsid w:val="00D85236"/>
    <w:rsid w:val="00D85DC9"/>
    <w:rsid w:val="00D869EC"/>
    <w:rsid w:val="00D86B5B"/>
    <w:rsid w:val="00D86F5C"/>
    <w:rsid w:val="00D875B3"/>
    <w:rsid w:val="00D9056A"/>
    <w:rsid w:val="00D913CB"/>
    <w:rsid w:val="00D917C9"/>
    <w:rsid w:val="00D92050"/>
    <w:rsid w:val="00D93157"/>
    <w:rsid w:val="00D93175"/>
    <w:rsid w:val="00D93534"/>
    <w:rsid w:val="00D93935"/>
    <w:rsid w:val="00D94A79"/>
    <w:rsid w:val="00D952B1"/>
    <w:rsid w:val="00D95859"/>
    <w:rsid w:val="00D9618D"/>
    <w:rsid w:val="00D9624B"/>
    <w:rsid w:val="00D9757B"/>
    <w:rsid w:val="00D97647"/>
    <w:rsid w:val="00D9769E"/>
    <w:rsid w:val="00DA0878"/>
    <w:rsid w:val="00DA09FB"/>
    <w:rsid w:val="00DA0BCC"/>
    <w:rsid w:val="00DA29BE"/>
    <w:rsid w:val="00DA2F73"/>
    <w:rsid w:val="00DA323F"/>
    <w:rsid w:val="00DA38F6"/>
    <w:rsid w:val="00DA3F1B"/>
    <w:rsid w:val="00DA46B1"/>
    <w:rsid w:val="00DA6648"/>
    <w:rsid w:val="00DA78A3"/>
    <w:rsid w:val="00DB1A65"/>
    <w:rsid w:val="00DB238E"/>
    <w:rsid w:val="00DB317E"/>
    <w:rsid w:val="00DB3315"/>
    <w:rsid w:val="00DB355F"/>
    <w:rsid w:val="00DB394A"/>
    <w:rsid w:val="00DB40CE"/>
    <w:rsid w:val="00DB4BC5"/>
    <w:rsid w:val="00DB7724"/>
    <w:rsid w:val="00DB7ECF"/>
    <w:rsid w:val="00DC0536"/>
    <w:rsid w:val="00DC0698"/>
    <w:rsid w:val="00DC149D"/>
    <w:rsid w:val="00DC1DC1"/>
    <w:rsid w:val="00DC201B"/>
    <w:rsid w:val="00DC22C6"/>
    <w:rsid w:val="00DC2321"/>
    <w:rsid w:val="00DC2BFA"/>
    <w:rsid w:val="00DC2FFF"/>
    <w:rsid w:val="00DC3AEE"/>
    <w:rsid w:val="00DC4300"/>
    <w:rsid w:val="00DC629D"/>
    <w:rsid w:val="00DC63BE"/>
    <w:rsid w:val="00DC654B"/>
    <w:rsid w:val="00DC6932"/>
    <w:rsid w:val="00DC6A61"/>
    <w:rsid w:val="00DC7117"/>
    <w:rsid w:val="00DC75A2"/>
    <w:rsid w:val="00DC770E"/>
    <w:rsid w:val="00DC7CA0"/>
    <w:rsid w:val="00DD1E2A"/>
    <w:rsid w:val="00DD2D55"/>
    <w:rsid w:val="00DD4162"/>
    <w:rsid w:val="00DD4EA4"/>
    <w:rsid w:val="00DD4F98"/>
    <w:rsid w:val="00DD62D5"/>
    <w:rsid w:val="00DD7496"/>
    <w:rsid w:val="00DD7F0D"/>
    <w:rsid w:val="00DE09B2"/>
    <w:rsid w:val="00DE0AFF"/>
    <w:rsid w:val="00DE14B1"/>
    <w:rsid w:val="00DE240B"/>
    <w:rsid w:val="00DE3023"/>
    <w:rsid w:val="00DE31E5"/>
    <w:rsid w:val="00DE4CAE"/>
    <w:rsid w:val="00DE4DE4"/>
    <w:rsid w:val="00DE5EBC"/>
    <w:rsid w:val="00DE7898"/>
    <w:rsid w:val="00DE7FF1"/>
    <w:rsid w:val="00DF34BA"/>
    <w:rsid w:val="00DF34F6"/>
    <w:rsid w:val="00DF3BE8"/>
    <w:rsid w:val="00DF678F"/>
    <w:rsid w:val="00DF6EB4"/>
    <w:rsid w:val="00DF75DB"/>
    <w:rsid w:val="00DF788D"/>
    <w:rsid w:val="00E0095E"/>
    <w:rsid w:val="00E00DE2"/>
    <w:rsid w:val="00E0156B"/>
    <w:rsid w:val="00E016AA"/>
    <w:rsid w:val="00E01E5D"/>
    <w:rsid w:val="00E022FA"/>
    <w:rsid w:val="00E02820"/>
    <w:rsid w:val="00E028B4"/>
    <w:rsid w:val="00E02AE0"/>
    <w:rsid w:val="00E02C31"/>
    <w:rsid w:val="00E02C33"/>
    <w:rsid w:val="00E02E37"/>
    <w:rsid w:val="00E03463"/>
    <w:rsid w:val="00E036A6"/>
    <w:rsid w:val="00E04980"/>
    <w:rsid w:val="00E04B60"/>
    <w:rsid w:val="00E05043"/>
    <w:rsid w:val="00E050EE"/>
    <w:rsid w:val="00E0535E"/>
    <w:rsid w:val="00E05A0D"/>
    <w:rsid w:val="00E07364"/>
    <w:rsid w:val="00E109AE"/>
    <w:rsid w:val="00E10C87"/>
    <w:rsid w:val="00E115FB"/>
    <w:rsid w:val="00E11CF9"/>
    <w:rsid w:val="00E12534"/>
    <w:rsid w:val="00E125CD"/>
    <w:rsid w:val="00E12868"/>
    <w:rsid w:val="00E13776"/>
    <w:rsid w:val="00E14521"/>
    <w:rsid w:val="00E151F6"/>
    <w:rsid w:val="00E15683"/>
    <w:rsid w:val="00E15C1B"/>
    <w:rsid w:val="00E17336"/>
    <w:rsid w:val="00E20125"/>
    <w:rsid w:val="00E20B6D"/>
    <w:rsid w:val="00E20CE1"/>
    <w:rsid w:val="00E21DA4"/>
    <w:rsid w:val="00E2224E"/>
    <w:rsid w:val="00E22BB4"/>
    <w:rsid w:val="00E2387B"/>
    <w:rsid w:val="00E24013"/>
    <w:rsid w:val="00E245F9"/>
    <w:rsid w:val="00E24737"/>
    <w:rsid w:val="00E249B8"/>
    <w:rsid w:val="00E258F5"/>
    <w:rsid w:val="00E25DD3"/>
    <w:rsid w:val="00E261C7"/>
    <w:rsid w:val="00E26D18"/>
    <w:rsid w:val="00E272FA"/>
    <w:rsid w:val="00E27BB2"/>
    <w:rsid w:val="00E30CEF"/>
    <w:rsid w:val="00E33F8F"/>
    <w:rsid w:val="00E34F06"/>
    <w:rsid w:val="00E35805"/>
    <w:rsid w:val="00E37921"/>
    <w:rsid w:val="00E37B9C"/>
    <w:rsid w:val="00E418D5"/>
    <w:rsid w:val="00E42613"/>
    <w:rsid w:val="00E427F0"/>
    <w:rsid w:val="00E42AE9"/>
    <w:rsid w:val="00E42B42"/>
    <w:rsid w:val="00E4401C"/>
    <w:rsid w:val="00E444D7"/>
    <w:rsid w:val="00E45636"/>
    <w:rsid w:val="00E45D33"/>
    <w:rsid w:val="00E467A0"/>
    <w:rsid w:val="00E47123"/>
    <w:rsid w:val="00E5202C"/>
    <w:rsid w:val="00E526F6"/>
    <w:rsid w:val="00E52AA4"/>
    <w:rsid w:val="00E52CB7"/>
    <w:rsid w:val="00E5388F"/>
    <w:rsid w:val="00E53E7C"/>
    <w:rsid w:val="00E54F80"/>
    <w:rsid w:val="00E5531A"/>
    <w:rsid w:val="00E5681B"/>
    <w:rsid w:val="00E56B9D"/>
    <w:rsid w:val="00E56F7F"/>
    <w:rsid w:val="00E573B8"/>
    <w:rsid w:val="00E574EB"/>
    <w:rsid w:val="00E57E71"/>
    <w:rsid w:val="00E57F4C"/>
    <w:rsid w:val="00E60082"/>
    <w:rsid w:val="00E60B87"/>
    <w:rsid w:val="00E6103B"/>
    <w:rsid w:val="00E61638"/>
    <w:rsid w:val="00E62486"/>
    <w:rsid w:val="00E625BF"/>
    <w:rsid w:val="00E62B51"/>
    <w:rsid w:val="00E62E91"/>
    <w:rsid w:val="00E63044"/>
    <w:rsid w:val="00E6308A"/>
    <w:rsid w:val="00E63C77"/>
    <w:rsid w:val="00E65D04"/>
    <w:rsid w:val="00E66EE8"/>
    <w:rsid w:val="00E67A88"/>
    <w:rsid w:val="00E704EB"/>
    <w:rsid w:val="00E70964"/>
    <w:rsid w:val="00E70B38"/>
    <w:rsid w:val="00E71A22"/>
    <w:rsid w:val="00E7328E"/>
    <w:rsid w:val="00E73396"/>
    <w:rsid w:val="00E73415"/>
    <w:rsid w:val="00E75409"/>
    <w:rsid w:val="00E76BC7"/>
    <w:rsid w:val="00E77219"/>
    <w:rsid w:val="00E802DE"/>
    <w:rsid w:val="00E80409"/>
    <w:rsid w:val="00E816E3"/>
    <w:rsid w:val="00E81FAC"/>
    <w:rsid w:val="00E82A09"/>
    <w:rsid w:val="00E831C2"/>
    <w:rsid w:val="00E83730"/>
    <w:rsid w:val="00E8403A"/>
    <w:rsid w:val="00E845C5"/>
    <w:rsid w:val="00E8473F"/>
    <w:rsid w:val="00E84754"/>
    <w:rsid w:val="00E84BEC"/>
    <w:rsid w:val="00E84C23"/>
    <w:rsid w:val="00E86976"/>
    <w:rsid w:val="00E86AB0"/>
    <w:rsid w:val="00E87111"/>
    <w:rsid w:val="00E8711F"/>
    <w:rsid w:val="00E878C0"/>
    <w:rsid w:val="00E87AC2"/>
    <w:rsid w:val="00E900E9"/>
    <w:rsid w:val="00E90664"/>
    <w:rsid w:val="00E90B1B"/>
    <w:rsid w:val="00E91E84"/>
    <w:rsid w:val="00E91F9A"/>
    <w:rsid w:val="00E9208A"/>
    <w:rsid w:val="00E92944"/>
    <w:rsid w:val="00E92D05"/>
    <w:rsid w:val="00E93BDD"/>
    <w:rsid w:val="00E94F02"/>
    <w:rsid w:val="00E95931"/>
    <w:rsid w:val="00E95AB1"/>
    <w:rsid w:val="00E96C3A"/>
    <w:rsid w:val="00E9769B"/>
    <w:rsid w:val="00E97B30"/>
    <w:rsid w:val="00EA0810"/>
    <w:rsid w:val="00EA1063"/>
    <w:rsid w:val="00EA1D52"/>
    <w:rsid w:val="00EA2BDE"/>
    <w:rsid w:val="00EA2BFA"/>
    <w:rsid w:val="00EA42E8"/>
    <w:rsid w:val="00EA57C1"/>
    <w:rsid w:val="00EA6048"/>
    <w:rsid w:val="00EA7C96"/>
    <w:rsid w:val="00EB11FF"/>
    <w:rsid w:val="00EB121E"/>
    <w:rsid w:val="00EB166A"/>
    <w:rsid w:val="00EB2250"/>
    <w:rsid w:val="00EB31F7"/>
    <w:rsid w:val="00EB5BEC"/>
    <w:rsid w:val="00EB5CA7"/>
    <w:rsid w:val="00EB5F9E"/>
    <w:rsid w:val="00EB69EF"/>
    <w:rsid w:val="00EB6C5B"/>
    <w:rsid w:val="00EB6D89"/>
    <w:rsid w:val="00EB76CE"/>
    <w:rsid w:val="00EB7872"/>
    <w:rsid w:val="00EC0CA1"/>
    <w:rsid w:val="00EC124E"/>
    <w:rsid w:val="00EC18C5"/>
    <w:rsid w:val="00EC35CE"/>
    <w:rsid w:val="00EC4921"/>
    <w:rsid w:val="00EC56B8"/>
    <w:rsid w:val="00EC61F1"/>
    <w:rsid w:val="00EC7869"/>
    <w:rsid w:val="00ED069C"/>
    <w:rsid w:val="00ED15D3"/>
    <w:rsid w:val="00ED188A"/>
    <w:rsid w:val="00ED1ED9"/>
    <w:rsid w:val="00ED226F"/>
    <w:rsid w:val="00ED25A4"/>
    <w:rsid w:val="00ED31D2"/>
    <w:rsid w:val="00ED49B1"/>
    <w:rsid w:val="00ED4AB1"/>
    <w:rsid w:val="00ED4EAA"/>
    <w:rsid w:val="00ED5826"/>
    <w:rsid w:val="00ED7A75"/>
    <w:rsid w:val="00ED7C84"/>
    <w:rsid w:val="00EE03DA"/>
    <w:rsid w:val="00EE06BC"/>
    <w:rsid w:val="00EE07DC"/>
    <w:rsid w:val="00EE13FB"/>
    <w:rsid w:val="00EE198D"/>
    <w:rsid w:val="00EE1FBC"/>
    <w:rsid w:val="00EE2469"/>
    <w:rsid w:val="00EE2CCC"/>
    <w:rsid w:val="00EE3299"/>
    <w:rsid w:val="00EE3CB3"/>
    <w:rsid w:val="00EE3E33"/>
    <w:rsid w:val="00EE44B6"/>
    <w:rsid w:val="00EE45B7"/>
    <w:rsid w:val="00EE46FF"/>
    <w:rsid w:val="00EE5DD2"/>
    <w:rsid w:val="00EE6999"/>
    <w:rsid w:val="00EE7778"/>
    <w:rsid w:val="00EE7D77"/>
    <w:rsid w:val="00EE7E06"/>
    <w:rsid w:val="00EF0E58"/>
    <w:rsid w:val="00EF394D"/>
    <w:rsid w:val="00EF4121"/>
    <w:rsid w:val="00EF5808"/>
    <w:rsid w:val="00EF58FC"/>
    <w:rsid w:val="00EF5AA2"/>
    <w:rsid w:val="00EF5E17"/>
    <w:rsid w:val="00EF6662"/>
    <w:rsid w:val="00EF67E5"/>
    <w:rsid w:val="00EF6F2B"/>
    <w:rsid w:val="00EF7DC9"/>
    <w:rsid w:val="00F0031A"/>
    <w:rsid w:val="00F00D80"/>
    <w:rsid w:val="00F01041"/>
    <w:rsid w:val="00F024B0"/>
    <w:rsid w:val="00F02A79"/>
    <w:rsid w:val="00F037DB"/>
    <w:rsid w:val="00F042E7"/>
    <w:rsid w:val="00F04F46"/>
    <w:rsid w:val="00F059B4"/>
    <w:rsid w:val="00F0687E"/>
    <w:rsid w:val="00F0740A"/>
    <w:rsid w:val="00F0782A"/>
    <w:rsid w:val="00F07FB9"/>
    <w:rsid w:val="00F1296D"/>
    <w:rsid w:val="00F12F5A"/>
    <w:rsid w:val="00F14466"/>
    <w:rsid w:val="00F15A62"/>
    <w:rsid w:val="00F17A33"/>
    <w:rsid w:val="00F2011E"/>
    <w:rsid w:val="00F205BF"/>
    <w:rsid w:val="00F2201C"/>
    <w:rsid w:val="00F220A1"/>
    <w:rsid w:val="00F233D1"/>
    <w:rsid w:val="00F23546"/>
    <w:rsid w:val="00F24BA5"/>
    <w:rsid w:val="00F24E62"/>
    <w:rsid w:val="00F25160"/>
    <w:rsid w:val="00F25884"/>
    <w:rsid w:val="00F25F7D"/>
    <w:rsid w:val="00F26079"/>
    <w:rsid w:val="00F26FE0"/>
    <w:rsid w:val="00F278FD"/>
    <w:rsid w:val="00F27FF2"/>
    <w:rsid w:val="00F317D1"/>
    <w:rsid w:val="00F31B9E"/>
    <w:rsid w:val="00F31D7E"/>
    <w:rsid w:val="00F323D2"/>
    <w:rsid w:val="00F32DD8"/>
    <w:rsid w:val="00F34751"/>
    <w:rsid w:val="00F3476E"/>
    <w:rsid w:val="00F34803"/>
    <w:rsid w:val="00F34F62"/>
    <w:rsid w:val="00F34FA4"/>
    <w:rsid w:val="00F35547"/>
    <w:rsid w:val="00F35552"/>
    <w:rsid w:val="00F360D0"/>
    <w:rsid w:val="00F36B8E"/>
    <w:rsid w:val="00F36C6B"/>
    <w:rsid w:val="00F373B4"/>
    <w:rsid w:val="00F4478A"/>
    <w:rsid w:val="00F4481E"/>
    <w:rsid w:val="00F45FC1"/>
    <w:rsid w:val="00F4600C"/>
    <w:rsid w:val="00F46A04"/>
    <w:rsid w:val="00F46AB0"/>
    <w:rsid w:val="00F4768B"/>
    <w:rsid w:val="00F478D8"/>
    <w:rsid w:val="00F5027F"/>
    <w:rsid w:val="00F50883"/>
    <w:rsid w:val="00F5107E"/>
    <w:rsid w:val="00F52034"/>
    <w:rsid w:val="00F534AD"/>
    <w:rsid w:val="00F5499E"/>
    <w:rsid w:val="00F549E2"/>
    <w:rsid w:val="00F551AA"/>
    <w:rsid w:val="00F56472"/>
    <w:rsid w:val="00F57064"/>
    <w:rsid w:val="00F57A48"/>
    <w:rsid w:val="00F6007D"/>
    <w:rsid w:val="00F60141"/>
    <w:rsid w:val="00F60725"/>
    <w:rsid w:val="00F61AB5"/>
    <w:rsid w:val="00F62CA7"/>
    <w:rsid w:val="00F6494E"/>
    <w:rsid w:val="00F6522B"/>
    <w:rsid w:val="00F65B60"/>
    <w:rsid w:val="00F65C9C"/>
    <w:rsid w:val="00F66A4F"/>
    <w:rsid w:val="00F7041B"/>
    <w:rsid w:val="00F70B2B"/>
    <w:rsid w:val="00F70F9E"/>
    <w:rsid w:val="00F71412"/>
    <w:rsid w:val="00F71F56"/>
    <w:rsid w:val="00F72524"/>
    <w:rsid w:val="00F72743"/>
    <w:rsid w:val="00F72F7F"/>
    <w:rsid w:val="00F73079"/>
    <w:rsid w:val="00F73273"/>
    <w:rsid w:val="00F73EF4"/>
    <w:rsid w:val="00F7439D"/>
    <w:rsid w:val="00F74A18"/>
    <w:rsid w:val="00F766A1"/>
    <w:rsid w:val="00F77224"/>
    <w:rsid w:val="00F8009C"/>
    <w:rsid w:val="00F8096C"/>
    <w:rsid w:val="00F81250"/>
    <w:rsid w:val="00F824CE"/>
    <w:rsid w:val="00F82C7A"/>
    <w:rsid w:val="00F82D7E"/>
    <w:rsid w:val="00F8308B"/>
    <w:rsid w:val="00F84B64"/>
    <w:rsid w:val="00F84D0A"/>
    <w:rsid w:val="00F85391"/>
    <w:rsid w:val="00F86726"/>
    <w:rsid w:val="00F86B55"/>
    <w:rsid w:val="00F87FDE"/>
    <w:rsid w:val="00F90E55"/>
    <w:rsid w:val="00F92723"/>
    <w:rsid w:val="00F93853"/>
    <w:rsid w:val="00F9456D"/>
    <w:rsid w:val="00F94FF4"/>
    <w:rsid w:val="00F9520D"/>
    <w:rsid w:val="00F95527"/>
    <w:rsid w:val="00F95B1A"/>
    <w:rsid w:val="00F96047"/>
    <w:rsid w:val="00F96681"/>
    <w:rsid w:val="00F966DC"/>
    <w:rsid w:val="00F96C9C"/>
    <w:rsid w:val="00F9752A"/>
    <w:rsid w:val="00FA05FA"/>
    <w:rsid w:val="00FA14F5"/>
    <w:rsid w:val="00FA1B64"/>
    <w:rsid w:val="00FA34F6"/>
    <w:rsid w:val="00FA3659"/>
    <w:rsid w:val="00FA3EA1"/>
    <w:rsid w:val="00FA4C25"/>
    <w:rsid w:val="00FA558B"/>
    <w:rsid w:val="00FA67E7"/>
    <w:rsid w:val="00FA7819"/>
    <w:rsid w:val="00FA7825"/>
    <w:rsid w:val="00FA7D0B"/>
    <w:rsid w:val="00FB011E"/>
    <w:rsid w:val="00FB088A"/>
    <w:rsid w:val="00FB0A2F"/>
    <w:rsid w:val="00FB18E2"/>
    <w:rsid w:val="00FB1ACE"/>
    <w:rsid w:val="00FB27A1"/>
    <w:rsid w:val="00FB4299"/>
    <w:rsid w:val="00FB4ABF"/>
    <w:rsid w:val="00FB57FE"/>
    <w:rsid w:val="00FB621E"/>
    <w:rsid w:val="00FB6863"/>
    <w:rsid w:val="00FC040A"/>
    <w:rsid w:val="00FC074E"/>
    <w:rsid w:val="00FC1A00"/>
    <w:rsid w:val="00FC2CAC"/>
    <w:rsid w:val="00FC2D03"/>
    <w:rsid w:val="00FC2D27"/>
    <w:rsid w:val="00FC333A"/>
    <w:rsid w:val="00FC3804"/>
    <w:rsid w:val="00FC40C5"/>
    <w:rsid w:val="00FC578E"/>
    <w:rsid w:val="00FC5C14"/>
    <w:rsid w:val="00FC5F15"/>
    <w:rsid w:val="00FC6665"/>
    <w:rsid w:val="00FC6B1B"/>
    <w:rsid w:val="00FC705C"/>
    <w:rsid w:val="00FD00A8"/>
    <w:rsid w:val="00FD3C2A"/>
    <w:rsid w:val="00FD46C0"/>
    <w:rsid w:val="00FD4CBC"/>
    <w:rsid w:val="00FD4EB0"/>
    <w:rsid w:val="00FD4F4C"/>
    <w:rsid w:val="00FD511C"/>
    <w:rsid w:val="00FD52D3"/>
    <w:rsid w:val="00FD5502"/>
    <w:rsid w:val="00FD56A3"/>
    <w:rsid w:val="00FD56D4"/>
    <w:rsid w:val="00FD5961"/>
    <w:rsid w:val="00FD5B86"/>
    <w:rsid w:val="00FD5C44"/>
    <w:rsid w:val="00FD5FB8"/>
    <w:rsid w:val="00FD7DCD"/>
    <w:rsid w:val="00FE06D1"/>
    <w:rsid w:val="00FE16F7"/>
    <w:rsid w:val="00FE1ABA"/>
    <w:rsid w:val="00FE2EB7"/>
    <w:rsid w:val="00FE3268"/>
    <w:rsid w:val="00FE44A3"/>
    <w:rsid w:val="00FE5AAE"/>
    <w:rsid w:val="00FE64F7"/>
    <w:rsid w:val="00FE6B59"/>
    <w:rsid w:val="00FF1D35"/>
    <w:rsid w:val="00FF23B7"/>
    <w:rsid w:val="00FF2805"/>
    <w:rsid w:val="00FF2ABC"/>
    <w:rsid w:val="00FF5087"/>
    <w:rsid w:val="00FF5435"/>
    <w:rsid w:val="00FF66BB"/>
    <w:rsid w:val="00FF6DAC"/>
    <w:rsid w:val="00FF7188"/>
    <w:rsid w:val="00FF75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6608E14"/>
  <w15:docId w15:val="{0EB710CB-EF44-4320-BFCF-DE8F993A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F7F"/>
    <w:rPr>
      <w:rFonts w:ascii="Arial" w:hAnsi="Arial"/>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56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54790"/>
    <w:pPr>
      <w:ind w:left="720"/>
      <w:contextualSpacing/>
    </w:pPr>
  </w:style>
  <w:style w:type="paragraph" w:styleId="Encabezado">
    <w:name w:val="header"/>
    <w:basedOn w:val="Normal"/>
    <w:link w:val="EncabezadoCar"/>
    <w:unhideWhenUsed/>
    <w:rsid w:val="00B547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54790"/>
    <w:rPr>
      <w:rFonts w:ascii="Arial" w:hAnsi="Arial"/>
      <w:sz w:val="18"/>
      <w:lang w:val="es-ES"/>
    </w:rPr>
  </w:style>
  <w:style w:type="paragraph" w:styleId="Piedepgina">
    <w:name w:val="footer"/>
    <w:basedOn w:val="Normal"/>
    <w:link w:val="PiedepginaCar"/>
    <w:uiPriority w:val="99"/>
    <w:unhideWhenUsed/>
    <w:rsid w:val="00B547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54790"/>
    <w:rPr>
      <w:rFonts w:ascii="Arial" w:hAnsi="Arial"/>
      <w:sz w:val="18"/>
      <w:lang w:val="es-ES"/>
    </w:rPr>
  </w:style>
  <w:style w:type="paragraph" w:styleId="Textodeglobo">
    <w:name w:val="Balloon Text"/>
    <w:basedOn w:val="Normal"/>
    <w:link w:val="TextodegloboCar"/>
    <w:uiPriority w:val="99"/>
    <w:semiHidden/>
    <w:unhideWhenUsed/>
    <w:rsid w:val="004617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769"/>
    <w:rPr>
      <w:rFonts w:ascii="Tahoma" w:hAnsi="Tahoma" w:cs="Tahoma"/>
      <w:sz w:val="16"/>
      <w:szCs w:val="16"/>
      <w:lang w:val="es-ES"/>
    </w:rPr>
  </w:style>
  <w:style w:type="character" w:styleId="Hipervnculo">
    <w:name w:val="Hyperlink"/>
    <w:basedOn w:val="Fuentedeprrafopredeter"/>
    <w:uiPriority w:val="99"/>
    <w:unhideWhenUsed/>
    <w:rsid w:val="00760EBE"/>
    <w:rPr>
      <w:color w:val="0000FF"/>
      <w:u w:val="single"/>
    </w:rPr>
  </w:style>
  <w:style w:type="table" w:customStyle="1" w:styleId="Tablaconcuadrcula1">
    <w:name w:val="Tabla con cuadrícula1"/>
    <w:basedOn w:val="Tablanormal"/>
    <w:next w:val="Tablaconcuadrcula"/>
    <w:uiPriority w:val="59"/>
    <w:rsid w:val="00E65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65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E65D04"/>
    <w:pPr>
      <w:widowControl/>
      <w:suppressAutoHyphens/>
      <w:spacing w:after="120" w:line="240" w:lineRule="auto"/>
      <w:jc w:val="both"/>
    </w:pPr>
    <w:rPr>
      <w:rFonts w:ascii="Times New Roman" w:eastAsia="Times New Roman" w:hAnsi="Times New Roman" w:cs="Times New Roman"/>
      <w:sz w:val="24"/>
      <w:szCs w:val="24"/>
      <w:lang w:eastAsia="ar-SA"/>
    </w:rPr>
  </w:style>
  <w:style w:type="character" w:customStyle="1" w:styleId="TextoindependienteCar">
    <w:name w:val="Texto independiente Car"/>
    <w:basedOn w:val="Fuentedeprrafopredeter"/>
    <w:link w:val="Textoindependiente"/>
    <w:rsid w:val="00E65D04"/>
    <w:rPr>
      <w:rFonts w:ascii="Times New Roman" w:eastAsia="Times New Roman" w:hAnsi="Times New Roman" w:cs="Times New Roman"/>
      <w:sz w:val="24"/>
      <w:szCs w:val="24"/>
      <w:lang w:val="es-ES" w:eastAsia="ar-SA"/>
    </w:rPr>
  </w:style>
  <w:style w:type="table" w:customStyle="1" w:styleId="Tablaconcuadrcula3">
    <w:name w:val="Tabla con cuadrícula3"/>
    <w:basedOn w:val="Tablanormal"/>
    <w:next w:val="Tablaconcuadrcula"/>
    <w:uiPriority w:val="59"/>
    <w:rsid w:val="0076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ayto-denia.es" TargetMode="External"/><Relationship Id="rId3" Type="http://schemas.openxmlformats.org/officeDocument/2006/relationships/settings" Target="settings.xml"/><Relationship Id="rId7" Type="http://schemas.openxmlformats.org/officeDocument/2006/relationships/hyperlink" Target="mailto:rpd@ayto-deni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rvfile1\PlantillasAyto\Benestar%20Social\Modelo%20Formulario%20We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Modelo Formulario Web</Template>
  <TotalTime>4</TotalTime>
  <Pages>5</Pages>
  <Words>2387</Words>
  <Characters>13131</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lestruch</dc:creator>
  <cp:lastModifiedBy>María Antonia Morenilla</cp:lastModifiedBy>
  <cp:revision>15</cp:revision>
  <cp:lastPrinted>2018-08-08T10:09:00Z</cp:lastPrinted>
  <dcterms:created xsi:type="dcterms:W3CDTF">2024-03-26T11:54:00Z</dcterms:created>
  <dcterms:modified xsi:type="dcterms:W3CDTF">2024-04-09T09:35:00Z</dcterms:modified>
</cp:coreProperties>
</file>