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>
        <w:trPr>
          <w:trHeight w:val="319" w:hRule="atLeast"/>
        </w:trPr>
        <w:tc>
          <w:tcPr>
            <w:tcW w:w="1397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b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left="0" w:right="424" w:hanging="0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5635" cy="73152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635" cy="7315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05pt;height:57.6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gutter="0" w:header="0" w:top="170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LibreOffice/7.2.6.2$Windows_X86_64 LibreOffice_project/b0ec3a565991f7569a5a7f5d24fed7f52653d754</Application>
  <AppVersion>15.0000</AppVersion>
  <Pages>1</Pages>
  <Words>333</Words>
  <Characters>762</Characters>
  <CharactersWithSpaces>1236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/>
  <dcterms:modified xsi:type="dcterms:W3CDTF">2023-03-30T12:35:00Z</dcterms:modified>
  <cp:revision>3</cp:revision>
  <dc:subject/>
  <dc:title>ANEXO B</dc:title>
</cp:coreProperties>
</file>