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623_3862738794"/>
            <w:bookmarkStart w:id="1" w:name="__Fieldmark__623_3862738794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624_3862738794"/>
            <w:bookmarkStart w:id="3" w:name="__Fieldmark__624_3862738794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625_3862738794"/>
            <w:bookmarkStart w:id="5" w:name="__Fieldmark__625_3862738794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626_3862738794"/>
            <w:bookmarkStart w:id="7" w:name="__Fieldmark__626_3862738794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627_3862738794"/>
            <w:bookmarkStart w:id="9" w:name="__Fieldmark__627_3862738794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628_3862738794"/>
            <w:bookmarkStart w:id="11" w:name="__Fieldmark__628_3862738794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629_3862738794"/>
            <w:bookmarkStart w:id="13" w:name="__Fieldmark__629_3862738794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630_3862738794"/>
            <w:bookmarkStart w:id="15" w:name="__Fieldmark__630_3862738794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