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48" w:type="dxa"/>
        <w:jc w:val="left"/>
        <w:tblInd w:w="-118" w:type="dxa"/>
        <w:tblLayout w:type="fixed"/>
        <w:tblCellMar>
          <w:top w:w="0" w:type="dxa"/>
          <w:left w:w="108" w:type="dxa"/>
          <w:bottom w:w="0" w:type="dxa"/>
          <w:right w:w="108" w:type="dxa"/>
        </w:tblCellMar>
      </w:tblPr>
      <w:tblGrid>
        <w:gridCol w:w="2428"/>
        <w:gridCol w:w="2429"/>
        <w:gridCol w:w="2429"/>
        <w:gridCol w:w="2542"/>
        <w:gridCol w:w="2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99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CULTURA</w:t>
            </w:r>
          </w:p>
          <w:p>
            <w:pPr>
              <w:pStyle w:val="Normal"/>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5_379671957"/>
            <w:bookmarkStart w:id="1" w:name="__Fieldmark__25_379671957"/>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6_379671957"/>
            <w:bookmarkStart w:id="3" w:name="__Fieldmark__26_379671957"/>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7_379671957"/>
            <w:bookmarkStart w:id="5" w:name="__Fieldmark__27_379671957"/>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8_379671957"/>
            <w:bookmarkStart w:id="7" w:name="__Fieldmark__28_379671957"/>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9_379671957"/>
            <w:bookmarkStart w:id="9" w:name="__Fieldmark__29_379671957"/>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30_379671957"/>
            <w:bookmarkStart w:id="11" w:name="__Fieldmark__30_379671957"/>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1</Pages>
  <Words>614</Words>
  <Characters>3098</Characters>
  <CharactersWithSpaces>3755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
  <cp:lastPrinted>2017-04-04T09:42:00Z</cp:lastPrinted>
  <dcterms:modified xsi:type="dcterms:W3CDTF">2023-03-30T12:32:56Z</dcterms:modified>
  <cp:revision>28</cp:revision>
  <dc:subject/>
  <dc:title>Datos de Identificación de la Subvención</dc:title>
</cp:coreProperties>
</file>