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0C1452" w14:textId="77777777" w:rsidR="00940075" w:rsidRDefault="00940075">
      <w:pPr>
        <w:pStyle w:val="Textoindependiente"/>
        <w:rPr>
          <w:sz w:val="20"/>
        </w:rPr>
      </w:pPr>
    </w:p>
    <w:p w14:paraId="4A7486DF" w14:textId="77777777" w:rsidR="0019596A" w:rsidRPr="0019596A" w:rsidRDefault="0019596A" w:rsidP="00801CDA">
      <w:pPr>
        <w:pStyle w:val="Textoindependiente"/>
        <w:jc w:val="center"/>
        <w:rPr>
          <w:rFonts w:cs="Arial"/>
          <w:b/>
          <w:sz w:val="20"/>
        </w:rPr>
      </w:pPr>
      <w:r w:rsidRPr="0019596A">
        <w:rPr>
          <w:rFonts w:cs="Arial"/>
          <w:b/>
          <w:sz w:val="20"/>
        </w:rPr>
        <w:t>Ayuntamiento de Sestao.</w:t>
      </w:r>
    </w:p>
    <w:p w14:paraId="7367073A" w14:textId="77777777" w:rsidR="00774758" w:rsidRPr="00774758" w:rsidRDefault="00BA2BDB" w:rsidP="00E53651">
      <w:pPr>
        <w:pStyle w:val="Textoindependiente"/>
        <w:jc w:val="both"/>
        <w:rPr>
          <w:rFonts w:cs="Arial"/>
          <w:b/>
          <w:sz w:val="20"/>
        </w:rPr>
      </w:pPr>
      <w:r w:rsidRPr="00774758">
        <w:rPr>
          <w:rFonts w:cs="Arial"/>
          <w:b/>
          <w:sz w:val="20"/>
        </w:rPr>
        <w:t xml:space="preserve">Extracto de la convocatoria de </w:t>
      </w:r>
      <w:r w:rsidR="00DD6C50" w:rsidRPr="00774758">
        <w:rPr>
          <w:rFonts w:cs="Arial"/>
          <w:b/>
          <w:sz w:val="20"/>
        </w:rPr>
        <w:t xml:space="preserve">concesión de </w:t>
      </w:r>
      <w:r w:rsidRPr="00774758">
        <w:rPr>
          <w:rFonts w:cs="Arial"/>
          <w:b/>
          <w:sz w:val="20"/>
        </w:rPr>
        <w:t>subvenciones económicas por parte del Ayuntamiento de Sestao para</w:t>
      </w:r>
      <w:r w:rsidR="00774758" w:rsidRPr="00774758">
        <w:rPr>
          <w:rFonts w:cs="Arial"/>
          <w:b/>
          <w:sz w:val="20"/>
        </w:rPr>
        <w:t xml:space="preserve"> </w:t>
      </w:r>
      <w:r w:rsidR="00774758" w:rsidRPr="00774758">
        <w:rPr>
          <w:rFonts w:cs="Arial"/>
          <w:b/>
          <w:sz w:val="20"/>
          <w:lang w:eastAsia="zh-CN"/>
        </w:rPr>
        <w:t>la realización de programas de acogimiento de menores, residentes en países extranjeros que vivan en condiciones especialmente desfavorecidas, que sean acogidos temporalmente durante el año 2024 en familias empadronadas en el municipio de Sestao.</w:t>
      </w:r>
    </w:p>
    <w:p w14:paraId="528D43B1" w14:textId="77777777" w:rsidR="00774758" w:rsidRPr="00774758" w:rsidRDefault="00BA2BDB" w:rsidP="00E53651">
      <w:pPr>
        <w:pStyle w:val="Textoindependiente"/>
        <w:jc w:val="both"/>
        <w:rPr>
          <w:rFonts w:cs="Arial"/>
          <w:sz w:val="20"/>
        </w:rPr>
      </w:pPr>
      <w:r w:rsidRPr="00774758">
        <w:rPr>
          <w:rFonts w:cs="Arial"/>
          <w:sz w:val="20"/>
        </w:rPr>
        <w:t>Por la</w:t>
      </w:r>
      <w:r w:rsidR="00266DA2" w:rsidRPr="00774758">
        <w:rPr>
          <w:rFonts w:cs="Arial"/>
          <w:sz w:val="20"/>
        </w:rPr>
        <w:t xml:space="preserve"> </w:t>
      </w:r>
      <w:r w:rsidR="00E35FFC" w:rsidRPr="00774758">
        <w:rPr>
          <w:rFonts w:cs="Arial"/>
          <w:sz w:val="20"/>
        </w:rPr>
        <w:t xml:space="preserve">Concejala delegada de Acción Social e Igualdad </w:t>
      </w:r>
      <w:r w:rsidR="00266DA2" w:rsidRPr="00774758">
        <w:rPr>
          <w:rFonts w:cs="Arial"/>
          <w:sz w:val="20"/>
        </w:rPr>
        <w:t xml:space="preserve">del </w:t>
      </w:r>
      <w:r w:rsidRPr="00774758">
        <w:rPr>
          <w:rFonts w:cs="Arial"/>
          <w:sz w:val="20"/>
        </w:rPr>
        <w:t>Ayuntamiento de Sestao</w:t>
      </w:r>
      <w:r w:rsidR="00266DA2" w:rsidRPr="00774758">
        <w:rPr>
          <w:rFonts w:cs="Arial"/>
          <w:sz w:val="20"/>
        </w:rPr>
        <w:t>, mediante Decreto de fecha</w:t>
      </w:r>
      <w:r w:rsidR="00E35FFC" w:rsidRPr="00774758">
        <w:rPr>
          <w:rFonts w:cs="Arial"/>
          <w:sz w:val="20"/>
        </w:rPr>
        <w:t xml:space="preserve"> </w:t>
      </w:r>
      <w:r w:rsidR="00774758" w:rsidRPr="00774758">
        <w:rPr>
          <w:rFonts w:cs="Arial"/>
          <w:sz w:val="20"/>
        </w:rPr>
        <w:t xml:space="preserve">6 de mayo </w:t>
      </w:r>
      <w:r w:rsidR="00E35FFC" w:rsidRPr="00774758">
        <w:rPr>
          <w:rFonts w:cs="Arial"/>
          <w:sz w:val="20"/>
        </w:rPr>
        <w:t>de 2024</w:t>
      </w:r>
      <w:r w:rsidRPr="00774758">
        <w:rPr>
          <w:rFonts w:cs="Arial"/>
          <w:sz w:val="20"/>
        </w:rPr>
        <w:t xml:space="preserve">, se ha aprobado la convocatoria pública y las bases reguladoras de la concesión de subvenciones económicas por parte del Ayuntamiento de Sestao para </w:t>
      </w:r>
      <w:r w:rsidR="00774758" w:rsidRPr="00774758">
        <w:rPr>
          <w:rFonts w:cs="Arial"/>
          <w:bCs/>
          <w:sz w:val="20"/>
          <w:lang w:eastAsia="zh-CN"/>
        </w:rPr>
        <w:t>la realización de programas de acogimiento de menores, residentes en países extranjeros que vivan en condiciones especialmente desfavorecidas, que sean acogidos temporalmente durante el año 2024 en familias empadronadas en el municipio de Sestao</w:t>
      </w:r>
    </w:p>
    <w:p w14:paraId="106AAE74" w14:textId="77777777" w:rsidR="0050579A" w:rsidRDefault="00BA2BDB" w:rsidP="00E53651">
      <w:pPr>
        <w:jc w:val="both"/>
        <w:rPr>
          <w:rFonts w:ascii="Arial" w:hAnsi="Arial" w:cs="Arial"/>
        </w:rPr>
      </w:pPr>
      <w:r w:rsidRPr="00E53651">
        <w:rPr>
          <w:rFonts w:ascii="Arial" w:hAnsi="Arial" w:cs="Arial"/>
        </w:rPr>
        <w:t>De conformida</w:t>
      </w:r>
      <w:r w:rsidR="0054096C">
        <w:rPr>
          <w:rFonts w:ascii="Arial" w:hAnsi="Arial" w:cs="Arial"/>
        </w:rPr>
        <w:t>d con lo establecido en las indicadas</w:t>
      </w:r>
      <w:r w:rsidRPr="00E53651">
        <w:rPr>
          <w:rFonts w:ascii="Arial" w:hAnsi="Arial" w:cs="Arial"/>
        </w:rPr>
        <w:t xml:space="preserve"> bases, el plazo de presentación de solicitudes será de treinta (30) días hábiles, contados a partir del día siguiente al de la</w:t>
      </w:r>
      <w:r w:rsidR="00612251">
        <w:rPr>
          <w:rFonts w:ascii="Arial" w:hAnsi="Arial" w:cs="Arial"/>
        </w:rPr>
        <w:t xml:space="preserve"> publicación del presente</w:t>
      </w:r>
      <w:r w:rsidRPr="00E53651">
        <w:rPr>
          <w:rFonts w:ascii="Arial" w:hAnsi="Arial" w:cs="Arial"/>
        </w:rPr>
        <w:t xml:space="preserve"> extracto de la convocatoria de estas subvenciones en el Boletín Oficial de Bizkaia, p</w:t>
      </w:r>
      <w:r w:rsidR="00E53651">
        <w:rPr>
          <w:rFonts w:ascii="Arial" w:hAnsi="Arial" w:cs="Arial"/>
        </w:rPr>
        <w:t>or conducto de la Base de Datos N</w:t>
      </w:r>
      <w:r w:rsidR="00F03920">
        <w:rPr>
          <w:rFonts w:ascii="Arial" w:hAnsi="Arial" w:cs="Arial"/>
        </w:rPr>
        <w:t>acional de Subvenciones.</w:t>
      </w:r>
    </w:p>
    <w:p w14:paraId="67B340C0" w14:textId="77777777" w:rsidR="000D2071" w:rsidRDefault="000D2071" w:rsidP="000D2071">
      <w:pPr>
        <w:jc w:val="both"/>
        <w:rPr>
          <w:rFonts w:ascii="Arial" w:hAnsi="Arial" w:cs="Arial"/>
        </w:rPr>
      </w:pPr>
      <w:r>
        <w:rPr>
          <w:rFonts w:ascii="Arial" w:hAnsi="Arial" w:cs="Arial"/>
        </w:rPr>
        <w:t>Las</w:t>
      </w:r>
      <w:r w:rsidRPr="0090755E">
        <w:rPr>
          <w:rFonts w:ascii="Arial" w:hAnsi="Arial" w:cs="Arial"/>
        </w:rPr>
        <w:t xml:space="preserve"> bases re</w:t>
      </w:r>
      <w:r>
        <w:rPr>
          <w:rFonts w:ascii="Arial" w:hAnsi="Arial" w:cs="Arial"/>
        </w:rPr>
        <w:t xml:space="preserve">guladoras de estas subvenciones, que serán publicadas en el Boletín Oficial de Bizkaia el mismo día que el presente extracto de convocatoria, </w:t>
      </w:r>
      <w:r w:rsidRPr="0090755E">
        <w:rPr>
          <w:rFonts w:ascii="Arial" w:hAnsi="Arial" w:cs="Arial"/>
        </w:rPr>
        <w:t>podrán consultarse en la Base de Datos Nacional de Subvenciones y en la página web del Ayuntamiento de Sestao (www.sestao.eus), a partir del día en que se publique en el Boletín Oficial d</w:t>
      </w:r>
      <w:r>
        <w:rPr>
          <w:rFonts w:ascii="Arial" w:hAnsi="Arial" w:cs="Arial"/>
        </w:rPr>
        <w:t>e Bizkaia el presente</w:t>
      </w:r>
      <w:r w:rsidRPr="0090755E">
        <w:rPr>
          <w:rFonts w:ascii="Arial" w:hAnsi="Arial" w:cs="Arial"/>
        </w:rPr>
        <w:t xml:space="preserve"> extracto de la convocatoria de estas subvenciones.</w:t>
      </w:r>
    </w:p>
    <w:p w14:paraId="62C7F0D2" w14:textId="77777777" w:rsidR="00107DD9" w:rsidRDefault="00107DD9" w:rsidP="00E53651">
      <w:pPr>
        <w:jc w:val="both"/>
        <w:rPr>
          <w:rFonts w:ascii="Arial" w:hAnsi="Arial" w:cs="Arial"/>
        </w:rPr>
      </w:pPr>
    </w:p>
    <w:p w14:paraId="2B6E97C9" w14:textId="77777777" w:rsidR="00F9483D" w:rsidRDefault="005664DD" w:rsidP="00E53651">
      <w:pPr>
        <w:jc w:val="both"/>
        <w:rPr>
          <w:rFonts w:ascii="Arial" w:hAnsi="Arial" w:cs="Arial"/>
          <w:b/>
        </w:rPr>
      </w:pPr>
      <w:proofErr w:type="gramStart"/>
      <w:r w:rsidRPr="005664DD">
        <w:rPr>
          <w:rFonts w:ascii="Arial" w:hAnsi="Arial" w:cs="Arial"/>
          <w:b/>
        </w:rPr>
        <w:t>Primero.-</w:t>
      </w:r>
      <w:proofErr w:type="gramEnd"/>
      <w:r w:rsidRPr="005664DD">
        <w:rPr>
          <w:rFonts w:ascii="Arial" w:hAnsi="Arial" w:cs="Arial"/>
          <w:b/>
        </w:rPr>
        <w:t>Objeto.</w:t>
      </w:r>
    </w:p>
    <w:p w14:paraId="4CC1B849" w14:textId="77777777" w:rsidR="00774758" w:rsidRDefault="00774758" w:rsidP="00E53651">
      <w:pPr>
        <w:jc w:val="both"/>
        <w:rPr>
          <w:rFonts w:ascii="Arial" w:hAnsi="Arial" w:cs="Arial"/>
          <w:b/>
        </w:rPr>
      </w:pPr>
      <w:r w:rsidRPr="00CA4AE9">
        <w:rPr>
          <w:rFonts w:ascii="Arial" w:hAnsi="Arial" w:cs="Arial"/>
        </w:rPr>
        <w:t xml:space="preserve">Constituye el objeto y fin de la presente convocatoria de subvenciones </w:t>
      </w:r>
      <w:r w:rsidRPr="00763702">
        <w:rPr>
          <w:rFonts w:ascii="Arial" w:hAnsi="Arial" w:cs="Arial"/>
          <w:lang w:eastAsia="zh-CN"/>
        </w:rPr>
        <w:t>la realización de programas de acogimiento de menores residentes en países extranjeros que vivan en condiciones especialmente desfavorecidas, que sean acogidos temporalmente durante el año 2024 en familias empadronadas en el municipio de Sestao, y que ese acogimiento sea organizado y promovido por entidades sin ánimo de lucro</w:t>
      </w:r>
    </w:p>
    <w:p w14:paraId="3EC7A030" w14:textId="77777777" w:rsidR="005664DD" w:rsidRDefault="005664DD" w:rsidP="00E53651">
      <w:pPr>
        <w:jc w:val="both"/>
        <w:rPr>
          <w:rFonts w:ascii="Arial" w:hAnsi="Arial" w:cs="Arial"/>
        </w:rPr>
      </w:pPr>
      <w:r>
        <w:rPr>
          <w:rFonts w:ascii="Arial" w:hAnsi="Arial" w:cs="Arial"/>
        </w:rPr>
        <w:t>Los programas y actividades</w:t>
      </w:r>
      <w:r w:rsidRPr="0090755E">
        <w:rPr>
          <w:rFonts w:ascii="Arial" w:hAnsi="Arial" w:cs="Arial"/>
        </w:rPr>
        <w:t xml:space="preserve"> </w:t>
      </w:r>
      <w:r>
        <w:rPr>
          <w:rFonts w:ascii="Arial" w:hAnsi="Arial" w:cs="Arial"/>
        </w:rPr>
        <w:t>subvencionables se especifican en la base segunda de las que regulan esta convocatoria que, además, deberán cumplir los requisitos establecidos en la base tercera de dicha convocatoria.</w:t>
      </w:r>
    </w:p>
    <w:p w14:paraId="0B5918D9" w14:textId="77777777" w:rsidR="00EE51EF" w:rsidRDefault="0082576C" w:rsidP="00EE51EF">
      <w:pPr>
        <w:jc w:val="both"/>
        <w:rPr>
          <w:rFonts w:ascii="Arial" w:hAnsi="Arial" w:cs="Arial"/>
          <w:b/>
        </w:rPr>
      </w:pPr>
      <w:proofErr w:type="gramStart"/>
      <w:r>
        <w:rPr>
          <w:rFonts w:ascii="Arial" w:hAnsi="Arial" w:cs="Arial"/>
          <w:b/>
        </w:rPr>
        <w:t>Segundo</w:t>
      </w:r>
      <w:r w:rsidR="00EE51EF" w:rsidRPr="00EE51EF">
        <w:rPr>
          <w:rFonts w:ascii="Arial" w:hAnsi="Arial" w:cs="Arial"/>
          <w:b/>
        </w:rPr>
        <w:t>.-</w:t>
      </w:r>
      <w:proofErr w:type="gramEnd"/>
      <w:r w:rsidR="00EE51EF" w:rsidRPr="00EE51EF">
        <w:rPr>
          <w:rFonts w:ascii="Arial" w:hAnsi="Arial" w:cs="Arial"/>
          <w:b/>
        </w:rPr>
        <w:t>Entidades beneficiarias.</w:t>
      </w:r>
    </w:p>
    <w:p w14:paraId="741AF447" w14:textId="77777777" w:rsidR="0082576C" w:rsidRDefault="00774758" w:rsidP="00CC12F3">
      <w:pPr>
        <w:jc w:val="both"/>
        <w:rPr>
          <w:rFonts w:ascii="Arial" w:hAnsi="Arial" w:cs="Arial"/>
        </w:rPr>
      </w:pPr>
      <w:r w:rsidRPr="00CA4AE9">
        <w:rPr>
          <w:rFonts w:ascii="Arial" w:hAnsi="Arial" w:cs="Arial"/>
        </w:rPr>
        <w:t xml:space="preserve">Podrán ser beneficiarias de </w:t>
      </w:r>
      <w:r>
        <w:rPr>
          <w:rFonts w:ascii="Arial" w:hAnsi="Arial" w:cs="Arial"/>
        </w:rPr>
        <w:t>estas</w:t>
      </w:r>
      <w:r w:rsidRPr="00CA4AE9">
        <w:rPr>
          <w:rFonts w:ascii="Arial" w:hAnsi="Arial" w:cs="Arial"/>
        </w:rPr>
        <w:t xml:space="preserve"> subvenciones las personas jurídicas, públicas o privadas sin ánimo de lucro, que realicen las actividades o proyectos que se expresan en esta convocatoria y que, además, cumplan</w:t>
      </w:r>
      <w:r>
        <w:rPr>
          <w:rFonts w:ascii="Arial" w:hAnsi="Arial" w:cs="Arial"/>
        </w:rPr>
        <w:t xml:space="preserve"> todos</w:t>
      </w:r>
      <w:r w:rsidRPr="00CA4AE9">
        <w:rPr>
          <w:rFonts w:ascii="Arial" w:hAnsi="Arial" w:cs="Arial"/>
        </w:rPr>
        <w:t xml:space="preserve"> los </w:t>
      </w:r>
      <w:r w:rsidR="005664DD">
        <w:rPr>
          <w:rFonts w:ascii="Arial" w:hAnsi="Arial" w:cs="Arial"/>
        </w:rPr>
        <w:t xml:space="preserve">requisitos establecidos en la base </w:t>
      </w:r>
      <w:r>
        <w:rPr>
          <w:rFonts w:ascii="Arial" w:hAnsi="Arial" w:cs="Arial"/>
        </w:rPr>
        <w:t>séptima</w:t>
      </w:r>
      <w:r w:rsidR="00CC12F3">
        <w:rPr>
          <w:rFonts w:ascii="Arial" w:hAnsi="Arial" w:cs="Arial"/>
        </w:rPr>
        <w:t xml:space="preserve"> de las que regulan esta convocatoria</w:t>
      </w:r>
      <w:r w:rsidR="00B87EDC">
        <w:rPr>
          <w:rFonts w:ascii="Arial" w:hAnsi="Arial" w:cs="Arial"/>
        </w:rPr>
        <w:t>.</w:t>
      </w:r>
    </w:p>
    <w:p w14:paraId="491A3184" w14:textId="77777777" w:rsidR="001A78B7" w:rsidRPr="001A78B7" w:rsidRDefault="0082576C" w:rsidP="0082576C">
      <w:pPr>
        <w:jc w:val="both"/>
        <w:rPr>
          <w:rFonts w:ascii="Arial" w:hAnsi="Arial" w:cs="Arial"/>
          <w:b/>
        </w:rPr>
      </w:pPr>
      <w:proofErr w:type="gramStart"/>
      <w:r w:rsidRPr="0082576C">
        <w:rPr>
          <w:rFonts w:ascii="Arial" w:hAnsi="Arial" w:cs="Arial"/>
          <w:b/>
        </w:rPr>
        <w:t>Tercero.-</w:t>
      </w:r>
      <w:proofErr w:type="gramEnd"/>
      <w:r w:rsidRPr="0082576C">
        <w:rPr>
          <w:rFonts w:ascii="Arial" w:hAnsi="Arial" w:cs="Arial"/>
          <w:b/>
        </w:rPr>
        <w:t>Créd</w:t>
      </w:r>
      <w:r w:rsidR="001A78B7">
        <w:rPr>
          <w:rFonts w:ascii="Arial" w:hAnsi="Arial" w:cs="Arial"/>
          <w:b/>
        </w:rPr>
        <w:t>ito.</w:t>
      </w:r>
    </w:p>
    <w:p w14:paraId="0CEA7A2F" w14:textId="77777777" w:rsidR="00F77C33" w:rsidRPr="00F77C33" w:rsidRDefault="001A78B7" w:rsidP="00774758">
      <w:pPr>
        <w:jc w:val="both"/>
        <w:rPr>
          <w:rFonts w:ascii="Arial" w:hAnsi="Arial" w:cs="Arial"/>
        </w:rPr>
      </w:pPr>
      <w:r w:rsidRPr="0090755E">
        <w:rPr>
          <w:rFonts w:ascii="Arial" w:hAnsi="Arial" w:cs="Arial"/>
        </w:rPr>
        <w:t xml:space="preserve">Las subvenciones </w:t>
      </w:r>
      <w:r>
        <w:rPr>
          <w:rFonts w:ascii="Arial" w:hAnsi="Arial" w:cs="Arial"/>
        </w:rPr>
        <w:t>que se concedan en el marco de esta convocatoria lo serán</w:t>
      </w:r>
      <w:r w:rsidR="00D05138">
        <w:rPr>
          <w:rFonts w:ascii="Arial" w:hAnsi="Arial" w:cs="Arial"/>
        </w:rPr>
        <w:t xml:space="preserve"> </w:t>
      </w:r>
      <w:r w:rsidR="00D05138" w:rsidRPr="00C8177D">
        <w:rPr>
          <w:rFonts w:ascii="Arial" w:hAnsi="Arial" w:cs="Arial"/>
        </w:rPr>
        <w:t>con cargo a la partida presupuestaria</w:t>
      </w:r>
      <w:r w:rsidR="00F77C33">
        <w:rPr>
          <w:rFonts w:ascii="Arial" w:hAnsi="Arial" w:cs="Arial"/>
        </w:rPr>
        <w:t xml:space="preserve"> </w:t>
      </w:r>
      <w:r w:rsidR="00F77C33" w:rsidRPr="002C16B2">
        <w:rPr>
          <w:rFonts w:ascii="Arial" w:hAnsi="Arial" w:cs="Arial"/>
        </w:rPr>
        <w:t>del Presupuesto Municipal prorrogado para el año 2024 consignada como</w:t>
      </w:r>
      <w:r w:rsidR="00774758">
        <w:rPr>
          <w:rFonts w:ascii="Arial" w:hAnsi="Arial" w:cs="Arial"/>
        </w:rPr>
        <w:t xml:space="preserve"> 2310.49001 “Ayudas para Acogimiento temporal”</w:t>
      </w:r>
      <w:r w:rsidR="00774758" w:rsidRPr="00CA4AE9">
        <w:rPr>
          <w:rFonts w:ascii="Arial" w:hAnsi="Arial" w:cs="Arial"/>
          <w:bCs/>
        </w:rPr>
        <w:t>, cuya asignación tiene un crédito de c</w:t>
      </w:r>
      <w:r w:rsidR="00774758">
        <w:rPr>
          <w:rFonts w:ascii="Arial" w:hAnsi="Arial" w:cs="Arial"/>
          <w:bCs/>
        </w:rPr>
        <w:t>inco mil</w:t>
      </w:r>
      <w:r w:rsidR="00774758" w:rsidRPr="00CA4AE9">
        <w:rPr>
          <w:rFonts w:ascii="Arial" w:hAnsi="Arial" w:cs="Arial"/>
          <w:bCs/>
        </w:rPr>
        <w:t xml:space="preserve"> euros (</w:t>
      </w:r>
      <w:r w:rsidR="00774758">
        <w:rPr>
          <w:rFonts w:ascii="Arial" w:hAnsi="Arial" w:cs="Arial"/>
          <w:bCs/>
        </w:rPr>
        <w:t>5.000</w:t>
      </w:r>
      <w:r w:rsidR="00774758" w:rsidRPr="00CA4AE9">
        <w:rPr>
          <w:rFonts w:ascii="Arial" w:hAnsi="Arial" w:cs="Arial"/>
          <w:bCs/>
        </w:rPr>
        <w:t xml:space="preserve"> euros).</w:t>
      </w:r>
    </w:p>
    <w:p w14:paraId="1A5E1FC3" w14:textId="77777777" w:rsidR="0082576C" w:rsidRPr="0082576C" w:rsidRDefault="0082576C" w:rsidP="0082576C">
      <w:pPr>
        <w:jc w:val="both"/>
        <w:rPr>
          <w:rFonts w:ascii="Arial" w:hAnsi="Arial" w:cs="Arial"/>
          <w:b/>
        </w:rPr>
      </w:pPr>
      <w:proofErr w:type="gramStart"/>
      <w:r w:rsidRPr="0082576C">
        <w:rPr>
          <w:rFonts w:ascii="Arial" w:hAnsi="Arial" w:cs="Arial"/>
          <w:b/>
        </w:rPr>
        <w:t>Cuarto.-</w:t>
      </w:r>
      <w:proofErr w:type="gramEnd"/>
      <w:r w:rsidRPr="0082576C">
        <w:rPr>
          <w:rFonts w:ascii="Arial" w:hAnsi="Arial" w:cs="Arial"/>
          <w:b/>
        </w:rPr>
        <w:t>Plazo de presentaci</w:t>
      </w:r>
      <w:r>
        <w:rPr>
          <w:rFonts w:ascii="Arial" w:hAnsi="Arial" w:cs="Arial"/>
          <w:b/>
        </w:rPr>
        <w:t>ón de solicitudes</w:t>
      </w:r>
      <w:r w:rsidRPr="0082576C">
        <w:rPr>
          <w:rFonts w:ascii="Arial" w:hAnsi="Arial" w:cs="Arial"/>
          <w:b/>
        </w:rPr>
        <w:t>.</w:t>
      </w:r>
    </w:p>
    <w:p w14:paraId="27F548A5" w14:textId="77777777" w:rsidR="0082576C" w:rsidRDefault="0082576C" w:rsidP="0082576C">
      <w:pPr>
        <w:jc w:val="both"/>
        <w:rPr>
          <w:rFonts w:ascii="Arial" w:hAnsi="Arial" w:cs="Arial"/>
        </w:rPr>
      </w:pPr>
      <w:r w:rsidRPr="0090755E">
        <w:rPr>
          <w:rFonts w:ascii="Arial" w:hAnsi="Arial" w:cs="Arial"/>
        </w:rPr>
        <w:t xml:space="preserve">El plazo de presentación de solicitudes será de treinta (30) días hábiles, contados a partir del día siguiente al de la publicación del </w:t>
      </w:r>
      <w:r>
        <w:rPr>
          <w:rFonts w:ascii="Arial" w:hAnsi="Arial" w:cs="Arial"/>
        </w:rPr>
        <w:t xml:space="preserve">presente extracto </w:t>
      </w:r>
      <w:r w:rsidR="00A711B9">
        <w:rPr>
          <w:rFonts w:ascii="Arial" w:hAnsi="Arial" w:cs="Arial"/>
        </w:rPr>
        <w:t xml:space="preserve">de la convocatoria </w:t>
      </w:r>
      <w:r>
        <w:rPr>
          <w:rFonts w:ascii="Arial" w:hAnsi="Arial" w:cs="Arial"/>
        </w:rPr>
        <w:t>en</w:t>
      </w:r>
      <w:r w:rsidRPr="0090755E">
        <w:rPr>
          <w:rFonts w:ascii="Arial" w:hAnsi="Arial" w:cs="Arial"/>
        </w:rPr>
        <w:t xml:space="preserve"> el Boletín Oficial de Bizkaia.</w:t>
      </w:r>
    </w:p>
    <w:p w14:paraId="07F09C64" w14:textId="77777777" w:rsidR="0082576C" w:rsidRPr="0082576C" w:rsidRDefault="0082576C" w:rsidP="0082576C">
      <w:pPr>
        <w:jc w:val="both"/>
        <w:rPr>
          <w:rFonts w:ascii="Arial" w:hAnsi="Arial" w:cs="Arial"/>
          <w:b/>
        </w:rPr>
      </w:pPr>
      <w:proofErr w:type="gramStart"/>
      <w:r w:rsidRPr="0082576C">
        <w:rPr>
          <w:rFonts w:ascii="Arial" w:hAnsi="Arial" w:cs="Arial"/>
          <w:b/>
        </w:rPr>
        <w:t>Quinto.-</w:t>
      </w:r>
      <w:proofErr w:type="gramEnd"/>
      <w:r w:rsidRPr="0082576C">
        <w:rPr>
          <w:rFonts w:ascii="Arial" w:hAnsi="Arial" w:cs="Arial"/>
          <w:b/>
        </w:rPr>
        <w:t>Lugar de presentación de solicitudes.</w:t>
      </w:r>
    </w:p>
    <w:p w14:paraId="34AC4F84" w14:textId="77777777" w:rsidR="000E1BE1" w:rsidRDefault="0082576C" w:rsidP="0082576C">
      <w:pPr>
        <w:jc w:val="both"/>
        <w:rPr>
          <w:rFonts w:ascii="Arial" w:hAnsi="Arial" w:cs="Arial"/>
        </w:rPr>
      </w:pPr>
      <w:r w:rsidRPr="0090755E">
        <w:rPr>
          <w:rFonts w:ascii="Arial" w:hAnsi="Arial" w:cs="Arial"/>
        </w:rPr>
        <w:t xml:space="preserve">Las solicitudes, junto con la documentación requerida, se presentarán </w:t>
      </w:r>
      <w:r w:rsidR="000E1BE1">
        <w:rPr>
          <w:rFonts w:ascii="Arial" w:hAnsi="Arial" w:cs="Arial"/>
        </w:rPr>
        <w:t>en los siguientes términos:</w:t>
      </w:r>
    </w:p>
    <w:p w14:paraId="517354B7" w14:textId="77777777" w:rsidR="000E1BE1" w:rsidRDefault="000E1BE1" w:rsidP="000E1BE1">
      <w:pPr>
        <w:jc w:val="both"/>
        <w:rPr>
          <w:rFonts w:ascii="Arial" w:hAnsi="Arial" w:cs="Arial"/>
        </w:rPr>
      </w:pPr>
      <w:r>
        <w:rPr>
          <w:rFonts w:ascii="Arial" w:hAnsi="Arial" w:cs="Arial"/>
        </w:rPr>
        <w:t xml:space="preserve">-Las personas jurídicas, por medio de las personas físicas que las representen (representación que ha de estar acreditada en el Registro Electrónico de Apoderamientos del Ayuntamiento de Sestao), deben presentar sus solicitudes de subvención </w:t>
      </w:r>
      <w:r w:rsidRPr="0090755E">
        <w:rPr>
          <w:rFonts w:ascii="Arial" w:hAnsi="Arial" w:cs="Arial"/>
        </w:rPr>
        <w:t>en el Registro</w:t>
      </w:r>
      <w:r>
        <w:rPr>
          <w:rFonts w:ascii="Arial" w:hAnsi="Arial" w:cs="Arial"/>
        </w:rPr>
        <w:t xml:space="preserve"> Electrónico del Ayuntamiento de Sestao.</w:t>
      </w:r>
    </w:p>
    <w:p w14:paraId="5085E18C" w14:textId="77777777" w:rsidR="00ED28BC" w:rsidRDefault="00ED28BC" w:rsidP="0082576C">
      <w:pPr>
        <w:jc w:val="both"/>
        <w:rPr>
          <w:rFonts w:ascii="Arial" w:hAnsi="Arial" w:cs="Arial"/>
          <w:lang w:val="es-ES_tradnl"/>
        </w:rPr>
      </w:pPr>
    </w:p>
    <w:p w14:paraId="3B2A955F" w14:textId="77777777" w:rsidR="00ED28BC" w:rsidRPr="006B0B76" w:rsidRDefault="008258F8" w:rsidP="008258F8">
      <w:pPr>
        <w:jc w:val="center"/>
        <w:rPr>
          <w:rFonts w:ascii="Arial" w:hAnsi="Arial" w:cs="Arial"/>
          <w:lang w:val="es-ES_tradnl"/>
        </w:rPr>
      </w:pPr>
      <w:r w:rsidRPr="006B0B76">
        <w:rPr>
          <w:rFonts w:ascii="Arial" w:hAnsi="Arial" w:cs="Arial"/>
          <w:lang w:val="es-ES_tradnl"/>
        </w:rPr>
        <w:t>Sestao,</w:t>
      </w:r>
      <w:r w:rsidR="006B0B76" w:rsidRPr="006B0B76">
        <w:rPr>
          <w:rFonts w:ascii="Arial" w:hAnsi="Arial" w:cs="Arial"/>
          <w:lang w:val="es-ES_tradnl"/>
        </w:rPr>
        <w:t xml:space="preserve"> a fecha d</w:t>
      </w:r>
      <w:r w:rsidR="006B0B76">
        <w:rPr>
          <w:rFonts w:ascii="Arial" w:hAnsi="Arial" w:cs="Arial"/>
          <w:lang w:val="es-ES_tradnl"/>
        </w:rPr>
        <w:t xml:space="preserve">e </w:t>
      </w:r>
      <w:r w:rsidR="006B0B76" w:rsidRPr="006B0B76">
        <w:rPr>
          <w:rFonts w:ascii="Arial" w:hAnsi="Arial" w:cs="Arial"/>
          <w:lang w:val="es-ES_tradnl"/>
        </w:rPr>
        <w:t>la firma digital.</w:t>
      </w:r>
    </w:p>
    <w:p w14:paraId="6BB12B5C" w14:textId="77777777" w:rsidR="008258F8" w:rsidRDefault="008655B1" w:rsidP="008258F8">
      <w:pPr>
        <w:jc w:val="center"/>
        <w:rPr>
          <w:rFonts w:ascii="Arial" w:hAnsi="Arial" w:cs="Arial"/>
          <w:lang w:val="es-ES_tradnl"/>
        </w:rPr>
      </w:pPr>
      <w:r>
        <w:rPr>
          <w:rFonts w:ascii="Arial" w:hAnsi="Arial" w:cs="Arial"/>
          <w:lang w:val="es-ES_tradnl"/>
        </w:rPr>
        <w:t xml:space="preserve">La </w:t>
      </w:r>
      <w:proofErr w:type="gramStart"/>
      <w:r w:rsidR="00F77C33">
        <w:rPr>
          <w:rFonts w:ascii="Arial" w:hAnsi="Arial" w:cs="Arial"/>
          <w:lang w:val="es-ES_tradnl"/>
        </w:rPr>
        <w:t>Concejala</w:t>
      </w:r>
      <w:proofErr w:type="gramEnd"/>
      <w:r w:rsidR="00F77C33">
        <w:rPr>
          <w:rFonts w:ascii="Arial" w:hAnsi="Arial" w:cs="Arial"/>
          <w:lang w:val="es-ES_tradnl"/>
        </w:rPr>
        <w:t xml:space="preserve"> delegada de Acción Social e Igualdad,</w:t>
      </w:r>
      <w:r>
        <w:rPr>
          <w:rFonts w:ascii="Arial" w:hAnsi="Arial" w:cs="Arial"/>
          <w:lang w:val="es-ES_tradnl"/>
        </w:rPr>
        <w:t xml:space="preserve"> </w:t>
      </w:r>
    </w:p>
    <w:p w14:paraId="06D95E10" w14:textId="77777777" w:rsidR="00BA2BDB" w:rsidRPr="00195B54" w:rsidRDefault="008258F8" w:rsidP="008258F8">
      <w:pPr>
        <w:jc w:val="center"/>
        <w:rPr>
          <w:rFonts w:ascii="Arial" w:hAnsi="Arial" w:cs="Arial"/>
          <w:lang w:val="es-ES_tradnl"/>
        </w:rPr>
      </w:pPr>
      <w:r>
        <w:rPr>
          <w:rFonts w:ascii="Arial" w:hAnsi="Arial" w:cs="Arial"/>
          <w:lang w:val="es-ES_tradnl"/>
        </w:rPr>
        <w:t>Fdo.</w:t>
      </w:r>
      <w:r w:rsidR="00F77C33">
        <w:rPr>
          <w:rFonts w:ascii="Arial" w:hAnsi="Arial" w:cs="Arial"/>
          <w:lang w:val="es-ES_tradnl"/>
        </w:rPr>
        <w:t xml:space="preserve"> Florentina Núñez López.</w:t>
      </w:r>
    </w:p>
    <w:p w14:paraId="5BFA462E" w14:textId="77777777" w:rsidR="008258F8" w:rsidRPr="00195B54" w:rsidRDefault="008258F8">
      <w:pPr>
        <w:jc w:val="center"/>
        <w:rPr>
          <w:rFonts w:ascii="Arial" w:hAnsi="Arial" w:cs="Arial"/>
          <w:lang w:val="es-ES_tradnl"/>
        </w:rPr>
      </w:pPr>
    </w:p>
    <w:sectPr w:rsidR="008258F8" w:rsidRPr="00195B54" w:rsidSect="008201CE">
      <w:headerReference w:type="even" r:id="rId10"/>
      <w:headerReference w:type="default" r:id="rId11"/>
      <w:footerReference w:type="even" r:id="rId12"/>
      <w:footerReference w:type="default" r:id="rId13"/>
      <w:headerReference w:type="first" r:id="rId14"/>
      <w:footerReference w:type="first" r:id="rId15"/>
      <w:pgSz w:w="11907" w:h="16840" w:code="9"/>
      <w:pgMar w:top="1418" w:right="1134" w:bottom="1418" w:left="1418" w:header="454" w:footer="567"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BB0F4BF" w14:textId="77777777" w:rsidR="005210C2" w:rsidRDefault="005210C2">
      <w:r>
        <w:separator/>
      </w:r>
    </w:p>
  </w:endnote>
  <w:endnote w:type="continuationSeparator" w:id="0">
    <w:p w14:paraId="41D66D39" w14:textId="77777777" w:rsidR="005210C2" w:rsidRDefault="00521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A7F34EA" w14:textId="77777777" w:rsidR="005D0C77" w:rsidRDefault="005D0C7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B7286C" w14:textId="77777777" w:rsidR="00940075" w:rsidRDefault="00940075">
    <w:pPr>
      <w:ind w:left="-567"/>
      <w:rPr>
        <w:rFonts w:ascii="Arial" w:hAnsi="Arial"/>
        <w:sz w:val="16"/>
      </w:rPr>
    </w:pPr>
  </w:p>
  <w:p w14:paraId="639691BF" w14:textId="77777777" w:rsidR="00940075" w:rsidRDefault="00940075">
    <w:pPr>
      <w:ind w:left="-567"/>
      <w:rPr>
        <w:rFonts w:ascii="Arial" w:hAnsi="Arial"/>
        <w:sz w:val="16"/>
      </w:rPr>
    </w:pPr>
  </w:p>
  <w:p w14:paraId="2262366A" w14:textId="77777777" w:rsidR="00940075" w:rsidRDefault="00940075">
    <w:pPr>
      <w:ind w:left="-567"/>
      <w:rPr>
        <w:rFonts w:ascii="Arial" w:hAnsi="Arial"/>
        <w:sz w:val="16"/>
      </w:rPr>
    </w:pPr>
  </w:p>
  <w:p w14:paraId="2CCE34CF" w14:textId="77777777" w:rsidR="00940075" w:rsidRDefault="00940075">
    <w:pPr>
      <w:ind w:left="-567" w:firstLine="708"/>
      <w:rPr>
        <w:rFonts w:ascii="Arial" w:hAnsi="Arial"/>
        <w:sz w:val="16"/>
      </w:rPr>
    </w:pPr>
  </w:p>
  <w:p w14:paraId="7DCCBACB" w14:textId="77777777" w:rsidR="00940075" w:rsidRDefault="00940075">
    <w:pPr>
      <w:ind w:left="-567" w:firstLine="709"/>
      <w:rPr>
        <w:rFonts w:ascii="Arial" w:hAnsi="Arial"/>
        <w:sz w:val="16"/>
      </w:rPr>
    </w:pPr>
    <w:proofErr w:type="spellStart"/>
    <w:r>
      <w:rPr>
        <w:rFonts w:ascii="Arial" w:hAnsi="Arial"/>
        <w:sz w:val="16"/>
      </w:rPr>
      <w:t>Sestaoko</w:t>
    </w:r>
    <w:proofErr w:type="spellEnd"/>
    <w:r>
      <w:rPr>
        <w:rFonts w:ascii="Arial" w:hAnsi="Arial"/>
        <w:sz w:val="16"/>
      </w:rPr>
      <w:t xml:space="preserve"> Udala-Ayuntamiento de Sestao | Kasko Plaza, z/g | 48910 Sestao – Bizkaia | Tfnoa: 944 729 000. </w:t>
    </w:r>
    <w:hyperlink r:id="rId1" w:history="1">
      <w:r>
        <w:rPr>
          <w:rStyle w:val="Hipervnculo"/>
        </w:rPr>
        <w:t>www.sestao.net</w:t>
      </w:r>
    </w:hyperlink>
  </w:p>
  <w:p w14:paraId="3226F688" w14:textId="77777777" w:rsidR="00940075" w:rsidRDefault="00940075">
    <w:pPr>
      <w:ind w:left="-567" w:firstLine="709"/>
      <w:rPr>
        <w:rFonts w:ascii="Arial" w:hAnsi="Arial"/>
        <w:sz w:val="16"/>
      </w:rPr>
    </w:pPr>
  </w:p>
  <w:p w14:paraId="1BCC91C1" w14:textId="77777777" w:rsidR="00940075" w:rsidRDefault="00940075">
    <w:pPr>
      <w:ind w:left="-56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91A33B" w14:textId="77777777" w:rsidR="005D0C77" w:rsidRDefault="005D0C7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BECE8F" w14:textId="77777777" w:rsidR="005210C2" w:rsidRDefault="005210C2">
      <w:r>
        <w:separator/>
      </w:r>
    </w:p>
  </w:footnote>
  <w:footnote w:type="continuationSeparator" w:id="0">
    <w:p w14:paraId="0AA1BBFE" w14:textId="77777777" w:rsidR="005210C2" w:rsidRDefault="005210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924BDA8" w14:textId="77777777" w:rsidR="005D0C77" w:rsidRDefault="005D0C7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22357A1" w14:textId="77777777" w:rsidR="00940075" w:rsidRDefault="00940075" w:rsidP="005D0C77">
    <w:pPr>
      <w:pStyle w:val="Ttulo1"/>
      <w:ind w:left="-567"/>
      <w:jc w:val="right"/>
      <w:rPr>
        <w:rFonts w:ascii="Arial" w:hAnsi="Arial"/>
        <w:i w:val="0"/>
        <w:sz w:val="18"/>
      </w:rPr>
    </w:pPr>
    <w:r>
      <w:rPr>
        <w:rFonts w:ascii="Arial" w:hAnsi="Arial"/>
        <w:i w:val="0"/>
        <w:noProof/>
        <w:sz w:val="18"/>
      </w:rPr>
      <w:object w:dxaOrig="1440" w:dyaOrig="1440" w14:anchorId="2963A44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left:0;text-align:left;margin-left:-20.5pt;margin-top:-1.1pt;width:36.75pt;height:60.75pt;z-index:-251658752;mso-wrap-edited:f" wrapcoords="-441 0 -441 21333 21600 21333 21600 0 -441 0" o:allowincell="f" fillcolor="window">
          <v:imagedata r:id="rId1" o:title=""/>
          <w10:wrap type="tight"/>
        </v:shape>
        <o:OLEObject Type="Embed" ProgID="Word.Picture.8" ShapeID="_x0000_s1027" DrawAspect="Content" ObjectID="_1778569474" r:id="rId2"/>
      </w:object>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Pr>
        <w:rFonts w:ascii="Arial" w:hAnsi="Arial"/>
        <w:i w:val="0"/>
        <w:sz w:val="18"/>
      </w:rPr>
      <w:tab/>
    </w:r>
    <w:r w:rsidR="005D0C77" w:rsidRPr="005D0C77">
      <w:rPr>
        <w:rFonts w:ascii="Arial" w:hAnsi="Arial"/>
        <w:i w:val="0"/>
        <w:sz w:val="18"/>
      </w:rPr>
      <w:fldChar w:fldCharType="begin"/>
    </w:r>
    <w:r w:rsidR="005D0C77" w:rsidRPr="005D0C77">
      <w:rPr>
        <w:rFonts w:ascii="Arial" w:hAnsi="Arial"/>
        <w:i w:val="0"/>
        <w:sz w:val="18"/>
      </w:rPr>
      <w:instrText>PAGE   \* MERGEFORMAT</w:instrText>
    </w:r>
    <w:r w:rsidR="005D0C77" w:rsidRPr="005D0C77">
      <w:rPr>
        <w:rFonts w:ascii="Arial" w:hAnsi="Arial"/>
        <w:i w:val="0"/>
        <w:sz w:val="18"/>
      </w:rPr>
      <w:fldChar w:fldCharType="separate"/>
    </w:r>
    <w:r w:rsidR="008258F8">
      <w:rPr>
        <w:rFonts w:ascii="Arial" w:hAnsi="Arial"/>
        <w:i w:val="0"/>
        <w:noProof/>
        <w:sz w:val="18"/>
      </w:rPr>
      <w:t>1</w:t>
    </w:r>
    <w:r w:rsidR="005D0C77" w:rsidRPr="005D0C77">
      <w:rPr>
        <w:rFonts w:ascii="Arial" w:hAnsi="Arial"/>
        <w:i w:val="0"/>
        <w:sz w:val="18"/>
      </w:rPr>
      <w:fldChar w:fldCharType="end"/>
    </w:r>
    <w:r w:rsidR="005D0C77">
      <w:rPr>
        <w:rFonts w:ascii="Arial" w:hAnsi="Arial"/>
        <w:i w:val="0"/>
        <w:sz w:val="18"/>
      </w:rPr>
      <w:t>/</w:t>
    </w:r>
    <w:r w:rsidR="005D0C77">
      <w:rPr>
        <w:rFonts w:ascii="Arial" w:hAnsi="Arial"/>
        <w:i w:val="0"/>
        <w:sz w:val="18"/>
      </w:rPr>
      <w:fldChar w:fldCharType="begin"/>
    </w:r>
    <w:r w:rsidR="005D0C77">
      <w:rPr>
        <w:rFonts w:ascii="Arial" w:hAnsi="Arial"/>
        <w:i w:val="0"/>
        <w:sz w:val="18"/>
      </w:rPr>
      <w:instrText xml:space="preserve"> NUMPAGES   \* MERGEFORMAT </w:instrText>
    </w:r>
    <w:r w:rsidR="005D0C77">
      <w:rPr>
        <w:rFonts w:ascii="Arial" w:hAnsi="Arial"/>
        <w:i w:val="0"/>
        <w:sz w:val="18"/>
      </w:rPr>
      <w:fldChar w:fldCharType="separate"/>
    </w:r>
    <w:r w:rsidR="008258F8">
      <w:rPr>
        <w:rFonts w:ascii="Arial" w:hAnsi="Arial"/>
        <w:i w:val="0"/>
        <w:noProof/>
        <w:sz w:val="18"/>
      </w:rPr>
      <w:t>1</w:t>
    </w:r>
    <w:r w:rsidR="005D0C77">
      <w:rPr>
        <w:rFonts w:ascii="Arial" w:hAnsi="Arial"/>
        <w:i w:val="0"/>
        <w:sz w:val="18"/>
      </w:rPr>
      <w:fldChar w:fldCharType="end"/>
    </w:r>
  </w:p>
  <w:tbl>
    <w:tblPr>
      <w:tblW w:w="0" w:type="auto"/>
      <w:tblLayout w:type="fixed"/>
      <w:tblCellMar>
        <w:left w:w="70" w:type="dxa"/>
        <w:right w:w="70" w:type="dxa"/>
      </w:tblCellMar>
      <w:tblLook w:val="0000" w:firstRow="0" w:lastRow="0" w:firstColumn="0" w:lastColumn="0" w:noHBand="0" w:noVBand="0"/>
    </w:tblPr>
    <w:tblGrid>
      <w:gridCol w:w="496"/>
      <w:gridCol w:w="2409"/>
    </w:tblGrid>
    <w:tr w:rsidR="00940075" w14:paraId="2F3BE211" w14:textId="77777777">
      <w:tblPrEx>
        <w:tblCellMar>
          <w:top w:w="0" w:type="dxa"/>
          <w:bottom w:w="0" w:type="dxa"/>
        </w:tblCellMar>
      </w:tblPrEx>
      <w:tc>
        <w:tcPr>
          <w:tcW w:w="496" w:type="dxa"/>
        </w:tcPr>
        <w:p w14:paraId="00E5AA63" w14:textId="77777777" w:rsidR="00940075" w:rsidRDefault="00940075">
          <w:pPr>
            <w:pStyle w:val="Ttulo1"/>
            <w:rPr>
              <w:rFonts w:ascii="Arial" w:hAnsi="Arial"/>
              <w:i w:val="0"/>
              <w:sz w:val="20"/>
            </w:rPr>
          </w:pPr>
        </w:p>
      </w:tc>
      <w:tc>
        <w:tcPr>
          <w:tcW w:w="2409" w:type="dxa"/>
        </w:tcPr>
        <w:p w14:paraId="05C644DA" w14:textId="77777777" w:rsidR="00940075" w:rsidRDefault="00940075">
          <w:pPr>
            <w:pStyle w:val="Ttulo1"/>
            <w:jc w:val="center"/>
            <w:rPr>
              <w:rFonts w:ascii="Arial" w:hAnsi="Arial"/>
              <w:b/>
              <w:i w:val="0"/>
              <w:sz w:val="10"/>
            </w:rPr>
          </w:pPr>
        </w:p>
        <w:p w14:paraId="224C0B1B" w14:textId="77777777" w:rsidR="00940075" w:rsidRDefault="00940075">
          <w:pPr>
            <w:pStyle w:val="Ttulo1"/>
            <w:jc w:val="center"/>
            <w:rPr>
              <w:rFonts w:ascii="Arial" w:hAnsi="Arial"/>
              <w:b/>
              <w:i w:val="0"/>
              <w:sz w:val="18"/>
            </w:rPr>
          </w:pPr>
          <w:r>
            <w:rPr>
              <w:rFonts w:ascii="Arial" w:hAnsi="Arial"/>
              <w:b/>
              <w:i w:val="0"/>
              <w:sz w:val="18"/>
            </w:rPr>
            <w:t>Sestaoko Udala</w:t>
          </w:r>
        </w:p>
        <w:p w14:paraId="5A52DAB7" w14:textId="77777777" w:rsidR="00940075" w:rsidRDefault="00940075">
          <w:pPr>
            <w:pStyle w:val="Encabezado"/>
            <w:tabs>
              <w:tab w:val="clear" w:pos="4252"/>
              <w:tab w:val="clear" w:pos="8504"/>
            </w:tabs>
            <w:jc w:val="center"/>
            <w:rPr>
              <w:rFonts w:ascii="Arial" w:hAnsi="Arial"/>
              <w:b/>
              <w:sz w:val="18"/>
            </w:rPr>
          </w:pPr>
          <w:r>
            <w:rPr>
              <w:rFonts w:ascii="Arial" w:hAnsi="Arial"/>
              <w:b/>
              <w:sz w:val="18"/>
            </w:rPr>
            <w:t>Ayuntamiento de Sestao</w:t>
          </w:r>
        </w:p>
        <w:p w14:paraId="379D791B" w14:textId="77777777" w:rsidR="00940075" w:rsidRDefault="00940075">
          <w:pPr>
            <w:jc w:val="center"/>
            <w:rPr>
              <w:rFonts w:ascii="Arial" w:hAnsi="Arial"/>
            </w:rPr>
          </w:pPr>
          <w:r>
            <w:rPr>
              <w:rFonts w:ascii="Arial" w:hAnsi="Arial"/>
              <w:b/>
              <w:sz w:val="18"/>
            </w:rPr>
            <w:t>(BIZKAIA)</w:t>
          </w:r>
        </w:p>
      </w:tc>
    </w:tr>
  </w:tbl>
  <w:p w14:paraId="275C772D" w14:textId="77777777" w:rsidR="00940075" w:rsidRDefault="00940075">
    <w:pPr>
      <w:pStyle w:val="Encabezado"/>
      <w:tabs>
        <w:tab w:val="clear" w:pos="4252"/>
        <w:tab w:val="clear" w:pos="8504"/>
      </w:tabs>
      <w:ind w:left="-567"/>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41C0546" w14:textId="77777777" w:rsidR="005D0C77" w:rsidRDefault="005D0C77">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defaultTabStop w:val="708"/>
  <w:hyphenationZone w:val="425"/>
  <w:drawingGridHorizontalSpacing w:val="100"/>
  <w:drawingGridVerticalSpacing w:val="136"/>
  <w:displayHorizontalDrawingGridEvery w:val="0"/>
  <w:displayVerticalDrawingGridEvery w:val="2"/>
  <w:noPunctuationKerning/>
  <w:characterSpacingControl w:val="doNotCompress"/>
  <w:hdrShapeDefaults>
    <o:shapedefaults v:ext="edit" spidmax="2050" fill="f" fillcolor="white" stroke="f">
      <v:fill color="white" on="f"/>
      <v:stroke on="f"/>
    </o:shapedefaults>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1614"/>
    <w:rsid w:val="000514A8"/>
    <w:rsid w:val="000A7869"/>
    <w:rsid w:val="000D2071"/>
    <w:rsid w:val="000E1BE1"/>
    <w:rsid w:val="00107DD9"/>
    <w:rsid w:val="0018752A"/>
    <w:rsid w:val="0019596A"/>
    <w:rsid w:val="00195B54"/>
    <w:rsid w:val="001A78B7"/>
    <w:rsid w:val="001C584B"/>
    <w:rsid w:val="00266DA2"/>
    <w:rsid w:val="00280A6E"/>
    <w:rsid w:val="002E1614"/>
    <w:rsid w:val="00331E6A"/>
    <w:rsid w:val="00342588"/>
    <w:rsid w:val="003A4141"/>
    <w:rsid w:val="003B1A46"/>
    <w:rsid w:val="003F7D6F"/>
    <w:rsid w:val="00427141"/>
    <w:rsid w:val="004A5F50"/>
    <w:rsid w:val="005039D2"/>
    <w:rsid w:val="0050579A"/>
    <w:rsid w:val="00520C68"/>
    <w:rsid w:val="005210C2"/>
    <w:rsid w:val="0054096C"/>
    <w:rsid w:val="0054228A"/>
    <w:rsid w:val="005664DD"/>
    <w:rsid w:val="005D0C77"/>
    <w:rsid w:val="006038B5"/>
    <w:rsid w:val="00612251"/>
    <w:rsid w:val="00633151"/>
    <w:rsid w:val="006815E3"/>
    <w:rsid w:val="006B0B76"/>
    <w:rsid w:val="006E3BE8"/>
    <w:rsid w:val="00703AC6"/>
    <w:rsid w:val="00745D4B"/>
    <w:rsid w:val="0075178B"/>
    <w:rsid w:val="00765F91"/>
    <w:rsid w:val="00771E42"/>
    <w:rsid w:val="00774758"/>
    <w:rsid w:val="007A11A1"/>
    <w:rsid w:val="00801CDA"/>
    <w:rsid w:val="008201CE"/>
    <w:rsid w:val="0082576C"/>
    <w:rsid w:val="008258F8"/>
    <w:rsid w:val="008655B1"/>
    <w:rsid w:val="008C57C1"/>
    <w:rsid w:val="008D00E2"/>
    <w:rsid w:val="00940075"/>
    <w:rsid w:val="009D380F"/>
    <w:rsid w:val="00A711B9"/>
    <w:rsid w:val="00A7443C"/>
    <w:rsid w:val="00A97994"/>
    <w:rsid w:val="00AC144D"/>
    <w:rsid w:val="00AE1FC3"/>
    <w:rsid w:val="00B53D2B"/>
    <w:rsid w:val="00B87EDC"/>
    <w:rsid w:val="00BA2BDB"/>
    <w:rsid w:val="00C171C3"/>
    <w:rsid w:val="00C34825"/>
    <w:rsid w:val="00CC12F3"/>
    <w:rsid w:val="00CD074F"/>
    <w:rsid w:val="00D05138"/>
    <w:rsid w:val="00D6421E"/>
    <w:rsid w:val="00D95344"/>
    <w:rsid w:val="00DD6C50"/>
    <w:rsid w:val="00DF4020"/>
    <w:rsid w:val="00E16346"/>
    <w:rsid w:val="00E35FFC"/>
    <w:rsid w:val="00E471E5"/>
    <w:rsid w:val="00E53651"/>
    <w:rsid w:val="00E55DE9"/>
    <w:rsid w:val="00E7397E"/>
    <w:rsid w:val="00EB4C98"/>
    <w:rsid w:val="00EB4CDB"/>
    <w:rsid w:val="00EB7552"/>
    <w:rsid w:val="00EC0E55"/>
    <w:rsid w:val="00ED28BC"/>
    <w:rsid w:val="00EE51EF"/>
    <w:rsid w:val="00F03920"/>
    <w:rsid w:val="00F03975"/>
    <w:rsid w:val="00F452E2"/>
    <w:rsid w:val="00F77C33"/>
    <w:rsid w:val="00F84B3F"/>
    <w:rsid w:val="00F9483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A0E922B"/>
  <w15:chartTrackingRefBased/>
  <w15:docId w15:val="{191FACF4-D791-4328-B5A5-960BDE3B3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qFormat/>
    <w:pPr>
      <w:keepNext/>
      <w:outlineLvl w:val="0"/>
    </w:pPr>
    <w:rPr>
      <w:rFonts w:ascii="Brush Script MT" w:hAnsi="Brush Script MT"/>
      <w:i/>
      <w:sz w:val="32"/>
    </w:rPr>
  </w:style>
  <w:style w:type="character" w:default="1" w:styleId="Fuentedeprrafopredeter">
    <w:name w:val="Default Paragraph Font"/>
    <w:semiHidden/>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character" w:styleId="Hipervnculo">
    <w:name w:val="Hyperlink"/>
    <w:semiHidden/>
    <w:rPr>
      <w:color w:val="0000FF"/>
      <w:u w:val="single"/>
    </w:rPr>
  </w:style>
  <w:style w:type="paragraph" w:styleId="Textoindependiente">
    <w:name w:val="Body Text"/>
    <w:basedOn w:val="Normal"/>
    <w:semiHidden/>
    <w:rPr>
      <w:rFonts w:ascii="Arial" w:hAnsi="Arial"/>
      <w:sz w:val="24"/>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eader" Target="header3.xml"/></Relationships>
</file>

<file path=word/_rels/footer2.xml.rels><?xml version="1.0" encoding="UTF-8" standalone="yes"?>
<Relationships xmlns="http://schemas.openxmlformats.org/package/2006/relationships"><Relationship Id="rId1" Type="http://schemas.openxmlformats.org/officeDocument/2006/relationships/hyperlink" Target="http://www.sestao.net" TargetMode="Externa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Z:\Asistencial\Asuntos%20Sociales\PLANTILLAS\A%20Txema.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3D711B1E2669040999A3AF1F0E5DFFD" ma:contentTypeVersion="16" ma:contentTypeDescription="Crear nuevo documento." ma:contentTypeScope="" ma:versionID="723ec5f4ab78c6330a0a2ae32cb2ff8d">
  <xsd:schema xmlns:xsd="http://www.w3.org/2001/XMLSchema" xmlns:xs="http://www.w3.org/2001/XMLSchema" xmlns:p="http://schemas.microsoft.com/office/2006/metadata/properties" xmlns:ns2="ee29ff3d-e1dc-4201-88ee-0a0471a3fd6e" xmlns:ns3="9d7a0810-bcfa-4960-943f-b7be46cf61f7" targetNamespace="http://schemas.microsoft.com/office/2006/metadata/properties" ma:root="true" ma:fieldsID="07f1ad2a2797a307aff6767b463188e8" ns2:_="" ns3:_="">
    <xsd:import namespace="ee29ff3d-e1dc-4201-88ee-0a0471a3fd6e"/>
    <xsd:import namespace="9d7a0810-bcfa-4960-943f-b7be46cf61f7"/>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29ff3d-e1dc-4201-88ee-0a0471a3fd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lcf76f155ced4ddcb4097134ff3c332f" ma:index="19" nillable="true" ma:taxonomy="true" ma:internalName="lcf76f155ced4ddcb4097134ff3c332f" ma:taxonomyFieldName="MediaServiceImageTags" ma:displayName="Etiquetas de imagen" ma:readOnly="false" ma:fieldId="{5cf76f15-5ced-4ddc-b409-7134ff3c332f}" ma:taxonomyMulti="true" ma:sspId="571bec8a-969f-4816-b893-adb2f69af63c" ma:termSetId="09814cd3-568e-fe90-9814-8d621ff8fb84" ma:anchorId="fba54fb3-c3e1-fe81-a776-ca4b69148c4d" ma:open="true" ma:isKeyword="false">
      <xsd:complexType>
        <xsd:sequence>
          <xsd:element ref="pc:Terms" minOccurs="0" maxOccurs="1"/>
        </xsd:sequence>
      </xsd:complexType>
    </xsd:element>
    <xsd:element name="MediaServiceLocation" ma:index="21" nillable="true" ma:displayName="Location" ma:internalName="MediaServiceLocation" ma:readOnly="true">
      <xsd:simpleType>
        <xsd:restriction base="dms:Text"/>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d7a0810-bcfa-4960-943f-b7be46cf61f7"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element name="TaxCatchAll" ma:index="20" nillable="true" ma:displayName="Taxonomy Catch All Column" ma:hidden="true" ma:list="{118c17e0-6008-47f8-816b-4d15c703b18b}" ma:internalName="TaxCatchAll" ma:showField="CatchAllData" ma:web="9d7a0810-bcfa-4960-943f-b7be46cf61f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LongProperties xmlns="http://schemas.microsoft.com/office/2006/metadata/long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ee29ff3d-e1dc-4201-88ee-0a0471a3fd6e">
      <Terms xmlns="http://schemas.microsoft.com/office/infopath/2007/PartnerControls"/>
    </lcf76f155ced4ddcb4097134ff3c332f>
    <TaxCatchAll xmlns="9d7a0810-bcfa-4960-943f-b7be46cf61f7"/>
  </documentManagement>
</p:properties>
</file>

<file path=customXml/itemProps1.xml><?xml version="1.0" encoding="utf-8"?>
<ds:datastoreItem xmlns:ds="http://schemas.openxmlformats.org/officeDocument/2006/customXml" ds:itemID="{F9FF070E-8ECF-483E-B3A5-01907EECCF1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e29ff3d-e1dc-4201-88ee-0a0471a3fd6e"/>
    <ds:schemaRef ds:uri="9d7a0810-bcfa-4960-943f-b7be46cf61f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C2B4C50-B6EA-4603-839B-43DFEFA93A8B}">
  <ds:schemaRefs>
    <ds:schemaRef ds:uri="http://schemas.microsoft.com/office/2006/metadata/longProperties"/>
  </ds:schemaRefs>
</ds:datastoreItem>
</file>

<file path=customXml/itemProps3.xml><?xml version="1.0" encoding="utf-8"?>
<ds:datastoreItem xmlns:ds="http://schemas.openxmlformats.org/officeDocument/2006/customXml" ds:itemID="{CB06EED6-E45C-48C0-A419-26063FC45BEA}">
  <ds:schemaRefs>
    <ds:schemaRef ds:uri="http://schemas.microsoft.com/sharepoint/v3/contenttype/forms"/>
  </ds:schemaRefs>
</ds:datastoreItem>
</file>

<file path=customXml/itemProps4.xml><?xml version="1.0" encoding="utf-8"?>
<ds:datastoreItem xmlns:ds="http://schemas.openxmlformats.org/officeDocument/2006/customXml" ds:itemID="{ACF191BF-324A-4CD5-B1A6-26298C95FF32}">
  <ds:schemaRefs>
    <ds:schemaRef ds:uri="http://schemas.microsoft.com/office/2006/metadata/properties"/>
    <ds:schemaRef ds:uri="http://schemas.microsoft.com/office/infopath/2007/PartnerControls"/>
    <ds:schemaRef ds:uri="ee29ff3d-e1dc-4201-88ee-0a0471a3fd6e"/>
    <ds:schemaRef ds:uri="9d7a0810-bcfa-4960-943f-b7be46cf61f7"/>
  </ds:schemaRefs>
</ds:datastoreItem>
</file>

<file path=docProps/app.xml><?xml version="1.0" encoding="utf-8"?>
<Properties xmlns="http://schemas.openxmlformats.org/officeDocument/2006/extended-properties" xmlns:vt="http://schemas.openxmlformats.org/officeDocument/2006/docPropsVTypes">
  <Template>A Txema.dot</Template>
  <TotalTime>0</TotalTime>
  <Pages>1</Pages>
  <Words>578</Words>
  <Characters>3182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Ayuntamiento de Sestao | Plaza del Kasko, s/n | 48910 Sestao – Bizkaia | Tfno: 944 729 000 | www</vt:lpstr>
    </vt:vector>
  </TitlesOfParts>
  <Company>AYUNTAMIENTO DE SESTAO</Company>
  <LinksUpToDate>false</LinksUpToDate>
  <CharactersWithSpaces>3753</CharactersWithSpaces>
  <SharedDoc>false</SharedDoc>
  <HLinks>
    <vt:vector size="6" baseType="variant">
      <vt:variant>
        <vt:i4>3014708</vt:i4>
      </vt:variant>
      <vt:variant>
        <vt:i4>6</vt:i4>
      </vt:variant>
      <vt:variant>
        <vt:i4>0</vt:i4>
      </vt:variant>
      <vt:variant>
        <vt:i4>5</vt:i4>
      </vt:variant>
      <vt:variant>
        <vt:lpwstr>http://www.sestao.net/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Ayuntamiento de Sestao | Plaza del Kasko, s/n | 48910 Sestao – Bizkaia | Tfno: 944 729 000 | www</dc:title>
  <dc:subject/>
  <dc:creator>José María García Noriega</dc:creator>
  <cp:keywords/>
  <cp:lastModifiedBy>Carmen Corbacho Meneses</cp:lastModifiedBy>
  <cp:revision>2</cp:revision>
  <cp:lastPrinted>2024-05-07T07:22:00Z</cp:lastPrinted>
  <dcterms:created xsi:type="dcterms:W3CDTF">2024-05-30T08:18:00Z</dcterms:created>
  <dcterms:modified xsi:type="dcterms:W3CDTF">2024-05-30T08:18:00Z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isplay_urn:schemas-microsoft-com:office:office#Editor">
    <vt:lpwstr>María Angeles Moyano Benito</vt:lpwstr>
  </property>
  <property fmtid="{D5CDD505-2E9C-101B-9397-08002B2CF9AE}" pid="3" name="Order">
    <vt:lpwstr>32946200.0000000</vt:lpwstr>
  </property>
  <property fmtid="{D5CDD505-2E9C-101B-9397-08002B2CF9AE}" pid="4" name="display_urn:schemas-microsoft-com:office:office#Author">
    <vt:lpwstr>María Angeles Moyano Benito</vt:lpwstr>
  </property>
</Properties>
</file>