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C64433" w14:textId="77777777" w:rsidR="00330486" w:rsidRPr="00A618FE" w:rsidRDefault="00330486" w:rsidP="00330486">
      <w:pPr>
        <w:pStyle w:val="Default"/>
        <w:spacing w:before="240"/>
        <w:ind w:firstLine="709"/>
        <w:jc w:val="both"/>
        <w:rPr>
          <w:sz w:val="22"/>
          <w:szCs w:val="22"/>
        </w:rPr>
      </w:pPr>
      <w:r w:rsidRPr="00A618FE">
        <w:rPr>
          <w:sz w:val="22"/>
          <w:szCs w:val="22"/>
        </w:rPr>
        <w:t xml:space="preserve">Extracto del Acuerdo de la Junta de Gobierno Local de </w:t>
      </w:r>
      <w:r>
        <w:rPr>
          <w:sz w:val="22"/>
          <w:szCs w:val="22"/>
        </w:rPr>
        <w:t>26</w:t>
      </w:r>
      <w:r w:rsidRPr="00A618FE">
        <w:rPr>
          <w:sz w:val="22"/>
          <w:szCs w:val="22"/>
        </w:rPr>
        <w:t xml:space="preserve"> de </w:t>
      </w:r>
      <w:r>
        <w:rPr>
          <w:sz w:val="22"/>
          <w:szCs w:val="22"/>
        </w:rPr>
        <w:t>abril</w:t>
      </w:r>
      <w:r w:rsidRPr="00A618FE">
        <w:rPr>
          <w:sz w:val="22"/>
          <w:szCs w:val="22"/>
        </w:rPr>
        <w:t xml:space="preserve"> de 202</w:t>
      </w:r>
      <w:r>
        <w:rPr>
          <w:sz w:val="22"/>
          <w:szCs w:val="22"/>
        </w:rPr>
        <w:t>4</w:t>
      </w:r>
      <w:r w:rsidRPr="00A618FE">
        <w:rPr>
          <w:sz w:val="22"/>
          <w:szCs w:val="22"/>
        </w:rPr>
        <w:t xml:space="preserve">, por la que se convoca la Ayuda Escolar General </w:t>
      </w:r>
      <w:r>
        <w:rPr>
          <w:sz w:val="22"/>
          <w:szCs w:val="22"/>
        </w:rPr>
        <w:t xml:space="preserve">y Progresiva </w:t>
      </w:r>
      <w:r w:rsidRPr="00A618FE">
        <w:rPr>
          <w:sz w:val="22"/>
          <w:szCs w:val="22"/>
        </w:rPr>
        <w:t>para el curso 202</w:t>
      </w:r>
      <w:r>
        <w:rPr>
          <w:sz w:val="22"/>
          <w:szCs w:val="22"/>
        </w:rPr>
        <w:t>4</w:t>
      </w:r>
      <w:r w:rsidRPr="00A618FE">
        <w:rPr>
          <w:sz w:val="22"/>
          <w:szCs w:val="22"/>
        </w:rPr>
        <w:t>-202</w:t>
      </w:r>
      <w:r>
        <w:rPr>
          <w:sz w:val="22"/>
          <w:szCs w:val="22"/>
        </w:rPr>
        <w:t>5</w:t>
      </w:r>
      <w:r w:rsidRPr="00A618FE">
        <w:rPr>
          <w:sz w:val="22"/>
          <w:szCs w:val="22"/>
        </w:rPr>
        <w:t>.</w:t>
      </w:r>
    </w:p>
    <w:p w14:paraId="083319B8" w14:textId="77777777" w:rsidR="00330486" w:rsidRPr="00A618FE" w:rsidRDefault="00330486" w:rsidP="00330486">
      <w:pPr>
        <w:ind w:firstLine="709"/>
        <w:rPr>
          <w:rFonts w:ascii="Arial" w:hAnsi="Arial"/>
          <w:sz w:val="22"/>
          <w:szCs w:val="22"/>
        </w:rPr>
      </w:pPr>
    </w:p>
    <w:p w14:paraId="2B6E67DF" w14:textId="77777777" w:rsidR="00330486" w:rsidRPr="00A618FE" w:rsidRDefault="00330486" w:rsidP="00330486">
      <w:pPr>
        <w:ind w:firstLine="709"/>
        <w:rPr>
          <w:rFonts w:ascii="Arial" w:hAnsi="Arial"/>
          <w:sz w:val="22"/>
          <w:szCs w:val="22"/>
        </w:rPr>
      </w:pPr>
      <w:r w:rsidRPr="00A618FE">
        <w:rPr>
          <w:rFonts w:ascii="Arial" w:hAnsi="Arial"/>
          <w:sz w:val="22"/>
          <w:szCs w:val="22"/>
        </w:rPr>
        <w:t>De conformidad con lo previsto en los artículos 17.3.b) y 20.8.a) de la Ley 38/2003, de 17 de noviembre, General de Subvenciones, se publica el extracto de la Convocatoria cuyo texto completo puede consultarse en la Base de Datos Nacional de Subvenciones (</w:t>
      </w:r>
      <w:hyperlink r:id="rId8" w:history="1">
        <w:r w:rsidRPr="00A618FE">
          <w:rPr>
            <w:rStyle w:val="Hipervnculo"/>
            <w:rFonts w:ascii="Arial" w:hAnsi="Arial" w:cs="Arial"/>
            <w:sz w:val="22"/>
            <w:szCs w:val="22"/>
          </w:rPr>
          <w:t>http://www.pap.minhafp.gob.es/bdnstrans/es/index</w:t>
        </w:r>
      </w:hyperlink>
      <w:r w:rsidRPr="00A618FE">
        <w:rPr>
          <w:rFonts w:ascii="Arial" w:hAnsi="Arial"/>
          <w:sz w:val="22"/>
          <w:szCs w:val="22"/>
        </w:rPr>
        <w:t>) y en la página web municipal (</w:t>
      </w:r>
      <w:hyperlink r:id="rId9" w:history="1">
        <w:r w:rsidRPr="00A618FE">
          <w:rPr>
            <w:rStyle w:val="Hipervnculo"/>
            <w:rFonts w:ascii="Arial" w:hAnsi="Arial" w:cs="Arial"/>
            <w:sz w:val="22"/>
            <w:szCs w:val="22"/>
          </w:rPr>
          <w:t>https://www.aytosanlorenzo.es</w:t>
        </w:r>
      </w:hyperlink>
      <w:r w:rsidRPr="00A618FE">
        <w:rPr>
          <w:rFonts w:ascii="Arial" w:hAnsi="Arial"/>
          <w:sz w:val="22"/>
          <w:szCs w:val="22"/>
        </w:rPr>
        <w:t>):</w:t>
      </w:r>
    </w:p>
    <w:p w14:paraId="4DAFE9FA" w14:textId="77777777" w:rsidR="00330486" w:rsidRDefault="00330486" w:rsidP="003E2851">
      <w:pPr>
        <w:pStyle w:val="Default"/>
        <w:spacing w:before="240"/>
        <w:jc w:val="both"/>
        <w:rPr>
          <w:b/>
          <w:color w:val="auto"/>
        </w:rPr>
      </w:pPr>
    </w:p>
    <w:p w14:paraId="2B7C58F0" w14:textId="4AE1A626" w:rsidR="003E2851" w:rsidRPr="00330486" w:rsidRDefault="008A4432" w:rsidP="003E2851">
      <w:pPr>
        <w:pStyle w:val="Default"/>
        <w:spacing w:before="240"/>
        <w:jc w:val="both"/>
        <w:rPr>
          <w:bCs/>
          <w:color w:val="auto"/>
        </w:rPr>
      </w:pPr>
      <w:r w:rsidRPr="00330486">
        <w:rPr>
          <w:bCs/>
          <w:color w:val="auto"/>
        </w:rPr>
        <w:t>PRIMERO</w:t>
      </w:r>
      <w:r w:rsidR="003E2851" w:rsidRPr="00330486">
        <w:rPr>
          <w:bCs/>
          <w:color w:val="auto"/>
        </w:rPr>
        <w:t xml:space="preserve">.- OBJETO. </w:t>
      </w:r>
    </w:p>
    <w:p w14:paraId="5C6CBA7D" w14:textId="77777777" w:rsidR="003E2851" w:rsidRPr="00DE6100" w:rsidRDefault="003E2851" w:rsidP="003E2851">
      <w:pPr>
        <w:pStyle w:val="Default"/>
        <w:spacing w:before="240"/>
        <w:jc w:val="both"/>
      </w:pPr>
      <w:r w:rsidRPr="00DE6100">
        <w:t xml:space="preserve">El objeto de las presentes Bases es regular la </w:t>
      </w:r>
      <w:r w:rsidR="00D52F56">
        <w:t>c</w:t>
      </w:r>
      <w:r w:rsidRPr="00DE6100">
        <w:t xml:space="preserve">onvocatoria que permita el acceso </w:t>
      </w:r>
      <w:r>
        <w:t>de</w:t>
      </w:r>
      <w:r w:rsidRPr="00DE6100">
        <w:t xml:space="preserve"> las familias a la Ayuda Escolar</w:t>
      </w:r>
      <w:r>
        <w:t xml:space="preserve"> </w:t>
      </w:r>
      <w:r w:rsidR="00F4549E">
        <w:t xml:space="preserve">que </w:t>
      </w:r>
      <w:r w:rsidRPr="00DE6100">
        <w:t>ofrece el Ayuntamiento</w:t>
      </w:r>
      <w:r w:rsidR="00D52F56">
        <w:t xml:space="preserve"> de San Lorenzo de El Escorial</w:t>
      </w:r>
      <w:r w:rsidRPr="00DE6100">
        <w:t xml:space="preserve">. </w:t>
      </w:r>
    </w:p>
    <w:p w14:paraId="45854F95" w14:textId="77777777" w:rsidR="003E2851" w:rsidRPr="00DE6100" w:rsidRDefault="003E2851" w:rsidP="003E2851">
      <w:pPr>
        <w:pStyle w:val="Default"/>
        <w:jc w:val="both"/>
        <w:rPr>
          <w:rFonts w:eastAsiaTheme="minorHAnsi"/>
          <w:lang w:eastAsia="en-US"/>
        </w:rPr>
      </w:pPr>
    </w:p>
    <w:p w14:paraId="1E1BF50D" w14:textId="77777777" w:rsidR="00C6517C" w:rsidRDefault="00C6517C" w:rsidP="003E2851">
      <w:pPr>
        <w:jc w:val="left"/>
        <w:rPr>
          <w:rFonts w:ascii="Arial" w:hAnsi="Arial"/>
          <w:b/>
          <w:szCs w:val="24"/>
        </w:rPr>
      </w:pPr>
    </w:p>
    <w:p w14:paraId="3194B0DE" w14:textId="4FE237A1" w:rsidR="003E2851" w:rsidRPr="00330486" w:rsidRDefault="008A4432" w:rsidP="003E2851">
      <w:pPr>
        <w:jc w:val="left"/>
        <w:rPr>
          <w:rFonts w:ascii="Arial" w:hAnsi="Arial"/>
          <w:bCs/>
          <w:szCs w:val="24"/>
        </w:rPr>
      </w:pPr>
      <w:r w:rsidRPr="00330486">
        <w:rPr>
          <w:rFonts w:ascii="Arial" w:hAnsi="Arial"/>
          <w:bCs/>
          <w:szCs w:val="24"/>
        </w:rPr>
        <w:t>SEGUNDO</w:t>
      </w:r>
      <w:r w:rsidR="003E2851" w:rsidRPr="00330486">
        <w:rPr>
          <w:rFonts w:ascii="Arial" w:hAnsi="Arial"/>
          <w:bCs/>
          <w:szCs w:val="24"/>
        </w:rPr>
        <w:t xml:space="preserve">.- BENEFICIARIOS Y REQUISITOS. </w:t>
      </w:r>
    </w:p>
    <w:p w14:paraId="3051F084" w14:textId="4FC1EB5F" w:rsidR="000E2FAB" w:rsidRDefault="000E2FAB" w:rsidP="000E2FAB">
      <w:pPr>
        <w:pStyle w:val="Textoindependiente"/>
        <w:spacing w:before="240"/>
        <w:rPr>
          <w:rFonts w:ascii="Arial" w:hAnsi="Arial"/>
        </w:rPr>
      </w:pPr>
      <w:r w:rsidRPr="00DE6100">
        <w:rPr>
          <w:rFonts w:ascii="Arial" w:hAnsi="Arial"/>
        </w:rPr>
        <w:t xml:space="preserve">1-El titular de la ayuda escolar será el padre, madre o tutor que conviva con el menor. En caso de separación o divorcio, </w:t>
      </w:r>
      <w:r w:rsidR="00D50931" w:rsidRPr="0057598D">
        <w:rPr>
          <w:rFonts w:ascii="Arial" w:hAnsi="Arial"/>
        </w:rPr>
        <w:t>podrá solicitar la ayuda el progenitor</w:t>
      </w:r>
      <w:r w:rsidRPr="0057598D">
        <w:rPr>
          <w:rFonts w:ascii="Arial" w:hAnsi="Arial"/>
        </w:rPr>
        <w:t xml:space="preserve"> con el que el alumno esté empadronado. Si el alumno </w:t>
      </w:r>
      <w:r w:rsidRPr="00DE6100">
        <w:rPr>
          <w:rFonts w:ascii="Arial" w:hAnsi="Arial"/>
        </w:rPr>
        <w:t>es mayor de edad, será él el titular de la ayuda escolar.</w:t>
      </w:r>
    </w:p>
    <w:p w14:paraId="5284D6D0" w14:textId="77777777" w:rsidR="00A1685B" w:rsidRDefault="00A1685B" w:rsidP="00A1685B">
      <w:pPr>
        <w:pStyle w:val="Textoindependiente"/>
        <w:rPr>
          <w:rFonts w:ascii="Arial" w:hAnsi="Arial"/>
          <w:szCs w:val="24"/>
        </w:rPr>
      </w:pPr>
      <w:r w:rsidRPr="00152354">
        <w:rPr>
          <w:rFonts w:ascii="Arial" w:hAnsi="Arial"/>
          <w:szCs w:val="24"/>
        </w:rPr>
        <w:t>En caso de custodia compartida, el titular de la ayuda será aquél con el que el menor</w:t>
      </w:r>
      <w:r w:rsidR="00FC6115" w:rsidRPr="00152354">
        <w:rPr>
          <w:rFonts w:ascii="Arial" w:hAnsi="Arial"/>
          <w:szCs w:val="24"/>
        </w:rPr>
        <w:t xml:space="preserve"> </w:t>
      </w:r>
      <w:r w:rsidRPr="00152354">
        <w:rPr>
          <w:rFonts w:ascii="Arial" w:hAnsi="Arial"/>
          <w:szCs w:val="24"/>
        </w:rPr>
        <w:t xml:space="preserve">esté empadronado. </w:t>
      </w:r>
    </w:p>
    <w:p w14:paraId="71B4B9E4" w14:textId="2363D0D0" w:rsidR="00E543D3" w:rsidRPr="0057598D" w:rsidRDefault="00E543D3" w:rsidP="00A1685B">
      <w:pPr>
        <w:pStyle w:val="Textoindependiente"/>
        <w:rPr>
          <w:rFonts w:ascii="Arial" w:hAnsi="Arial"/>
          <w:szCs w:val="24"/>
        </w:rPr>
      </w:pPr>
      <w:r w:rsidRPr="0057598D">
        <w:rPr>
          <w:rFonts w:ascii="Arial" w:hAnsi="Arial"/>
          <w:szCs w:val="24"/>
        </w:rPr>
        <w:t>Solo se podrá realizar una solicitud por unidad familiar.</w:t>
      </w:r>
    </w:p>
    <w:p w14:paraId="4D31C1C1" w14:textId="77777777" w:rsidR="000E2FAB" w:rsidRPr="00DE6100" w:rsidRDefault="000E2FAB" w:rsidP="000E2FAB">
      <w:pPr>
        <w:pStyle w:val="Textoindependiente"/>
        <w:spacing w:before="240"/>
        <w:rPr>
          <w:rFonts w:ascii="Arial" w:hAnsi="Arial"/>
        </w:rPr>
      </w:pPr>
      <w:r w:rsidRPr="00DE6100">
        <w:rPr>
          <w:rFonts w:ascii="Arial" w:hAnsi="Arial"/>
        </w:rPr>
        <w:t>2-</w:t>
      </w:r>
      <w:r>
        <w:rPr>
          <w:rFonts w:ascii="Arial" w:hAnsi="Arial"/>
        </w:rPr>
        <w:t xml:space="preserve"> Requisitos:</w:t>
      </w:r>
    </w:p>
    <w:p w14:paraId="08E2DAF0" w14:textId="54AE871B" w:rsidR="009F1C34" w:rsidRDefault="000E2FAB" w:rsidP="000E2FAB">
      <w:pPr>
        <w:pStyle w:val="Textoindependiente"/>
        <w:rPr>
          <w:rFonts w:ascii="Arial" w:hAnsi="Arial"/>
        </w:rPr>
      </w:pPr>
      <w:r w:rsidRPr="00DE6100">
        <w:rPr>
          <w:rFonts w:ascii="Arial" w:hAnsi="Arial"/>
        </w:rPr>
        <w:t xml:space="preserve">-Dirigida a todos los alumnos/as, </w:t>
      </w:r>
      <w:r w:rsidR="008E7A48" w:rsidRPr="0057598D">
        <w:rPr>
          <w:rFonts w:ascii="Arial" w:hAnsi="Arial"/>
        </w:rPr>
        <w:t xml:space="preserve">entre 3 y 19 años </w:t>
      </w:r>
      <w:r w:rsidRPr="0057598D">
        <w:rPr>
          <w:rFonts w:ascii="Arial" w:hAnsi="Arial"/>
        </w:rPr>
        <w:t xml:space="preserve">que </w:t>
      </w:r>
      <w:r w:rsidRPr="00DE6100">
        <w:rPr>
          <w:rFonts w:ascii="Arial" w:hAnsi="Arial"/>
        </w:rPr>
        <w:t xml:space="preserve">estando empadronados </w:t>
      </w:r>
      <w:r w:rsidRPr="00152354">
        <w:rPr>
          <w:rFonts w:ascii="Arial" w:hAnsi="Arial"/>
        </w:rPr>
        <w:t xml:space="preserve">con </w:t>
      </w:r>
      <w:r w:rsidR="00FC6115" w:rsidRPr="00152354">
        <w:rPr>
          <w:rFonts w:ascii="Arial" w:hAnsi="Arial"/>
        </w:rPr>
        <w:t xml:space="preserve">el progenitor o tutor solicitante </w:t>
      </w:r>
      <w:r w:rsidRPr="00152354">
        <w:rPr>
          <w:rFonts w:ascii="Arial" w:hAnsi="Arial"/>
        </w:rPr>
        <w:t>con anterioridad al 1 de octubre de 202</w:t>
      </w:r>
      <w:r w:rsidR="008B22E7">
        <w:rPr>
          <w:rFonts w:ascii="Arial" w:hAnsi="Arial"/>
        </w:rPr>
        <w:t>3</w:t>
      </w:r>
      <w:r w:rsidRPr="00152354">
        <w:rPr>
          <w:rFonts w:ascii="Arial" w:hAnsi="Arial"/>
        </w:rPr>
        <w:t xml:space="preserve"> en San </w:t>
      </w:r>
      <w:r w:rsidRPr="00DE6100">
        <w:rPr>
          <w:rFonts w:ascii="Arial" w:hAnsi="Arial"/>
        </w:rPr>
        <w:t>Lorenzo de El Escorial</w:t>
      </w:r>
      <w:r w:rsidRPr="0027202E">
        <w:rPr>
          <w:rFonts w:ascii="Arial" w:hAnsi="Arial"/>
        </w:rPr>
        <w:t xml:space="preserve">, vayan a cursar estudios </w:t>
      </w:r>
      <w:r>
        <w:rPr>
          <w:rFonts w:ascii="Arial" w:hAnsi="Arial"/>
        </w:rPr>
        <w:t xml:space="preserve">de </w:t>
      </w:r>
      <w:r w:rsidRPr="00DE6100">
        <w:rPr>
          <w:rFonts w:ascii="Arial" w:hAnsi="Arial"/>
        </w:rPr>
        <w:t>Educación Infantil de Segundo Ciclo, Educación Primaria, Educación Secundaria Obligatoria, Formación Profesional Básica, Ciclos Formativos de Grado Medio</w:t>
      </w:r>
      <w:r w:rsidR="00D50931">
        <w:rPr>
          <w:rFonts w:ascii="Arial" w:hAnsi="Arial"/>
        </w:rPr>
        <w:t>,</w:t>
      </w:r>
      <w:r w:rsidRPr="00DE6100">
        <w:rPr>
          <w:rFonts w:ascii="Arial" w:hAnsi="Arial"/>
        </w:rPr>
        <w:t xml:space="preserve"> Bachillerato</w:t>
      </w:r>
      <w:r w:rsidR="00D50931">
        <w:rPr>
          <w:rFonts w:ascii="Arial" w:hAnsi="Arial"/>
        </w:rPr>
        <w:t>,</w:t>
      </w:r>
      <w:r w:rsidR="0057598D">
        <w:rPr>
          <w:rFonts w:ascii="Arial" w:hAnsi="Arial"/>
        </w:rPr>
        <w:t xml:space="preserve"> Enseñanzas para la obtención del título de Graduado en </w:t>
      </w:r>
      <w:r w:rsidR="00D50931">
        <w:rPr>
          <w:rFonts w:ascii="Arial" w:hAnsi="Arial"/>
        </w:rPr>
        <w:t xml:space="preserve"> </w:t>
      </w:r>
      <w:r w:rsidR="00D50931" w:rsidRPr="0057598D">
        <w:rPr>
          <w:rFonts w:ascii="Arial" w:hAnsi="Arial"/>
        </w:rPr>
        <w:t xml:space="preserve">Educación Secundaria </w:t>
      </w:r>
      <w:r w:rsidR="0057598D" w:rsidRPr="0057598D">
        <w:rPr>
          <w:rFonts w:ascii="Arial" w:hAnsi="Arial"/>
        </w:rPr>
        <w:t xml:space="preserve">Obligatoria de </w:t>
      </w:r>
      <w:r w:rsidR="00D50931" w:rsidRPr="0057598D">
        <w:rPr>
          <w:rFonts w:ascii="Arial" w:hAnsi="Arial"/>
        </w:rPr>
        <w:t xml:space="preserve">Nivel </w:t>
      </w:r>
      <w:r w:rsidR="0057598D" w:rsidRPr="0057598D">
        <w:rPr>
          <w:rFonts w:ascii="Arial" w:hAnsi="Arial"/>
        </w:rPr>
        <w:t>I o de</w:t>
      </w:r>
      <w:r w:rsidR="00D50931" w:rsidRPr="0057598D">
        <w:rPr>
          <w:rFonts w:ascii="Arial" w:hAnsi="Arial"/>
        </w:rPr>
        <w:t xml:space="preserve"> Nivel II</w:t>
      </w:r>
      <w:r w:rsidR="0057598D" w:rsidRPr="0057598D">
        <w:rPr>
          <w:rFonts w:ascii="Arial" w:hAnsi="Arial"/>
        </w:rPr>
        <w:t>,</w:t>
      </w:r>
      <w:r w:rsidR="00D50931" w:rsidRPr="0057598D">
        <w:rPr>
          <w:rFonts w:ascii="Arial" w:hAnsi="Arial"/>
        </w:rPr>
        <w:t xml:space="preserve"> o Bachillerato</w:t>
      </w:r>
      <w:r w:rsidRPr="0057598D">
        <w:rPr>
          <w:rFonts w:ascii="Arial" w:hAnsi="Arial"/>
        </w:rPr>
        <w:t xml:space="preserve"> </w:t>
      </w:r>
      <w:r w:rsidR="00D50931" w:rsidRPr="0057598D">
        <w:rPr>
          <w:rFonts w:ascii="Arial" w:hAnsi="Arial"/>
        </w:rPr>
        <w:t xml:space="preserve">de Educación de Adultos </w:t>
      </w:r>
      <w:r w:rsidRPr="00DE6100">
        <w:rPr>
          <w:rFonts w:ascii="Arial" w:hAnsi="Arial"/>
        </w:rPr>
        <w:t>en el curso 202</w:t>
      </w:r>
      <w:r w:rsidR="008B22E7">
        <w:rPr>
          <w:rFonts w:ascii="Arial" w:hAnsi="Arial"/>
        </w:rPr>
        <w:t>4</w:t>
      </w:r>
      <w:r w:rsidRPr="00DE6100">
        <w:rPr>
          <w:rFonts w:ascii="Arial" w:hAnsi="Arial"/>
        </w:rPr>
        <w:t>-202</w:t>
      </w:r>
      <w:r w:rsidR="008B22E7">
        <w:rPr>
          <w:rFonts w:ascii="Arial" w:hAnsi="Arial"/>
        </w:rPr>
        <w:t>5</w:t>
      </w:r>
      <w:r w:rsidR="00230FA0">
        <w:rPr>
          <w:rFonts w:ascii="Arial" w:hAnsi="Arial"/>
        </w:rPr>
        <w:t>.</w:t>
      </w:r>
    </w:p>
    <w:p w14:paraId="01F5EA28" w14:textId="5A332535" w:rsidR="00704519" w:rsidRPr="0057598D" w:rsidRDefault="00704519" w:rsidP="00704519">
      <w:pPr>
        <w:autoSpaceDE/>
        <w:autoSpaceDN/>
        <w:adjustRightInd/>
        <w:rPr>
          <w:szCs w:val="24"/>
        </w:rPr>
      </w:pPr>
      <w:r w:rsidRPr="0057598D">
        <w:rPr>
          <w:rFonts w:ascii="Arial" w:hAnsi="Arial"/>
        </w:rPr>
        <w:t xml:space="preserve">Los alumnos que hayan nacido en los años 2005 </w:t>
      </w:r>
      <w:r w:rsidR="00E543D3" w:rsidRPr="0057598D">
        <w:rPr>
          <w:rFonts w:ascii="Arial" w:hAnsi="Arial"/>
        </w:rPr>
        <w:t>o</w:t>
      </w:r>
      <w:r w:rsidRPr="0057598D">
        <w:rPr>
          <w:rFonts w:ascii="Arial" w:hAnsi="Arial"/>
        </w:rPr>
        <w:t xml:space="preserve"> 2006 y que ha</w:t>
      </w:r>
      <w:r w:rsidR="00E543D3" w:rsidRPr="0057598D">
        <w:rPr>
          <w:rFonts w:ascii="Arial" w:hAnsi="Arial"/>
        </w:rPr>
        <w:t>ya</w:t>
      </w:r>
      <w:r w:rsidRPr="0057598D">
        <w:rPr>
          <w:rFonts w:ascii="Arial" w:hAnsi="Arial"/>
        </w:rPr>
        <w:t>n repetido algún curso escolar o vayan a repetir, y por lo tanto, sigan cursando Grado Medio o Bachillerato  durante el curso escolar 2024-2025, p</w:t>
      </w:r>
      <w:r w:rsidR="00574B07" w:rsidRPr="0057598D">
        <w:rPr>
          <w:rFonts w:ascii="Arial" w:hAnsi="Arial"/>
        </w:rPr>
        <w:t>odrán realizar la inscripción para</w:t>
      </w:r>
      <w:r w:rsidRPr="0057598D">
        <w:rPr>
          <w:rFonts w:ascii="Arial" w:hAnsi="Arial"/>
        </w:rPr>
        <w:t xml:space="preserve"> solicitar la ayuda </w:t>
      </w:r>
      <w:r w:rsidR="00DD3EE1" w:rsidRPr="0057598D">
        <w:rPr>
          <w:rFonts w:ascii="Arial" w:hAnsi="Arial"/>
        </w:rPr>
        <w:t>en el plazo establecido</w:t>
      </w:r>
      <w:r w:rsidR="00441262" w:rsidRPr="0057598D">
        <w:rPr>
          <w:rFonts w:ascii="Arial" w:hAnsi="Arial"/>
        </w:rPr>
        <w:t>.</w:t>
      </w:r>
    </w:p>
    <w:p w14:paraId="6D82B2B9" w14:textId="77777777" w:rsidR="00455A66" w:rsidRDefault="00455A66" w:rsidP="00704519">
      <w:pPr>
        <w:autoSpaceDE/>
        <w:autoSpaceDN/>
        <w:adjustRightInd/>
        <w:rPr>
          <w:color w:val="FF0000"/>
          <w:szCs w:val="24"/>
        </w:rPr>
      </w:pPr>
    </w:p>
    <w:p w14:paraId="6C24476F" w14:textId="77777777" w:rsidR="00455A66" w:rsidRDefault="00455A66" w:rsidP="00455A66">
      <w:pPr>
        <w:pStyle w:val="Textoindependiente"/>
        <w:rPr>
          <w:rFonts w:ascii="Arial" w:hAnsi="Arial"/>
        </w:rPr>
      </w:pPr>
      <w:r w:rsidRPr="00DE6100">
        <w:rPr>
          <w:rFonts w:ascii="Arial" w:hAnsi="Arial"/>
        </w:rPr>
        <w:lastRenderedPageBreak/>
        <w:t>-Los alumnos de educación especial que asistan a un centro educativo tendrán derecho a la ayuda escolar desde los 3 a los 21 años, si se cumplen las demás condiciones exigidas anteriormente.</w:t>
      </w:r>
    </w:p>
    <w:p w14:paraId="2C9FC234" w14:textId="11DEE0B9" w:rsidR="00ED6ECC" w:rsidRPr="0057598D" w:rsidRDefault="00ED6ECC" w:rsidP="00ED6ECC">
      <w:pPr>
        <w:pStyle w:val="Textoindependiente"/>
        <w:rPr>
          <w:rFonts w:ascii="Arial" w:hAnsi="Arial"/>
          <w:szCs w:val="24"/>
        </w:rPr>
      </w:pPr>
      <w:r w:rsidRPr="00152354">
        <w:rPr>
          <w:rFonts w:ascii="Arial" w:hAnsi="Arial"/>
          <w:szCs w:val="24"/>
        </w:rPr>
        <w:t>-El solicitante</w:t>
      </w:r>
      <w:r w:rsidR="009449D6">
        <w:rPr>
          <w:rFonts w:ascii="Arial" w:hAnsi="Arial"/>
          <w:szCs w:val="24"/>
        </w:rPr>
        <w:t xml:space="preserve"> y el menor para el que se otorga la ayuda</w:t>
      </w:r>
      <w:r w:rsidR="00F1309D" w:rsidRPr="00152354">
        <w:rPr>
          <w:rFonts w:ascii="Arial" w:hAnsi="Arial"/>
          <w:szCs w:val="24"/>
        </w:rPr>
        <w:t>,</w:t>
      </w:r>
      <w:r w:rsidRPr="00152354">
        <w:rPr>
          <w:rFonts w:ascii="Arial" w:hAnsi="Arial"/>
          <w:szCs w:val="24"/>
        </w:rPr>
        <w:t xml:space="preserve"> tiene</w:t>
      </w:r>
      <w:r w:rsidR="00597989">
        <w:rPr>
          <w:rFonts w:ascii="Arial" w:hAnsi="Arial"/>
          <w:szCs w:val="24"/>
        </w:rPr>
        <w:t>n</w:t>
      </w:r>
      <w:r w:rsidRPr="00152354">
        <w:rPr>
          <w:rFonts w:ascii="Arial" w:hAnsi="Arial"/>
          <w:szCs w:val="24"/>
        </w:rPr>
        <w:t xml:space="preserve"> que estar</w:t>
      </w:r>
      <w:r w:rsidR="00E543D3">
        <w:rPr>
          <w:rFonts w:ascii="Arial" w:hAnsi="Arial"/>
          <w:szCs w:val="24"/>
        </w:rPr>
        <w:t xml:space="preserve"> </w:t>
      </w:r>
      <w:r w:rsidR="00E543D3" w:rsidRPr="0057598D">
        <w:rPr>
          <w:rFonts w:ascii="Arial" w:hAnsi="Arial"/>
          <w:szCs w:val="24"/>
        </w:rPr>
        <w:t xml:space="preserve">juntos </w:t>
      </w:r>
      <w:r w:rsidR="008A4432" w:rsidRPr="0057598D">
        <w:rPr>
          <w:rFonts w:ascii="Arial" w:hAnsi="Arial"/>
          <w:szCs w:val="24"/>
        </w:rPr>
        <w:t>empadronados ininterrumpidamente</w:t>
      </w:r>
      <w:r w:rsidRPr="0057598D">
        <w:rPr>
          <w:rFonts w:ascii="Arial" w:hAnsi="Arial"/>
          <w:szCs w:val="24"/>
        </w:rPr>
        <w:t xml:space="preserve"> </w:t>
      </w:r>
      <w:r w:rsidR="00FC6115" w:rsidRPr="0057598D">
        <w:rPr>
          <w:rFonts w:ascii="Arial" w:hAnsi="Arial"/>
          <w:szCs w:val="24"/>
        </w:rPr>
        <w:t xml:space="preserve">desde la fecha establecida en el párrafo anterior </w:t>
      </w:r>
      <w:r w:rsidRPr="0057598D">
        <w:rPr>
          <w:rFonts w:ascii="Arial" w:hAnsi="Arial"/>
          <w:szCs w:val="24"/>
        </w:rPr>
        <w:t xml:space="preserve">y continuar estándolo en </w:t>
      </w:r>
      <w:r w:rsidR="00257CF3" w:rsidRPr="0057598D">
        <w:rPr>
          <w:rFonts w:ascii="Arial" w:hAnsi="Arial"/>
          <w:szCs w:val="24"/>
        </w:rPr>
        <w:t>la fecha de recogida de</w:t>
      </w:r>
      <w:r w:rsidR="00F1309D" w:rsidRPr="0057598D">
        <w:rPr>
          <w:rFonts w:ascii="Arial" w:hAnsi="Arial"/>
          <w:szCs w:val="24"/>
        </w:rPr>
        <w:t xml:space="preserve"> la ayuda escolar.</w:t>
      </w:r>
    </w:p>
    <w:p w14:paraId="07EA1DFC" w14:textId="7A76A89B" w:rsidR="009F1C34" w:rsidRPr="0057598D" w:rsidRDefault="00455A66" w:rsidP="00ED6ECC">
      <w:pPr>
        <w:pStyle w:val="Textoindependiente"/>
        <w:rPr>
          <w:rFonts w:ascii="Arial" w:hAnsi="Arial"/>
          <w:szCs w:val="24"/>
        </w:rPr>
      </w:pPr>
      <w:r w:rsidRPr="0057598D">
        <w:rPr>
          <w:rFonts w:ascii="Arial" w:hAnsi="Arial"/>
          <w:szCs w:val="24"/>
        </w:rPr>
        <w:t>-Los alumnos de Educación de Adultos podrán solicitar la ayuda siempre que hayan nacido en el año 2005 o años posteriores y siempre que cursen alguno de los siguientes estudios:</w:t>
      </w:r>
    </w:p>
    <w:p w14:paraId="72705DD1" w14:textId="2149FACA" w:rsidR="00455A66" w:rsidRPr="0057598D" w:rsidRDefault="00455A66" w:rsidP="00455A66">
      <w:pPr>
        <w:pStyle w:val="Textoindependiente"/>
        <w:ind w:left="709"/>
        <w:rPr>
          <w:rFonts w:ascii="Arial" w:hAnsi="Arial"/>
          <w:szCs w:val="24"/>
        </w:rPr>
      </w:pPr>
      <w:r w:rsidRPr="0057598D">
        <w:rPr>
          <w:rFonts w:ascii="Arial" w:hAnsi="Arial"/>
          <w:szCs w:val="24"/>
        </w:rPr>
        <w:t>-Enseñanzas para la obtención del título de Graduado en ESO. Nivel I.</w:t>
      </w:r>
    </w:p>
    <w:p w14:paraId="229A1C14" w14:textId="222E844E" w:rsidR="00455A66" w:rsidRPr="0057598D" w:rsidRDefault="00455A66" w:rsidP="00455A66">
      <w:pPr>
        <w:pStyle w:val="Textoindependiente"/>
        <w:ind w:left="709"/>
        <w:rPr>
          <w:rFonts w:ascii="Arial" w:hAnsi="Arial"/>
          <w:szCs w:val="24"/>
        </w:rPr>
      </w:pPr>
      <w:r w:rsidRPr="0057598D">
        <w:rPr>
          <w:rFonts w:ascii="Arial" w:hAnsi="Arial"/>
          <w:szCs w:val="24"/>
        </w:rPr>
        <w:t>- Enseñanzas para la obtención del título de Graduado en ESO. Nivel II</w:t>
      </w:r>
    </w:p>
    <w:p w14:paraId="41119A6B" w14:textId="7E80EBF8" w:rsidR="00455A66" w:rsidRPr="0057598D" w:rsidRDefault="00455A66" w:rsidP="00455A66">
      <w:pPr>
        <w:pStyle w:val="Textoindependiente"/>
        <w:ind w:left="709"/>
        <w:rPr>
          <w:rFonts w:ascii="Arial" w:hAnsi="Arial"/>
          <w:szCs w:val="24"/>
        </w:rPr>
      </w:pPr>
      <w:r w:rsidRPr="0057598D">
        <w:rPr>
          <w:rFonts w:ascii="Arial" w:hAnsi="Arial"/>
          <w:szCs w:val="24"/>
        </w:rPr>
        <w:t>-Bachillerato para personas adultas.</w:t>
      </w:r>
    </w:p>
    <w:p w14:paraId="44563995" w14:textId="77777777" w:rsidR="00455A66" w:rsidRPr="00152354" w:rsidRDefault="00455A66" w:rsidP="00ED6ECC">
      <w:pPr>
        <w:pStyle w:val="Textoindependiente"/>
        <w:rPr>
          <w:rFonts w:ascii="Arial" w:hAnsi="Arial"/>
          <w:szCs w:val="24"/>
        </w:rPr>
      </w:pPr>
    </w:p>
    <w:p w14:paraId="4F6E097B" w14:textId="4EA0477E" w:rsidR="007A45C4" w:rsidRPr="0057598D" w:rsidRDefault="007A45C4" w:rsidP="000E2FAB">
      <w:pPr>
        <w:pStyle w:val="Textoindependiente"/>
        <w:rPr>
          <w:rFonts w:ascii="Arial" w:hAnsi="Arial"/>
        </w:rPr>
      </w:pPr>
      <w:r w:rsidRPr="0057598D">
        <w:rPr>
          <w:rFonts w:ascii="Arial" w:hAnsi="Arial"/>
        </w:rPr>
        <w:t>En el momento de la publicación de estas bases en el Boletín Oficial de la Comunidad de Madrid, el solicitante y su unidad familiar, o el propio alumno si es mayor de edad, no debe</w:t>
      </w:r>
      <w:r w:rsidR="00DC6E8E" w:rsidRPr="0057598D">
        <w:rPr>
          <w:rFonts w:ascii="Arial" w:hAnsi="Arial"/>
        </w:rPr>
        <w:t>n</w:t>
      </w:r>
      <w:r w:rsidRPr="0057598D">
        <w:rPr>
          <w:rFonts w:ascii="Arial" w:hAnsi="Arial"/>
        </w:rPr>
        <w:t xml:space="preserve"> tener deudas pendientes con el Ayuntamiento de San Lorenzo de El Escorial. La existencia de deudas</w:t>
      </w:r>
      <w:r w:rsidR="00DC6E8E" w:rsidRPr="0057598D">
        <w:rPr>
          <w:rFonts w:ascii="Arial" w:hAnsi="Arial"/>
        </w:rPr>
        <w:t xml:space="preserve"> a fecha 31 de Diciembre de 2023</w:t>
      </w:r>
      <w:r w:rsidRPr="0057598D">
        <w:rPr>
          <w:rFonts w:ascii="Arial" w:hAnsi="Arial"/>
        </w:rPr>
        <w:t xml:space="preserve">, una vez realizado el anuncio de la convocatoria en el medio anterior, impedirá la </w:t>
      </w:r>
      <w:r w:rsidR="00DC6E8E" w:rsidRPr="0057598D">
        <w:rPr>
          <w:rFonts w:ascii="Arial" w:hAnsi="Arial"/>
        </w:rPr>
        <w:t>concesión</w:t>
      </w:r>
      <w:r w:rsidRPr="0057598D">
        <w:rPr>
          <w:rFonts w:ascii="Arial" w:hAnsi="Arial"/>
        </w:rPr>
        <w:t xml:space="preserve"> de la ayuda escolar.</w:t>
      </w:r>
    </w:p>
    <w:p w14:paraId="2861613B" w14:textId="071EE678" w:rsidR="0054322B" w:rsidRPr="00330486" w:rsidRDefault="00E412BC" w:rsidP="000E2FAB">
      <w:pPr>
        <w:pStyle w:val="Textoindependiente"/>
        <w:rPr>
          <w:rFonts w:ascii="Arial" w:hAnsi="Arial"/>
        </w:rPr>
      </w:pPr>
      <w:r w:rsidRPr="00330486">
        <w:rPr>
          <w:rFonts w:ascii="Arial" w:hAnsi="Arial"/>
        </w:rPr>
        <w:t>TERCERO</w:t>
      </w:r>
      <w:r w:rsidR="0054322B" w:rsidRPr="00330486">
        <w:rPr>
          <w:rFonts w:ascii="Arial" w:hAnsi="Arial"/>
        </w:rPr>
        <w:t>.-  MODALIDADES DE AYUDA</w:t>
      </w:r>
    </w:p>
    <w:p w14:paraId="3ADBEC7A" w14:textId="77777777" w:rsidR="002053EF" w:rsidRPr="00DE6100" w:rsidRDefault="002053EF" w:rsidP="002053EF">
      <w:pPr>
        <w:pStyle w:val="Textoindependiente"/>
        <w:spacing w:before="240"/>
        <w:rPr>
          <w:rFonts w:ascii="Arial" w:hAnsi="Arial"/>
        </w:rPr>
      </w:pPr>
      <w:r w:rsidRPr="00DE6100">
        <w:rPr>
          <w:rFonts w:ascii="Arial" w:hAnsi="Arial"/>
        </w:rPr>
        <w:t>Existen dos modalidades de ayuda:</w:t>
      </w:r>
    </w:p>
    <w:p w14:paraId="220BC835" w14:textId="77777777" w:rsidR="002053EF" w:rsidRPr="00DE6100" w:rsidRDefault="002053EF" w:rsidP="002053EF">
      <w:pPr>
        <w:pStyle w:val="Textoindependiente"/>
        <w:rPr>
          <w:rFonts w:ascii="Arial" w:hAnsi="Arial"/>
        </w:rPr>
      </w:pPr>
      <w:r w:rsidRPr="00DE6100">
        <w:rPr>
          <w:rFonts w:ascii="Arial" w:hAnsi="Arial"/>
        </w:rPr>
        <w:t xml:space="preserve">a) General: </w:t>
      </w:r>
    </w:p>
    <w:p w14:paraId="390C6276" w14:textId="5AF2E343" w:rsidR="002053EF" w:rsidRDefault="002053EF" w:rsidP="002053EF">
      <w:pPr>
        <w:pStyle w:val="Textoindependiente"/>
        <w:rPr>
          <w:rFonts w:ascii="Arial" w:hAnsi="Arial"/>
        </w:rPr>
      </w:pPr>
      <w:r w:rsidRPr="00DE6100">
        <w:rPr>
          <w:rFonts w:ascii="Arial" w:hAnsi="Arial"/>
        </w:rPr>
        <w:t>-</w:t>
      </w:r>
      <w:r w:rsidRPr="00CD27A1">
        <w:rPr>
          <w:rFonts w:ascii="Arial" w:hAnsi="Arial"/>
        </w:rPr>
        <w:t>La ayuda general tendrá una cuantía de sesenta y cinco euros por alumno (65€</w:t>
      </w:r>
      <w:r w:rsidR="00CD27A1" w:rsidRPr="00CD27A1">
        <w:rPr>
          <w:rFonts w:ascii="Arial" w:hAnsi="Arial"/>
        </w:rPr>
        <w:t>), a</w:t>
      </w:r>
      <w:r w:rsidRPr="00CD27A1">
        <w:rPr>
          <w:rFonts w:ascii="Arial" w:hAnsi="Arial"/>
        </w:rPr>
        <w:t xml:space="preserve"> canjear </w:t>
      </w:r>
      <w:r w:rsidR="002B0074" w:rsidRPr="00CD27A1">
        <w:rPr>
          <w:rFonts w:ascii="Arial" w:hAnsi="Arial"/>
        </w:rPr>
        <w:t>a través de una a</w:t>
      </w:r>
      <w:r w:rsidR="00DC6E8E" w:rsidRPr="00CD27A1">
        <w:rPr>
          <w:rFonts w:ascii="Arial" w:hAnsi="Arial"/>
        </w:rPr>
        <w:t xml:space="preserve">plicación (en adelante App) </w:t>
      </w:r>
      <w:r w:rsidRPr="00CD27A1">
        <w:rPr>
          <w:rFonts w:ascii="Arial" w:hAnsi="Arial"/>
        </w:rPr>
        <w:t>en los establecimientos del Municipio adheridos a esta campaña</w:t>
      </w:r>
      <w:r w:rsidRPr="00DE6100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</w:p>
    <w:p w14:paraId="2B2A0E1A" w14:textId="4184BA02" w:rsidR="002053EF" w:rsidRDefault="002053EF" w:rsidP="002053EF">
      <w:pPr>
        <w:pStyle w:val="Textoindependiente"/>
        <w:rPr>
          <w:rFonts w:ascii="Arial" w:hAnsi="Arial"/>
        </w:rPr>
      </w:pPr>
      <w:r w:rsidRPr="00CD27A1">
        <w:rPr>
          <w:rFonts w:ascii="Arial" w:hAnsi="Arial"/>
        </w:rPr>
        <w:t xml:space="preserve">La ayuda general </w:t>
      </w:r>
      <w:r w:rsidR="00DD3EE1" w:rsidRPr="00CD27A1">
        <w:rPr>
          <w:rFonts w:ascii="Arial" w:hAnsi="Arial"/>
        </w:rPr>
        <w:t xml:space="preserve">requiere una inscripción previa en el formulario creado para </w:t>
      </w:r>
      <w:r w:rsidR="00DC6E8E" w:rsidRPr="00CD27A1">
        <w:rPr>
          <w:rFonts w:ascii="Arial" w:hAnsi="Arial"/>
        </w:rPr>
        <w:t>tal fin</w:t>
      </w:r>
      <w:r w:rsidR="00DD3EE1" w:rsidRPr="00CD27A1">
        <w:rPr>
          <w:rFonts w:ascii="Arial" w:hAnsi="Arial"/>
        </w:rPr>
        <w:t xml:space="preserve"> </w:t>
      </w:r>
      <w:r w:rsidR="00CD27A1" w:rsidRPr="00CD27A1">
        <w:rPr>
          <w:rFonts w:ascii="Arial" w:hAnsi="Arial"/>
        </w:rPr>
        <w:t>y se</w:t>
      </w:r>
      <w:r w:rsidRPr="00CD27A1">
        <w:rPr>
          <w:rFonts w:ascii="Arial" w:hAnsi="Arial"/>
        </w:rPr>
        <w:t xml:space="preserve"> concederá </w:t>
      </w:r>
      <w:r>
        <w:rPr>
          <w:rFonts w:ascii="Arial" w:hAnsi="Arial"/>
        </w:rPr>
        <w:t xml:space="preserve">siempre que se cumplan los requisitos establecidos en la Base </w:t>
      </w:r>
      <w:r w:rsidR="00230FA0">
        <w:rPr>
          <w:rFonts w:ascii="Arial" w:hAnsi="Arial"/>
        </w:rPr>
        <w:t>4</w:t>
      </w:r>
      <w:r>
        <w:rPr>
          <w:rFonts w:ascii="Arial" w:hAnsi="Arial"/>
        </w:rPr>
        <w:t>ª</w:t>
      </w:r>
      <w:r w:rsidR="00230FA0">
        <w:rPr>
          <w:rFonts w:ascii="Arial" w:hAnsi="Arial"/>
        </w:rPr>
        <w:t xml:space="preserve"> de esta convocatoria</w:t>
      </w:r>
      <w:r>
        <w:rPr>
          <w:rFonts w:ascii="Arial" w:hAnsi="Arial"/>
        </w:rPr>
        <w:t>.</w:t>
      </w:r>
    </w:p>
    <w:p w14:paraId="4DF0AE0E" w14:textId="77777777" w:rsidR="002053EF" w:rsidRPr="00DE6100" w:rsidRDefault="002053EF" w:rsidP="002053EF">
      <w:pPr>
        <w:pStyle w:val="Textoindependiente"/>
        <w:rPr>
          <w:rFonts w:ascii="Arial" w:hAnsi="Arial"/>
        </w:rPr>
      </w:pPr>
      <w:r w:rsidRPr="00DE6100">
        <w:rPr>
          <w:rFonts w:ascii="Arial" w:hAnsi="Arial"/>
        </w:rPr>
        <w:t xml:space="preserve">b) Progresiva: </w:t>
      </w:r>
    </w:p>
    <w:p w14:paraId="25522960" w14:textId="77777777" w:rsidR="002053EF" w:rsidRPr="00DE6100" w:rsidRDefault="002053EF" w:rsidP="002053EF">
      <w:pPr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>La ayuda progresiva es incompatible con la ayuda escolar general de 65 euros.</w:t>
      </w:r>
    </w:p>
    <w:p w14:paraId="5C0A1CFE" w14:textId="77777777" w:rsidR="002053EF" w:rsidRPr="00DE6100" w:rsidRDefault="002053EF" w:rsidP="002053EF">
      <w:pPr>
        <w:rPr>
          <w:rFonts w:ascii="Arial" w:hAnsi="Arial"/>
          <w:szCs w:val="24"/>
        </w:rPr>
      </w:pPr>
    </w:p>
    <w:p w14:paraId="0B07234E" w14:textId="77777777" w:rsidR="006058D2" w:rsidRPr="00F71ED9" w:rsidRDefault="006058D2" w:rsidP="006058D2">
      <w:pPr>
        <w:pStyle w:val="Textoindependiente"/>
        <w:rPr>
          <w:rFonts w:ascii="Arial" w:hAnsi="Arial"/>
          <w:szCs w:val="24"/>
        </w:rPr>
      </w:pPr>
      <w:r w:rsidRPr="00F71ED9">
        <w:rPr>
          <w:rFonts w:ascii="Arial" w:hAnsi="Arial"/>
          <w:szCs w:val="24"/>
        </w:rPr>
        <w:t>-Cuantías:</w:t>
      </w:r>
    </w:p>
    <w:p w14:paraId="2BE21172" w14:textId="77777777" w:rsidR="006058D2" w:rsidRPr="00F71ED9" w:rsidRDefault="006058D2" w:rsidP="00F71ED9">
      <w:pPr>
        <w:ind w:left="709"/>
        <w:rPr>
          <w:rFonts w:ascii="Arial" w:hAnsi="Arial"/>
          <w:szCs w:val="24"/>
        </w:rPr>
      </w:pPr>
      <w:r w:rsidRPr="00F71ED9">
        <w:rPr>
          <w:rFonts w:ascii="Arial" w:hAnsi="Arial"/>
          <w:szCs w:val="24"/>
        </w:rPr>
        <w:t>-90 euros por alumno, para familias que perciben la renta mínima de inserción o el ingreso mínimo vital.</w:t>
      </w:r>
    </w:p>
    <w:p w14:paraId="1AC41F67" w14:textId="77777777" w:rsidR="006058D2" w:rsidRPr="00F71ED9" w:rsidRDefault="006058D2" w:rsidP="00F71ED9">
      <w:pPr>
        <w:ind w:left="709"/>
        <w:rPr>
          <w:rFonts w:ascii="Arial" w:hAnsi="Arial"/>
          <w:szCs w:val="24"/>
        </w:rPr>
      </w:pPr>
    </w:p>
    <w:p w14:paraId="70F575DA" w14:textId="77777777" w:rsidR="006058D2" w:rsidRPr="00F71ED9" w:rsidRDefault="006058D2" w:rsidP="00F71ED9">
      <w:pPr>
        <w:ind w:left="709"/>
        <w:rPr>
          <w:rFonts w:ascii="Arial" w:hAnsi="Arial"/>
          <w:szCs w:val="24"/>
        </w:rPr>
      </w:pPr>
      <w:r w:rsidRPr="00F71ED9">
        <w:rPr>
          <w:rFonts w:ascii="Arial" w:hAnsi="Arial"/>
          <w:szCs w:val="24"/>
        </w:rPr>
        <w:t xml:space="preserve">-80 euros por alumno, para las familias cuya renta per cápita sea inferior o igual a 5.500 euros. </w:t>
      </w:r>
    </w:p>
    <w:p w14:paraId="42893EC6" w14:textId="3C1C71EA" w:rsidR="000D7C88" w:rsidRDefault="00E412BC" w:rsidP="006058D2">
      <w:pPr>
        <w:pStyle w:val="Textoindependiente"/>
        <w:rPr>
          <w:rFonts w:ascii="Arial" w:hAnsi="Arial"/>
        </w:rPr>
      </w:pPr>
      <w:r w:rsidRPr="00330486">
        <w:rPr>
          <w:rFonts w:ascii="Arial" w:hAnsi="Arial"/>
        </w:rPr>
        <w:lastRenderedPageBreak/>
        <w:t>CUARTO</w:t>
      </w:r>
      <w:r w:rsidR="000D7C88" w:rsidRPr="00330486">
        <w:rPr>
          <w:rFonts w:ascii="Arial" w:hAnsi="Arial"/>
        </w:rPr>
        <w:t>.- PRESENTACIÓN DE SOLICITUDES</w:t>
      </w:r>
    </w:p>
    <w:p w14:paraId="634442CF" w14:textId="77777777" w:rsidR="00330486" w:rsidRPr="00330486" w:rsidRDefault="00330486" w:rsidP="006058D2">
      <w:pPr>
        <w:pStyle w:val="Textoindependiente"/>
        <w:rPr>
          <w:rFonts w:ascii="Arial" w:hAnsi="Arial"/>
        </w:rPr>
      </w:pPr>
    </w:p>
    <w:p w14:paraId="263A1C08" w14:textId="77777777" w:rsidR="00D7061C" w:rsidRPr="00330486" w:rsidRDefault="000D7C88" w:rsidP="006058D2">
      <w:pPr>
        <w:pStyle w:val="Textoindependiente"/>
        <w:rPr>
          <w:rFonts w:ascii="Arial" w:hAnsi="Arial"/>
        </w:rPr>
      </w:pPr>
      <w:r w:rsidRPr="00330486">
        <w:rPr>
          <w:rFonts w:ascii="Arial" w:hAnsi="Arial"/>
        </w:rPr>
        <w:t>-</w:t>
      </w:r>
      <w:r w:rsidR="00D7061C" w:rsidRPr="00330486">
        <w:rPr>
          <w:rFonts w:ascii="Arial" w:hAnsi="Arial"/>
        </w:rPr>
        <w:t xml:space="preserve">AYUDA GENERAL: </w:t>
      </w:r>
    </w:p>
    <w:p w14:paraId="4EC2FDD3" w14:textId="7C4A74CC" w:rsidR="00D7061C" w:rsidRPr="00BB0BFC" w:rsidRDefault="006C76FE" w:rsidP="00330486">
      <w:pPr>
        <w:pStyle w:val="Textoindependiente"/>
        <w:spacing w:after="240"/>
        <w:rPr>
          <w:rFonts w:ascii="Arial" w:hAnsi="Arial"/>
        </w:rPr>
      </w:pPr>
      <w:r>
        <w:rPr>
          <w:rFonts w:ascii="Arial" w:hAnsi="Arial"/>
        </w:rPr>
        <w:tab/>
      </w:r>
      <w:r w:rsidRPr="00BB0BFC">
        <w:rPr>
          <w:rFonts w:ascii="Arial" w:hAnsi="Arial"/>
        </w:rPr>
        <w:t xml:space="preserve">El solicitante deberá inscribirse en </w:t>
      </w:r>
      <w:r w:rsidR="007061B8" w:rsidRPr="00BB0BFC">
        <w:rPr>
          <w:rFonts w:ascii="Arial" w:hAnsi="Arial"/>
        </w:rPr>
        <w:t>el</w:t>
      </w:r>
      <w:r w:rsidRPr="00BB0BFC">
        <w:rPr>
          <w:rFonts w:ascii="Arial" w:hAnsi="Arial"/>
        </w:rPr>
        <w:t xml:space="preserve"> acceso web habilitado para la ayuda escolar en el plazo </w:t>
      </w:r>
      <w:r w:rsidR="007061B8" w:rsidRPr="00BB0BFC">
        <w:rPr>
          <w:rFonts w:ascii="Arial" w:hAnsi="Arial"/>
        </w:rPr>
        <w:t>recogido en la Base 7ª</w:t>
      </w:r>
      <w:r w:rsidRPr="00BB0BFC">
        <w:rPr>
          <w:rFonts w:ascii="Arial" w:hAnsi="Arial"/>
        </w:rPr>
        <w:t>.</w:t>
      </w:r>
    </w:p>
    <w:p w14:paraId="29905A73" w14:textId="77777777" w:rsidR="000D7C88" w:rsidRPr="00330486" w:rsidRDefault="000D7C88" w:rsidP="00330486">
      <w:pPr>
        <w:pStyle w:val="Textoindependiente"/>
        <w:spacing w:before="120"/>
        <w:rPr>
          <w:rFonts w:ascii="Arial" w:hAnsi="Arial"/>
        </w:rPr>
      </w:pPr>
      <w:r w:rsidRPr="00330486">
        <w:rPr>
          <w:rFonts w:ascii="Arial" w:hAnsi="Arial"/>
        </w:rPr>
        <w:t>-</w:t>
      </w:r>
      <w:r w:rsidR="00D7061C" w:rsidRPr="00330486">
        <w:rPr>
          <w:rFonts w:ascii="Arial" w:hAnsi="Arial"/>
        </w:rPr>
        <w:t>AYUDA PROGRESIVA</w:t>
      </w:r>
      <w:r w:rsidR="005A55E8" w:rsidRPr="00330486">
        <w:rPr>
          <w:rFonts w:ascii="Arial" w:hAnsi="Arial"/>
        </w:rPr>
        <w:t>:</w:t>
      </w:r>
    </w:p>
    <w:p w14:paraId="21EABC9B" w14:textId="77777777" w:rsidR="007A2C55" w:rsidRDefault="007A2C55" w:rsidP="00321650">
      <w:pPr>
        <w:pStyle w:val="Textoindependiente"/>
        <w:ind w:left="709"/>
        <w:rPr>
          <w:rFonts w:ascii="Arial" w:hAnsi="Arial"/>
        </w:rPr>
      </w:pPr>
      <w:r w:rsidRPr="00DE6100">
        <w:rPr>
          <w:rFonts w:ascii="Arial" w:hAnsi="Arial"/>
        </w:rPr>
        <w:t>-La solicitud deberá descargarse preferentemente en la página web del Ayuntamiento (www.aytosanlorenzo.es) o recogerse físicamente en las dependencias municipales</w:t>
      </w:r>
      <w:r w:rsidR="004F0E78">
        <w:rPr>
          <w:rFonts w:ascii="Arial" w:hAnsi="Arial"/>
        </w:rPr>
        <w:t xml:space="preserve"> del Área de Educación</w:t>
      </w:r>
      <w:r w:rsidRPr="00DE6100">
        <w:rPr>
          <w:rFonts w:ascii="Arial" w:hAnsi="Arial"/>
        </w:rPr>
        <w:t xml:space="preserve">. </w:t>
      </w:r>
    </w:p>
    <w:p w14:paraId="45523D15" w14:textId="77777777" w:rsidR="007A2C55" w:rsidRPr="00DE6100" w:rsidRDefault="007A2C55" w:rsidP="00321650">
      <w:pPr>
        <w:pStyle w:val="Textoindependiente"/>
        <w:ind w:left="709"/>
        <w:rPr>
          <w:rFonts w:ascii="Arial" w:hAnsi="Arial"/>
        </w:rPr>
      </w:pPr>
      <w:r>
        <w:rPr>
          <w:rFonts w:ascii="Arial" w:hAnsi="Arial"/>
        </w:rPr>
        <w:t xml:space="preserve">-Se podrá presentar en el Registro electrónico del Área de Educación en horario de </w:t>
      </w:r>
      <w:r w:rsidRPr="00321650">
        <w:rPr>
          <w:rFonts w:ascii="Arial" w:hAnsi="Arial"/>
        </w:rPr>
        <w:t>10:00 a 1</w:t>
      </w:r>
      <w:r w:rsidR="00201863">
        <w:rPr>
          <w:rFonts w:ascii="Arial" w:hAnsi="Arial"/>
        </w:rPr>
        <w:t>3</w:t>
      </w:r>
      <w:r w:rsidRPr="00321650">
        <w:rPr>
          <w:rFonts w:ascii="Arial" w:hAnsi="Arial"/>
        </w:rPr>
        <w:t>:00 horas</w:t>
      </w:r>
      <w:r w:rsidRPr="00321650">
        <w:rPr>
          <w:rFonts w:ascii="Arial" w:hAnsi="Arial"/>
          <w:b/>
        </w:rPr>
        <w:t>.</w:t>
      </w:r>
    </w:p>
    <w:p w14:paraId="7EFE1FFF" w14:textId="30FCBDFE" w:rsidR="007A2C55" w:rsidRDefault="007A2C55" w:rsidP="00321650">
      <w:pPr>
        <w:pStyle w:val="Textoindependiente"/>
        <w:ind w:left="709"/>
        <w:rPr>
          <w:rFonts w:ascii="Arial" w:hAnsi="Arial"/>
        </w:rPr>
      </w:pPr>
      <w:r w:rsidRPr="00DE6100">
        <w:rPr>
          <w:rFonts w:ascii="Arial" w:hAnsi="Arial"/>
        </w:rPr>
        <w:t>-Todas las solicitudes, independientemente de cómo se presenten, deberán ir firmadas por el solicitante e indicar una dirección de correo electrónico a través de la cual se puedan efectuar comunicaciones al interesado, o en caso de no disponer de correo electrónico</w:t>
      </w:r>
      <w:r w:rsidR="00996338">
        <w:rPr>
          <w:rFonts w:ascii="Arial" w:hAnsi="Arial"/>
        </w:rPr>
        <w:t>,</w:t>
      </w:r>
      <w:r w:rsidRPr="00DE6100">
        <w:rPr>
          <w:rFonts w:ascii="Arial" w:hAnsi="Arial"/>
        </w:rPr>
        <w:t xml:space="preserve"> la declaración expresa de ese extremo.</w:t>
      </w:r>
    </w:p>
    <w:p w14:paraId="761E83E0" w14:textId="77777777" w:rsidR="00CC65FC" w:rsidRDefault="00CC65FC" w:rsidP="007A2C55">
      <w:pPr>
        <w:pStyle w:val="Textoindependiente"/>
        <w:rPr>
          <w:rFonts w:ascii="Arial" w:hAnsi="Arial"/>
          <w:b/>
        </w:rPr>
      </w:pPr>
    </w:p>
    <w:p w14:paraId="5129B034" w14:textId="05C42E3C" w:rsidR="006C76FE" w:rsidRPr="00330486" w:rsidRDefault="00E412BC" w:rsidP="007A2C55">
      <w:pPr>
        <w:pStyle w:val="Textoindependiente"/>
        <w:rPr>
          <w:rFonts w:ascii="Arial" w:hAnsi="Arial"/>
          <w:bCs/>
        </w:rPr>
      </w:pPr>
      <w:r w:rsidRPr="00330486">
        <w:rPr>
          <w:rFonts w:ascii="Arial" w:hAnsi="Arial"/>
          <w:bCs/>
        </w:rPr>
        <w:t>QUINTO</w:t>
      </w:r>
      <w:r w:rsidR="007A2C55" w:rsidRPr="00330486">
        <w:rPr>
          <w:rFonts w:ascii="Arial" w:hAnsi="Arial"/>
          <w:bCs/>
        </w:rPr>
        <w:t xml:space="preserve">.-  PLAZO DE PRESENTACIÓN DE SOLICITUDES PARA LA AYUDA </w:t>
      </w:r>
      <w:r w:rsidR="006C76FE" w:rsidRPr="00330486">
        <w:rPr>
          <w:rFonts w:ascii="Arial" w:hAnsi="Arial"/>
          <w:bCs/>
        </w:rPr>
        <w:t>ESCOLAR</w:t>
      </w:r>
    </w:p>
    <w:p w14:paraId="37BD3A87" w14:textId="503BF048" w:rsidR="006C76FE" w:rsidRPr="00BB0BFC" w:rsidRDefault="00526D29" w:rsidP="007A2C55">
      <w:pPr>
        <w:pStyle w:val="Textoindependiente"/>
        <w:rPr>
          <w:rFonts w:ascii="Arial" w:hAnsi="Arial"/>
          <w:bCs/>
        </w:rPr>
      </w:pPr>
      <w:r w:rsidRPr="00BB0BFC">
        <w:rPr>
          <w:rFonts w:ascii="Arial" w:hAnsi="Arial"/>
          <w:bCs/>
        </w:rPr>
        <w:t>Para ambas ayudas el plazo comienza</w:t>
      </w:r>
      <w:r w:rsidR="00BE4D8C" w:rsidRPr="00BB0BFC">
        <w:rPr>
          <w:rFonts w:ascii="Arial" w:hAnsi="Arial"/>
          <w:bCs/>
        </w:rPr>
        <w:t xml:space="preserve"> el día siguiente de la publicación de la convocatoria en el Boletín Oficial de la Comunidad de Madrid </w:t>
      </w:r>
      <w:r w:rsidRPr="00BB0BFC">
        <w:rPr>
          <w:rFonts w:ascii="Arial" w:hAnsi="Arial"/>
          <w:bCs/>
        </w:rPr>
        <w:t xml:space="preserve">y finaliza el </w:t>
      </w:r>
      <w:r w:rsidR="00BE4D8C" w:rsidRPr="00BB0BFC">
        <w:rPr>
          <w:rFonts w:ascii="Arial" w:hAnsi="Arial"/>
          <w:bCs/>
        </w:rPr>
        <w:t xml:space="preserve"> </w:t>
      </w:r>
      <w:r w:rsidR="003F4120" w:rsidRPr="00BB0BFC">
        <w:rPr>
          <w:rFonts w:ascii="Arial" w:hAnsi="Arial"/>
          <w:bCs/>
        </w:rPr>
        <w:t>24</w:t>
      </w:r>
      <w:r w:rsidR="00BE4D8C" w:rsidRPr="00BB0BFC">
        <w:rPr>
          <w:rFonts w:ascii="Arial" w:hAnsi="Arial"/>
          <w:bCs/>
        </w:rPr>
        <w:t xml:space="preserve"> de mayo de 2024</w:t>
      </w:r>
      <w:r w:rsidR="00A76582" w:rsidRPr="00BB0BFC">
        <w:rPr>
          <w:rFonts w:ascii="Arial" w:hAnsi="Arial"/>
          <w:bCs/>
        </w:rPr>
        <w:t>.</w:t>
      </w:r>
    </w:p>
    <w:p w14:paraId="0A5EBDC5" w14:textId="099D154B" w:rsidR="000D7C88" w:rsidRPr="00330486" w:rsidRDefault="00E412BC" w:rsidP="000D7C88">
      <w:pPr>
        <w:pStyle w:val="NormalWeb"/>
        <w:shd w:val="clear" w:color="auto" w:fill="FFFFFF"/>
        <w:spacing w:before="240" w:beforeAutospacing="0" w:after="240" w:afterAutospacing="0"/>
        <w:rPr>
          <w:rFonts w:ascii="Arial" w:eastAsia="Times New Roman" w:hAnsi="Arial" w:cs="Arial"/>
          <w:bCs/>
          <w:sz w:val="24"/>
          <w:szCs w:val="24"/>
          <w:lang w:val="es-ES_tradnl"/>
        </w:rPr>
      </w:pPr>
      <w:r w:rsidRPr="00330486">
        <w:rPr>
          <w:rFonts w:ascii="Arial" w:eastAsia="Times New Roman" w:hAnsi="Arial" w:cs="Arial"/>
          <w:bCs/>
          <w:sz w:val="24"/>
          <w:szCs w:val="24"/>
          <w:lang w:val="es-ES_tradnl"/>
        </w:rPr>
        <w:t>SEXTO</w:t>
      </w:r>
      <w:r w:rsidR="000D7C88" w:rsidRPr="00330486">
        <w:rPr>
          <w:rFonts w:ascii="Arial" w:eastAsia="Times New Roman" w:hAnsi="Arial" w:cs="Arial"/>
          <w:bCs/>
          <w:sz w:val="24"/>
          <w:szCs w:val="24"/>
          <w:lang w:val="es-ES_tradnl"/>
        </w:rPr>
        <w:t>.- DOCUMENTACIÓN A PRESENTAR PARA LA SOLICITUD DE LA AYUDA ESCOLAR PROGRESIVA.</w:t>
      </w:r>
    </w:p>
    <w:p w14:paraId="6FA2D214" w14:textId="77777777" w:rsidR="000D7C88" w:rsidRPr="00330486" w:rsidRDefault="000D7C88" w:rsidP="000D7C88">
      <w:pPr>
        <w:spacing w:before="240"/>
        <w:ind w:left="709" w:hanging="283"/>
        <w:rPr>
          <w:rFonts w:ascii="Arial" w:hAnsi="Arial"/>
          <w:bCs/>
          <w:szCs w:val="24"/>
        </w:rPr>
      </w:pPr>
      <w:r w:rsidRPr="00330486">
        <w:rPr>
          <w:rFonts w:ascii="Arial" w:hAnsi="Arial"/>
          <w:bCs/>
          <w:szCs w:val="24"/>
        </w:rPr>
        <w:t>a) Si el año anterior el solicitante recibió una ayuda de las denominadas progresivas sólo deberá presentar:</w:t>
      </w:r>
    </w:p>
    <w:p w14:paraId="54624D37" w14:textId="77777777" w:rsidR="000D7C88" w:rsidRPr="00330486" w:rsidRDefault="000D7C88" w:rsidP="000D7C88">
      <w:pPr>
        <w:rPr>
          <w:rFonts w:ascii="Arial" w:hAnsi="Arial"/>
          <w:b/>
          <w:szCs w:val="24"/>
        </w:rPr>
      </w:pPr>
    </w:p>
    <w:p w14:paraId="5A390BDF" w14:textId="77777777" w:rsidR="000D7C88" w:rsidRPr="00DE6100" w:rsidRDefault="000D7C88" w:rsidP="000D7C88">
      <w:pPr>
        <w:ind w:left="360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>-Solicitud cumplimentada con los datos de la unidad familiar</w:t>
      </w:r>
      <w:r>
        <w:rPr>
          <w:rFonts w:ascii="Arial" w:hAnsi="Arial"/>
          <w:szCs w:val="24"/>
        </w:rPr>
        <w:t>.</w:t>
      </w:r>
    </w:p>
    <w:p w14:paraId="5989627F" w14:textId="6639DCD6" w:rsidR="000D7C88" w:rsidRDefault="000D7C88" w:rsidP="000D7C88">
      <w:pPr>
        <w:ind w:left="360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 xml:space="preserve">-En caso de tener reconocida una Renta Mínima de Inserción, fotocopia de la resolución actualizada de la </w:t>
      </w:r>
      <w:r w:rsidRPr="00BB0BFC">
        <w:rPr>
          <w:rFonts w:ascii="Arial" w:hAnsi="Arial"/>
          <w:szCs w:val="24"/>
        </w:rPr>
        <w:t xml:space="preserve">Consejería de </w:t>
      </w:r>
      <w:r w:rsidR="00D50931" w:rsidRPr="00BB0BFC">
        <w:rPr>
          <w:rFonts w:ascii="Arial" w:hAnsi="Arial"/>
          <w:szCs w:val="24"/>
        </w:rPr>
        <w:t xml:space="preserve">Familia, Juventud y </w:t>
      </w:r>
      <w:r w:rsidRPr="00BB0BFC">
        <w:rPr>
          <w:rFonts w:ascii="Arial" w:hAnsi="Arial"/>
          <w:szCs w:val="24"/>
        </w:rPr>
        <w:t xml:space="preserve">Asuntos Sociales de la Comunidad de </w:t>
      </w:r>
      <w:r w:rsidRPr="00DE6100">
        <w:rPr>
          <w:rFonts w:ascii="Arial" w:hAnsi="Arial"/>
          <w:szCs w:val="24"/>
        </w:rPr>
        <w:t>Madrid.</w:t>
      </w:r>
    </w:p>
    <w:p w14:paraId="06947EFA" w14:textId="06AE8148" w:rsidR="000D7C88" w:rsidRDefault="000D7C88" w:rsidP="000D7C88">
      <w:pPr>
        <w:ind w:left="36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-En el supuesto de ser perceptor del Ingreso Mínimo Vital, fotocopia del certificado actualizado del </w:t>
      </w:r>
      <w:r w:rsidR="0098432A" w:rsidRPr="0098432A">
        <w:rPr>
          <w:rFonts w:ascii="Arial" w:hAnsi="Arial"/>
          <w:szCs w:val="24"/>
        </w:rPr>
        <w:t xml:space="preserve">Ministerio de Inclusión, Seguridad Social y Migraciones, </w:t>
      </w:r>
      <w:r>
        <w:rPr>
          <w:rFonts w:ascii="Arial" w:hAnsi="Arial"/>
          <w:szCs w:val="24"/>
        </w:rPr>
        <w:t>o documentación que acredite la concesión.</w:t>
      </w:r>
    </w:p>
    <w:p w14:paraId="09D7F253" w14:textId="77777777" w:rsidR="00B010F4" w:rsidRDefault="00B010F4" w:rsidP="000D7C88">
      <w:pPr>
        <w:ind w:left="36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-Fotocopia de la Decl</w:t>
      </w:r>
      <w:r w:rsidR="0040267E">
        <w:rPr>
          <w:rFonts w:ascii="Arial" w:hAnsi="Arial"/>
          <w:szCs w:val="24"/>
        </w:rPr>
        <w:t>aración de la Renta del año 2022</w:t>
      </w:r>
      <w:r>
        <w:rPr>
          <w:rFonts w:ascii="Arial" w:hAnsi="Arial"/>
          <w:szCs w:val="24"/>
        </w:rPr>
        <w:t>.</w:t>
      </w:r>
    </w:p>
    <w:p w14:paraId="3C7801CA" w14:textId="77777777" w:rsidR="000D7C88" w:rsidRPr="00A53E34" w:rsidRDefault="000D7C88" w:rsidP="000D7C88">
      <w:pPr>
        <w:ind w:left="360"/>
        <w:rPr>
          <w:rFonts w:ascii="Arial" w:hAnsi="Arial"/>
          <w:lang w:val="es-ES_tradnl"/>
        </w:rPr>
      </w:pPr>
      <w:r>
        <w:rPr>
          <w:rFonts w:ascii="Arial" w:hAnsi="Arial"/>
          <w:szCs w:val="24"/>
        </w:rPr>
        <w:t>-</w:t>
      </w:r>
      <w:r w:rsidR="00B010F4">
        <w:rPr>
          <w:rFonts w:ascii="Arial" w:hAnsi="Arial"/>
          <w:szCs w:val="24"/>
        </w:rPr>
        <w:t xml:space="preserve">Cuando no exista obligación de declarar se deberá presentar un </w:t>
      </w:r>
      <w:r w:rsidR="00B010F4" w:rsidRPr="00A53E34">
        <w:rPr>
          <w:rFonts w:ascii="Arial" w:hAnsi="Arial"/>
          <w:szCs w:val="24"/>
        </w:rPr>
        <w:t>c</w:t>
      </w:r>
      <w:r w:rsidRPr="00A53E34">
        <w:rPr>
          <w:rFonts w:ascii="Arial" w:hAnsi="Arial"/>
          <w:szCs w:val="24"/>
        </w:rPr>
        <w:t xml:space="preserve">ertificado </w:t>
      </w:r>
      <w:r w:rsidR="006A0E4A" w:rsidRPr="00A53E34">
        <w:rPr>
          <w:rFonts w:ascii="Arial" w:hAnsi="Arial"/>
          <w:szCs w:val="24"/>
        </w:rPr>
        <w:t xml:space="preserve">de imputaciones del IRPF </w:t>
      </w:r>
      <w:r w:rsidR="00562A11" w:rsidRPr="00A53E34">
        <w:rPr>
          <w:rFonts w:ascii="Arial" w:hAnsi="Arial"/>
          <w:szCs w:val="24"/>
        </w:rPr>
        <w:t xml:space="preserve">del </w:t>
      </w:r>
      <w:r w:rsidR="0040267E">
        <w:rPr>
          <w:rFonts w:ascii="Arial" w:hAnsi="Arial"/>
          <w:szCs w:val="24"/>
        </w:rPr>
        <w:t>año 2022</w:t>
      </w:r>
      <w:r w:rsidR="00B010F4" w:rsidRPr="00A53E34">
        <w:rPr>
          <w:rFonts w:ascii="Arial" w:hAnsi="Arial"/>
          <w:szCs w:val="24"/>
        </w:rPr>
        <w:t>.</w:t>
      </w:r>
    </w:p>
    <w:p w14:paraId="62E97F98" w14:textId="77777777" w:rsidR="000D7C88" w:rsidRPr="00DE6100" w:rsidRDefault="000D7C88" w:rsidP="000D7C88">
      <w:pPr>
        <w:ind w:left="360"/>
        <w:rPr>
          <w:rFonts w:ascii="Arial" w:hAnsi="Arial"/>
          <w:szCs w:val="24"/>
        </w:rPr>
      </w:pPr>
    </w:p>
    <w:p w14:paraId="32D0C28F" w14:textId="77777777" w:rsidR="000D7C88" w:rsidRPr="00DE6100" w:rsidRDefault="000D7C88" w:rsidP="000D7C88">
      <w:pPr>
        <w:ind w:left="360"/>
        <w:rPr>
          <w:rFonts w:ascii="Arial" w:hAnsi="Arial"/>
          <w:szCs w:val="24"/>
        </w:rPr>
      </w:pPr>
    </w:p>
    <w:p w14:paraId="0DC4C7B6" w14:textId="77777777" w:rsidR="000D7C88" w:rsidRPr="00330486" w:rsidRDefault="000D7C88" w:rsidP="000D7C88">
      <w:pPr>
        <w:pStyle w:val="Prrafodelista"/>
        <w:numPr>
          <w:ilvl w:val="0"/>
          <w:numId w:val="48"/>
        </w:numPr>
        <w:rPr>
          <w:rFonts w:ascii="Arial" w:hAnsi="Arial"/>
          <w:bCs/>
          <w:szCs w:val="24"/>
        </w:rPr>
      </w:pPr>
      <w:r w:rsidRPr="00330486">
        <w:rPr>
          <w:rFonts w:ascii="Arial" w:hAnsi="Arial"/>
          <w:bCs/>
          <w:szCs w:val="24"/>
        </w:rPr>
        <w:t>Si el año anterior el solicitante sólo recibió la ayuda general, deberá presentar:</w:t>
      </w:r>
    </w:p>
    <w:p w14:paraId="512E49D6" w14:textId="77777777" w:rsidR="000D7C88" w:rsidRPr="00330486" w:rsidRDefault="000D7C88" w:rsidP="000D7C88">
      <w:pPr>
        <w:pStyle w:val="Prrafodelista"/>
        <w:rPr>
          <w:rFonts w:ascii="Arial" w:hAnsi="Arial"/>
          <w:bCs/>
          <w:szCs w:val="24"/>
        </w:rPr>
      </w:pPr>
    </w:p>
    <w:p w14:paraId="77D383D6" w14:textId="77777777" w:rsidR="000D7C88" w:rsidRPr="00DE6100" w:rsidRDefault="000D7C88" w:rsidP="000D7C88">
      <w:pPr>
        <w:ind w:left="360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>-Solicitud cumplimentada con datos de unidad familiar</w:t>
      </w:r>
      <w:r>
        <w:rPr>
          <w:rFonts w:ascii="Arial" w:hAnsi="Arial"/>
          <w:szCs w:val="24"/>
        </w:rPr>
        <w:t>.</w:t>
      </w:r>
    </w:p>
    <w:p w14:paraId="08759491" w14:textId="3EA4E58D" w:rsidR="000D7C88" w:rsidRPr="00BB0BFC" w:rsidRDefault="000D7C88" w:rsidP="000D7C88">
      <w:pPr>
        <w:ind w:left="360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 xml:space="preserve">-En caso de tener reconocida una Renta Mínima de Inserción, fotocopia de la resolución actualizada de la </w:t>
      </w:r>
      <w:r w:rsidRPr="00BB0BFC">
        <w:rPr>
          <w:rFonts w:ascii="Arial" w:hAnsi="Arial"/>
          <w:szCs w:val="24"/>
        </w:rPr>
        <w:t xml:space="preserve">Consejería de </w:t>
      </w:r>
      <w:r w:rsidR="00D50931" w:rsidRPr="00BB0BFC">
        <w:rPr>
          <w:rFonts w:ascii="Arial" w:hAnsi="Arial"/>
          <w:szCs w:val="24"/>
        </w:rPr>
        <w:t xml:space="preserve">Familia, Juventud y </w:t>
      </w:r>
      <w:r w:rsidRPr="00BB0BFC">
        <w:rPr>
          <w:rFonts w:ascii="Arial" w:hAnsi="Arial"/>
          <w:szCs w:val="24"/>
        </w:rPr>
        <w:t>Asuntos Sociales de la Comunidad de Madrid.</w:t>
      </w:r>
    </w:p>
    <w:p w14:paraId="21D140D7" w14:textId="7DA9AA69" w:rsidR="000D7C88" w:rsidRDefault="000D7C88" w:rsidP="000D7C88">
      <w:pPr>
        <w:ind w:left="36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-En el supuesto de ser perceptor del Ingreso Mínimo Vital, fotocopia del certificado actualizado del Ministerio de Inclusión, Seguridad Social</w:t>
      </w:r>
      <w:r w:rsidR="0098432A">
        <w:rPr>
          <w:rFonts w:ascii="Arial" w:hAnsi="Arial"/>
          <w:szCs w:val="24"/>
        </w:rPr>
        <w:t xml:space="preserve"> y Migraciones,</w:t>
      </w:r>
      <w:r>
        <w:rPr>
          <w:rFonts w:ascii="Arial" w:hAnsi="Arial"/>
          <w:szCs w:val="24"/>
        </w:rPr>
        <w:t xml:space="preserve"> o documentación que acredite la concesión.</w:t>
      </w:r>
    </w:p>
    <w:p w14:paraId="73B13A7D" w14:textId="77777777" w:rsidR="00562A11" w:rsidRDefault="00562A11" w:rsidP="00562A11">
      <w:pPr>
        <w:ind w:left="36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-Fotocopia de la Decl</w:t>
      </w:r>
      <w:r w:rsidR="0040267E">
        <w:rPr>
          <w:rFonts w:ascii="Arial" w:hAnsi="Arial"/>
          <w:szCs w:val="24"/>
        </w:rPr>
        <w:t>aración de la Renta del año 2022</w:t>
      </w:r>
      <w:r>
        <w:rPr>
          <w:rFonts w:ascii="Arial" w:hAnsi="Arial"/>
          <w:szCs w:val="24"/>
        </w:rPr>
        <w:t>.</w:t>
      </w:r>
    </w:p>
    <w:p w14:paraId="711DCB10" w14:textId="77777777" w:rsidR="00562A11" w:rsidRPr="00A53E34" w:rsidRDefault="00562A11" w:rsidP="00562A11">
      <w:pPr>
        <w:ind w:left="360"/>
        <w:rPr>
          <w:rFonts w:ascii="Arial" w:hAnsi="Arial"/>
          <w:lang w:val="es-ES_tradnl"/>
        </w:rPr>
      </w:pPr>
      <w:r>
        <w:rPr>
          <w:rFonts w:ascii="Arial" w:hAnsi="Arial"/>
          <w:szCs w:val="24"/>
        </w:rPr>
        <w:t xml:space="preserve">-Cuando no exista obligación de declarar se deberá presentar un </w:t>
      </w:r>
      <w:r w:rsidRPr="00A53E34">
        <w:rPr>
          <w:rFonts w:ascii="Arial" w:hAnsi="Arial"/>
          <w:szCs w:val="24"/>
        </w:rPr>
        <w:t>certificado de im</w:t>
      </w:r>
      <w:r w:rsidR="0040267E">
        <w:rPr>
          <w:rFonts w:ascii="Arial" w:hAnsi="Arial"/>
          <w:szCs w:val="24"/>
        </w:rPr>
        <w:t>putaciones del IRPF del año 2022</w:t>
      </w:r>
      <w:r w:rsidRPr="00A53E34">
        <w:rPr>
          <w:rFonts w:ascii="Arial" w:hAnsi="Arial"/>
          <w:szCs w:val="24"/>
        </w:rPr>
        <w:t>.</w:t>
      </w:r>
    </w:p>
    <w:p w14:paraId="1F04162E" w14:textId="77777777" w:rsidR="00562A11" w:rsidRDefault="000D7C88" w:rsidP="00584138">
      <w:pPr>
        <w:pStyle w:val="Textoindependiente"/>
        <w:spacing w:after="0"/>
        <w:ind w:left="357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>-Fotocopia del DNI del solicitante</w:t>
      </w:r>
      <w:r>
        <w:rPr>
          <w:rFonts w:ascii="Arial" w:hAnsi="Arial"/>
          <w:szCs w:val="24"/>
        </w:rPr>
        <w:t>.</w:t>
      </w:r>
    </w:p>
    <w:p w14:paraId="7AD3B5CE" w14:textId="77777777" w:rsidR="000D7C88" w:rsidRDefault="000D7C88" w:rsidP="00584138">
      <w:pPr>
        <w:pStyle w:val="Textoindependiente"/>
        <w:spacing w:after="0"/>
        <w:ind w:left="357"/>
        <w:rPr>
          <w:rFonts w:ascii="Arial" w:hAnsi="Arial"/>
          <w:szCs w:val="24"/>
        </w:rPr>
      </w:pPr>
      <w:r w:rsidRPr="00DE6100">
        <w:rPr>
          <w:rFonts w:ascii="Arial" w:hAnsi="Arial"/>
          <w:szCs w:val="24"/>
        </w:rPr>
        <w:t>-Fotocopia del libro de familia del solicitante</w:t>
      </w:r>
      <w:r>
        <w:rPr>
          <w:rFonts w:ascii="Arial" w:hAnsi="Arial"/>
          <w:szCs w:val="24"/>
        </w:rPr>
        <w:t>.</w:t>
      </w:r>
    </w:p>
    <w:p w14:paraId="26F28A89" w14:textId="77777777" w:rsidR="000D7C88" w:rsidRPr="00DE6100" w:rsidRDefault="000D7C88" w:rsidP="00584138">
      <w:pPr>
        <w:ind w:left="357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-En el caso de acogimiento o adopción de menor, documentación oficial que lo acredite.</w:t>
      </w:r>
    </w:p>
    <w:p w14:paraId="41B9766C" w14:textId="77777777" w:rsidR="000D7C88" w:rsidRPr="00DE6100" w:rsidRDefault="000D7C88" w:rsidP="000D7C88">
      <w:pPr>
        <w:rPr>
          <w:rFonts w:ascii="Arial" w:hAnsi="Arial"/>
          <w:szCs w:val="24"/>
        </w:rPr>
      </w:pPr>
    </w:p>
    <w:p w14:paraId="3556C25A" w14:textId="77777777" w:rsidR="007A2C55" w:rsidRDefault="007A2C55" w:rsidP="000D7C88">
      <w:pPr>
        <w:rPr>
          <w:rFonts w:ascii="Arial" w:hAnsi="Arial"/>
          <w:szCs w:val="24"/>
        </w:rPr>
      </w:pPr>
    </w:p>
    <w:p w14:paraId="5C6ACC1D" w14:textId="7F2D6C47" w:rsidR="000D7C88" w:rsidRPr="00330486" w:rsidRDefault="00E412BC" w:rsidP="000D7C88">
      <w:pPr>
        <w:rPr>
          <w:rFonts w:ascii="Arial" w:hAnsi="Arial"/>
          <w:bCs/>
          <w:szCs w:val="24"/>
        </w:rPr>
      </w:pPr>
      <w:r w:rsidRPr="00330486">
        <w:rPr>
          <w:rFonts w:ascii="Arial" w:hAnsi="Arial"/>
          <w:bCs/>
          <w:szCs w:val="24"/>
        </w:rPr>
        <w:t>SÉPTIMO</w:t>
      </w:r>
      <w:r w:rsidR="000D7C88" w:rsidRPr="00330486">
        <w:rPr>
          <w:rFonts w:ascii="Arial" w:hAnsi="Arial"/>
          <w:bCs/>
          <w:szCs w:val="24"/>
        </w:rPr>
        <w:t xml:space="preserve">.- </w:t>
      </w:r>
      <w:r w:rsidR="00A00477" w:rsidRPr="00330486">
        <w:rPr>
          <w:rFonts w:ascii="Arial" w:hAnsi="Arial"/>
          <w:bCs/>
          <w:szCs w:val="24"/>
        </w:rPr>
        <w:t xml:space="preserve">PROCEDIMIENTO PARA </w:t>
      </w:r>
      <w:r w:rsidR="007F440F" w:rsidRPr="00330486">
        <w:rPr>
          <w:rFonts w:ascii="Arial" w:hAnsi="Arial"/>
          <w:bCs/>
          <w:szCs w:val="24"/>
        </w:rPr>
        <w:t>CANJEAR</w:t>
      </w:r>
      <w:r w:rsidR="007F440F" w:rsidRPr="00330486">
        <w:rPr>
          <w:rFonts w:ascii="Arial" w:hAnsi="Arial"/>
          <w:bCs/>
          <w:color w:val="92D050"/>
          <w:szCs w:val="24"/>
        </w:rPr>
        <w:t xml:space="preserve"> </w:t>
      </w:r>
      <w:r w:rsidR="000D7C88" w:rsidRPr="00330486">
        <w:rPr>
          <w:rFonts w:ascii="Arial" w:hAnsi="Arial"/>
          <w:bCs/>
          <w:szCs w:val="24"/>
        </w:rPr>
        <w:t xml:space="preserve"> LA AYUDA ESCOLAR</w:t>
      </w:r>
    </w:p>
    <w:p w14:paraId="3E6DA95A" w14:textId="77777777" w:rsidR="00E16863" w:rsidRDefault="00E16863" w:rsidP="000D7C88">
      <w:pPr>
        <w:rPr>
          <w:rFonts w:ascii="Arial" w:hAnsi="Arial"/>
          <w:b/>
          <w:szCs w:val="24"/>
        </w:rPr>
      </w:pPr>
    </w:p>
    <w:p w14:paraId="5187B799" w14:textId="53378AE5" w:rsidR="00E16863" w:rsidRPr="004B6428" w:rsidRDefault="00E16863" w:rsidP="00E16863">
      <w:pPr>
        <w:rPr>
          <w:rFonts w:ascii="Arial" w:eastAsiaTheme="minorHAnsi" w:hAnsi="Arial"/>
          <w:szCs w:val="24"/>
          <w:lang w:eastAsia="en-US"/>
        </w:rPr>
      </w:pPr>
      <w:r w:rsidRPr="004B6428">
        <w:rPr>
          <w:rFonts w:ascii="Arial" w:eastAsiaTheme="minorHAnsi" w:hAnsi="Arial"/>
          <w:szCs w:val="24"/>
          <w:lang w:eastAsia="en-US"/>
        </w:rPr>
        <w:t xml:space="preserve">El cobro de la ayuda económica se realizará a través </w:t>
      </w:r>
      <w:r w:rsidR="003B1A2C" w:rsidRPr="004B6428">
        <w:rPr>
          <w:rFonts w:ascii="Arial" w:eastAsiaTheme="minorHAnsi" w:hAnsi="Arial"/>
          <w:szCs w:val="24"/>
          <w:lang w:eastAsia="en-US"/>
        </w:rPr>
        <w:t>de la APP</w:t>
      </w:r>
      <w:r w:rsidRPr="004B6428">
        <w:rPr>
          <w:rFonts w:ascii="Arial" w:eastAsiaTheme="minorHAnsi" w:hAnsi="Arial"/>
          <w:szCs w:val="24"/>
          <w:lang w:eastAsia="en-US"/>
        </w:rPr>
        <w:t xml:space="preserve"> contratada por el Ayuntamiento para este fin, presentando el </w:t>
      </w:r>
      <w:r w:rsidR="007F440F" w:rsidRPr="004B6428">
        <w:rPr>
          <w:rFonts w:ascii="Arial" w:eastAsiaTheme="minorHAnsi" w:hAnsi="Arial"/>
          <w:szCs w:val="24"/>
          <w:lang w:eastAsia="en-US"/>
        </w:rPr>
        <w:t>documento identificativo (DNI; NIE; Pasaporte)</w:t>
      </w:r>
      <w:r w:rsidRPr="004B6428">
        <w:rPr>
          <w:rFonts w:ascii="Arial" w:eastAsiaTheme="minorHAnsi" w:hAnsi="Arial"/>
          <w:szCs w:val="24"/>
          <w:lang w:eastAsia="en-US"/>
        </w:rPr>
        <w:t xml:space="preserve"> de la persona solicitante en los establecimientos adheridos a esta campaña.</w:t>
      </w:r>
    </w:p>
    <w:p w14:paraId="17076E5E" w14:textId="77777777" w:rsidR="002F2A6E" w:rsidRDefault="002F2A6E" w:rsidP="00E16863">
      <w:pPr>
        <w:autoSpaceDE/>
        <w:adjustRightInd/>
        <w:rPr>
          <w:rFonts w:ascii="Arial" w:hAnsi="Arial"/>
          <w:strike/>
          <w:szCs w:val="24"/>
        </w:rPr>
      </w:pPr>
    </w:p>
    <w:p w14:paraId="633E8480" w14:textId="0AD537D7" w:rsidR="00A00477" w:rsidRPr="00330486" w:rsidRDefault="00E412BC" w:rsidP="00A00477">
      <w:pPr>
        <w:rPr>
          <w:rFonts w:ascii="Arial" w:hAnsi="Arial"/>
          <w:bCs/>
          <w:szCs w:val="24"/>
        </w:rPr>
      </w:pPr>
      <w:r w:rsidRPr="00330486">
        <w:rPr>
          <w:rFonts w:ascii="Arial" w:hAnsi="Arial"/>
          <w:bCs/>
          <w:szCs w:val="24"/>
        </w:rPr>
        <w:t>OCTAVO</w:t>
      </w:r>
      <w:r w:rsidR="00A00477" w:rsidRPr="00330486">
        <w:rPr>
          <w:rFonts w:ascii="Arial" w:hAnsi="Arial"/>
          <w:bCs/>
          <w:szCs w:val="24"/>
        </w:rPr>
        <w:t xml:space="preserve">.- PLAZOS PARA </w:t>
      </w:r>
      <w:r w:rsidR="00A36CDC" w:rsidRPr="00330486">
        <w:rPr>
          <w:rFonts w:ascii="Arial" w:hAnsi="Arial"/>
          <w:bCs/>
          <w:szCs w:val="24"/>
        </w:rPr>
        <w:t>C</w:t>
      </w:r>
      <w:r w:rsidR="002E7B05" w:rsidRPr="00330486">
        <w:rPr>
          <w:rFonts w:ascii="Arial" w:hAnsi="Arial"/>
          <w:bCs/>
          <w:szCs w:val="24"/>
        </w:rPr>
        <w:t>ANJE</w:t>
      </w:r>
      <w:r w:rsidR="007F440F" w:rsidRPr="00330486">
        <w:rPr>
          <w:rFonts w:ascii="Arial" w:hAnsi="Arial"/>
          <w:bCs/>
          <w:szCs w:val="24"/>
        </w:rPr>
        <w:t>AR</w:t>
      </w:r>
      <w:r w:rsidR="00A00477" w:rsidRPr="00330486">
        <w:rPr>
          <w:rFonts w:ascii="Arial" w:hAnsi="Arial"/>
          <w:bCs/>
          <w:szCs w:val="24"/>
        </w:rPr>
        <w:t xml:space="preserve">  LA AYUDA ESCOLAR</w:t>
      </w:r>
    </w:p>
    <w:p w14:paraId="1F031D38" w14:textId="77777777" w:rsidR="00E16863" w:rsidRDefault="00E16863" w:rsidP="00E16863">
      <w:pPr>
        <w:autoSpaceDE/>
        <w:adjustRightInd/>
        <w:rPr>
          <w:rFonts w:ascii="Arial" w:hAnsi="Arial"/>
          <w:strike/>
          <w:szCs w:val="24"/>
        </w:rPr>
      </w:pPr>
    </w:p>
    <w:p w14:paraId="5CBFF26E" w14:textId="37B27729" w:rsidR="00A00477" w:rsidRPr="004B6428" w:rsidRDefault="00A00477" w:rsidP="00E16863">
      <w:pPr>
        <w:autoSpaceDE/>
        <w:adjustRightInd/>
        <w:rPr>
          <w:rFonts w:ascii="Arial" w:hAnsi="Arial"/>
          <w:szCs w:val="24"/>
        </w:rPr>
      </w:pPr>
      <w:r w:rsidRPr="004B6428">
        <w:rPr>
          <w:rFonts w:ascii="Arial" w:hAnsi="Arial"/>
          <w:szCs w:val="24"/>
        </w:rPr>
        <w:t xml:space="preserve">Se establecen distintos plazos para el </w:t>
      </w:r>
      <w:r w:rsidR="002E7B05" w:rsidRPr="004B6428">
        <w:rPr>
          <w:rFonts w:ascii="Arial" w:hAnsi="Arial"/>
          <w:szCs w:val="24"/>
        </w:rPr>
        <w:t>canje</w:t>
      </w:r>
      <w:r w:rsidRPr="004B6428">
        <w:rPr>
          <w:rFonts w:ascii="Arial" w:hAnsi="Arial"/>
          <w:szCs w:val="24"/>
        </w:rPr>
        <w:t xml:space="preserve"> de la ayuda escolar:</w:t>
      </w:r>
    </w:p>
    <w:p w14:paraId="29BFFE15" w14:textId="77777777" w:rsidR="00A36CDC" w:rsidRPr="004B6428" w:rsidRDefault="00A36CDC" w:rsidP="00E16863">
      <w:pPr>
        <w:autoSpaceDE/>
        <w:adjustRightInd/>
        <w:rPr>
          <w:rFonts w:ascii="Arial" w:hAnsi="Arial"/>
          <w:szCs w:val="24"/>
        </w:rPr>
      </w:pPr>
    </w:p>
    <w:p w14:paraId="55581D6F" w14:textId="2F82C4C7" w:rsidR="00A36CDC" w:rsidRPr="004B6428" w:rsidRDefault="00A36CDC" w:rsidP="00E16863">
      <w:pPr>
        <w:autoSpaceDE/>
        <w:adjustRightInd/>
        <w:rPr>
          <w:rFonts w:ascii="Arial" w:hAnsi="Arial"/>
          <w:szCs w:val="24"/>
        </w:rPr>
      </w:pPr>
      <w:r w:rsidRPr="004B6428">
        <w:rPr>
          <w:rFonts w:ascii="Arial" w:hAnsi="Arial"/>
          <w:szCs w:val="24"/>
        </w:rPr>
        <w:t xml:space="preserve">1.- Para los alumnos que en el curso 2024-2025 estudien </w:t>
      </w:r>
      <w:r w:rsidR="002F2A6E" w:rsidRPr="004B6428">
        <w:rPr>
          <w:rFonts w:ascii="Arial" w:hAnsi="Arial"/>
          <w:szCs w:val="24"/>
        </w:rPr>
        <w:t xml:space="preserve">desde </w:t>
      </w:r>
      <w:r w:rsidRPr="004B6428">
        <w:rPr>
          <w:rFonts w:ascii="Arial" w:hAnsi="Arial"/>
          <w:szCs w:val="24"/>
        </w:rPr>
        <w:t>2º de Educación infantil</w:t>
      </w:r>
      <w:r w:rsidR="002F2A6E" w:rsidRPr="004B6428">
        <w:rPr>
          <w:rFonts w:ascii="Arial" w:hAnsi="Arial"/>
          <w:szCs w:val="24"/>
        </w:rPr>
        <w:t xml:space="preserve"> a 4º de ESO</w:t>
      </w:r>
      <w:r w:rsidRPr="004B6428">
        <w:rPr>
          <w:rFonts w:ascii="Arial" w:hAnsi="Arial"/>
          <w:szCs w:val="24"/>
        </w:rPr>
        <w:t xml:space="preserve">: Del 1 de </w:t>
      </w:r>
      <w:r w:rsidR="00330486">
        <w:rPr>
          <w:rFonts w:ascii="Arial" w:hAnsi="Arial"/>
          <w:szCs w:val="24"/>
        </w:rPr>
        <w:t>j</w:t>
      </w:r>
      <w:r w:rsidRPr="004B6428">
        <w:rPr>
          <w:rFonts w:ascii="Arial" w:hAnsi="Arial"/>
          <w:szCs w:val="24"/>
        </w:rPr>
        <w:t>ulio al 30 de septiembre de 2024.</w:t>
      </w:r>
    </w:p>
    <w:p w14:paraId="06927CB7" w14:textId="77777777" w:rsidR="00A00477" w:rsidRPr="004B6428" w:rsidRDefault="00A00477" w:rsidP="00E16863">
      <w:pPr>
        <w:autoSpaceDE/>
        <w:adjustRightInd/>
        <w:rPr>
          <w:rFonts w:ascii="Arial" w:hAnsi="Arial"/>
          <w:szCs w:val="24"/>
        </w:rPr>
      </w:pPr>
    </w:p>
    <w:p w14:paraId="6D2E0DC4" w14:textId="61C27DCF" w:rsidR="003F4120" w:rsidRDefault="00A36CDC" w:rsidP="00E16863">
      <w:pPr>
        <w:autoSpaceDE/>
        <w:adjustRightInd/>
        <w:rPr>
          <w:rFonts w:ascii="Arial" w:hAnsi="Arial"/>
          <w:szCs w:val="24"/>
        </w:rPr>
      </w:pPr>
      <w:r w:rsidRPr="004B6428">
        <w:rPr>
          <w:rFonts w:ascii="Arial" w:hAnsi="Arial"/>
          <w:szCs w:val="24"/>
        </w:rPr>
        <w:t>2</w:t>
      </w:r>
      <w:r w:rsidR="00A00477" w:rsidRPr="004B6428">
        <w:rPr>
          <w:rFonts w:ascii="Arial" w:hAnsi="Arial"/>
          <w:szCs w:val="24"/>
        </w:rPr>
        <w:t>.-</w:t>
      </w:r>
      <w:r w:rsidR="003F4120" w:rsidRPr="004B6428">
        <w:rPr>
          <w:rFonts w:ascii="Arial" w:hAnsi="Arial"/>
          <w:szCs w:val="24"/>
        </w:rPr>
        <w:t xml:space="preserve"> Para los alumnos que estudien en el curso 2024 2025 </w:t>
      </w:r>
      <w:r w:rsidRPr="004B6428">
        <w:rPr>
          <w:rFonts w:ascii="Arial" w:hAnsi="Arial"/>
          <w:szCs w:val="24"/>
        </w:rPr>
        <w:t xml:space="preserve">1º de </w:t>
      </w:r>
      <w:r w:rsidR="003F4120" w:rsidRPr="004B6428">
        <w:rPr>
          <w:rFonts w:ascii="Arial" w:hAnsi="Arial"/>
          <w:szCs w:val="24"/>
        </w:rPr>
        <w:t xml:space="preserve">educación infantil: Del 5 de </w:t>
      </w:r>
      <w:r w:rsidR="00330486" w:rsidRPr="004B6428">
        <w:rPr>
          <w:rFonts w:ascii="Arial" w:hAnsi="Arial"/>
          <w:szCs w:val="24"/>
        </w:rPr>
        <w:t>agosto</w:t>
      </w:r>
      <w:r w:rsidR="003F4120" w:rsidRPr="004B6428">
        <w:rPr>
          <w:rFonts w:ascii="Arial" w:hAnsi="Arial"/>
          <w:szCs w:val="24"/>
        </w:rPr>
        <w:t xml:space="preserve"> al 30 de septiembre 2024</w:t>
      </w:r>
      <w:r w:rsidR="006C67EA" w:rsidRPr="004B6428">
        <w:rPr>
          <w:rFonts w:ascii="Arial" w:hAnsi="Arial"/>
          <w:szCs w:val="24"/>
        </w:rPr>
        <w:t>.</w:t>
      </w:r>
    </w:p>
    <w:p w14:paraId="6DE57C6D" w14:textId="77777777" w:rsidR="004B6428" w:rsidRPr="004B6428" w:rsidRDefault="004B6428" w:rsidP="00E16863">
      <w:pPr>
        <w:autoSpaceDE/>
        <w:adjustRightInd/>
        <w:rPr>
          <w:rFonts w:ascii="Arial" w:hAnsi="Arial"/>
          <w:szCs w:val="24"/>
        </w:rPr>
      </w:pPr>
    </w:p>
    <w:p w14:paraId="17C1B8CF" w14:textId="1A853D3E" w:rsidR="002F2A6E" w:rsidRDefault="002F2A6E" w:rsidP="002F2A6E">
      <w:pPr>
        <w:autoSpaceDE/>
        <w:adjustRightInd/>
        <w:rPr>
          <w:rFonts w:ascii="Arial" w:hAnsi="Arial"/>
          <w:szCs w:val="24"/>
        </w:rPr>
      </w:pPr>
      <w:r w:rsidRPr="004B6428">
        <w:rPr>
          <w:rFonts w:ascii="Arial" w:hAnsi="Arial"/>
          <w:szCs w:val="24"/>
        </w:rPr>
        <w:t xml:space="preserve">3.- Para los alumnos que estudien en el curso 2024 2025 1º o 2º de Bachillerato: Del 5 de </w:t>
      </w:r>
      <w:r w:rsidR="00330486" w:rsidRPr="004B6428">
        <w:rPr>
          <w:rFonts w:ascii="Arial" w:hAnsi="Arial"/>
          <w:szCs w:val="24"/>
        </w:rPr>
        <w:t>agosto</w:t>
      </w:r>
      <w:r w:rsidRPr="004B6428">
        <w:rPr>
          <w:rFonts w:ascii="Arial" w:hAnsi="Arial"/>
          <w:szCs w:val="24"/>
        </w:rPr>
        <w:t xml:space="preserve"> al 30 de septiembre 2024.</w:t>
      </w:r>
    </w:p>
    <w:p w14:paraId="0703E00E" w14:textId="77777777" w:rsidR="004B6428" w:rsidRPr="004B6428" w:rsidRDefault="004B6428" w:rsidP="002F2A6E">
      <w:pPr>
        <w:autoSpaceDE/>
        <w:adjustRightInd/>
        <w:rPr>
          <w:rFonts w:ascii="Arial" w:hAnsi="Arial"/>
          <w:szCs w:val="24"/>
        </w:rPr>
      </w:pPr>
    </w:p>
    <w:p w14:paraId="3249063B" w14:textId="6D4C4FAA" w:rsidR="005F7BDF" w:rsidRPr="004B6428" w:rsidRDefault="004B6428" w:rsidP="00E16863">
      <w:pPr>
        <w:autoSpaceDE/>
        <w:adjustRightInd/>
        <w:rPr>
          <w:rFonts w:ascii="Arial" w:hAnsi="Arial"/>
          <w:szCs w:val="24"/>
        </w:rPr>
      </w:pPr>
      <w:r>
        <w:rPr>
          <w:rFonts w:ascii="Arial" w:hAnsi="Arial"/>
          <w:szCs w:val="24"/>
        </w:rPr>
        <w:t>4</w:t>
      </w:r>
      <w:r w:rsidR="005F7BDF" w:rsidRPr="004B6428">
        <w:rPr>
          <w:rFonts w:ascii="Arial" w:hAnsi="Arial"/>
          <w:szCs w:val="24"/>
        </w:rPr>
        <w:t xml:space="preserve">.- Para los alumnos de Educación Especial: </w:t>
      </w:r>
      <w:r w:rsidR="002F2A6E" w:rsidRPr="004B6428">
        <w:rPr>
          <w:rFonts w:ascii="Arial" w:hAnsi="Arial"/>
          <w:szCs w:val="24"/>
        </w:rPr>
        <w:t xml:space="preserve">Del 1 de </w:t>
      </w:r>
      <w:r w:rsidR="00330486">
        <w:rPr>
          <w:rFonts w:ascii="Arial" w:hAnsi="Arial"/>
          <w:szCs w:val="24"/>
        </w:rPr>
        <w:t>j</w:t>
      </w:r>
      <w:r w:rsidR="002F2A6E" w:rsidRPr="004B6428">
        <w:rPr>
          <w:rFonts w:ascii="Arial" w:hAnsi="Arial"/>
          <w:szCs w:val="24"/>
        </w:rPr>
        <w:t>ulio al 30 de septiembre de 2024</w:t>
      </w:r>
      <w:r w:rsidR="006E46D9" w:rsidRPr="004B6428">
        <w:rPr>
          <w:rFonts w:ascii="Arial" w:hAnsi="Arial"/>
          <w:szCs w:val="24"/>
        </w:rPr>
        <w:t>.</w:t>
      </w:r>
    </w:p>
    <w:p w14:paraId="64A13151" w14:textId="77777777" w:rsidR="006E46D9" w:rsidRPr="004B6428" w:rsidRDefault="006E46D9" w:rsidP="00E16863">
      <w:pPr>
        <w:autoSpaceDE/>
        <w:adjustRightInd/>
        <w:rPr>
          <w:rFonts w:ascii="Arial" w:hAnsi="Arial"/>
          <w:szCs w:val="24"/>
        </w:rPr>
      </w:pPr>
    </w:p>
    <w:p w14:paraId="3D2A50B8" w14:textId="1E1C6D57" w:rsidR="006E46D9" w:rsidRPr="004B6428" w:rsidRDefault="006E46D9" w:rsidP="00E16863">
      <w:pPr>
        <w:autoSpaceDE/>
        <w:adjustRightInd/>
        <w:rPr>
          <w:rFonts w:ascii="Arial" w:hAnsi="Arial"/>
          <w:szCs w:val="24"/>
        </w:rPr>
      </w:pPr>
      <w:r w:rsidRPr="004B6428">
        <w:rPr>
          <w:rFonts w:ascii="Arial" w:hAnsi="Arial"/>
          <w:szCs w:val="24"/>
        </w:rPr>
        <w:lastRenderedPageBreak/>
        <w:t>5.- Para los alumnos que estudien en el curso 2024 2025 Formación Profesional Básica o Formación Profesional de Grado Medio</w:t>
      </w:r>
      <w:r w:rsidR="006C67EA" w:rsidRPr="004B6428">
        <w:rPr>
          <w:rFonts w:ascii="Arial" w:hAnsi="Arial"/>
          <w:szCs w:val="24"/>
        </w:rPr>
        <w:t xml:space="preserve">: Del 16 de </w:t>
      </w:r>
      <w:r w:rsidR="00330486" w:rsidRPr="004B6428">
        <w:rPr>
          <w:rFonts w:ascii="Arial" w:hAnsi="Arial"/>
          <w:szCs w:val="24"/>
        </w:rPr>
        <w:t>septiembre</w:t>
      </w:r>
      <w:r w:rsidR="006C67EA" w:rsidRPr="004B6428">
        <w:rPr>
          <w:rFonts w:ascii="Arial" w:hAnsi="Arial"/>
          <w:szCs w:val="24"/>
        </w:rPr>
        <w:t xml:space="preserve"> al 15 de </w:t>
      </w:r>
      <w:r w:rsidR="00330486">
        <w:rPr>
          <w:rFonts w:ascii="Arial" w:hAnsi="Arial"/>
          <w:szCs w:val="24"/>
        </w:rPr>
        <w:t>o</w:t>
      </w:r>
      <w:r w:rsidR="006C67EA" w:rsidRPr="004B6428">
        <w:rPr>
          <w:rFonts w:ascii="Arial" w:hAnsi="Arial"/>
          <w:szCs w:val="24"/>
        </w:rPr>
        <w:t>ctubre de 2024.</w:t>
      </w:r>
    </w:p>
    <w:p w14:paraId="254F9D47" w14:textId="77777777" w:rsidR="002F2A6E" w:rsidRPr="004B6428" w:rsidRDefault="002F2A6E" w:rsidP="00E16863">
      <w:pPr>
        <w:autoSpaceDE/>
        <w:adjustRightInd/>
        <w:rPr>
          <w:rFonts w:ascii="Arial" w:hAnsi="Arial"/>
          <w:szCs w:val="24"/>
        </w:rPr>
      </w:pPr>
    </w:p>
    <w:p w14:paraId="2E124DC1" w14:textId="2C171546" w:rsidR="006C67EA" w:rsidRPr="004B6428" w:rsidRDefault="006C67EA" w:rsidP="006C67EA">
      <w:pPr>
        <w:autoSpaceDE/>
        <w:adjustRightInd/>
        <w:rPr>
          <w:rFonts w:ascii="Arial" w:hAnsi="Arial"/>
          <w:szCs w:val="24"/>
        </w:rPr>
      </w:pPr>
      <w:r w:rsidRPr="004B6428">
        <w:rPr>
          <w:rFonts w:ascii="Arial" w:hAnsi="Arial"/>
          <w:szCs w:val="24"/>
        </w:rPr>
        <w:t>6.- Para alumnos que durante el verano hayan solicitado una plaza escolar y no se</w:t>
      </w:r>
      <w:r w:rsidR="007F440F" w:rsidRPr="004B6428">
        <w:rPr>
          <w:rFonts w:ascii="Arial" w:hAnsi="Arial"/>
          <w:szCs w:val="24"/>
        </w:rPr>
        <w:t xml:space="preserve"> les</w:t>
      </w:r>
      <w:r w:rsidRPr="004B6428">
        <w:rPr>
          <w:rFonts w:ascii="Arial" w:hAnsi="Arial"/>
          <w:szCs w:val="24"/>
        </w:rPr>
        <w:t xml:space="preserve"> haya asignado </w:t>
      </w:r>
      <w:r w:rsidR="002E7B05" w:rsidRPr="004B6428">
        <w:rPr>
          <w:rFonts w:ascii="Arial" w:hAnsi="Arial"/>
          <w:szCs w:val="24"/>
        </w:rPr>
        <w:t xml:space="preserve">plaza </w:t>
      </w:r>
      <w:r w:rsidRPr="004B6428">
        <w:rPr>
          <w:rFonts w:ascii="Arial" w:hAnsi="Arial"/>
          <w:szCs w:val="24"/>
        </w:rPr>
        <w:t xml:space="preserve">hasta el mes de septiembre por el Servicio de Apoyo a la Escolarización: Del 16 de </w:t>
      </w:r>
      <w:r w:rsidR="00330486">
        <w:rPr>
          <w:rFonts w:ascii="Arial" w:hAnsi="Arial"/>
          <w:szCs w:val="24"/>
        </w:rPr>
        <w:t>s</w:t>
      </w:r>
      <w:r w:rsidRPr="004B6428">
        <w:rPr>
          <w:rFonts w:ascii="Arial" w:hAnsi="Arial"/>
          <w:szCs w:val="24"/>
        </w:rPr>
        <w:t xml:space="preserve">eptiembre al 15 de </w:t>
      </w:r>
      <w:r w:rsidR="00330486">
        <w:rPr>
          <w:rFonts w:ascii="Arial" w:hAnsi="Arial"/>
          <w:szCs w:val="24"/>
        </w:rPr>
        <w:t>o</w:t>
      </w:r>
      <w:r w:rsidRPr="004B6428">
        <w:rPr>
          <w:rFonts w:ascii="Arial" w:hAnsi="Arial"/>
          <w:szCs w:val="24"/>
        </w:rPr>
        <w:t>ctubre de 2024.</w:t>
      </w:r>
    </w:p>
    <w:p w14:paraId="017B9405" w14:textId="77777777" w:rsidR="002E7B05" w:rsidRPr="004B6428" w:rsidRDefault="002E7B05" w:rsidP="006C67EA">
      <w:pPr>
        <w:autoSpaceDE/>
        <w:adjustRightInd/>
        <w:rPr>
          <w:rFonts w:ascii="Arial" w:hAnsi="Arial"/>
          <w:szCs w:val="24"/>
        </w:rPr>
      </w:pPr>
    </w:p>
    <w:p w14:paraId="44A66343" w14:textId="4390D660" w:rsidR="0020197F" w:rsidRPr="004B6428" w:rsidRDefault="002E7B05" w:rsidP="0020197F">
      <w:pPr>
        <w:pStyle w:val="Textoindependiente"/>
        <w:rPr>
          <w:rFonts w:ascii="Arial" w:hAnsi="Arial"/>
          <w:szCs w:val="24"/>
        </w:rPr>
      </w:pPr>
      <w:r w:rsidRPr="004B6428">
        <w:rPr>
          <w:rFonts w:ascii="Arial" w:hAnsi="Arial"/>
          <w:szCs w:val="24"/>
        </w:rPr>
        <w:t xml:space="preserve">7.- </w:t>
      </w:r>
      <w:r w:rsidR="0020197F" w:rsidRPr="004B6428">
        <w:rPr>
          <w:rFonts w:ascii="Arial" w:hAnsi="Arial"/>
          <w:szCs w:val="24"/>
        </w:rPr>
        <w:t>Para alumnos que en el curso 2024 2025 realicen los siguientes estudios:</w:t>
      </w:r>
    </w:p>
    <w:p w14:paraId="3E3AEAC4" w14:textId="77777777" w:rsidR="0020197F" w:rsidRPr="004B6428" w:rsidRDefault="0020197F" w:rsidP="0020197F">
      <w:pPr>
        <w:pStyle w:val="Textoindependiente"/>
        <w:ind w:left="709"/>
        <w:rPr>
          <w:rFonts w:ascii="Arial" w:hAnsi="Arial"/>
          <w:szCs w:val="24"/>
        </w:rPr>
      </w:pPr>
      <w:r w:rsidRPr="004B6428">
        <w:rPr>
          <w:rFonts w:ascii="Arial" w:hAnsi="Arial"/>
          <w:szCs w:val="24"/>
        </w:rPr>
        <w:t>-Enseñanzas para la obtención del título de Graduado en ESO. Nivel I.</w:t>
      </w:r>
    </w:p>
    <w:p w14:paraId="754D2A7B" w14:textId="77777777" w:rsidR="0020197F" w:rsidRPr="004B6428" w:rsidRDefault="0020197F" w:rsidP="0020197F">
      <w:pPr>
        <w:pStyle w:val="Textoindependiente"/>
        <w:ind w:left="709"/>
        <w:rPr>
          <w:rFonts w:ascii="Arial" w:hAnsi="Arial"/>
          <w:szCs w:val="24"/>
        </w:rPr>
      </w:pPr>
      <w:r w:rsidRPr="004B6428">
        <w:rPr>
          <w:rFonts w:ascii="Arial" w:hAnsi="Arial"/>
          <w:szCs w:val="24"/>
        </w:rPr>
        <w:t>-Enseñanzas para la obtención del título de Graduado en ESO. Nivel II.</w:t>
      </w:r>
    </w:p>
    <w:p w14:paraId="2C63A340" w14:textId="77777777" w:rsidR="0020197F" w:rsidRPr="004B6428" w:rsidRDefault="0020197F" w:rsidP="0020197F">
      <w:pPr>
        <w:pStyle w:val="Textoindependiente"/>
        <w:ind w:left="709"/>
        <w:rPr>
          <w:rFonts w:ascii="Arial" w:hAnsi="Arial"/>
          <w:szCs w:val="24"/>
        </w:rPr>
      </w:pPr>
      <w:r w:rsidRPr="004B6428">
        <w:rPr>
          <w:rFonts w:ascii="Arial" w:hAnsi="Arial"/>
          <w:szCs w:val="24"/>
        </w:rPr>
        <w:t>-Bachillerato para personas adultas.</w:t>
      </w:r>
    </w:p>
    <w:p w14:paraId="48B55C11" w14:textId="31D88CBB" w:rsidR="00EE5307" w:rsidRPr="004B6428" w:rsidRDefault="0020197F" w:rsidP="006C67EA">
      <w:pPr>
        <w:autoSpaceDE/>
        <w:adjustRightInd/>
        <w:rPr>
          <w:rFonts w:ascii="Arial" w:hAnsi="Arial"/>
          <w:szCs w:val="24"/>
        </w:rPr>
      </w:pPr>
      <w:r w:rsidRPr="004B6428">
        <w:rPr>
          <w:rFonts w:ascii="Arial" w:hAnsi="Arial"/>
          <w:szCs w:val="24"/>
        </w:rPr>
        <w:tab/>
      </w:r>
      <w:r w:rsidR="004B6428">
        <w:rPr>
          <w:rFonts w:ascii="Arial" w:hAnsi="Arial"/>
          <w:szCs w:val="24"/>
        </w:rPr>
        <w:t>E</w:t>
      </w:r>
      <w:r w:rsidRPr="004B6428">
        <w:rPr>
          <w:rFonts w:ascii="Arial" w:hAnsi="Arial"/>
          <w:szCs w:val="24"/>
        </w:rPr>
        <w:t xml:space="preserve">l plazo es del 16 de </w:t>
      </w:r>
      <w:r w:rsidR="0029130C" w:rsidRPr="004B6428">
        <w:rPr>
          <w:rFonts w:ascii="Arial" w:hAnsi="Arial"/>
          <w:szCs w:val="24"/>
        </w:rPr>
        <w:t>septiembre</w:t>
      </w:r>
      <w:r w:rsidRPr="004B6428">
        <w:rPr>
          <w:rFonts w:ascii="Arial" w:hAnsi="Arial"/>
          <w:szCs w:val="24"/>
        </w:rPr>
        <w:t xml:space="preserve"> al 15 de </w:t>
      </w:r>
      <w:r w:rsidR="0029130C">
        <w:rPr>
          <w:rFonts w:ascii="Arial" w:hAnsi="Arial"/>
          <w:szCs w:val="24"/>
        </w:rPr>
        <w:t>o</w:t>
      </w:r>
      <w:r w:rsidRPr="004B6428">
        <w:rPr>
          <w:rFonts w:ascii="Arial" w:hAnsi="Arial"/>
          <w:szCs w:val="24"/>
        </w:rPr>
        <w:t>ctubre de 2024.</w:t>
      </w:r>
    </w:p>
    <w:p w14:paraId="792D24D9" w14:textId="1D0C0F94" w:rsidR="00154523" w:rsidRDefault="00154523" w:rsidP="003E2851">
      <w:pPr>
        <w:autoSpaceDE/>
        <w:adjustRightInd/>
        <w:rPr>
          <w:rFonts w:ascii="Calibri" w:hAnsi="Calibri" w:cs="Calibri"/>
          <w:b/>
          <w:color w:val="FF0000"/>
          <w:szCs w:val="22"/>
        </w:rPr>
      </w:pPr>
    </w:p>
    <w:p w14:paraId="7027D936" w14:textId="04A12FF5" w:rsidR="00341C4E" w:rsidRPr="0029130C" w:rsidRDefault="00510951" w:rsidP="00341C4E">
      <w:pPr>
        <w:spacing w:after="120"/>
        <w:rPr>
          <w:rFonts w:ascii="Arial" w:hAnsi="Arial"/>
          <w:bCs/>
          <w:szCs w:val="24"/>
        </w:rPr>
      </w:pPr>
      <w:r w:rsidRPr="0029130C">
        <w:rPr>
          <w:rFonts w:ascii="Arial" w:hAnsi="Arial"/>
          <w:bCs/>
          <w:szCs w:val="24"/>
        </w:rPr>
        <w:t>NOVENO</w:t>
      </w:r>
      <w:r w:rsidR="00341C4E" w:rsidRPr="0029130C">
        <w:rPr>
          <w:rFonts w:ascii="Arial" w:hAnsi="Arial"/>
          <w:bCs/>
          <w:szCs w:val="24"/>
        </w:rPr>
        <w:t>.</w:t>
      </w:r>
      <w:r w:rsidRPr="0029130C">
        <w:rPr>
          <w:rFonts w:ascii="Arial" w:hAnsi="Arial"/>
          <w:bCs/>
          <w:szCs w:val="24"/>
        </w:rPr>
        <w:t>-</w:t>
      </w:r>
      <w:r w:rsidR="00341C4E" w:rsidRPr="0029130C">
        <w:rPr>
          <w:rFonts w:ascii="Arial" w:hAnsi="Arial"/>
          <w:bCs/>
          <w:szCs w:val="24"/>
        </w:rPr>
        <w:t xml:space="preserve"> DEROGACIONES.</w:t>
      </w:r>
    </w:p>
    <w:p w14:paraId="43C4E554" w14:textId="77777777" w:rsidR="00341C4E" w:rsidRDefault="00341C4E" w:rsidP="00341C4E">
      <w:pPr>
        <w:rPr>
          <w:rFonts w:ascii="Arial" w:eastAsiaTheme="minorHAnsi" w:hAnsi="Arial"/>
          <w:szCs w:val="24"/>
          <w:lang w:eastAsia="en-US"/>
        </w:rPr>
      </w:pPr>
      <w:r>
        <w:rPr>
          <w:rFonts w:ascii="Arial" w:hAnsi="Arial"/>
          <w:szCs w:val="24"/>
        </w:rPr>
        <w:t xml:space="preserve">Estas bases </w:t>
      </w:r>
      <w:r w:rsidR="00584138">
        <w:rPr>
          <w:rFonts w:ascii="Arial" w:hAnsi="Arial"/>
          <w:szCs w:val="24"/>
        </w:rPr>
        <w:t>derogan todas</w:t>
      </w:r>
      <w:r>
        <w:rPr>
          <w:rFonts w:ascii="Arial" w:hAnsi="Arial"/>
          <w:szCs w:val="24"/>
        </w:rPr>
        <w:t xml:space="preserve"> las aprobadas anteriormente con el mismo objeto.</w:t>
      </w:r>
    </w:p>
    <w:p w14:paraId="739E92F7" w14:textId="77777777" w:rsidR="00341C4E" w:rsidRDefault="00341C4E" w:rsidP="00341C4E">
      <w:pPr>
        <w:autoSpaceDE/>
        <w:adjustRightInd/>
        <w:spacing w:after="120"/>
        <w:rPr>
          <w:rFonts w:ascii="Arial" w:hAnsi="Arial"/>
          <w:szCs w:val="24"/>
        </w:rPr>
      </w:pPr>
    </w:p>
    <w:sectPr w:rsidR="00341C4E" w:rsidSect="00453FA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132DEE" w14:textId="77777777" w:rsidR="00E607B1" w:rsidRDefault="00E607B1" w:rsidP="00C92D0E">
      <w:r>
        <w:separator/>
      </w:r>
    </w:p>
    <w:p w14:paraId="39D5E46B" w14:textId="77777777" w:rsidR="00E607B1" w:rsidRDefault="00E607B1" w:rsidP="00C92D0E"/>
  </w:endnote>
  <w:endnote w:type="continuationSeparator" w:id="0">
    <w:p w14:paraId="2CB572F2" w14:textId="77777777" w:rsidR="00E607B1" w:rsidRDefault="00E607B1" w:rsidP="00C92D0E">
      <w:r>
        <w:continuationSeparator/>
      </w:r>
    </w:p>
    <w:p w14:paraId="4807795E" w14:textId="77777777" w:rsidR="00E607B1" w:rsidRDefault="00E607B1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  <w:embedRegular r:id="rId1" w:fontKey="{88F4D234-EBAE-4F91-A98B-0EE33C560F0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E8A9C450-8507-4924-96E9-5F357A755C7A}"/>
    <w:embedBold r:id="rId3" w:fontKey="{EC070E28-5957-478E-9679-0584DAE3D205}"/>
  </w:font>
  <w:font w:name="Avenir LT Std 55 Roman">
    <w:altName w:val="Malgun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859F1463-949C-4F91-815C-6563C8ADCB5C}"/>
  </w:font>
  <w:font w:name="Avenir LT Std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  <w:embedRegular r:id="rId5" w:fontKey="{C102B0F0-9D1A-4647-B3D3-434F1897D63C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E24F102F-3733-4243-9645-41752576C17F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7" w:fontKey="{72ED5AF6-D132-4DB5-BB8A-D98B8ECC00D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6F74A984-76AD-4099-A14E-E7916FB40E3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230A6" w14:textId="77777777" w:rsidR="007A2C55" w:rsidRDefault="00C16877" w:rsidP="007A2C55">
    <w:pPr>
      <w:pStyle w:val="Piedepgina"/>
      <w:jc w:val="right"/>
      <w:rPr>
        <w:caps/>
        <w:color w:val="4F81BD" w:themeColor="accent1"/>
      </w:rPr>
    </w:pPr>
    <w:r>
      <w:rPr>
        <w:caps/>
        <w:color w:val="4F81BD" w:themeColor="accent1"/>
      </w:rPr>
      <w:fldChar w:fldCharType="begin"/>
    </w:r>
    <w:r w:rsidR="007A2C55">
      <w:rPr>
        <w:caps/>
        <w:color w:val="4F81BD" w:themeColor="accent1"/>
      </w:rPr>
      <w:instrText>PAGE   \* MERGEFORMAT</w:instrText>
    </w:r>
    <w:r>
      <w:rPr>
        <w:caps/>
        <w:color w:val="4F81BD" w:themeColor="accent1"/>
      </w:rPr>
      <w:fldChar w:fldCharType="separate"/>
    </w:r>
    <w:r w:rsidR="002733A8">
      <w:rPr>
        <w:caps/>
        <w:noProof/>
        <w:color w:val="4F81BD" w:themeColor="accent1"/>
      </w:rPr>
      <w:t>1</w:t>
    </w:r>
    <w:r>
      <w:rPr>
        <w:caps/>
        <w:color w:val="4F81BD" w:themeColor="accent1"/>
      </w:rPr>
      <w:fldChar w:fldCharType="end"/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5690FC96" w14:textId="77777777" w:rsidR="006B6F4E" w:rsidRDefault="006B6F4E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</w:p>
      <w:p w14:paraId="1336EDBF" w14:textId="77777777" w:rsidR="006B6F4E" w:rsidRPr="00453FAE" w:rsidRDefault="0029130C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222ED7F3" w14:textId="77777777" w:rsidR="006B6F4E" w:rsidRDefault="006B6F4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57216" behindDoc="1" locked="0" layoutInCell="1" allowOverlap="1" wp14:anchorId="191795CB" wp14:editId="52DF848E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1824894253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7A1F5C31" w14:textId="77777777" w:rsidR="006B6F4E" w:rsidRDefault="006B6F4E" w:rsidP="00C92D0E">
        <w:pPr>
          <w:pStyle w:val="Piedepgina"/>
          <w:rPr>
            <w:sz w:val="14"/>
            <w:szCs w:val="16"/>
          </w:rPr>
        </w:pPr>
      </w:p>
      <w:p w14:paraId="2020B89E" w14:textId="77777777" w:rsidR="006B6F4E" w:rsidRDefault="006B6F4E" w:rsidP="00C92D0E">
        <w:pPr>
          <w:pStyle w:val="Piedepgina"/>
          <w:rPr>
            <w:sz w:val="14"/>
            <w:szCs w:val="16"/>
          </w:rPr>
        </w:pPr>
      </w:p>
      <w:p w14:paraId="22573FC5" w14:textId="77777777" w:rsidR="006B6F4E" w:rsidRDefault="0093386A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8DA3B47" wp14:editId="03D99599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0" r="0" b="0"/>
                  <wp:wrapNone/>
                  <wp:docPr id="805756058" name="Cuadro de text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659D121" w14:textId="77777777" w:rsidR="006B6F4E" w:rsidRDefault="0029130C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6B6F4E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1EB8CAD0" w14:textId="77777777" w:rsidR="006B6F4E" w:rsidRPr="000E2CD0" w:rsidRDefault="006B6F4E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38DA3B47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8" type="#_x0000_t202" style="position:absolute;left:0;text-align:left;margin-left:26.75pt;margin-top:4.1pt;width:379.6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POPnGr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6659D121" w14:textId="77777777" w:rsidR="006B6F4E" w:rsidRDefault="0029130C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6B6F4E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1EB8CAD0" w14:textId="77777777" w:rsidR="006B6F4E" w:rsidRPr="000E2CD0" w:rsidRDefault="006B6F4E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08362F27" w14:textId="77777777" w:rsidR="006B6F4E" w:rsidRDefault="006B6F4E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C1687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C1687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C1687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C1687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C1687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C16877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21BBA2B1" w14:textId="77777777" w:rsidR="006B6F4E" w:rsidRPr="000E2CD0" w:rsidRDefault="0029130C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970178" w14:textId="77777777" w:rsidR="00E607B1" w:rsidRDefault="00E607B1" w:rsidP="00C92D0E">
      <w:r>
        <w:separator/>
      </w:r>
    </w:p>
    <w:p w14:paraId="4F201330" w14:textId="77777777" w:rsidR="00E607B1" w:rsidRDefault="00E607B1" w:rsidP="00C92D0E"/>
  </w:footnote>
  <w:footnote w:type="continuationSeparator" w:id="0">
    <w:p w14:paraId="66769C9E" w14:textId="77777777" w:rsidR="00E607B1" w:rsidRDefault="00E607B1" w:rsidP="00C92D0E">
      <w:r>
        <w:continuationSeparator/>
      </w:r>
    </w:p>
    <w:p w14:paraId="6F634B36" w14:textId="77777777" w:rsidR="00E607B1" w:rsidRDefault="00E607B1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73567" w14:textId="77777777" w:rsidR="006B6F4E" w:rsidRDefault="006B6F4E" w:rsidP="00453FAE">
    <w:pPr>
      <w:pStyle w:val="Encabezado"/>
      <w:jc w:val="center"/>
      <w:rPr>
        <w:noProof/>
      </w:rPr>
    </w:pPr>
  </w:p>
  <w:p w14:paraId="17388371" w14:textId="77777777" w:rsidR="006B6F4E" w:rsidRDefault="006B6F4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42E027C6" wp14:editId="5D3DA83E">
          <wp:extent cx="2183823" cy="1552399"/>
          <wp:effectExtent l="19050" t="0" r="6927" b="0"/>
          <wp:docPr id="8252629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3386A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C62A455" wp14:editId="024A767F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0" r="0" b="0"/>
              <wp:wrapNone/>
              <wp:docPr id="1361865667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720E4EB" w14:textId="77777777" w:rsidR="006B6F4E" w:rsidRDefault="006B6F4E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33FAC1D8" w14:textId="77777777" w:rsidR="006B6F4E" w:rsidRPr="004259A9" w:rsidRDefault="006B6F4E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0E0BDD">
                            <w:t>www.aytosanlorenzo.es</w:t>
                          </w:r>
                          <w:r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educacion@aytosanlorenzo.es</w:t>
                          </w:r>
                        </w:p>
                        <w:p w14:paraId="35EB5755" w14:textId="77777777" w:rsidR="006B6F4E" w:rsidRPr="00AA64CD" w:rsidRDefault="006B6F4E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62A45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2720E4EB" w14:textId="77777777" w:rsidR="006B6F4E" w:rsidRDefault="006B6F4E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33FAC1D8" w14:textId="77777777" w:rsidR="006B6F4E" w:rsidRPr="004259A9" w:rsidRDefault="006B6F4E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0E0BDD">
                      <w:t>www.aytosanlorenzo.es</w:t>
                    </w:r>
                    <w:r>
                      <w:t xml:space="preserve"> </w:t>
                    </w:r>
                    <w:r w:rsidRPr="00255093">
                      <w:t>•</w:t>
                    </w:r>
                    <w:r>
                      <w:t xml:space="preserve"> educacion@aytosanlorenzo.es</w:t>
                    </w:r>
                  </w:p>
                  <w:p w14:paraId="35EB5755" w14:textId="77777777" w:rsidR="006B6F4E" w:rsidRPr="00AA64CD" w:rsidRDefault="006B6F4E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07B0B" w14:textId="77777777" w:rsidR="006B6F4E" w:rsidRDefault="006B6F4E" w:rsidP="00C92D0E">
    <w:pPr>
      <w:pStyle w:val="Encabezado"/>
    </w:pPr>
    <w:r>
      <w:tab/>
    </w:r>
  </w:p>
  <w:p w14:paraId="45ED198E" w14:textId="77777777" w:rsidR="006B6F4E" w:rsidRDefault="0093386A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F471CB4" wp14:editId="73889594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0" r="0" b="0"/>
              <wp:wrapNone/>
              <wp:docPr id="93369451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BF405F3" w14:textId="77777777" w:rsidR="006B6F4E" w:rsidRDefault="006B6F4E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1B95139F" w14:textId="77777777" w:rsidR="006B6F4E" w:rsidRPr="004259A9" w:rsidRDefault="006B6F4E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411E7428" w14:textId="77777777" w:rsidR="006B6F4E" w:rsidRPr="00AA64CD" w:rsidRDefault="006B6F4E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471C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OSK9wEAANQ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" stroked="f">
              <v:textbox style="layout-flow:vertical;mso-layout-flow-alt:bottom-to-top">
                <w:txbxContent>
                  <w:p w14:paraId="3BF405F3" w14:textId="77777777" w:rsidR="006B6F4E" w:rsidRDefault="006B6F4E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1B95139F" w14:textId="77777777" w:rsidR="006B6F4E" w:rsidRPr="004259A9" w:rsidRDefault="006B6F4E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411E7428" w14:textId="77777777" w:rsidR="006B6F4E" w:rsidRPr="00AA64CD" w:rsidRDefault="006B6F4E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6B6F4E">
      <w:tab/>
    </w:r>
    <w:r w:rsidR="006B6F4E" w:rsidRPr="00191EDB">
      <w:rPr>
        <w:noProof/>
      </w:rPr>
      <w:drawing>
        <wp:inline distT="0" distB="0" distL="0" distR="0" wp14:anchorId="46251EB3" wp14:editId="216C4D55">
          <wp:extent cx="2183823" cy="1552399"/>
          <wp:effectExtent l="19050" t="0" r="6927" b="0"/>
          <wp:docPr id="1329955352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148E9"/>
    <w:multiLevelType w:val="hybridMultilevel"/>
    <w:tmpl w:val="367EE910"/>
    <w:lvl w:ilvl="0" w:tplc="51B0357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0C221714"/>
    <w:multiLevelType w:val="hybridMultilevel"/>
    <w:tmpl w:val="4B72BA36"/>
    <w:lvl w:ilvl="0" w:tplc="CA3AC14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D6985"/>
    <w:multiLevelType w:val="hybridMultilevel"/>
    <w:tmpl w:val="906C2190"/>
    <w:lvl w:ilvl="0" w:tplc="B5A2A9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21703B6"/>
    <w:multiLevelType w:val="hybridMultilevel"/>
    <w:tmpl w:val="5BD43CA0"/>
    <w:lvl w:ilvl="0" w:tplc="2ECEF4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6A21B4"/>
    <w:multiLevelType w:val="hybridMultilevel"/>
    <w:tmpl w:val="472826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7983E93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7B62097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7B5F2D"/>
    <w:multiLevelType w:val="hybridMultilevel"/>
    <w:tmpl w:val="2ED4D42C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0126B3"/>
    <w:multiLevelType w:val="hybridMultilevel"/>
    <w:tmpl w:val="FD86876C"/>
    <w:lvl w:ilvl="0" w:tplc="C6426F6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40499A"/>
    <w:multiLevelType w:val="hybridMultilevel"/>
    <w:tmpl w:val="D61C71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B04EBE"/>
    <w:multiLevelType w:val="multilevel"/>
    <w:tmpl w:val="8612C32C"/>
    <w:numStyleLink w:val="EstiloConvietas14pt"/>
  </w:abstractNum>
  <w:abstractNum w:abstractNumId="42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6448624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882938922">
    <w:abstractNumId w:val="26"/>
  </w:num>
  <w:num w:numId="3" w16cid:durableId="1133906950">
    <w:abstractNumId w:val="26"/>
    <w:lvlOverride w:ilvl="0">
      <w:startOverride w:val="1"/>
    </w:lvlOverride>
  </w:num>
  <w:num w:numId="4" w16cid:durableId="1879271513">
    <w:abstractNumId w:val="1"/>
  </w:num>
  <w:num w:numId="5" w16cid:durableId="432865669">
    <w:abstractNumId w:val="45"/>
  </w:num>
  <w:num w:numId="6" w16cid:durableId="268780504">
    <w:abstractNumId w:val="11"/>
  </w:num>
  <w:num w:numId="7" w16cid:durableId="760610867">
    <w:abstractNumId w:val="41"/>
  </w:num>
  <w:num w:numId="8" w16cid:durableId="202065505">
    <w:abstractNumId w:val="38"/>
  </w:num>
  <w:num w:numId="9" w16cid:durableId="632253764">
    <w:abstractNumId w:val="7"/>
  </w:num>
  <w:num w:numId="10" w16cid:durableId="934485947">
    <w:abstractNumId w:val="9"/>
  </w:num>
  <w:num w:numId="11" w16cid:durableId="741273">
    <w:abstractNumId w:val="23"/>
  </w:num>
  <w:num w:numId="12" w16cid:durableId="1338800215">
    <w:abstractNumId w:val="37"/>
  </w:num>
  <w:num w:numId="13" w16cid:durableId="780804525">
    <w:abstractNumId w:val="31"/>
  </w:num>
  <w:num w:numId="14" w16cid:durableId="1816950628">
    <w:abstractNumId w:val="32"/>
  </w:num>
  <w:num w:numId="15" w16cid:durableId="1363096613">
    <w:abstractNumId w:val="42"/>
  </w:num>
  <w:num w:numId="16" w16cid:durableId="1066075311">
    <w:abstractNumId w:val="14"/>
  </w:num>
  <w:num w:numId="17" w16cid:durableId="1183401427">
    <w:abstractNumId w:val="30"/>
  </w:num>
  <w:num w:numId="18" w16cid:durableId="1324434696">
    <w:abstractNumId w:val="46"/>
  </w:num>
  <w:num w:numId="19" w16cid:durableId="211313727">
    <w:abstractNumId w:val="40"/>
  </w:num>
  <w:num w:numId="20" w16cid:durableId="1791242884">
    <w:abstractNumId w:val="43"/>
  </w:num>
  <w:num w:numId="21" w16cid:durableId="170948980">
    <w:abstractNumId w:val="13"/>
  </w:num>
  <w:num w:numId="22" w16cid:durableId="1391806402">
    <w:abstractNumId w:val="34"/>
  </w:num>
  <w:num w:numId="23" w16cid:durableId="2108690252">
    <w:abstractNumId w:val="36"/>
  </w:num>
  <w:num w:numId="24" w16cid:durableId="1379092148">
    <w:abstractNumId w:val="21"/>
  </w:num>
  <w:num w:numId="25" w16cid:durableId="303850818">
    <w:abstractNumId w:val="20"/>
  </w:num>
  <w:num w:numId="26" w16cid:durableId="1087575108">
    <w:abstractNumId w:val="12"/>
  </w:num>
  <w:num w:numId="27" w16cid:durableId="602151598">
    <w:abstractNumId w:val="5"/>
  </w:num>
  <w:num w:numId="28" w16cid:durableId="508720858">
    <w:abstractNumId w:val="29"/>
  </w:num>
  <w:num w:numId="29" w16cid:durableId="548035807">
    <w:abstractNumId w:val="17"/>
  </w:num>
  <w:num w:numId="30" w16cid:durableId="156464356">
    <w:abstractNumId w:val="24"/>
  </w:num>
  <w:num w:numId="31" w16cid:durableId="1483740256">
    <w:abstractNumId w:val="8"/>
  </w:num>
  <w:num w:numId="32" w16cid:durableId="1275290435">
    <w:abstractNumId w:val="2"/>
  </w:num>
  <w:num w:numId="33" w16cid:durableId="522675476">
    <w:abstractNumId w:val="39"/>
  </w:num>
  <w:num w:numId="34" w16cid:durableId="213546455">
    <w:abstractNumId w:val="25"/>
  </w:num>
  <w:num w:numId="35" w16cid:durableId="341736950">
    <w:abstractNumId w:val="28"/>
  </w:num>
  <w:num w:numId="36" w16cid:durableId="1665205626">
    <w:abstractNumId w:val="44"/>
  </w:num>
  <w:num w:numId="37" w16cid:durableId="1143044538">
    <w:abstractNumId w:val="6"/>
  </w:num>
  <w:num w:numId="38" w16cid:durableId="1551188743">
    <w:abstractNumId w:val="35"/>
  </w:num>
  <w:num w:numId="39" w16cid:durableId="310183591">
    <w:abstractNumId w:val="33"/>
  </w:num>
  <w:num w:numId="40" w16cid:durableId="1707484945">
    <w:abstractNumId w:val="27"/>
  </w:num>
  <w:num w:numId="41" w16cid:durableId="1428162285">
    <w:abstractNumId w:val="4"/>
  </w:num>
  <w:num w:numId="42" w16cid:durableId="1642076105">
    <w:abstractNumId w:val="16"/>
  </w:num>
  <w:num w:numId="43" w16cid:durableId="2145849844">
    <w:abstractNumId w:val="3"/>
  </w:num>
  <w:num w:numId="44" w16cid:durableId="1400791400">
    <w:abstractNumId w:val="18"/>
  </w:num>
  <w:num w:numId="45" w16cid:durableId="1822041654">
    <w:abstractNumId w:val="19"/>
  </w:num>
  <w:num w:numId="46" w16cid:durableId="1643541419">
    <w:abstractNumId w:val="10"/>
  </w:num>
  <w:num w:numId="47" w16cid:durableId="1405838111">
    <w:abstractNumId w:val="15"/>
  </w:num>
  <w:num w:numId="48" w16cid:durableId="181930228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25"/>
  <w:embedTrueTypeFonts/>
  <w:proofState w:spelling="clean"/>
  <w:attachedTemplate r:id="rId1"/>
  <w:defaultTabStop w:val="709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FA4"/>
    <w:rsid w:val="0000186B"/>
    <w:rsid w:val="00021F84"/>
    <w:rsid w:val="00034740"/>
    <w:rsid w:val="000453D0"/>
    <w:rsid w:val="00057545"/>
    <w:rsid w:val="00064A10"/>
    <w:rsid w:val="0006669A"/>
    <w:rsid w:val="000761F7"/>
    <w:rsid w:val="00097F58"/>
    <w:rsid w:val="000A0A94"/>
    <w:rsid w:val="000A1463"/>
    <w:rsid w:val="000A1842"/>
    <w:rsid w:val="000A483E"/>
    <w:rsid w:val="000A51BA"/>
    <w:rsid w:val="000B3284"/>
    <w:rsid w:val="000B7A7E"/>
    <w:rsid w:val="000D141F"/>
    <w:rsid w:val="000D1BD3"/>
    <w:rsid w:val="000D2F6B"/>
    <w:rsid w:val="000D7C88"/>
    <w:rsid w:val="000E0BDD"/>
    <w:rsid w:val="000E2CD0"/>
    <w:rsid w:val="000E2FAB"/>
    <w:rsid w:val="001041E4"/>
    <w:rsid w:val="001049DD"/>
    <w:rsid w:val="00127D36"/>
    <w:rsid w:val="00134A86"/>
    <w:rsid w:val="00136A1C"/>
    <w:rsid w:val="0014199C"/>
    <w:rsid w:val="00144D9B"/>
    <w:rsid w:val="00152354"/>
    <w:rsid w:val="00154523"/>
    <w:rsid w:val="00177E77"/>
    <w:rsid w:val="001900AE"/>
    <w:rsid w:val="00191EDB"/>
    <w:rsid w:val="001A38D0"/>
    <w:rsid w:val="001D5EA8"/>
    <w:rsid w:val="001E4609"/>
    <w:rsid w:val="001F551C"/>
    <w:rsid w:val="00201863"/>
    <w:rsid w:val="0020197F"/>
    <w:rsid w:val="00204488"/>
    <w:rsid w:val="002053EF"/>
    <w:rsid w:val="00221B98"/>
    <w:rsid w:val="002257DE"/>
    <w:rsid w:val="00230FA0"/>
    <w:rsid w:val="002351D4"/>
    <w:rsid w:val="00244A0C"/>
    <w:rsid w:val="00255093"/>
    <w:rsid w:val="00257CF3"/>
    <w:rsid w:val="00261E25"/>
    <w:rsid w:val="002733A8"/>
    <w:rsid w:val="00277F64"/>
    <w:rsid w:val="0029130C"/>
    <w:rsid w:val="00295990"/>
    <w:rsid w:val="002A7CF7"/>
    <w:rsid w:val="002B0074"/>
    <w:rsid w:val="002B6BB7"/>
    <w:rsid w:val="002B7B2D"/>
    <w:rsid w:val="002D5E55"/>
    <w:rsid w:val="002E7B05"/>
    <w:rsid w:val="002E7F59"/>
    <w:rsid w:val="002F2A6E"/>
    <w:rsid w:val="00300492"/>
    <w:rsid w:val="00301B74"/>
    <w:rsid w:val="0030372B"/>
    <w:rsid w:val="00305AA0"/>
    <w:rsid w:val="00306237"/>
    <w:rsid w:val="00310145"/>
    <w:rsid w:val="00310315"/>
    <w:rsid w:val="00320029"/>
    <w:rsid w:val="003200E7"/>
    <w:rsid w:val="00321650"/>
    <w:rsid w:val="00327838"/>
    <w:rsid w:val="00330486"/>
    <w:rsid w:val="00331FCB"/>
    <w:rsid w:val="00341C4E"/>
    <w:rsid w:val="003512C8"/>
    <w:rsid w:val="00360B87"/>
    <w:rsid w:val="003678D6"/>
    <w:rsid w:val="003A491A"/>
    <w:rsid w:val="003B1A2C"/>
    <w:rsid w:val="003C0061"/>
    <w:rsid w:val="003C4AF1"/>
    <w:rsid w:val="003D7326"/>
    <w:rsid w:val="003E2851"/>
    <w:rsid w:val="003F4120"/>
    <w:rsid w:val="003F636C"/>
    <w:rsid w:val="003F6444"/>
    <w:rsid w:val="0040267E"/>
    <w:rsid w:val="00404527"/>
    <w:rsid w:val="00407D74"/>
    <w:rsid w:val="004104E6"/>
    <w:rsid w:val="00424833"/>
    <w:rsid w:val="004259A9"/>
    <w:rsid w:val="00441262"/>
    <w:rsid w:val="00441414"/>
    <w:rsid w:val="00453FAE"/>
    <w:rsid w:val="00455A66"/>
    <w:rsid w:val="00460295"/>
    <w:rsid w:val="004627A2"/>
    <w:rsid w:val="004654D3"/>
    <w:rsid w:val="00472CA5"/>
    <w:rsid w:val="00474266"/>
    <w:rsid w:val="0047470B"/>
    <w:rsid w:val="004856E2"/>
    <w:rsid w:val="004B5540"/>
    <w:rsid w:val="004B6428"/>
    <w:rsid w:val="004D69D0"/>
    <w:rsid w:val="004E25CD"/>
    <w:rsid w:val="004E62B0"/>
    <w:rsid w:val="004F0E78"/>
    <w:rsid w:val="0050299F"/>
    <w:rsid w:val="005041D8"/>
    <w:rsid w:val="00510951"/>
    <w:rsid w:val="00523ADE"/>
    <w:rsid w:val="00526D29"/>
    <w:rsid w:val="005326AB"/>
    <w:rsid w:val="00533B62"/>
    <w:rsid w:val="00537923"/>
    <w:rsid w:val="00540AE3"/>
    <w:rsid w:val="005426ED"/>
    <w:rsid w:val="0054322B"/>
    <w:rsid w:val="005519AB"/>
    <w:rsid w:val="005566AB"/>
    <w:rsid w:val="00562A11"/>
    <w:rsid w:val="00574B07"/>
    <w:rsid w:val="0057598D"/>
    <w:rsid w:val="00584138"/>
    <w:rsid w:val="005867E8"/>
    <w:rsid w:val="0059091D"/>
    <w:rsid w:val="0059174D"/>
    <w:rsid w:val="005962FD"/>
    <w:rsid w:val="00597989"/>
    <w:rsid w:val="005A55E8"/>
    <w:rsid w:val="005B424D"/>
    <w:rsid w:val="005C0B05"/>
    <w:rsid w:val="005C74CE"/>
    <w:rsid w:val="005D1E53"/>
    <w:rsid w:val="005D274C"/>
    <w:rsid w:val="005F0237"/>
    <w:rsid w:val="005F4D66"/>
    <w:rsid w:val="005F7BDF"/>
    <w:rsid w:val="00600C3B"/>
    <w:rsid w:val="006058D2"/>
    <w:rsid w:val="0061239D"/>
    <w:rsid w:val="0064633B"/>
    <w:rsid w:val="00652B52"/>
    <w:rsid w:val="00681104"/>
    <w:rsid w:val="00684354"/>
    <w:rsid w:val="00690DFD"/>
    <w:rsid w:val="00691826"/>
    <w:rsid w:val="006A0E4A"/>
    <w:rsid w:val="006A62F0"/>
    <w:rsid w:val="006B2839"/>
    <w:rsid w:val="006B6F4E"/>
    <w:rsid w:val="006B7802"/>
    <w:rsid w:val="006C67EA"/>
    <w:rsid w:val="006C6CD5"/>
    <w:rsid w:val="006C76FE"/>
    <w:rsid w:val="006C798D"/>
    <w:rsid w:val="006D4012"/>
    <w:rsid w:val="006D501C"/>
    <w:rsid w:val="006D6DE7"/>
    <w:rsid w:val="006E1487"/>
    <w:rsid w:val="006E2F17"/>
    <w:rsid w:val="006E46D9"/>
    <w:rsid w:val="006F0D5D"/>
    <w:rsid w:val="00704519"/>
    <w:rsid w:val="007061B8"/>
    <w:rsid w:val="00732C3D"/>
    <w:rsid w:val="00742038"/>
    <w:rsid w:val="00764E97"/>
    <w:rsid w:val="00772708"/>
    <w:rsid w:val="00775A04"/>
    <w:rsid w:val="00791DA6"/>
    <w:rsid w:val="00797975"/>
    <w:rsid w:val="007A27ED"/>
    <w:rsid w:val="007A2C55"/>
    <w:rsid w:val="007A45C4"/>
    <w:rsid w:val="007A55DC"/>
    <w:rsid w:val="007B44D9"/>
    <w:rsid w:val="007B6EA7"/>
    <w:rsid w:val="007C1A03"/>
    <w:rsid w:val="007D2020"/>
    <w:rsid w:val="007D4A6C"/>
    <w:rsid w:val="007D4B29"/>
    <w:rsid w:val="007F440F"/>
    <w:rsid w:val="00812277"/>
    <w:rsid w:val="008157AA"/>
    <w:rsid w:val="008236E9"/>
    <w:rsid w:val="00823A96"/>
    <w:rsid w:val="00826AC4"/>
    <w:rsid w:val="008433EE"/>
    <w:rsid w:val="008552A3"/>
    <w:rsid w:val="0087049B"/>
    <w:rsid w:val="008763A2"/>
    <w:rsid w:val="00881978"/>
    <w:rsid w:val="00893FCA"/>
    <w:rsid w:val="008942AF"/>
    <w:rsid w:val="008A2B71"/>
    <w:rsid w:val="008A3553"/>
    <w:rsid w:val="008A4432"/>
    <w:rsid w:val="008B22E7"/>
    <w:rsid w:val="008D3FA4"/>
    <w:rsid w:val="008E5CD2"/>
    <w:rsid w:val="008E7A48"/>
    <w:rsid w:val="008F4119"/>
    <w:rsid w:val="0090517A"/>
    <w:rsid w:val="00923F71"/>
    <w:rsid w:val="0093386A"/>
    <w:rsid w:val="009449D6"/>
    <w:rsid w:val="00950855"/>
    <w:rsid w:val="00966F02"/>
    <w:rsid w:val="00973C4C"/>
    <w:rsid w:val="0098432A"/>
    <w:rsid w:val="009906DF"/>
    <w:rsid w:val="00995534"/>
    <w:rsid w:val="00996338"/>
    <w:rsid w:val="00996959"/>
    <w:rsid w:val="00997430"/>
    <w:rsid w:val="009A03F0"/>
    <w:rsid w:val="009A0CE1"/>
    <w:rsid w:val="009A1551"/>
    <w:rsid w:val="009B5593"/>
    <w:rsid w:val="009B5B1C"/>
    <w:rsid w:val="009D1F6E"/>
    <w:rsid w:val="009E6BE9"/>
    <w:rsid w:val="009F1C34"/>
    <w:rsid w:val="00A00477"/>
    <w:rsid w:val="00A06B09"/>
    <w:rsid w:val="00A13769"/>
    <w:rsid w:val="00A1685B"/>
    <w:rsid w:val="00A20A75"/>
    <w:rsid w:val="00A22A12"/>
    <w:rsid w:val="00A272C8"/>
    <w:rsid w:val="00A354E6"/>
    <w:rsid w:val="00A36CDC"/>
    <w:rsid w:val="00A53E34"/>
    <w:rsid w:val="00A60ED7"/>
    <w:rsid w:val="00A74E18"/>
    <w:rsid w:val="00A76582"/>
    <w:rsid w:val="00AF3CA5"/>
    <w:rsid w:val="00B010F4"/>
    <w:rsid w:val="00B16C0C"/>
    <w:rsid w:val="00B2162C"/>
    <w:rsid w:val="00B21E87"/>
    <w:rsid w:val="00B34DA9"/>
    <w:rsid w:val="00B354E8"/>
    <w:rsid w:val="00B436F8"/>
    <w:rsid w:val="00B5193C"/>
    <w:rsid w:val="00B7214A"/>
    <w:rsid w:val="00B72F54"/>
    <w:rsid w:val="00B77A04"/>
    <w:rsid w:val="00B8440A"/>
    <w:rsid w:val="00B853E3"/>
    <w:rsid w:val="00B85CB7"/>
    <w:rsid w:val="00B92D14"/>
    <w:rsid w:val="00BA0022"/>
    <w:rsid w:val="00BA49B4"/>
    <w:rsid w:val="00BB0BFC"/>
    <w:rsid w:val="00BB655E"/>
    <w:rsid w:val="00BB79E8"/>
    <w:rsid w:val="00BD5134"/>
    <w:rsid w:val="00BE22BD"/>
    <w:rsid w:val="00BE4D8C"/>
    <w:rsid w:val="00BE7CC0"/>
    <w:rsid w:val="00BF65DD"/>
    <w:rsid w:val="00C04F73"/>
    <w:rsid w:val="00C0726F"/>
    <w:rsid w:val="00C102E3"/>
    <w:rsid w:val="00C15249"/>
    <w:rsid w:val="00C15D1A"/>
    <w:rsid w:val="00C16877"/>
    <w:rsid w:val="00C16CA7"/>
    <w:rsid w:val="00C20BE6"/>
    <w:rsid w:val="00C6517C"/>
    <w:rsid w:val="00C65EAB"/>
    <w:rsid w:val="00C9021D"/>
    <w:rsid w:val="00C92D0E"/>
    <w:rsid w:val="00C96B46"/>
    <w:rsid w:val="00CA47A1"/>
    <w:rsid w:val="00CA49F1"/>
    <w:rsid w:val="00CA679F"/>
    <w:rsid w:val="00CB2BD5"/>
    <w:rsid w:val="00CC65FC"/>
    <w:rsid w:val="00CD27A1"/>
    <w:rsid w:val="00CD3791"/>
    <w:rsid w:val="00CE1174"/>
    <w:rsid w:val="00D14729"/>
    <w:rsid w:val="00D166C6"/>
    <w:rsid w:val="00D168B5"/>
    <w:rsid w:val="00D21ACC"/>
    <w:rsid w:val="00D42034"/>
    <w:rsid w:val="00D44CA1"/>
    <w:rsid w:val="00D50931"/>
    <w:rsid w:val="00D52F56"/>
    <w:rsid w:val="00D7061C"/>
    <w:rsid w:val="00D71F8D"/>
    <w:rsid w:val="00D91FF6"/>
    <w:rsid w:val="00D92711"/>
    <w:rsid w:val="00D979F3"/>
    <w:rsid w:val="00DC1C2D"/>
    <w:rsid w:val="00DC2EB8"/>
    <w:rsid w:val="00DC6E8E"/>
    <w:rsid w:val="00DD1704"/>
    <w:rsid w:val="00DD3EE1"/>
    <w:rsid w:val="00DD7052"/>
    <w:rsid w:val="00DF04DC"/>
    <w:rsid w:val="00DF76F8"/>
    <w:rsid w:val="00E16863"/>
    <w:rsid w:val="00E17AFB"/>
    <w:rsid w:val="00E245F3"/>
    <w:rsid w:val="00E3299C"/>
    <w:rsid w:val="00E412BC"/>
    <w:rsid w:val="00E414A3"/>
    <w:rsid w:val="00E543D3"/>
    <w:rsid w:val="00E575B6"/>
    <w:rsid w:val="00E57B66"/>
    <w:rsid w:val="00E607B1"/>
    <w:rsid w:val="00E612BF"/>
    <w:rsid w:val="00E95E88"/>
    <w:rsid w:val="00EA5122"/>
    <w:rsid w:val="00EB1B1E"/>
    <w:rsid w:val="00EB1E45"/>
    <w:rsid w:val="00EB585B"/>
    <w:rsid w:val="00ED6ECC"/>
    <w:rsid w:val="00EE5307"/>
    <w:rsid w:val="00EE6435"/>
    <w:rsid w:val="00EF1E38"/>
    <w:rsid w:val="00EF2D8A"/>
    <w:rsid w:val="00EF4388"/>
    <w:rsid w:val="00F1309D"/>
    <w:rsid w:val="00F17A37"/>
    <w:rsid w:val="00F36788"/>
    <w:rsid w:val="00F4130B"/>
    <w:rsid w:val="00F41556"/>
    <w:rsid w:val="00F4549E"/>
    <w:rsid w:val="00F553B9"/>
    <w:rsid w:val="00F71ED9"/>
    <w:rsid w:val="00F736AC"/>
    <w:rsid w:val="00F766E6"/>
    <w:rsid w:val="00F81687"/>
    <w:rsid w:val="00F8461D"/>
    <w:rsid w:val="00F97D34"/>
    <w:rsid w:val="00FA3145"/>
    <w:rsid w:val="00FB150F"/>
    <w:rsid w:val="00FB6626"/>
    <w:rsid w:val="00FC3B4A"/>
    <w:rsid w:val="00FC4CCA"/>
    <w:rsid w:val="00FC6115"/>
    <w:rsid w:val="00FD236A"/>
    <w:rsid w:val="00FD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22CA6856"/>
  <w15:docId w15:val="{B4909DAE-D0C4-4420-88B6-008AF2F1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C3D"/>
    <w:pPr>
      <w:autoSpaceDE w:val="0"/>
      <w:autoSpaceDN w:val="0"/>
      <w:adjustRightInd w:val="0"/>
      <w:spacing w:after="0" w:line="240" w:lineRule="auto"/>
      <w:jc w:val="both"/>
    </w:pPr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uiPriority w:val="20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E0BDD"/>
    <w:rPr>
      <w:color w:val="808080"/>
      <w:shd w:val="clear" w:color="auto" w:fill="E6E6E6"/>
    </w:rPr>
  </w:style>
  <w:style w:type="character" w:customStyle="1" w:styleId="Rtulodeencabezadodemensaje">
    <w:name w:val="Rótulo de encabezado de mensaje"/>
    <w:rsid w:val="00A22A12"/>
    <w:rPr>
      <w:rFonts w:ascii="Arial Black" w:hAnsi="Arial Black"/>
      <w:sz w:val="18"/>
    </w:rPr>
  </w:style>
  <w:style w:type="paragraph" w:styleId="Textoindependiente">
    <w:name w:val="Body Text"/>
    <w:basedOn w:val="Normal"/>
    <w:link w:val="TextoindependienteCar"/>
    <w:uiPriority w:val="99"/>
    <w:unhideWhenUsed/>
    <w:rsid w:val="009B559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B5593"/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9B5593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9B5593"/>
    <w:rPr>
      <w:rFonts w:ascii="Arial" w:eastAsia="Times New Roman" w:hAnsi="Arial" w:cs="Arial"/>
      <w:sz w:val="16"/>
      <w:szCs w:val="16"/>
      <w:lang w:eastAsia="es-ES"/>
    </w:rPr>
  </w:style>
  <w:style w:type="paragraph" w:customStyle="1" w:styleId="parrafo">
    <w:name w:val="parrafo"/>
    <w:basedOn w:val="Normal"/>
    <w:rsid w:val="00FD6CC1"/>
    <w:pPr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 w:cs="Times New Roman"/>
      <w:szCs w:val="24"/>
    </w:rPr>
  </w:style>
  <w:style w:type="paragraph" w:customStyle="1" w:styleId="parrafo2">
    <w:name w:val="parrafo_2"/>
    <w:basedOn w:val="Normal"/>
    <w:rsid w:val="00FD6CC1"/>
    <w:pPr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 w:cs="Times New Roman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B78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B7802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B7802"/>
    <w:rPr>
      <w:rFonts w:ascii="Avenir LT Std 55 Roman" w:eastAsia="Times New Roman" w:hAnsi="Avenir LT Std 55 Roman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B780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B7802"/>
    <w:rPr>
      <w:rFonts w:ascii="Avenir LT Std 55 Roman" w:eastAsia="Times New Roman" w:hAnsi="Avenir LT Std 55 Roman" w:cs="Arial"/>
      <w:b/>
      <w:bCs/>
      <w:sz w:val="20"/>
      <w:szCs w:val="20"/>
      <w:lang w:eastAsia="es-ES"/>
    </w:rPr>
  </w:style>
  <w:style w:type="character" w:customStyle="1" w:styleId="EnlacedeInternet">
    <w:name w:val="Enlace de Internet"/>
    <w:basedOn w:val="Fuentedeprrafopredeter"/>
    <w:uiPriority w:val="99"/>
    <w:rsid w:val="00341C4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225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6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2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4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ytosanlorenzo.es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01-PLANTILLAS\NUEVAS\Plantilla%20Documento%20Ofici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2FA1A6-6B1C-4D5C-A516-C5FFC808B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Documento Oficial</Template>
  <TotalTime>14</TotalTime>
  <Pages>5</Pages>
  <Words>1321</Words>
  <Characters>7269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Virginia Verdejo Martin</dc:creator>
  <cp:lastModifiedBy>Ana Alvarez Luciañez</cp:lastModifiedBy>
  <cp:revision>4</cp:revision>
  <cp:lastPrinted>2024-04-19T10:00:00Z</cp:lastPrinted>
  <dcterms:created xsi:type="dcterms:W3CDTF">2024-04-26T07:17:00Z</dcterms:created>
  <dcterms:modified xsi:type="dcterms:W3CDTF">2024-04-29T07:53:00Z</dcterms:modified>
</cp:coreProperties>
</file>