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A84" w:rsidRPr="00D10BA0" w:rsidRDefault="00EE2A84" w:rsidP="00123D61">
      <w:pPr>
        <w:spacing w:line="240" w:lineRule="atLeast"/>
        <w:ind w:left="-567" w:right="425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8C7F2F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>ANEXO IV</w:t>
      </w:r>
    </w:p>
    <w:p w:rsidR="00EE2A84" w:rsidRPr="00D10BA0" w:rsidRDefault="00EE2A84" w:rsidP="00EE2A84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E2A84" w:rsidRPr="00D10BA0" w:rsidTr="00162ECC">
        <w:tc>
          <w:tcPr>
            <w:tcW w:w="8645" w:type="dxa"/>
            <w:shd w:val="clear" w:color="auto" w:fill="auto"/>
          </w:tcPr>
          <w:p w:rsidR="00EE2A84" w:rsidRPr="00D10BA0" w:rsidRDefault="00EE2A84" w:rsidP="00162ECC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Declaración de ayudas concurrentes, que se realiza de conformidad con lo dispuesto en el artículo 14.1.d) de la Ley 38/2003, de 17 de noviembre, General de Subvenciones para participar en el procedimiento de concesión de subvenciones regulado en  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 Orden de 24 de mayo de 2019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 (BORM núm.127, de 4 junio  2019)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de la Consejería de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Fomento e Infraestructuras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por la que se aprueban las bases reguladoras de concesión de subvenciones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para la financiación del transporte público de viajeros destinado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 xml:space="preserve"> a personas con discapacidad física y/u orgánica igual o superior al 33%, que tengan reconocido el grado de movilidad reducida en el ámbito de la Región de Murcia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, modificada posteriormente por Orden de 20 de julio de 2020 (BORM núm.168, de 22 de julio  de 2020)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y en la Orden de la Consejería de Fomento e Infraestructuras, por la que se aprueba la convocatoria de subvenciones para financiar, 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durante el ejercicio 2024, </w:t>
            </w:r>
            <w:r w:rsidRPr="00D10BA0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el transporte público de viajeros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a personas con discapacidad física y/u orgánica igual o superior al 33%, que tengan reconocido el grado de movilidad reducida en el ámbito de la Región de Murcia</w:t>
            </w:r>
          </w:p>
        </w:tc>
      </w:tr>
    </w:tbl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>DECLARO, que la Asociación a la que represento</w:t>
      </w: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EE2A84" w:rsidRPr="00D10BA0" w:rsidTr="00162ECC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No ha obtenido otras subvenciones, otras ayudas, ingresos o recursos que financien la misma actividad subvencionada por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EE2A84" w:rsidRPr="00D10BA0" w:rsidTr="00162ECC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Ha obtenido las siguientes subvenciones, ayudas, ingresos o recursos que financian la misma actividad subvencionada por </w:t>
            </w:r>
            <w:r w:rsidRPr="00D10BA0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E2A84" w:rsidRPr="00D10BA0" w:rsidTr="00162ECC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10BA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A84" w:rsidRPr="00D10BA0" w:rsidRDefault="00EE2A84" w:rsidP="00162ECC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EE2A84" w:rsidRPr="00D10BA0" w:rsidRDefault="00EE2A84" w:rsidP="00EE2A84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10BA0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  <w:bookmarkStart w:id="0" w:name="_GoBack"/>
      <w:bookmarkEnd w:id="0"/>
    </w:p>
    <w:sectPr w:rsidR="00EE2A84" w:rsidRPr="00D10BA0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3D61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47D79"/>
    <w:rsid w:val="000A6CBE"/>
    <w:rsid w:val="000A7F9C"/>
    <w:rsid w:val="000B4103"/>
    <w:rsid w:val="000C1DD2"/>
    <w:rsid w:val="00123D61"/>
    <w:rsid w:val="0013104E"/>
    <w:rsid w:val="001353E8"/>
    <w:rsid w:val="0018377E"/>
    <w:rsid w:val="0019746C"/>
    <w:rsid w:val="001A3830"/>
    <w:rsid w:val="001F6198"/>
    <w:rsid w:val="0020548E"/>
    <w:rsid w:val="00235B81"/>
    <w:rsid w:val="00244494"/>
    <w:rsid w:val="002C71E3"/>
    <w:rsid w:val="00302E2D"/>
    <w:rsid w:val="0033118A"/>
    <w:rsid w:val="00381FA4"/>
    <w:rsid w:val="003B0832"/>
    <w:rsid w:val="003C26F0"/>
    <w:rsid w:val="003D0F07"/>
    <w:rsid w:val="004C3B80"/>
    <w:rsid w:val="004E7DEE"/>
    <w:rsid w:val="005271AF"/>
    <w:rsid w:val="00546BB5"/>
    <w:rsid w:val="0059437A"/>
    <w:rsid w:val="005A154B"/>
    <w:rsid w:val="005F2C71"/>
    <w:rsid w:val="00634932"/>
    <w:rsid w:val="00681F44"/>
    <w:rsid w:val="006E3224"/>
    <w:rsid w:val="00713278"/>
    <w:rsid w:val="00732025"/>
    <w:rsid w:val="00752411"/>
    <w:rsid w:val="00805E6D"/>
    <w:rsid w:val="008B55BB"/>
    <w:rsid w:val="008E3810"/>
    <w:rsid w:val="009F7E82"/>
    <w:rsid w:val="00A01ACF"/>
    <w:rsid w:val="00A441B7"/>
    <w:rsid w:val="00A45916"/>
    <w:rsid w:val="00C44004"/>
    <w:rsid w:val="00C71B25"/>
    <w:rsid w:val="00D0196C"/>
    <w:rsid w:val="00DA6E0B"/>
    <w:rsid w:val="00DF4379"/>
    <w:rsid w:val="00E823BE"/>
    <w:rsid w:val="00EB5634"/>
    <w:rsid w:val="00ED389A"/>
    <w:rsid w:val="00EE2A84"/>
    <w:rsid w:val="00F217D2"/>
    <w:rsid w:val="00F57B54"/>
    <w:rsid w:val="00F64701"/>
    <w:rsid w:val="00F665D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2006/documentManagement/types"/>
    <ds:schemaRef ds:uri="bab14156-fcf3-44e2-9c4b-c33f1f92d414"/>
    <ds:schemaRef ds:uri="http://purl.org/dc/elements/1.1/"/>
    <ds:schemaRef ds:uri="1c9c8636-0486-4c9b-b75c-7b805ddaaf65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284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2024-04-22T15:08:00Z</dcterms:created>
  <dcterms:modified xsi:type="dcterms:W3CDTF">2024-04-22T15:09:00Z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