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DF366" w14:textId="77777777" w:rsidR="00816C07" w:rsidRDefault="00816C07" w:rsidP="00816C0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DECLARACIÓ RESPONSABLE DE QUE NO EXISTEIXEN DEUTES  </w:t>
      </w:r>
    </w:p>
    <w:p w14:paraId="756F5C08" w14:textId="77777777" w:rsidR="00816C07" w:rsidRDefault="00816C07" w:rsidP="00816C0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 CAP MENA AMB LES ADMINISTRACIONS PÚBLIQUES </w:t>
      </w:r>
    </w:p>
    <w:p w14:paraId="4C2A96CB" w14:textId="77777777" w:rsidR="00816C07" w:rsidRDefault="00816C07" w:rsidP="00816C07">
      <w:pPr>
        <w:spacing w:line="360" w:lineRule="auto"/>
        <w:jc w:val="both"/>
      </w:pPr>
      <w:r>
        <w:t>Sr./Sra.:_______________________________________________________________________</w:t>
      </w:r>
    </w:p>
    <w:p w14:paraId="18E7B534" w14:textId="77777777" w:rsidR="00816C07" w:rsidRDefault="00816C07" w:rsidP="00816C07">
      <w:pPr>
        <w:spacing w:line="360" w:lineRule="auto"/>
        <w:jc w:val="both"/>
      </w:pPr>
      <w:r>
        <w:t>amb DNI nº ____________________ en concepte de __________________________________</w:t>
      </w:r>
    </w:p>
    <w:p w14:paraId="0C1F3C00" w14:textId="77777777" w:rsidR="00816C07" w:rsidRDefault="00816C07" w:rsidP="00816C07">
      <w:pPr>
        <w:spacing w:line="360" w:lineRule="auto"/>
        <w:jc w:val="both"/>
        <w:rPr>
          <w:vertAlign w:val="superscript"/>
        </w:rPr>
      </w:pPr>
      <w:r>
        <w:t xml:space="preserve">actuant en nom propi / en representació de ____________________________________________________amb NIF/CIF_______________ i amb adreça ________________________________________ codi postal ____________ localitat_________________________________ província de  _____________________objecte de la subvenció ________________________________________________________________ </w:t>
      </w:r>
    </w:p>
    <w:p w14:paraId="254D70A4" w14:textId="77777777" w:rsidR="00816C07" w:rsidRDefault="00816C07" w:rsidP="00816C07">
      <w:pPr>
        <w:spacing w:line="360" w:lineRule="auto"/>
        <w:jc w:val="both"/>
      </w:pPr>
    </w:p>
    <w:p w14:paraId="26E7169A" w14:textId="77777777" w:rsidR="00816C07" w:rsidRDefault="00816C07" w:rsidP="00816C07">
      <w:pPr>
        <w:spacing w:line="360" w:lineRule="auto"/>
        <w:jc w:val="both"/>
        <w:rPr>
          <w:b/>
        </w:rPr>
      </w:pPr>
      <w:r>
        <w:rPr>
          <w:b/>
        </w:rPr>
        <w:t xml:space="preserve">DECLARA SOTA LA SEUA RESPONSABILITAT QUE NO TÉ CAP DEUTE AMB LES ADMINISTRACIONS PÙBLIQUES, en virtut del que es disposa en  el Reial Decret 887/2006, de 21 de Juliol, pel qual s’aprova el Reglament de  la Llei 38/2003, de 17 Novembre, General de Subvencions. </w:t>
      </w:r>
    </w:p>
    <w:p w14:paraId="0A5ACF51" w14:textId="77777777" w:rsidR="00816C07" w:rsidRDefault="00816C07" w:rsidP="00816C07">
      <w:pPr>
        <w:spacing w:line="360" w:lineRule="auto"/>
        <w:jc w:val="both"/>
      </w:pPr>
    </w:p>
    <w:p w14:paraId="58D000D6" w14:textId="77777777" w:rsidR="00816C07" w:rsidRDefault="00816C07" w:rsidP="00816C07">
      <w:pPr>
        <w:spacing w:line="360" w:lineRule="auto"/>
        <w:jc w:val="both"/>
      </w:pPr>
    </w:p>
    <w:p w14:paraId="3EBCE43D" w14:textId="77777777" w:rsidR="00816C07" w:rsidRDefault="00816C07" w:rsidP="00816C07">
      <w:pPr>
        <w:spacing w:line="360" w:lineRule="auto"/>
        <w:jc w:val="both"/>
      </w:pPr>
    </w:p>
    <w:p w14:paraId="6F8CD179" w14:textId="77777777" w:rsidR="00816C07" w:rsidRDefault="00816C07" w:rsidP="00816C07">
      <w:pPr>
        <w:spacing w:line="360" w:lineRule="auto"/>
        <w:jc w:val="both"/>
      </w:pPr>
    </w:p>
    <w:p w14:paraId="084CFC95" w14:textId="77777777" w:rsidR="00816C07" w:rsidRDefault="00816C07" w:rsidP="00816C07">
      <w:pPr>
        <w:spacing w:line="360" w:lineRule="auto"/>
        <w:jc w:val="both"/>
      </w:pPr>
    </w:p>
    <w:p w14:paraId="0C8289B8" w14:textId="77777777" w:rsidR="00816C07" w:rsidRDefault="00816C07" w:rsidP="00816C07">
      <w:pPr>
        <w:spacing w:line="360" w:lineRule="auto"/>
        <w:jc w:val="both"/>
      </w:pPr>
      <w:r>
        <w:t>L’Alqueria de la Comtessa, a ____________</w:t>
      </w:r>
      <w:r>
        <w:tab/>
      </w:r>
      <w:r>
        <w:tab/>
      </w:r>
      <w:r>
        <w:tab/>
        <w:t>Signatura:</w:t>
      </w:r>
    </w:p>
    <w:p w14:paraId="06EA040E" w14:textId="77777777" w:rsidR="00816C07" w:rsidRDefault="00816C07" w:rsidP="00816C0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5AAA4701" w14:textId="77777777" w:rsidR="00816C07" w:rsidRDefault="00816C07" w:rsidP="00816C0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5172DADD" w14:textId="77777777" w:rsidR="00816C07" w:rsidRDefault="00816C07" w:rsidP="00816C0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57A1CB9D" w14:textId="77777777" w:rsidR="00816C07" w:rsidRPr="00135D72" w:rsidRDefault="00816C07" w:rsidP="00816C0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</w:rPr>
      </w:pPr>
    </w:p>
    <w:p w14:paraId="750D3035" w14:textId="77777777" w:rsidR="00816C07" w:rsidRPr="00135D72" w:rsidRDefault="00816C07" w:rsidP="00816C07">
      <w:pPr>
        <w:spacing w:line="360" w:lineRule="auto"/>
        <w:jc w:val="both"/>
        <w:rPr>
          <w:rFonts w:ascii="Tahoma" w:eastAsia="Tahoma" w:hAnsi="Tahoma" w:cs="Tahoma"/>
        </w:rPr>
      </w:pPr>
      <w:r w:rsidRPr="00135D72">
        <w:rPr>
          <w:sz w:val="16"/>
          <w:szCs w:val="16"/>
        </w:rPr>
        <w:t>De conformitat amb el que es disposa en la Llei de Protecció de Dades (LO. 3/2018, de 5 de desembre, de Protección de DadesPersonals i garantía dels drets digitals), les  dades de caràcter personal recollits en aquest imprés serán incorporats a un fitxer automatitzat amb la finalitat exclusiva del seu ús dins d’aquest Ajuntament. El/la titular  dels mateixos pot exercir el seu dret derectificació o cancel-lació, en els termes de la llei, dirigint-se a l’Ajuntament de L’Alqueria de la Comtessa (València).</w:t>
      </w:r>
    </w:p>
    <w:p w14:paraId="0DC909C5" w14:textId="77777777" w:rsidR="00561809" w:rsidRPr="007316FA" w:rsidRDefault="00561809" w:rsidP="007316FA"/>
    <w:sectPr w:rsidR="00561809" w:rsidRPr="007316FA" w:rsidSect="00816C07">
      <w:headerReference w:type="default" r:id="rId7"/>
      <w:footerReference w:type="default" r:id="rId8"/>
      <w:headerReference w:type="first" r:id="rId9"/>
      <w:type w:val="continuous"/>
      <w:pgSz w:w="11907" w:h="16840" w:code="9"/>
      <w:pgMar w:top="1418" w:right="1701" w:bottom="1418" w:left="1701" w:header="709" w:footer="707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27025" w14:textId="77777777" w:rsidR="00816C07" w:rsidRDefault="00816C07" w:rsidP="007D2083">
      <w:r>
        <w:separator/>
      </w:r>
    </w:p>
  </w:endnote>
  <w:endnote w:type="continuationSeparator" w:id="0">
    <w:p w14:paraId="21FC2A35" w14:textId="77777777" w:rsidR="00816C07" w:rsidRDefault="00816C07" w:rsidP="007D2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E6E41" w14:textId="77777777" w:rsidR="00816C07" w:rsidRDefault="003A47E5">
    <w:pPr>
      <w:pStyle w:val="Piedepgina"/>
      <w:tabs>
        <w:tab w:val="clear" w:pos="8504"/>
      </w:tabs>
      <w:jc w:val="right"/>
      <w:rPr>
        <w:rFonts w:ascii="Verdana" w:hAnsi="Verdana"/>
        <w:sz w:val="20"/>
      </w:rPr>
    </w:pPr>
    <w:r>
      <w:rPr>
        <w:rFonts w:ascii="Verdana" w:hAnsi="Verdana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61A7E" w14:textId="77777777" w:rsidR="00816C07" w:rsidRDefault="00816C07" w:rsidP="007D2083">
      <w:r>
        <w:separator/>
      </w:r>
    </w:p>
  </w:footnote>
  <w:footnote w:type="continuationSeparator" w:id="0">
    <w:p w14:paraId="277C40B6" w14:textId="77777777" w:rsidR="00816C07" w:rsidRDefault="00816C07" w:rsidP="007D20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C0335" w14:textId="77777777" w:rsidR="00816C07" w:rsidRDefault="00816C07">
    <w:pPr>
      <w:pStyle w:val="Encabezado"/>
      <w:rPr>
        <w:rFonts w:ascii="Verdana" w:hAnsi="Verdana"/>
        <w:sz w:val="20"/>
      </w:rPr>
    </w:pPr>
  </w:p>
  <w:p w14:paraId="4313CB9D" w14:textId="2B845DD5" w:rsidR="00816C07" w:rsidRPr="00FA5B09" w:rsidRDefault="00816C07" w:rsidP="00765BAF">
    <w:pPr>
      <w:shd w:val="clear" w:color="auto" w:fill="FFFFFF"/>
      <w:jc w:val="center"/>
    </w:pPr>
    <w:r>
      <w:rPr>
        <w:noProof/>
        <w:color w:val="000000"/>
        <w:spacing w:val="-1"/>
      </w:rPr>
      <w:drawing>
        <wp:anchor distT="0" distB="0" distL="114300" distR="114300" simplePos="0" relativeHeight="251663360" behindDoc="1" locked="0" layoutInCell="1" allowOverlap="1" wp14:anchorId="5E23EB4C" wp14:editId="4FB9F1F7">
          <wp:simplePos x="0" y="0"/>
          <wp:positionH relativeFrom="column">
            <wp:posOffset>-871855</wp:posOffset>
          </wp:positionH>
          <wp:positionV relativeFrom="paragraph">
            <wp:posOffset>-187960</wp:posOffset>
          </wp:positionV>
          <wp:extent cx="882650" cy="1123950"/>
          <wp:effectExtent l="0" t="0" r="0" b="0"/>
          <wp:wrapNone/>
          <wp:docPr id="133275368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1123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47E5" w:rsidRPr="00FA5B09">
      <w:rPr>
        <w:b/>
        <w:bCs/>
        <w:color w:val="000000"/>
        <w:spacing w:val="-9"/>
      </w:rPr>
      <w:t xml:space="preserve">AJUNTAMENT DE L’ ALQUERÍA DE </w:t>
    </w:r>
    <w:smartTag w:uri="urn:schemas-microsoft-com:office:smarttags" w:element="PersonName">
      <w:smartTagPr>
        <w:attr w:name="ProductID" w:val="LA COMTESSA"/>
      </w:smartTagPr>
      <w:r w:rsidR="003A47E5" w:rsidRPr="00FA5B09">
        <w:rPr>
          <w:b/>
          <w:bCs/>
          <w:color w:val="000000"/>
          <w:spacing w:val="-9"/>
        </w:rPr>
        <w:t>LA COMTESSA</w:t>
      </w:r>
    </w:smartTag>
    <w:r w:rsidR="003A47E5" w:rsidRPr="00FA5B09">
      <w:rPr>
        <w:b/>
        <w:bCs/>
        <w:color w:val="000000"/>
        <w:spacing w:val="-9"/>
      </w:rPr>
      <w:t xml:space="preserve"> </w:t>
    </w:r>
    <w:r w:rsidR="003A47E5" w:rsidRPr="00FA5B09">
      <w:rPr>
        <w:b/>
        <w:bCs/>
        <w:smallCaps/>
        <w:color w:val="000000"/>
        <w:spacing w:val="-9"/>
      </w:rPr>
      <w:t>(valencia)</w:t>
    </w:r>
  </w:p>
  <w:p w14:paraId="69772B30" w14:textId="0B4FE7F6" w:rsidR="00816C07" w:rsidRPr="00FA5B09" w:rsidRDefault="00816C07" w:rsidP="00765BAF">
    <w:pPr>
      <w:shd w:val="clear" w:color="auto" w:fill="FFFFFF"/>
      <w:spacing w:before="178"/>
      <w:ind w:left="10"/>
      <w:jc w:val="center"/>
      <w:rPr>
        <w:lang w:val="en-GB"/>
      </w:rPr>
    </w:pPr>
    <w:r>
      <w:rPr>
        <w:noProof/>
        <w:color w:val="000000"/>
        <w:spacing w:val="-1"/>
        <w:lang w:val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306BC12" wp14:editId="50D80BF7">
              <wp:simplePos x="0" y="0"/>
              <wp:positionH relativeFrom="column">
                <wp:posOffset>194945</wp:posOffset>
              </wp:positionH>
              <wp:positionV relativeFrom="paragraph">
                <wp:posOffset>64770</wp:posOffset>
              </wp:positionV>
              <wp:extent cx="5486400" cy="0"/>
              <wp:effectExtent l="13970" t="7620" r="5080" b="11430"/>
              <wp:wrapNone/>
              <wp:docPr id="1355962382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864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33E10E" id="Line 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5pt,5.1pt" to="447.3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"/>
          </w:pict>
        </mc:Fallback>
      </mc:AlternateContent>
    </w:r>
    <w:r w:rsidR="003A47E5" w:rsidRPr="00FA5B09">
      <w:rPr>
        <w:color w:val="000000"/>
        <w:spacing w:val="-1"/>
        <w:lang w:val="en-GB"/>
      </w:rPr>
      <w:t>C/Nou, núm 4    DP 46715     Telf. 96 289 30 02    Fax 96 289 42 32    CIF P-4603700-H</w:t>
    </w:r>
  </w:p>
  <w:p w14:paraId="1BC0B285" w14:textId="77777777" w:rsidR="00816C07" w:rsidRPr="00FA5B09" w:rsidRDefault="00816C07" w:rsidP="00765BAF">
    <w:pPr>
      <w:pStyle w:val="Encabezado"/>
      <w:rPr>
        <w:lang w:val="en-GB"/>
      </w:rPr>
    </w:pPr>
  </w:p>
  <w:p w14:paraId="4A8D693D" w14:textId="77777777" w:rsidR="00816C07" w:rsidRPr="00765BAF" w:rsidRDefault="00816C07">
    <w:pPr>
      <w:pStyle w:val="Encabezado"/>
      <w:rPr>
        <w:rFonts w:ascii="Verdana" w:hAnsi="Verdana"/>
        <w:sz w:val="20"/>
        <w:lang w:val="en-GB"/>
      </w:rPr>
    </w:pPr>
  </w:p>
  <w:p w14:paraId="2E0B2998" w14:textId="77777777" w:rsidR="00816C07" w:rsidRPr="00765BAF" w:rsidRDefault="00816C07" w:rsidP="005A34AB">
    <w:pPr>
      <w:pStyle w:val="Encabezado"/>
      <w:rPr>
        <w:sz w:val="20"/>
        <w:szCs w:val="20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DCA0A" w14:textId="44705CE5" w:rsidR="00816C07" w:rsidRPr="00FA5B09" w:rsidRDefault="00816C07" w:rsidP="005A34AB">
    <w:pPr>
      <w:shd w:val="clear" w:color="auto" w:fill="FFFFFF"/>
      <w:jc w:val="center"/>
    </w:pPr>
    <w:r>
      <w:rPr>
        <w:noProof/>
        <w:color w:val="000000"/>
        <w:spacing w:val="-1"/>
      </w:rPr>
      <w:drawing>
        <wp:anchor distT="0" distB="0" distL="114300" distR="114300" simplePos="0" relativeHeight="251661312" behindDoc="1" locked="0" layoutInCell="1" allowOverlap="1" wp14:anchorId="5469C2DF" wp14:editId="35457398">
          <wp:simplePos x="0" y="0"/>
          <wp:positionH relativeFrom="column">
            <wp:posOffset>-871855</wp:posOffset>
          </wp:positionH>
          <wp:positionV relativeFrom="paragraph">
            <wp:posOffset>-187960</wp:posOffset>
          </wp:positionV>
          <wp:extent cx="882650" cy="1123950"/>
          <wp:effectExtent l="0" t="0" r="0" b="0"/>
          <wp:wrapNone/>
          <wp:docPr id="24419997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1123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47E5" w:rsidRPr="00FA5B09">
      <w:rPr>
        <w:b/>
        <w:bCs/>
        <w:color w:val="000000"/>
        <w:spacing w:val="-9"/>
      </w:rPr>
      <w:t xml:space="preserve">AJUNTAMENT DE L’ ALQUERÍA DE </w:t>
    </w:r>
    <w:smartTag w:uri="urn:schemas-microsoft-com:office:smarttags" w:element="PersonName">
      <w:smartTagPr>
        <w:attr w:name="ProductID" w:val="LA COMTESSA"/>
      </w:smartTagPr>
      <w:r w:rsidR="003A47E5" w:rsidRPr="00FA5B09">
        <w:rPr>
          <w:b/>
          <w:bCs/>
          <w:color w:val="000000"/>
          <w:spacing w:val="-9"/>
        </w:rPr>
        <w:t>LA COMTESSA</w:t>
      </w:r>
    </w:smartTag>
    <w:r w:rsidR="003A47E5" w:rsidRPr="00FA5B09">
      <w:rPr>
        <w:b/>
        <w:bCs/>
        <w:color w:val="000000"/>
        <w:spacing w:val="-9"/>
      </w:rPr>
      <w:t xml:space="preserve"> </w:t>
    </w:r>
    <w:r w:rsidR="003A47E5" w:rsidRPr="00FA5B09">
      <w:rPr>
        <w:b/>
        <w:bCs/>
        <w:smallCaps/>
        <w:color w:val="000000"/>
        <w:spacing w:val="-9"/>
      </w:rPr>
      <w:t>(valencia)</w:t>
    </w:r>
  </w:p>
  <w:p w14:paraId="46CCC5A9" w14:textId="30ACDF7F" w:rsidR="00816C07" w:rsidRPr="00FA5B09" w:rsidRDefault="00816C07" w:rsidP="005A34AB">
    <w:pPr>
      <w:shd w:val="clear" w:color="auto" w:fill="FFFFFF"/>
      <w:spacing w:before="178"/>
      <w:ind w:left="10"/>
      <w:jc w:val="center"/>
      <w:rPr>
        <w:lang w:val="en-GB"/>
      </w:rPr>
    </w:pPr>
    <w:r>
      <w:rPr>
        <w:noProof/>
        <w:color w:val="000000"/>
        <w:spacing w:val="-1"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65D806" wp14:editId="370E0A46">
              <wp:simplePos x="0" y="0"/>
              <wp:positionH relativeFrom="column">
                <wp:posOffset>0</wp:posOffset>
              </wp:positionH>
              <wp:positionV relativeFrom="paragraph">
                <wp:posOffset>43180</wp:posOffset>
              </wp:positionV>
              <wp:extent cx="5589905" cy="25400"/>
              <wp:effectExtent l="9525" t="5080" r="10795" b="7620"/>
              <wp:wrapNone/>
              <wp:docPr id="1726764603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89905" cy="254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FD530E" id="Line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4pt" to="440.1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"/>
          </w:pict>
        </mc:Fallback>
      </mc:AlternateContent>
    </w:r>
    <w:r w:rsidR="003A47E5" w:rsidRPr="00FA5B09">
      <w:rPr>
        <w:color w:val="000000"/>
        <w:spacing w:val="-1"/>
        <w:lang w:val="en-GB"/>
      </w:rPr>
      <w:t>C/Nou, núm 4    DP 46715     Telf. 96 289 30 02    Fax 96 289 42 32    CIF P-4603700-H</w:t>
    </w:r>
  </w:p>
  <w:p w14:paraId="38C7D10B" w14:textId="77777777" w:rsidR="00816C07" w:rsidRPr="00FA5B09" w:rsidRDefault="00816C07" w:rsidP="005A34AB">
    <w:pPr>
      <w:pStyle w:val="Encabezado"/>
      <w:rPr>
        <w:lang w:val="en-GB"/>
      </w:rPr>
    </w:pPr>
  </w:p>
  <w:p w14:paraId="64AB5502" w14:textId="77777777" w:rsidR="00816C07" w:rsidRPr="00A80049" w:rsidRDefault="00816C07">
    <w:pPr>
      <w:pStyle w:val="Encabezado"/>
      <w:tabs>
        <w:tab w:val="clear" w:pos="8504"/>
      </w:tabs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C77B47"/>
    <w:multiLevelType w:val="hybridMultilevel"/>
    <w:tmpl w:val="85BAB84A"/>
    <w:lvl w:ilvl="0" w:tplc="79EE0D7A">
      <w:start w:val="1"/>
      <w:numFmt w:val="bullet"/>
      <w:lvlText w:val=""/>
      <w:lvlJc w:val="left"/>
      <w:pPr>
        <w:ind w:left="1068" w:hanging="360"/>
      </w:pPr>
      <w:rPr>
        <w:rFonts w:ascii="Wingdings" w:hAnsi="Wingdings" w:hint="default"/>
        <w:color w:val="0070C0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4C25398"/>
    <w:multiLevelType w:val="multilevel"/>
    <w:tmpl w:val="76D405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6530079">
    <w:abstractNumId w:val="0"/>
  </w:num>
  <w:num w:numId="2" w16cid:durableId="17468749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C07"/>
    <w:rsid w:val="003A47E5"/>
    <w:rsid w:val="003D3E06"/>
    <w:rsid w:val="004570F6"/>
    <w:rsid w:val="00561809"/>
    <w:rsid w:val="007316FA"/>
    <w:rsid w:val="007D2083"/>
    <w:rsid w:val="0081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EAF5373"/>
  <w15:docId w15:val="{697F33FD-1F5C-4045-A403-137B375CE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C07"/>
    <w:pPr>
      <w:spacing w:after="0"/>
    </w:pPr>
    <w:rPr>
      <w:rFonts w:ascii="Arial" w:eastAsia="Arial" w:hAnsi="Arial" w:cs="Arial"/>
      <w:lang w:val="ca" w:eastAsia="es-ES"/>
    </w:rPr>
  </w:style>
  <w:style w:type="paragraph" w:styleId="Ttulo5">
    <w:name w:val="heading 5"/>
    <w:basedOn w:val="Normal"/>
    <w:next w:val="Normal"/>
    <w:link w:val="Ttulo5Car"/>
    <w:qFormat/>
    <w:rsid w:val="007D2083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</w:rPr>
  </w:style>
  <w:style w:type="paragraph" w:styleId="Ttulo6">
    <w:name w:val="heading 6"/>
    <w:basedOn w:val="Normal"/>
    <w:next w:val="Normal"/>
    <w:link w:val="Ttulo6Car"/>
    <w:qFormat/>
    <w:rsid w:val="007D2083"/>
    <w:pPr>
      <w:spacing w:before="240" w:after="60"/>
      <w:outlineLvl w:val="5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7D2083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6Car">
    <w:name w:val="Título 6 Car"/>
    <w:basedOn w:val="Fuentedeprrafopredeter"/>
    <w:link w:val="Ttulo6"/>
    <w:rsid w:val="007D2083"/>
    <w:rPr>
      <w:rFonts w:ascii="Times New Roman" w:eastAsia="Times New Roman" w:hAnsi="Times New Roman" w:cs="Times New Roman"/>
      <w:b/>
      <w:bCs/>
      <w:lang w:eastAsia="es-ES"/>
    </w:rPr>
  </w:style>
  <w:style w:type="paragraph" w:styleId="Encabezado">
    <w:name w:val="header"/>
    <w:basedOn w:val="Normal"/>
    <w:link w:val="EncabezadoCar"/>
    <w:semiHidden/>
    <w:rsid w:val="007D208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7D208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7D208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7D208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semiHidden/>
    <w:rsid w:val="007D2083"/>
    <w:pPr>
      <w:spacing w:line="360" w:lineRule="auto"/>
      <w:jc w:val="center"/>
    </w:pPr>
    <w:rPr>
      <w:rFonts w:ascii="Verdana" w:hAnsi="Verdana"/>
      <w:sz w:val="2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D2083"/>
    <w:rPr>
      <w:rFonts w:ascii="Verdana" w:eastAsia="Times New Roman" w:hAnsi="Verdana" w:cs="Times New Roman"/>
      <w:sz w:val="20"/>
      <w:szCs w:val="24"/>
      <w:lang w:eastAsia="es-ES"/>
    </w:rPr>
  </w:style>
  <w:style w:type="paragraph" w:styleId="Sangradetextonormal">
    <w:name w:val="Body Text Indent"/>
    <w:basedOn w:val="Normal"/>
    <w:link w:val="SangradetextonormalCar"/>
    <w:semiHidden/>
    <w:rsid w:val="007D2083"/>
    <w:pPr>
      <w:spacing w:line="360" w:lineRule="auto"/>
      <w:ind w:firstLine="720"/>
      <w:jc w:val="both"/>
    </w:pPr>
    <w:rPr>
      <w:rFonts w:ascii="Verdana" w:hAnsi="Verdana"/>
      <w:sz w:val="20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D2083"/>
    <w:rPr>
      <w:rFonts w:ascii="Verdana" w:eastAsia="Times New Roman" w:hAnsi="Verdana" w:cs="Times New Roman"/>
      <w:sz w:val="20"/>
      <w:szCs w:val="24"/>
      <w:lang w:eastAsia="es-ES"/>
    </w:rPr>
  </w:style>
  <w:style w:type="paragraph" w:styleId="NormalWeb">
    <w:name w:val="Normal (Web)"/>
    <w:basedOn w:val="Normal"/>
    <w:rsid w:val="007D2083"/>
    <w:pPr>
      <w:spacing w:line="360" w:lineRule="auto"/>
      <w:ind w:left="528" w:right="71" w:firstLine="600"/>
      <w:jc w:val="both"/>
    </w:pPr>
    <w:rPr>
      <w:rFonts w:ascii="Verdana" w:hAnsi="Verdana"/>
      <w:sz w:val="20"/>
    </w:rPr>
  </w:style>
  <w:style w:type="paragraph" w:customStyle="1" w:styleId="Estilo2">
    <w:name w:val="Estilo2"/>
    <w:basedOn w:val="Normal"/>
    <w:rsid w:val="007D2083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styleId="nfasis">
    <w:name w:val="Emphasis"/>
    <w:basedOn w:val="Fuentedeprrafopredeter"/>
    <w:qFormat/>
    <w:rsid w:val="007D2083"/>
    <w:rPr>
      <w:i/>
      <w:iCs/>
    </w:rPr>
  </w:style>
  <w:style w:type="paragraph" w:styleId="Textosinformato">
    <w:name w:val="Plain Text"/>
    <w:basedOn w:val="Normal"/>
    <w:link w:val="TextosinformatoCar"/>
    <w:semiHidden/>
    <w:rsid w:val="007D2083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7D2083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rsid w:val="007D208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7D2083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idor\datos\Comun\Secretaria\Escritorio\plantill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plantilla.dotx</Template>
  <TotalTime>0</TotalTime>
  <Pages>1</Pages>
  <Words>226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Ajuntament Alqueria Comtessa</cp:lastModifiedBy>
  <cp:revision>1</cp:revision>
  <dcterms:created xsi:type="dcterms:W3CDTF">2024-04-10T12:53:00Z</dcterms:created>
  <dcterms:modified xsi:type="dcterms:W3CDTF">2024-04-10T12:53:00Z</dcterms:modified>
</cp:coreProperties>
</file>